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3F" w:rsidRPr="00971D3F" w:rsidRDefault="00971D3F" w:rsidP="003547FE">
      <w:pPr>
        <w:tabs>
          <w:tab w:val="left" w:pos="3606"/>
        </w:tabs>
        <w:jc w:val="center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Oficina de Atención al Usuario del Sistema</w:t>
      </w: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86"/>
        <w:gridCol w:w="7714"/>
      </w:tblGrid>
      <w:tr w:rsidR="00584377" w:rsidTr="00D8167F">
        <w:trPr>
          <w:jc w:val="center"/>
        </w:trPr>
        <w:tc>
          <w:tcPr>
            <w:tcW w:w="1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584377" w:rsidRDefault="00584377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Objetivo:</w:t>
            </w: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4377" w:rsidRDefault="00584377" w:rsidP="00584377">
            <w:pPr>
              <w:spacing w:after="0" w:line="240" w:lineRule="auto"/>
              <w:jc w:val="both"/>
              <w:rPr>
                <w:rFonts w:ascii="Helvetica" w:hAnsi="Helvetica" w:cs="Helvetica"/>
                <w:color w:val="777777"/>
                <w:sz w:val="20"/>
                <w:szCs w:val="18"/>
              </w:rPr>
            </w:pPr>
            <w:r w:rsidRPr="00042289">
              <w:rPr>
                <w:rFonts w:ascii="Helvetica" w:hAnsi="Helvetica" w:cs="Helvetica"/>
                <w:color w:val="777777"/>
                <w:sz w:val="20"/>
                <w:szCs w:val="18"/>
              </w:rPr>
              <w:t>Evaluar y calificar con calidad técnica y científica en forma homogénea a todos los trabajadores afiliados y sus beneficiarios a diferentes Instituciones Previsionales Públicas (ISSS e INPEP) y Privadas (AFP).</w:t>
            </w:r>
          </w:p>
          <w:p w:rsidR="00584377" w:rsidRPr="00CD6FE3" w:rsidRDefault="00584377" w:rsidP="00584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84377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584377" w:rsidRDefault="00584377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Requisitos: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4377" w:rsidRDefault="00584377" w:rsidP="00584377">
            <w:pPr>
              <w:spacing w:after="0" w:line="240" w:lineRule="auto"/>
              <w:rPr>
                <w:rFonts w:ascii="Helvetica" w:hAnsi="Helvetica" w:cs="Helvetica"/>
                <w:color w:val="777777"/>
                <w:sz w:val="20"/>
                <w:szCs w:val="18"/>
              </w:rPr>
            </w:pPr>
            <w:r w:rsidRPr="00042289">
              <w:rPr>
                <w:rFonts w:ascii="Helvetica" w:hAnsi="Helvetica" w:cs="Helvetica"/>
                <w:color w:val="777777"/>
                <w:sz w:val="20"/>
                <w:szCs w:val="18"/>
              </w:rPr>
              <w:t>Completar "Solicitud de Calificación de Invalidez de Trabajador Afiliado", "Solicitud de Reevaluación de Invalidez de Trabajador Afiliado" o "Solicitud de Calificación de Invalidez de Beneficiario Sobreviviente", según sea el caso y en la Institución Previsional donde está afiliado el trabajador.</w:t>
            </w:r>
          </w:p>
          <w:p w:rsidR="00584377" w:rsidRDefault="00584377" w:rsidP="00584377">
            <w:pPr>
              <w:rPr>
                <w:rFonts w:ascii="Helvetica" w:hAnsi="Helvetica" w:cs="Helvetica"/>
                <w:color w:val="777777"/>
                <w:sz w:val="20"/>
                <w:szCs w:val="18"/>
              </w:rPr>
            </w:pPr>
          </w:p>
          <w:p w:rsidR="00584377" w:rsidRPr="00584377" w:rsidRDefault="00584377" w:rsidP="00584377">
            <w:pPr>
              <w:rPr>
                <w:rFonts w:ascii="Helvetica" w:hAnsi="Helvetica" w:cs="Helvetica"/>
                <w:color w:val="777777"/>
                <w:sz w:val="20"/>
                <w:szCs w:val="18"/>
              </w:rPr>
            </w:pPr>
            <w:r w:rsidRPr="00584377">
              <w:rPr>
                <w:rFonts w:ascii="Helvetica" w:hAnsi="Helvetica" w:cs="Helvetica"/>
                <w:b/>
                <w:color w:val="777777"/>
                <w:sz w:val="20"/>
                <w:szCs w:val="18"/>
              </w:rPr>
              <w:t>Información requerida por la Institución Previsional para complementar solicitudes:</w:t>
            </w:r>
            <w:r w:rsidRPr="00584377">
              <w:rPr>
                <w:rFonts w:ascii="Helvetica" w:hAnsi="Helvetica" w:cs="Helvetica"/>
                <w:color w:val="777777"/>
                <w:sz w:val="20"/>
                <w:szCs w:val="18"/>
              </w:rPr>
              <w:t> </w:t>
            </w:r>
          </w:p>
          <w:p w:rsidR="00584377" w:rsidRPr="00584377" w:rsidRDefault="00584377" w:rsidP="00584377">
            <w:pPr>
              <w:pStyle w:val="Prrafodelista"/>
              <w:numPr>
                <w:ilvl w:val="0"/>
                <w:numId w:val="12"/>
              </w:numPr>
              <w:tabs>
                <w:tab w:val="clear" w:pos="1440"/>
              </w:tabs>
              <w:ind w:left="0"/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  <w:lang w:val="es-SV"/>
              </w:rPr>
            </w:pPr>
            <w:r w:rsidRPr="00584377">
              <w:rPr>
                <w:rFonts w:ascii="Helvetica" w:hAnsi="Helvetica" w:cs="Helvetica"/>
                <w:color w:val="777777"/>
                <w:sz w:val="20"/>
                <w:szCs w:val="18"/>
              </w:rPr>
              <w:t>Informe de Médico Tratante (el que puede solicitar en nuestras oficinas o en las oficinas de Trabajo Social del Hospital donde está siendo atendido).</w:t>
            </w:r>
            <w:r w:rsidRPr="00584377">
              <w:rPr>
                <w:rFonts w:ascii="Helvetica" w:hAnsi="Helvetica" w:cs="Helvetica"/>
                <w:color w:val="777777"/>
                <w:sz w:val="20"/>
                <w:szCs w:val="18"/>
              </w:rPr>
              <w:br/>
            </w:r>
            <w:r w:rsidRPr="00584377">
              <w:rPr>
                <w:rFonts w:ascii="Helvetica" w:hAnsi="Helvetica" w:cs="Helvetica"/>
                <w:color w:val="777777"/>
                <w:sz w:val="20"/>
                <w:szCs w:val="18"/>
                <w:lang w:val="es-SV"/>
              </w:rPr>
              <w:t>Fotocopia de:</w:t>
            </w:r>
            <w:r>
              <w:rPr>
                <w:rFonts w:ascii="Helvetica" w:hAnsi="Helvetica" w:cs="Helvetica"/>
                <w:color w:val="777777"/>
                <w:sz w:val="20"/>
                <w:szCs w:val="18"/>
                <w:lang w:val="es-SV"/>
              </w:rPr>
              <w:t xml:space="preserve"> </w:t>
            </w:r>
            <w:r w:rsidRPr="00584377">
              <w:rPr>
                <w:rFonts w:ascii="Helvetica" w:hAnsi="Helvetica" w:cs="Helvetica"/>
                <w:color w:val="777777"/>
                <w:sz w:val="20"/>
                <w:szCs w:val="18"/>
                <w:lang w:val="es-SV"/>
              </w:rPr>
              <w:t>DUI, Carnet del ISSS, NUP, Aviso de vencimiento de subsidio del ISSS (Cuando es afiliado activo), Partida de nacimiento original reciente, Partida de defunción del afiliado (cuando el solicitante es Beneficiario</w:t>
            </w:r>
            <w:r>
              <w:rPr>
                <w:rFonts w:ascii="Helvetica" w:hAnsi="Helvetica" w:cs="Helvetica"/>
                <w:color w:val="777777"/>
                <w:sz w:val="20"/>
                <w:szCs w:val="18"/>
                <w:lang w:val="es-SV"/>
              </w:rPr>
              <w:t>.</w:t>
            </w:r>
          </w:p>
          <w:p w:rsidR="00584377" w:rsidRPr="00584377" w:rsidRDefault="00584377" w:rsidP="00584377">
            <w:pPr>
              <w:pStyle w:val="Prrafodelista"/>
              <w:numPr>
                <w:ilvl w:val="0"/>
                <w:numId w:val="12"/>
              </w:numPr>
              <w:tabs>
                <w:tab w:val="clear" w:pos="1440"/>
              </w:tabs>
              <w:ind w:left="0"/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  <w:lang w:val="es-SV"/>
              </w:rPr>
            </w:pPr>
          </w:p>
          <w:p w:rsidR="00584377" w:rsidRPr="009F1CE3" w:rsidRDefault="00584377" w:rsidP="00E268FF">
            <w:pPr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Se requiere completar una solicitud o presentar una carta o escrito firmado por el o los beneficiarios, o por el representante legal, adjuntando la información siguiente: </w:t>
            </w:r>
          </w:p>
          <w:p w:rsidR="00584377" w:rsidRPr="009F1CE3" w:rsidRDefault="00584377" w:rsidP="00E268FF">
            <w:pPr>
              <w:spacing w:after="0" w:line="240" w:lineRule="auto"/>
              <w:rPr>
                <w:rFonts w:ascii="Helvetica" w:hAnsi="Helvetica" w:cs="Helvetica"/>
                <w:color w:val="777777"/>
                <w:sz w:val="18"/>
                <w:szCs w:val="18"/>
              </w:rPr>
            </w:pPr>
          </w:p>
          <w:p w:rsidR="00584377" w:rsidRPr="00963563" w:rsidRDefault="00584377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Copia de Documento Único de Identidad (DUI), del titular y del o los beneficiarios.</w:t>
            </w:r>
          </w:p>
          <w:p w:rsidR="00584377" w:rsidRPr="00963563" w:rsidRDefault="00584377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 xml:space="preserve">Número de Identificación Tributario (NIT), del titular y de los beneficiarios. </w:t>
            </w:r>
          </w:p>
          <w:p w:rsidR="00584377" w:rsidRPr="00963563" w:rsidRDefault="00584377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 xml:space="preserve">Acta de defunción del titular de la cuenta o del asegurado, según corresponda. </w:t>
            </w:r>
          </w:p>
          <w:p w:rsidR="00584377" w:rsidRPr="00963563" w:rsidRDefault="00584377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Partidas de nacimiento del o los beneficiarios.</w:t>
            </w:r>
          </w:p>
          <w:p w:rsidR="00584377" w:rsidRPr="00963563" w:rsidRDefault="00584377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Poder especial (en caso se actúe en calidad de Representante o Apoderado).</w:t>
            </w:r>
          </w:p>
        </w:tc>
      </w:tr>
      <w:tr w:rsidR="00584377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584377" w:rsidRDefault="00D8167F" w:rsidP="00963563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Tipo de asistencia</w:t>
            </w:r>
            <w:r w:rsidR="00584377">
              <w:rPr>
                <w:rStyle w:val="Textoennegrita"/>
                <w:color w:val="FFFFFF"/>
                <w:sz w:val="18"/>
                <w:szCs w:val="18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4377" w:rsidRDefault="00D8167F">
            <w:pPr>
              <w:spacing w:line="300" w:lineRule="atLeast"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042289">
              <w:rPr>
                <w:rFonts w:ascii="Helvetica" w:hAnsi="Helvetica" w:cs="Helvetica"/>
                <w:color w:val="777777"/>
                <w:sz w:val="18"/>
                <w:szCs w:val="18"/>
              </w:rPr>
              <w:t>El procedimiento de atención al usuario se hará en tres vías, visita personal a la oficina de atención, por orientación telefónica y por consulta vía correo electrónico citascci@ssf.gob.sv</w:t>
            </w:r>
          </w:p>
        </w:tc>
      </w:tr>
      <w:tr w:rsidR="00584377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584377" w:rsidRDefault="00584377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Dirección: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4377" w:rsidRDefault="00D8167F" w:rsidP="00D8167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042289">
              <w:rPr>
                <w:rFonts w:ascii="Helvetica" w:hAnsi="Helvetica" w:cs="Helvetica"/>
                <w:color w:val="777777"/>
                <w:sz w:val="18"/>
                <w:szCs w:val="18"/>
              </w:rPr>
              <w:t>Edificio Gerardo Barrios, local 11, sobre Alameda Juan Pablo II, frente a parque infantil, San Salvador.</w:t>
            </w:r>
          </w:p>
        </w:tc>
      </w:tr>
      <w:tr w:rsidR="00584377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584377" w:rsidRDefault="00584377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Horario de Atención: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4377" w:rsidRDefault="00D8167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D8167F">
              <w:rPr>
                <w:rFonts w:ascii="Helvetica" w:hAnsi="Helvetica" w:cs="Helvetica"/>
                <w:color w:val="777777"/>
                <w:sz w:val="18"/>
                <w:szCs w:val="18"/>
              </w:rPr>
              <w:t>De Lunes a Viernes de 8:30  a.m. a 4:30 p.m. sin cerrar al mediodía.</w:t>
            </w:r>
          </w:p>
        </w:tc>
      </w:tr>
      <w:tr w:rsidR="00584377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vAlign w:val="center"/>
            <w:hideMark/>
          </w:tcPr>
          <w:p w:rsidR="00584377" w:rsidRDefault="00584377" w:rsidP="00D8167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Tel</w:t>
            </w:r>
            <w:r w:rsidR="00D8167F">
              <w:rPr>
                <w:rStyle w:val="Textoennegrita"/>
                <w:color w:val="FFFFFF"/>
                <w:sz w:val="18"/>
                <w:szCs w:val="18"/>
              </w:rPr>
              <w:t>efax</w:t>
            </w:r>
            <w:r>
              <w:rPr>
                <w:rStyle w:val="Textoennegrita"/>
                <w:color w:val="FFFFFF"/>
                <w:sz w:val="18"/>
                <w:szCs w:val="18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4377" w:rsidRDefault="00D8167F" w:rsidP="0034708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042289">
              <w:rPr>
                <w:rFonts w:ascii="Helvetica" w:hAnsi="Helvetica" w:cs="Helvetica"/>
                <w:color w:val="777777"/>
                <w:sz w:val="18"/>
                <w:szCs w:val="18"/>
              </w:rPr>
              <w:t>(503) 2271-1703 y 2271-3076 Telefax</w:t>
            </w:r>
          </w:p>
        </w:tc>
      </w:tr>
      <w:tr w:rsidR="00584377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584377" w:rsidRDefault="00584377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Responsable: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4377" w:rsidRDefault="00D8167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042289">
              <w:rPr>
                <w:rFonts w:ascii="Helvetica" w:hAnsi="Helvetica" w:cs="Helvetica"/>
                <w:color w:val="777777"/>
                <w:sz w:val="18"/>
                <w:szCs w:val="18"/>
              </w:rPr>
              <w:t>Dra. Emérita Flores de Brizuela</w:t>
            </w:r>
          </w:p>
        </w:tc>
      </w:tr>
    </w:tbl>
    <w:p w:rsidR="009A1AC0" w:rsidRDefault="009A1AC0" w:rsidP="002C5835">
      <w:pPr>
        <w:spacing w:after="0" w:line="240" w:lineRule="auto"/>
        <w:jc w:val="both"/>
        <w:rPr>
          <w:szCs w:val="24"/>
        </w:rPr>
      </w:pPr>
    </w:p>
    <w:p w:rsidR="00FB64F3" w:rsidRDefault="00FB64F3" w:rsidP="002C5835">
      <w:pPr>
        <w:spacing w:after="0" w:line="240" w:lineRule="auto"/>
        <w:jc w:val="both"/>
        <w:rPr>
          <w:szCs w:val="24"/>
        </w:rPr>
      </w:pPr>
    </w:p>
    <w:p w:rsidR="00344660" w:rsidRPr="00E97337" w:rsidRDefault="00344660" w:rsidP="002C5835">
      <w:pPr>
        <w:spacing w:after="0" w:line="240" w:lineRule="auto"/>
        <w:jc w:val="both"/>
        <w:rPr>
          <w:szCs w:val="24"/>
        </w:rPr>
      </w:pPr>
    </w:p>
    <w:sectPr w:rsidR="00344660" w:rsidRPr="00E97337" w:rsidSect="00566B1B">
      <w:headerReference w:type="default" r:id="rId12"/>
      <w:footerReference w:type="default" r:id="rId13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377" w:rsidRDefault="00584377" w:rsidP="00F90EE2">
      <w:pPr>
        <w:spacing w:after="0" w:line="240" w:lineRule="auto"/>
      </w:pPr>
      <w:r>
        <w:separator/>
      </w:r>
    </w:p>
  </w:endnote>
  <w:endnote w:type="continuationSeparator" w:id="0">
    <w:p w:rsidR="00584377" w:rsidRDefault="00584377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377" w:rsidRPr="00E97337" w:rsidRDefault="00D8167F" w:rsidP="003547FE">
    <w:pPr>
      <w:spacing w:line="240" w:lineRule="auto"/>
      <w:contextualSpacing/>
      <w:jc w:val="center"/>
      <w:rPr>
        <w:color w:val="002A43"/>
        <w:sz w:val="18"/>
        <w:szCs w:val="18"/>
      </w:rPr>
    </w:pPr>
    <w:r w:rsidRPr="00042289">
      <w:rPr>
        <w:rFonts w:ascii="Helvetica" w:hAnsi="Helvetica" w:cs="Helvetica"/>
        <w:color w:val="777777"/>
        <w:sz w:val="18"/>
        <w:szCs w:val="18"/>
      </w:rPr>
      <w:t>Edificio Gerardo Barrios, local 11, sobre Alameda Juan Pablo II, frente a parque infantil, San Salvador.</w:t>
    </w:r>
    <w:r>
      <w:rPr>
        <w:rFonts w:ascii="Helvetica" w:hAnsi="Helvetica" w:cs="Helvetica"/>
        <w:color w:val="777777"/>
        <w:sz w:val="18"/>
        <w:szCs w:val="18"/>
      </w:rPr>
      <w:t xml:space="preserve"> </w:t>
    </w:r>
    <w:r w:rsidR="00584377">
      <w:rPr>
        <w:color w:val="002A43"/>
        <w:sz w:val="18"/>
        <w:szCs w:val="18"/>
      </w:rPr>
      <w:t>ww</w:t>
    </w:r>
    <w:r w:rsidR="00584377" w:rsidRPr="003507DF">
      <w:rPr>
        <w:color w:val="002A43"/>
        <w:sz w:val="18"/>
        <w:szCs w:val="18"/>
      </w:rPr>
      <w:t>w.ssf.gob.sv</w:t>
    </w:r>
  </w:p>
  <w:p w:rsidR="00584377" w:rsidRPr="00C45F80" w:rsidRDefault="00584377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377" w:rsidRDefault="00584377" w:rsidP="00F90EE2">
      <w:pPr>
        <w:spacing w:after="0" w:line="240" w:lineRule="auto"/>
      </w:pPr>
      <w:r>
        <w:separator/>
      </w:r>
    </w:p>
  </w:footnote>
  <w:footnote w:type="continuationSeparator" w:id="0">
    <w:p w:rsidR="00584377" w:rsidRDefault="00584377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377" w:rsidRPr="00566B1B" w:rsidRDefault="00584377" w:rsidP="00566B1B">
    <w:pPr>
      <w:pStyle w:val="Encabezado"/>
      <w:jc w:val="right"/>
    </w:pPr>
    <w:r>
      <w:rPr>
        <w:noProof/>
        <w:lang w:eastAsia="es-SV"/>
      </w:rPr>
      <w:drawing>
        <wp:inline distT="0" distB="0" distL="0" distR="0">
          <wp:extent cx="2313797" cy="786713"/>
          <wp:effectExtent l="19050" t="0" r="0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2948" cy="793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66B1B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E1699"/>
    <w:multiLevelType w:val="hybridMultilevel"/>
    <w:tmpl w:val="4768EF1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F6ECD"/>
    <w:multiLevelType w:val="multilevel"/>
    <w:tmpl w:val="9570930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440309"/>
    <w:multiLevelType w:val="multilevel"/>
    <w:tmpl w:val="3F52A4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9439E9"/>
    <w:multiLevelType w:val="multilevel"/>
    <w:tmpl w:val="273EFA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6">
    <w:nsid w:val="24D77D28"/>
    <w:multiLevelType w:val="multilevel"/>
    <w:tmpl w:val="93DC0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 w:hint="default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54A33986"/>
    <w:multiLevelType w:val="hybridMultilevel"/>
    <w:tmpl w:val="F08022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1C1D69"/>
    <w:multiLevelType w:val="hybridMultilevel"/>
    <w:tmpl w:val="E0FEF0C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9"/>
  </w:num>
  <w:num w:numId="8">
    <w:abstractNumId w:val="11"/>
  </w:num>
  <w:num w:numId="9">
    <w:abstractNumId w:val="7"/>
  </w:num>
  <w:num w:numId="10">
    <w:abstractNumId w:val="6"/>
  </w:num>
  <w:num w:numId="11">
    <w:abstractNumId w:val="10"/>
  </w:num>
  <w:num w:numId="12">
    <w:abstractNumId w:val="5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5537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2A38"/>
    <w:rsid w:val="0001035C"/>
    <w:rsid w:val="00012C2F"/>
    <w:rsid w:val="00017C56"/>
    <w:rsid w:val="00020FB3"/>
    <w:rsid w:val="000247FB"/>
    <w:rsid w:val="0002626D"/>
    <w:rsid w:val="0003616D"/>
    <w:rsid w:val="00041294"/>
    <w:rsid w:val="00046EC9"/>
    <w:rsid w:val="00052441"/>
    <w:rsid w:val="00063C44"/>
    <w:rsid w:val="000747D6"/>
    <w:rsid w:val="00075D38"/>
    <w:rsid w:val="00097B07"/>
    <w:rsid w:val="000A6A86"/>
    <w:rsid w:val="000B6BFC"/>
    <w:rsid w:val="000C2B5A"/>
    <w:rsid w:val="000C4FFD"/>
    <w:rsid w:val="000E4062"/>
    <w:rsid w:val="000F2C51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215AA7"/>
    <w:rsid w:val="00252862"/>
    <w:rsid w:val="0027015E"/>
    <w:rsid w:val="00293EE6"/>
    <w:rsid w:val="002A0289"/>
    <w:rsid w:val="002C5835"/>
    <w:rsid w:val="002C603A"/>
    <w:rsid w:val="002D50C0"/>
    <w:rsid w:val="002E118B"/>
    <w:rsid w:val="00303D4A"/>
    <w:rsid w:val="003119DA"/>
    <w:rsid w:val="00333CCF"/>
    <w:rsid w:val="00344660"/>
    <w:rsid w:val="0034708F"/>
    <w:rsid w:val="003547FE"/>
    <w:rsid w:val="003774E4"/>
    <w:rsid w:val="00391E80"/>
    <w:rsid w:val="003A7713"/>
    <w:rsid w:val="003C7C36"/>
    <w:rsid w:val="003D6C37"/>
    <w:rsid w:val="0041066F"/>
    <w:rsid w:val="00423484"/>
    <w:rsid w:val="0047516E"/>
    <w:rsid w:val="00477A73"/>
    <w:rsid w:val="00490998"/>
    <w:rsid w:val="004C2C4C"/>
    <w:rsid w:val="004C657E"/>
    <w:rsid w:val="0051701D"/>
    <w:rsid w:val="0054071F"/>
    <w:rsid w:val="00541C8E"/>
    <w:rsid w:val="00564920"/>
    <w:rsid w:val="00566B1B"/>
    <w:rsid w:val="00576F49"/>
    <w:rsid w:val="00580338"/>
    <w:rsid w:val="00584377"/>
    <w:rsid w:val="00584711"/>
    <w:rsid w:val="00591BAF"/>
    <w:rsid w:val="005D78FD"/>
    <w:rsid w:val="0060033A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C058D"/>
    <w:rsid w:val="006D703B"/>
    <w:rsid w:val="006D7877"/>
    <w:rsid w:val="006E3688"/>
    <w:rsid w:val="006E5650"/>
    <w:rsid w:val="006E620A"/>
    <w:rsid w:val="006F5840"/>
    <w:rsid w:val="006F695F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67F75"/>
    <w:rsid w:val="008740DD"/>
    <w:rsid w:val="008A1FC5"/>
    <w:rsid w:val="008B17AA"/>
    <w:rsid w:val="008C26B8"/>
    <w:rsid w:val="008D7A24"/>
    <w:rsid w:val="008F239B"/>
    <w:rsid w:val="00903533"/>
    <w:rsid w:val="009049E5"/>
    <w:rsid w:val="00930378"/>
    <w:rsid w:val="0093158B"/>
    <w:rsid w:val="00953707"/>
    <w:rsid w:val="00957088"/>
    <w:rsid w:val="00957130"/>
    <w:rsid w:val="00963563"/>
    <w:rsid w:val="0096402D"/>
    <w:rsid w:val="00971D3F"/>
    <w:rsid w:val="00983FF6"/>
    <w:rsid w:val="00993083"/>
    <w:rsid w:val="009A1AC0"/>
    <w:rsid w:val="009A3376"/>
    <w:rsid w:val="009B203B"/>
    <w:rsid w:val="009B3B0F"/>
    <w:rsid w:val="009C2409"/>
    <w:rsid w:val="009C4170"/>
    <w:rsid w:val="009E1B26"/>
    <w:rsid w:val="009F1CE3"/>
    <w:rsid w:val="00A0192F"/>
    <w:rsid w:val="00A10E6E"/>
    <w:rsid w:val="00A54E1A"/>
    <w:rsid w:val="00A62820"/>
    <w:rsid w:val="00A65A1F"/>
    <w:rsid w:val="00A66722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27BAB"/>
    <w:rsid w:val="00B32C3D"/>
    <w:rsid w:val="00B37E31"/>
    <w:rsid w:val="00B44FC9"/>
    <w:rsid w:val="00B52126"/>
    <w:rsid w:val="00B66663"/>
    <w:rsid w:val="00B8127D"/>
    <w:rsid w:val="00B9271E"/>
    <w:rsid w:val="00BB1280"/>
    <w:rsid w:val="00BC1EE9"/>
    <w:rsid w:val="00BC3092"/>
    <w:rsid w:val="00BD294B"/>
    <w:rsid w:val="00BE08AA"/>
    <w:rsid w:val="00BF6CC8"/>
    <w:rsid w:val="00C01D85"/>
    <w:rsid w:val="00C23FCC"/>
    <w:rsid w:val="00C26317"/>
    <w:rsid w:val="00C27AB6"/>
    <w:rsid w:val="00C36B9D"/>
    <w:rsid w:val="00C45F80"/>
    <w:rsid w:val="00C61144"/>
    <w:rsid w:val="00C92113"/>
    <w:rsid w:val="00C93FA9"/>
    <w:rsid w:val="00CA0772"/>
    <w:rsid w:val="00CA1D7B"/>
    <w:rsid w:val="00CC012A"/>
    <w:rsid w:val="00CE7618"/>
    <w:rsid w:val="00D20F0C"/>
    <w:rsid w:val="00D31688"/>
    <w:rsid w:val="00D42240"/>
    <w:rsid w:val="00D504B7"/>
    <w:rsid w:val="00D533A4"/>
    <w:rsid w:val="00D717A0"/>
    <w:rsid w:val="00D75E40"/>
    <w:rsid w:val="00D8167F"/>
    <w:rsid w:val="00D8316B"/>
    <w:rsid w:val="00D85518"/>
    <w:rsid w:val="00D8662E"/>
    <w:rsid w:val="00DB7857"/>
    <w:rsid w:val="00DC1709"/>
    <w:rsid w:val="00DE1B81"/>
    <w:rsid w:val="00DE3CBE"/>
    <w:rsid w:val="00E23D68"/>
    <w:rsid w:val="00E268FF"/>
    <w:rsid w:val="00E43C85"/>
    <w:rsid w:val="00E5004F"/>
    <w:rsid w:val="00E7547F"/>
    <w:rsid w:val="00E77EF2"/>
    <w:rsid w:val="00E879C3"/>
    <w:rsid w:val="00E87C39"/>
    <w:rsid w:val="00E97337"/>
    <w:rsid w:val="00EA4BED"/>
    <w:rsid w:val="00EA64B6"/>
    <w:rsid w:val="00EC33FD"/>
    <w:rsid w:val="00F1062D"/>
    <w:rsid w:val="00F15BCA"/>
    <w:rsid w:val="00F34967"/>
    <w:rsid w:val="00F44E23"/>
    <w:rsid w:val="00F46D56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1">
    <w:name w:val="heading 1"/>
    <w:basedOn w:val="Normal"/>
    <w:link w:val="Ttulo1Car"/>
    <w:uiPriority w:val="9"/>
    <w:qFormat/>
    <w:rsid w:val="00971D3F"/>
    <w:pPr>
      <w:spacing w:before="100" w:beforeAutospacing="1" w:after="100" w:afterAutospacing="1" w:line="240" w:lineRule="auto"/>
      <w:outlineLvl w:val="0"/>
    </w:pPr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71D3F"/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character" w:styleId="Textoennegrita">
    <w:name w:val="Strong"/>
    <w:basedOn w:val="Fuentedeprrafopredeter"/>
    <w:uiPriority w:val="22"/>
    <w:qFormat/>
    <w:rsid w:val="00971D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91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1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customXml/itemProps5.xml><?xml version="1.0" encoding="utf-8"?>
<ds:datastoreItem xmlns:ds="http://schemas.openxmlformats.org/officeDocument/2006/customXml" ds:itemID="{EC69CDD4-D4C9-4651-9EBF-9771CDC50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84</TotalTime>
  <Pages>1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spaarevalo</cp:lastModifiedBy>
  <cp:revision>3</cp:revision>
  <cp:lastPrinted>2014-07-16T20:16:00Z</cp:lastPrinted>
  <dcterms:created xsi:type="dcterms:W3CDTF">2016-09-20T16:58:00Z</dcterms:created>
  <dcterms:modified xsi:type="dcterms:W3CDTF">2016-09-20T19:32:00Z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