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/>
        </w:rPr>
        <w:id w:val="2124259702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3F61DD" w:rsidRPr="0084455B" w:rsidRDefault="003F61DD">
          <w:pPr>
            <w:rPr>
              <w:rFonts w:ascii="Arial Narrow" w:hAnsi="Arial Narrow"/>
            </w:rPr>
          </w:pPr>
        </w:p>
        <w:p w:rsidR="003F61DD" w:rsidRPr="0084455B" w:rsidRDefault="00490180">
          <w:pPr>
            <w:rPr>
              <w:rFonts w:ascii="Arial Narrow" w:hAnsi="Arial Narrow"/>
              <w:noProof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1AC855F7" wp14:editId="32F62E51">
                <wp:extent cx="6086901" cy="8076279"/>
                <wp:effectExtent l="0" t="0" r="9525" b="127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1"/>
                        <a:srcRect l="3216" t="2924" r="2639" b="8707"/>
                        <a:stretch/>
                      </pic:blipFill>
                      <pic:spPr bwMode="auto">
                        <a:xfrm>
                          <a:off x="0" y="0"/>
                          <a:ext cx="6088358" cy="8078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AD07C3" w:rsidRDefault="00FF0A81" w:rsidP="00AD07C3">
          <w:pPr>
            <w:rPr>
              <w:rFonts w:ascii="Arial Narrow" w:hAnsi="Arial Narrow"/>
            </w:rPr>
          </w:pPr>
        </w:p>
      </w:sdtContent>
    </w:sdt>
    <w:p w:rsidR="004C3ACB" w:rsidRPr="00DB574F" w:rsidRDefault="004C3ACB" w:rsidP="00E858DE">
      <w:pPr>
        <w:pStyle w:val="Prrafodelista"/>
        <w:numPr>
          <w:ilvl w:val="0"/>
          <w:numId w:val="3"/>
        </w:numPr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  <w:r w:rsidRPr="00DB574F">
        <w:rPr>
          <w:rFonts w:ascii="Arial Narrow" w:hAnsi="Arial Narrow"/>
          <w:b/>
          <w:sz w:val="22"/>
          <w:szCs w:val="22"/>
          <w:lang w:val="es-SV"/>
        </w:rPr>
        <w:lastRenderedPageBreak/>
        <w:t>MISIÓN Y VISIÓN INSTITUCIONAL</w:t>
      </w:r>
    </w:p>
    <w:p w:rsidR="004C3ACB" w:rsidRDefault="00F75827" w:rsidP="00E858DE">
      <w:pPr>
        <w:pStyle w:val="Prrafodelista"/>
        <w:spacing w:line="240" w:lineRule="auto"/>
        <w:rPr>
          <w:rFonts w:ascii="Arial Narrow" w:hAnsi="Arial Narrow" w:cs="Arial"/>
          <w:sz w:val="20"/>
          <w:szCs w:val="20"/>
          <w:lang w:val="es-SV"/>
        </w:rPr>
      </w:pPr>
      <w:r w:rsidRPr="0084455B">
        <w:rPr>
          <w:rFonts w:ascii="Arial Narrow" w:hAnsi="Arial Narrow"/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A77928" wp14:editId="4ADFA19D">
                <wp:simplePos x="0" y="0"/>
                <wp:positionH relativeFrom="page">
                  <wp:posOffset>409575</wp:posOffset>
                </wp:positionH>
                <wp:positionV relativeFrom="page">
                  <wp:posOffset>327660</wp:posOffset>
                </wp:positionV>
                <wp:extent cx="228600" cy="9144000"/>
                <wp:effectExtent l="0" t="0" r="3175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  <a:solidFill>
                          <a:srgbClr val="0070C0"/>
                        </a:solidFill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grpFill/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ángulo 4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grpFill/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w15="http://schemas.microsoft.com/office/word/2012/wordml">
            <w:pict>
              <v:group w14:anchorId="5B3ED654" id="Grupo 2" o:spid="_x0000_s1026" style="position:absolute;margin-left:32.25pt;margin-top:25.8pt;width:18pt;height:10in;z-index:25166540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">
                <v:rect id="Rectángulo 3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10cEA&#10;AADaAAAADwAAAGRycy9kb3ducmV2LnhtbESPX2vCMBTF3wW/Q7iDvWmqE5HOKNMx7JNiFfZ619y1&#10;3ZqbkkSt394Igo+H8+fHmS8704gzOV9bVjAaJiCIC6trLhUcD1+DGQgfkDU2lknBlTwsF/3eHFNt&#10;L7yncx5KEUfYp6igCqFNpfRFRQb90LbE0fu1zmCI0pVSO7zEcdPIcZJMpcGaI6HCltYVFf/5yUTI&#10;4W/zw1nzyUe522YjlyWr74lSry/dxzuIQF14hh/tTCt4g/uVe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NdHBAAAA2gAAAA8AAAAAAAAAAAAAAAAAmAIAAGRycy9kb3du&#10;cmV2LnhtbFBLBQYAAAAABAAEAPUAAACGAwAAAAA=&#10;" filled="f" stroked="f" strokeweight="1.5pt">
                  <v:stroke endcap="round"/>
                </v:rect>
                <v:rect id="Rectángulo 4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ip8QA&#10;AADaAAAADwAAAGRycy9kb3ducmV2LnhtbESPQWvCQBSE70L/w/IK3nTTIlqiq1hB0YNgEyl4e2af&#10;SWj2bciuMf57VxB6HGbmG2a26EwlWmpcaVnBxzACQZxZXXKu4JiuB18gnEfWWFkmBXdysJi/9WYY&#10;a3vjH2oTn4sAYRejgsL7OpbSZQUZdENbEwfvYhuDPsgml7rBW4CbSn5G0VgaLDksFFjTqqDsL7ka&#10;BenqfKjSpN1vlt+T9Vn/7i5HfVKq/94tpyA8df4//GpvtYIRPK+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IqfEAAAA2gAAAA8AAAAAAAAAAAAAAAAAmAIAAGRycy9k&#10;b3ducmV2LnhtbFBLBQYAAAAABAAEAPUAAACJAwAAAAA=&#10;" filled="f" stroked="f" strokeweight="1.5pt">
                  <v:stroke endcap="round"/>
                  <v:path arrowok="t"/>
                  <o:lock v:ext="edit" aspectratio="t"/>
                </v:rect>
                <w10:wrap anchorx="page" anchory="page"/>
              </v:group>
            </w:pict>
          </mc:Fallback>
        </mc:AlternateContent>
      </w:r>
    </w:p>
    <w:p w:rsidR="00E858DE" w:rsidRDefault="004C3ACB" w:rsidP="00E858D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DB574F">
        <w:rPr>
          <w:rFonts w:ascii="Arial Narrow" w:hAnsi="Arial Narrow" w:cs="Arial"/>
          <w:b/>
          <w:sz w:val="20"/>
          <w:szCs w:val="20"/>
          <w:lang w:val="es-SV"/>
        </w:rPr>
        <w:t>Misión:</w:t>
      </w:r>
      <w:r>
        <w:rPr>
          <w:rFonts w:ascii="Arial Narrow" w:hAnsi="Arial Narrow" w:cs="Arial"/>
          <w:sz w:val="20"/>
          <w:szCs w:val="20"/>
          <w:lang w:val="es-SV"/>
        </w:rPr>
        <w:t xml:space="preserve"> B</w:t>
      </w:r>
      <w:r w:rsidRPr="00477F3A">
        <w:rPr>
          <w:rFonts w:ascii="Arial Narrow" w:hAnsi="Arial Narrow" w:cs="Arial"/>
          <w:sz w:val="20"/>
          <w:szCs w:val="20"/>
          <w:lang w:val="es-SV"/>
        </w:rPr>
        <w:t>eneficiar a las familias del sector campesino e indígena, mediante la transferencia y legalización de tierras; en cumplimiento del proceso de la reforma agraria y de otros programas, abriendo oportunidades de desarrollo en el ámbito económico, social y agropecuario, con igualdad y equidad de género.</w:t>
      </w:r>
    </w:p>
    <w:p w:rsidR="004C3ACB" w:rsidRPr="00E858DE" w:rsidRDefault="004C3ACB" w:rsidP="00E858D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b/>
          <w:sz w:val="20"/>
          <w:szCs w:val="20"/>
          <w:lang w:val="es-SV"/>
        </w:rPr>
        <w:t>Visión:</w:t>
      </w:r>
      <w:r w:rsidRPr="00E858DE">
        <w:rPr>
          <w:rFonts w:ascii="Arial Narrow" w:hAnsi="Arial Narrow" w:cs="Arial"/>
          <w:sz w:val="20"/>
          <w:szCs w:val="20"/>
          <w:lang w:val="es-SV"/>
        </w:rPr>
        <w:t xml:space="preserve"> Ser una institución comprometida con la seguridad jurídica de la tierra, in</w:t>
      </w:r>
      <w:r w:rsidR="00E858DE" w:rsidRPr="00E858DE">
        <w:rPr>
          <w:rFonts w:ascii="Arial Narrow" w:hAnsi="Arial Narrow" w:cs="Arial"/>
          <w:sz w:val="20"/>
          <w:szCs w:val="20"/>
          <w:lang w:val="es-SV"/>
        </w:rPr>
        <w:t xml:space="preserve">cidiendo en el desarrollo rural </w:t>
      </w:r>
      <w:r w:rsidRPr="00E858DE">
        <w:rPr>
          <w:rFonts w:ascii="Arial Narrow" w:hAnsi="Arial Narrow" w:cs="Arial"/>
          <w:sz w:val="20"/>
          <w:szCs w:val="20"/>
          <w:lang w:val="es-SV"/>
        </w:rPr>
        <w:t>de las familias campesinas e indígenas, por medio de la diversificación agropecuaria, que conllevan a mejorar la calidad de vida de las familias adjudicatarias del proceso de transferencia de tierras.</w:t>
      </w:r>
    </w:p>
    <w:p w:rsidR="004C3ACB" w:rsidRPr="004C3ACB" w:rsidRDefault="004C3ACB" w:rsidP="004C3ACB">
      <w:pPr>
        <w:pStyle w:val="Prrafodelista"/>
        <w:ind w:left="1440"/>
        <w:jc w:val="both"/>
        <w:rPr>
          <w:rFonts w:ascii="Arial Narrow" w:hAnsi="Arial Narrow"/>
          <w:sz w:val="20"/>
          <w:szCs w:val="20"/>
          <w:lang w:val="es-SV"/>
        </w:rPr>
      </w:pPr>
    </w:p>
    <w:p w:rsidR="004C3ACB" w:rsidRDefault="004C3ACB" w:rsidP="007B6138">
      <w:pPr>
        <w:pStyle w:val="Prrafodelista"/>
        <w:numPr>
          <w:ilvl w:val="0"/>
          <w:numId w:val="3"/>
        </w:numPr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  <w:r w:rsidRPr="00FB268A">
        <w:rPr>
          <w:rFonts w:ascii="Arial Narrow" w:hAnsi="Arial Narrow"/>
          <w:b/>
          <w:sz w:val="22"/>
          <w:szCs w:val="22"/>
          <w:lang w:val="es-SV"/>
        </w:rPr>
        <w:t xml:space="preserve">OBJETIVO Y </w:t>
      </w:r>
      <w:r>
        <w:rPr>
          <w:rFonts w:ascii="Arial Narrow" w:hAnsi="Arial Narrow"/>
          <w:b/>
          <w:sz w:val="22"/>
          <w:szCs w:val="22"/>
          <w:lang w:val="es-SV"/>
        </w:rPr>
        <w:t>VALORES INSTITUCIONALES</w:t>
      </w:r>
    </w:p>
    <w:p w:rsidR="004C3ACB" w:rsidRDefault="004C3ACB" w:rsidP="007B6138">
      <w:pPr>
        <w:pStyle w:val="Prrafodelista"/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</w:p>
    <w:p w:rsidR="004C3ACB" w:rsidRDefault="004C3ACB" w:rsidP="007B6138">
      <w:pPr>
        <w:pStyle w:val="Prrafodelista"/>
        <w:numPr>
          <w:ilvl w:val="0"/>
          <w:numId w:val="5"/>
        </w:numPr>
        <w:spacing w:line="240" w:lineRule="auto"/>
        <w:rPr>
          <w:rFonts w:ascii="Arial Narrow" w:hAnsi="Arial Narrow"/>
          <w:b/>
          <w:sz w:val="20"/>
          <w:szCs w:val="20"/>
          <w:lang w:val="es-SV"/>
        </w:rPr>
      </w:pPr>
      <w:r>
        <w:rPr>
          <w:rFonts w:ascii="Arial Narrow" w:hAnsi="Arial Narrow"/>
          <w:b/>
          <w:sz w:val="20"/>
          <w:szCs w:val="20"/>
          <w:lang w:val="es-SV"/>
        </w:rPr>
        <w:t>OBJETIVO</w:t>
      </w:r>
    </w:p>
    <w:p w:rsidR="007B6138" w:rsidRPr="004F41A8" w:rsidRDefault="007B6138" w:rsidP="007B6138">
      <w:pPr>
        <w:pStyle w:val="Prrafodelista"/>
        <w:spacing w:line="240" w:lineRule="auto"/>
        <w:ind w:left="1440"/>
        <w:rPr>
          <w:rFonts w:ascii="Arial Narrow" w:hAnsi="Arial Narrow"/>
          <w:b/>
          <w:sz w:val="20"/>
          <w:szCs w:val="20"/>
          <w:lang w:val="es-SV"/>
        </w:rPr>
      </w:pPr>
    </w:p>
    <w:p w:rsidR="004C3ACB" w:rsidRDefault="004C3ACB" w:rsidP="00E858DE">
      <w:pPr>
        <w:pStyle w:val="Prrafodelista"/>
        <w:spacing w:line="240" w:lineRule="auto"/>
        <w:ind w:left="1440"/>
        <w:jc w:val="both"/>
        <w:rPr>
          <w:rFonts w:ascii="Arial Narrow" w:hAnsi="Arial Narrow"/>
          <w:sz w:val="20"/>
          <w:szCs w:val="20"/>
          <w:lang w:val="es-SV"/>
        </w:rPr>
      </w:pPr>
      <w:r w:rsidRPr="004F41A8">
        <w:rPr>
          <w:rFonts w:ascii="Arial Narrow" w:hAnsi="Arial Narrow"/>
          <w:sz w:val="20"/>
          <w:szCs w:val="20"/>
          <w:lang w:val="es-SV"/>
        </w:rPr>
        <w:t>Garantizar la legalidad jurídica de las tierras en posesión de las familias campesinas e indígenas usuarias de los programas de transferencia de tierra, convirtiéndolas/os</w:t>
      </w:r>
      <w:r>
        <w:rPr>
          <w:rFonts w:ascii="Arial Narrow" w:hAnsi="Arial Narrow"/>
          <w:sz w:val="20"/>
          <w:szCs w:val="20"/>
          <w:lang w:val="es-SV"/>
        </w:rPr>
        <w:t xml:space="preserve"> </w:t>
      </w:r>
      <w:r w:rsidRPr="004F41A8">
        <w:rPr>
          <w:rFonts w:ascii="Arial Narrow" w:hAnsi="Arial Narrow"/>
          <w:sz w:val="20"/>
          <w:szCs w:val="20"/>
          <w:lang w:val="es-SV"/>
        </w:rPr>
        <w:t>en propietaria/os</w:t>
      </w:r>
      <w:r>
        <w:rPr>
          <w:rFonts w:ascii="Arial Narrow" w:hAnsi="Arial Narrow"/>
          <w:sz w:val="20"/>
          <w:szCs w:val="20"/>
          <w:lang w:val="es-SV"/>
        </w:rPr>
        <w:t xml:space="preserve"> </w:t>
      </w:r>
      <w:r w:rsidRPr="004F41A8">
        <w:rPr>
          <w:rFonts w:ascii="Arial Narrow" w:hAnsi="Arial Narrow"/>
          <w:sz w:val="20"/>
          <w:szCs w:val="20"/>
          <w:lang w:val="es-SV"/>
        </w:rPr>
        <w:t>reales y protagonistas de su propio desarrollo, facilitando insumos y asistencia técnica para fomentar la diversificación agropecuaria; en la búsqueda del desarrollo sostenible local, y la So</w:t>
      </w:r>
      <w:r w:rsidR="00BA2928">
        <w:rPr>
          <w:rFonts w:ascii="Arial Narrow" w:hAnsi="Arial Narrow"/>
          <w:sz w:val="20"/>
          <w:szCs w:val="20"/>
          <w:lang w:val="es-SV"/>
        </w:rPr>
        <w:t>beranía y Seguridad Alimentaria en armonía con el medio ambiente.</w:t>
      </w:r>
    </w:p>
    <w:p w:rsidR="00F75827" w:rsidRDefault="00F75827" w:rsidP="00E858DE">
      <w:pPr>
        <w:pStyle w:val="Prrafodelista"/>
        <w:spacing w:line="240" w:lineRule="auto"/>
        <w:ind w:left="1440"/>
        <w:jc w:val="both"/>
        <w:rPr>
          <w:rFonts w:ascii="Arial Narrow" w:hAnsi="Arial Narrow"/>
          <w:sz w:val="20"/>
          <w:szCs w:val="20"/>
          <w:lang w:val="es-SV"/>
        </w:rPr>
      </w:pPr>
    </w:p>
    <w:p w:rsidR="004C3ACB" w:rsidRDefault="004C3ACB" w:rsidP="00E858DE">
      <w:pPr>
        <w:pStyle w:val="Prrafodelista"/>
        <w:numPr>
          <w:ilvl w:val="0"/>
          <w:numId w:val="5"/>
        </w:numPr>
        <w:spacing w:line="240" w:lineRule="auto"/>
        <w:rPr>
          <w:rFonts w:ascii="Arial Narrow" w:hAnsi="Arial Narrow"/>
          <w:b/>
          <w:sz w:val="20"/>
          <w:szCs w:val="20"/>
          <w:lang w:val="es-SV"/>
        </w:rPr>
      </w:pPr>
      <w:r w:rsidRPr="004C3ACB">
        <w:rPr>
          <w:rFonts w:ascii="Arial Narrow" w:hAnsi="Arial Narrow"/>
          <w:b/>
          <w:sz w:val="20"/>
          <w:szCs w:val="20"/>
          <w:lang w:val="es-SV"/>
        </w:rPr>
        <w:t>VALORES</w:t>
      </w:r>
    </w:p>
    <w:p w:rsidR="007B6138" w:rsidRPr="00F75827" w:rsidRDefault="007B6138" w:rsidP="007B6138">
      <w:pPr>
        <w:pStyle w:val="Prrafodelista"/>
        <w:spacing w:line="240" w:lineRule="auto"/>
        <w:ind w:left="1440"/>
        <w:rPr>
          <w:rFonts w:ascii="Arial Narrow" w:hAnsi="Arial Narrow"/>
          <w:b/>
          <w:sz w:val="20"/>
          <w:szCs w:val="20"/>
          <w:lang w:val="es-SV"/>
        </w:rPr>
      </w:pP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 w:hanging="327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TRANSPARENCIA</w:t>
      </w:r>
      <w:r w:rsidRPr="002C0271">
        <w:rPr>
          <w:rFonts w:ascii="Arial Narrow" w:hAnsi="Arial Narrow"/>
          <w:sz w:val="20"/>
          <w:szCs w:val="20"/>
          <w:lang w:val="es-SV"/>
        </w:rPr>
        <w:t>: Actuar de forma abierta y oportuna, para el bienestar de la familia campesina e indígena, con honradez y honestidad, mediante la rendición de cuentas y el acceso a la información en la gestión y administración de los programas y políticas de acción de la Institución.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COMPROMISO: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Asumir con responsabilidad el desafío y las obligaciones derivadas del cumplimiento de la misión Institucional.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SERVICIO: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Ofrecer atención con amabilidad, respeto, igualdad y equidad brindando servicio con calidad y eficacia a los/as usuarios/as.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UNIDAD: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Hacer un equipo de trabajo y centrar el esfuerzo para el cumplimiento de las metas Institucionales para favorecer a las familias campesinas e indígenas del proceso de transferencia de tierra.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EQUIDAD: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Promover e impulsar la participación la participación de las familias campesinas e indígenas con igualdad de género, tanto en el proceso de transferencia de tierra, como en la diversificación agropecuaria.</w:t>
      </w:r>
    </w:p>
    <w:p w:rsidR="00F75827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SOLIDARIDAD: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Fomentar el trabajo colectivo, unificando esfuerzos que permitan el cumplimiento de metas y objetivos de la Institución. </w:t>
      </w:r>
    </w:p>
    <w:p w:rsidR="007B6138" w:rsidRDefault="007B6138" w:rsidP="007B6138">
      <w:pPr>
        <w:pStyle w:val="Prrafodelista"/>
        <w:rPr>
          <w:rFonts w:ascii="Arial Narrow" w:hAnsi="Arial Narrow"/>
          <w:b/>
          <w:sz w:val="22"/>
          <w:szCs w:val="22"/>
          <w:lang w:val="es-SV"/>
        </w:rPr>
      </w:pPr>
    </w:p>
    <w:p w:rsidR="002C0271" w:rsidRPr="00F75827" w:rsidRDefault="002C0271" w:rsidP="00F75827">
      <w:pPr>
        <w:pStyle w:val="Prrafodelista"/>
        <w:numPr>
          <w:ilvl w:val="0"/>
          <w:numId w:val="3"/>
        </w:numPr>
        <w:rPr>
          <w:rFonts w:ascii="Arial Narrow" w:hAnsi="Arial Narrow"/>
          <w:b/>
          <w:sz w:val="22"/>
          <w:szCs w:val="22"/>
          <w:lang w:val="es-SV"/>
        </w:rPr>
      </w:pPr>
      <w:r w:rsidRPr="00F75827">
        <w:rPr>
          <w:rFonts w:ascii="Arial Narrow" w:hAnsi="Arial Narrow"/>
          <w:b/>
          <w:sz w:val="22"/>
          <w:szCs w:val="22"/>
          <w:lang w:val="es-SV"/>
        </w:rPr>
        <w:t>RESPONSABLES</w:t>
      </w:r>
    </w:p>
    <w:p w:rsidR="002C0271" w:rsidRPr="002C0271" w:rsidRDefault="002C0271" w:rsidP="002C0271">
      <w:pPr>
        <w:ind w:firstLine="708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2C0271">
        <w:rPr>
          <w:rFonts w:ascii="Arial Narrow" w:hAnsi="Arial Narrow" w:cs="Arial"/>
          <w:sz w:val="20"/>
          <w:szCs w:val="20"/>
          <w:lang w:val="es-SV"/>
        </w:rPr>
        <w:t>Responsables de la Definición y Ejecución de las actividades: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de Auditoria Interna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Ambiental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Financiera Institucional (Departamentos).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Adquisiciones y Contrataciones Institucional (UACI)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Unidad de Participación Ciudadana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lang w:val="es-SV"/>
        </w:rPr>
        <w:t>Unidad de Género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Comunicaciones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Oficina de Recibo y Despacho de Correspondencia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de Desarrollo Rural (Departamentos y Oficinas</w:t>
      </w:r>
      <w:r>
        <w:rPr>
          <w:rFonts w:ascii="Arial Narrow" w:hAnsi="Arial Narrow" w:cs="Arial"/>
          <w:sz w:val="20"/>
          <w:szCs w:val="20"/>
          <w:lang w:val="es-SV"/>
        </w:rPr>
        <w:t xml:space="preserve"> Regionales</w:t>
      </w:r>
      <w:r w:rsidRPr="00F75827">
        <w:rPr>
          <w:rFonts w:ascii="Arial Narrow" w:hAnsi="Arial Narrow" w:cs="Arial"/>
          <w:sz w:val="20"/>
          <w:szCs w:val="20"/>
          <w:lang w:val="es-SV"/>
        </w:rPr>
        <w:t>)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Legal (Departamentos)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de Operaciones</w:t>
      </w:r>
      <w:r>
        <w:rPr>
          <w:rFonts w:ascii="Arial Narrow" w:hAnsi="Arial Narrow" w:cs="Arial"/>
          <w:sz w:val="20"/>
          <w:szCs w:val="20"/>
          <w:lang w:val="es-SV"/>
        </w:rPr>
        <w:t xml:space="preserve"> y Logística</w:t>
      </w:r>
      <w:r w:rsidRPr="00F75827">
        <w:rPr>
          <w:rFonts w:ascii="Arial Narrow" w:hAnsi="Arial Narrow" w:cs="Arial"/>
          <w:sz w:val="20"/>
          <w:szCs w:val="20"/>
          <w:lang w:val="es-SV"/>
        </w:rPr>
        <w:t xml:space="preserve"> (Departamentos y Secciones)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Gerencia de Recursos Humanos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Planificación</w:t>
      </w:r>
    </w:p>
    <w:p w:rsidR="000A4877" w:rsidRDefault="00E858DE" w:rsidP="000A4877">
      <w:pPr>
        <w:pStyle w:val="Prrafodelista"/>
        <w:numPr>
          <w:ilvl w:val="0"/>
          <w:numId w:val="9"/>
        </w:numPr>
        <w:spacing w:after="0" w:line="240" w:lineRule="auto"/>
        <w:ind w:hanging="357"/>
        <w:contextualSpacing w:val="0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Informática</w:t>
      </w:r>
    </w:p>
    <w:p w:rsidR="000A4877" w:rsidRDefault="002C0271" w:rsidP="000A4877">
      <w:pPr>
        <w:pStyle w:val="Prrafodelista"/>
        <w:numPr>
          <w:ilvl w:val="0"/>
          <w:numId w:val="9"/>
        </w:numPr>
        <w:spacing w:after="0" w:line="240" w:lineRule="auto"/>
        <w:ind w:hanging="357"/>
        <w:contextualSpacing w:val="0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0A4877">
        <w:rPr>
          <w:rFonts w:ascii="Arial Narrow" w:hAnsi="Arial Narrow" w:cs="Arial"/>
          <w:sz w:val="20"/>
          <w:szCs w:val="20"/>
          <w:lang w:val="es-SV"/>
        </w:rPr>
        <w:t>Unidad de Archivo</w:t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</w:p>
    <w:p w:rsidR="00490180" w:rsidRDefault="0005247F" w:rsidP="000A4877">
      <w:pPr>
        <w:pStyle w:val="Prrafodelista"/>
        <w:spacing w:after="0" w:line="240" w:lineRule="auto"/>
        <w:ind w:left="1429"/>
        <w:contextualSpacing w:val="0"/>
        <w:jc w:val="right"/>
        <w:rPr>
          <w:rFonts w:ascii="Arial Narrow" w:hAnsi="Arial Narrow"/>
          <w:b/>
          <w:sz w:val="28"/>
          <w:szCs w:val="28"/>
          <w:lang w:val="es-SV"/>
        </w:rPr>
        <w:sectPr w:rsidR="00490180" w:rsidSect="000A4877">
          <w:pgSz w:w="12240" w:h="15840"/>
          <w:pgMar w:top="1082" w:right="1440" w:bottom="851" w:left="1440" w:header="570" w:footer="329" w:gutter="0"/>
          <w:pgNumType w:start="0"/>
          <w:cols w:space="720"/>
          <w:titlePg/>
          <w:docGrid w:linePitch="231"/>
        </w:sectPr>
      </w:pPr>
      <w:bookmarkStart w:id="0" w:name="_GoBack"/>
      <w:bookmarkEnd w:id="0"/>
      <w:r>
        <w:rPr>
          <w:rFonts w:ascii="Arial Narrow" w:hAnsi="Arial Narrow"/>
          <w:b/>
          <w:sz w:val="28"/>
          <w:szCs w:val="28"/>
          <w:lang w:val="es-SV"/>
        </w:rPr>
        <w:t>2 de 10</w:t>
      </w:r>
    </w:p>
    <w:tbl>
      <w:tblPr>
        <w:tblW w:w="5185" w:type="pct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2"/>
        <w:gridCol w:w="2255"/>
        <w:gridCol w:w="701"/>
        <w:gridCol w:w="602"/>
        <w:gridCol w:w="602"/>
        <w:gridCol w:w="857"/>
        <w:gridCol w:w="636"/>
        <w:gridCol w:w="739"/>
        <w:gridCol w:w="602"/>
        <w:gridCol w:w="857"/>
        <w:gridCol w:w="705"/>
        <w:gridCol w:w="602"/>
        <w:gridCol w:w="602"/>
        <w:gridCol w:w="857"/>
        <w:gridCol w:w="636"/>
        <w:gridCol w:w="636"/>
        <w:gridCol w:w="617"/>
        <w:gridCol w:w="910"/>
        <w:gridCol w:w="899"/>
      </w:tblGrid>
      <w:tr w:rsidR="00490180" w:rsidRPr="00362A36" w:rsidTr="00490180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SV" w:eastAsia="es-SV"/>
              </w:rPr>
              <w:lastRenderedPageBreak/>
              <w:t>Instituto Salvadoreño de Transformación Agraria (ISTA)</w:t>
            </w:r>
            <w:r w:rsidRPr="00490180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SV" w:eastAsia="es-SV"/>
              </w:rPr>
              <w:br/>
              <w:t>PLAN ANUAL OPERATIVO 2017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Actividad específica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Unidad de medida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Ene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Feb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Mar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Abr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May</w:t>
            </w:r>
            <w:proofErr w:type="spellEnd"/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Jun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Jul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Ago</w:t>
            </w:r>
            <w:proofErr w:type="spellEnd"/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Sep</w:t>
            </w:r>
            <w:proofErr w:type="spellEnd"/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Oct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Nov</w:t>
            </w: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Dic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GERENCIA LEGAL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ANÁLISIS JURÍDICO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Elaboración de Acta de entrega material de áreas naturales protegidas.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Acta Elaborada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Elaborar dictamen para la donación de inmuebles al Estado de El Salvador y Alcaldías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Dictamen elaborado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Elaborar dictámenes de autorizaciones de proyectos ISTA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Dictamen elaborado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25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Elaborar dictámenes para la asignación y reasignación de lotes y solares.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Dictamen elaborado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540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Elaborar dictámenes para la autorización de proyectos de asociaciones cooperativas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Dictamen elaborado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8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Revisión de dictámenes para la transferencia de áreas naturales protegidas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Dictamen revisado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ESCRITURACIÓN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Coordinar con la UFI para que proporcione las constancias de cancelaciones.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Cancelación de hipoteca elaborada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240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Coordinar con los Departamentos correspondientes para que provean los documentos necesarios que permita una fluidez en colaboración, confrontación en la impresión de escrituras públicas.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Escritura elaborada (Individuales)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10,000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RECTIFICACIONES…)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Escritura elaborada (Intermedias)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36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PROCURACIÓN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Informes elaborados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60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 xml:space="preserve">Calendarizar de manera </w:t>
            </w:r>
            <w:proofErr w:type="gramStart"/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continua</w:t>
            </w:r>
            <w:proofErr w:type="gramEnd"/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 xml:space="preserve"> las visitas a los diferentes Tribunales a nivel nacional para dar seguimiento a los casos presentados por el ISTA y las demandas en contra de la Institución.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Caso tramitado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144</w:t>
            </w:r>
          </w:p>
        </w:tc>
      </w:tr>
      <w:tr w:rsidR="00490180" w:rsidRPr="00362A36" w:rsidTr="00490180">
        <w:trPr>
          <w:trHeight w:val="2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RECUPERACIÓN Y ADJUDICACIÓN DE INMUEBLES FINATA-BANCO DE TIERRAS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1,200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Procesos impulsados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300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REGISTRO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Mantener aplicabilidad de Decreto 263, sobre el pago de derechos, tasas registrales y catastrales.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Estudios registrales elaborados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1,200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Documentos presentados al CNR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10,000</w:t>
            </w:r>
          </w:p>
        </w:tc>
      </w:tr>
      <w:tr w:rsidR="00490180" w:rsidRPr="00490180" w:rsidTr="00490180">
        <w:trPr>
          <w:trHeight w:val="20"/>
        </w:trPr>
        <w:tc>
          <w:tcPr>
            <w:tcW w:w="12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Documentos inscritos en el CNR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10,000</w:t>
            </w:r>
          </w:p>
        </w:tc>
      </w:tr>
    </w:tbl>
    <w:p w:rsidR="00490180" w:rsidRDefault="00490180" w:rsidP="0049018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 w:rsidRPr="00490180">
        <w:rPr>
          <w:rFonts w:ascii="Arial Narrow" w:hAnsi="Arial Narrow"/>
          <w:b/>
          <w:sz w:val="28"/>
          <w:szCs w:val="28"/>
          <w:lang w:val="es-SV"/>
        </w:rPr>
        <w:t>3 de 10</w:t>
      </w:r>
    </w:p>
    <w:p w:rsidR="00490180" w:rsidRDefault="00490180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7"/>
        <w:gridCol w:w="2268"/>
        <w:gridCol w:w="681"/>
        <w:gridCol w:w="681"/>
        <w:gridCol w:w="681"/>
        <w:gridCol w:w="784"/>
        <w:gridCol w:w="681"/>
        <w:gridCol w:w="692"/>
        <w:gridCol w:w="681"/>
        <w:gridCol w:w="807"/>
        <w:gridCol w:w="681"/>
        <w:gridCol w:w="681"/>
        <w:gridCol w:w="681"/>
        <w:gridCol w:w="788"/>
        <w:gridCol w:w="681"/>
        <w:gridCol w:w="681"/>
        <w:gridCol w:w="681"/>
        <w:gridCol w:w="861"/>
        <w:gridCol w:w="849"/>
      </w:tblGrid>
      <w:tr w:rsidR="00490180" w:rsidRPr="00490180" w:rsidTr="00490180">
        <w:trPr>
          <w:trHeight w:val="20"/>
        </w:trPr>
        <w:tc>
          <w:tcPr>
            <w:tcW w:w="1199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93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Unidad de medida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Ene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Feb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Mar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Abr</w:t>
            </w:r>
          </w:p>
        </w:tc>
        <w:tc>
          <w:tcPr>
            <w:tcW w:w="18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May</w:t>
            </w:r>
            <w:proofErr w:type="spellEnd"/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Jun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Jul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Ago</w:t>
            </w:r>
            <w:proofErr w:type="spellEnd"/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Sep</w:t>
            </w:r>
            <w:proofErr w:type="spellEnd"/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Oct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Nov</w:t>
            </w:r>
          </w:p>
        </w:tc>
        <w:tc>
          <w:tcPr>
            <w:tcW w:w="178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Dic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22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UNIDAD DE ARCHIVO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de Escrituras a beneficiarios y beneficiarias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Escritura entregada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10,000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 xml:space="preserve">Optimizar el acceso a la información para el usuario interno del ISTA. 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Usuarios/as atendidos/as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1,440</w:t>
            </w:r>
          </w:p>
        </w:tc>
      </w:tr>
      <w:tr w:rsidR="00490180" w:rsidRPr="00362A36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DE RECIBO Y DESPACHO DE CORRESPONDENCIA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Brindar atención y asesoría a las usuarias y usuarios del ISTA, mediante servicios de información.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Usuarios/as atendidos/as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1,500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6,000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GERENCIA DE DESARROLLO RURAL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SECCIÓN DE COBROS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Informe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$30,000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$80,000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$20,000</w:t>
            </w:r>
          </w:p>
        </w:tc>
        <w:tc>
          <w:tcPr>
            <w:tcW w:w="181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$30,000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$75,000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$30,000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$80,000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$25,000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$30,000</w:t>
            </w:r>
          </w:p>
        </w:tc>
        <w:tc>
          <w:tcPr>
            <w:tcW w:w="178" w:type="pct"/>
            <w:shd w:val="clear" w:color="000000" w:fill="FFFFFF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$20,000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$75,000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$310,000</w:t>
            </w:r>
          </w:p>
        </w:tc>
      </w:tr>
      <w:tr w:rsidR="00490180" w:rsidRPr="00362A36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 ASIGNACIÓN INDIVIDUAL Y AVALÚOS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Elaboración de informe de Avalúo para la donación de inmuebles en proyectos con DCD.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Informe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 xml:space="preserve">Realizar las asignaciones de inmuebles en los proyectos que tienen DCD. 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Asignación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830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2,500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10,000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DESARROLLO AGROPECUARIO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vMerge w:val="restar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 xml:space="preserve">Personas favorecidas con asistencia </w:t>
            </w:r>
            <w:r w:rsidR="001637C9"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técnica</w:t>
            </w: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, capacitaciones e insumos agropecuarios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1,228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1,228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1,526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3,982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1,630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1,650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2,119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5,399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2,163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1,720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1,900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5,783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2,155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1,781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900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4,836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20,000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vMerge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Capacitaciones Impartidas a cooperativas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47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144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vMerge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Capacitaciones impartidas a asociaciones comunales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29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17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216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DEPARTAMENTO PROYECTOS DE PARCELACIÓN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Elaboración de Informe Técnico de aprobación de plano de DCD.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Informe técnico de aprobación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8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35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Elaboración de Informe Técnico para la autorización de cooperativas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Informe técnico de autorización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8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vMerge w:val="restar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la medición de los proyectos en propiedades a favor del ISTA.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Proyectos aprobados de perímetro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60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vMerge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Proyectos aprobados de DCD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40</w:t>
            </w:r>
          </w:p>
        </w:tc>
      </w:tr>
      <w:tr w:rsidR="00490180" w:rsidRPr="00490180" w:rsidTr="0049018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REGIONAL OCCIDENTAL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628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2,500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Completar solicitud de adjudicación de inmueble para Proyectos con DCD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Solicitud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168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504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220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240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588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280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2,000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material de inmuebles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Inmuebles entregados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48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48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180</w:t>
            </w:r>
          </w:p>
        </w:tc>
      </w:tr>
      <w:tr w:rsidR="00490180" w:rsidRPr="00490180" w:rsidTr="00490180">
        <w:trPr>
          <w:trHeight w:val="20"/>
        </w:trPr>
        <w:tc>
          <w:tcPr>
            <w:tcW w:w="1199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inspecciones de campo según demanda de las/os usuarias/os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Inspecciones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0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11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06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78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5" w:type="pct"/>
            <w:shd w:val="clear" w:color="000000" w:fill="4682B4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:rsidR="00490180" w:rsidRPr="00490180" w:rsidRDefault="00490180" w:rsidP="0049018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490180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272</w:t>
            </w:r>
          </w:p>
        </w:tc>
      </w:tr>
    </w:tbl>
    <w:p w:rsidR="000727F0" w:rsidRDefault="000727F0" w:rsidP="0049018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49018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49018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306E9C" w:rsidRDefault="00490180" w:rsidP="0049018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4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306E9C" w:rsidRDefault="00306E9C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306E9C" w:rsidRPr="00306E9C" w:rsidTr="000727F0">
        <w:trPr>
          <w:trHeight w:val="20"/>
        </w:trPr>
        <w:tc>
          <w:tcPr>
            <w:tcW w:w="1252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Unidad de medida</w:t>
            </w:r>
          </w:p>
        </w:tc>
        <w:tc>
          <w:tcPr>
            <w:tcW w:w="186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Ene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Feb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Mar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Abr</w:t>
            </w:r>
          </w:p>
        </w:tc>
        <w:tc>
          <w:tcPr>
            <w:tcW w:w="195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Jun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Jul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proofErr w:type="spellStart"/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Oct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Nov</w:t>
            </w:r>
          </w:p>
        </w:tc>
        <w:tc>
          <w:tcPr>
            <w:tcW w:w="163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Dic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306E9C" w:rsidRPr="00306E9C" w:rsidTr="000727F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REGIONAL CENTRAL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654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616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616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218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616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2,502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Completar solicitud de adjudicación de inmueble para Proyectos con DCD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Solicitud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480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480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2,000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material de inmuebles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Inmuebles entregados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51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146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516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inspecciones de campo según demanda de las/os usuarias/os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Inspecciones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272</w:t>
            </w:r>
          </w:p>
        </w:tc>
      </w:tr>
      <w:tr w:rsidR="00306E9C" w:rsidRPr="00306E9C" w:rsidTr="000727F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REGIONAL PARACENTRAL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630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630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630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630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2,520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Completar solicitud de adjudicación de inmueble para Proyectos con DCD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Solicitud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460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540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540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460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2,000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material de inmuebles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Inmuebles entregados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55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43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148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516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inspecciones de campo según demanda de las/os usuarias/os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Inspecciones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24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72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272</w:t>
            </w:r>
          </w:p>
        </w:tc>
      </w:tr>
      <w:tr w:rsidR="00306E9C" w:rsidRPr="00306E9C" w:rsidTr="000727F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REGIONAL USULÚTAN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209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209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209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627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209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208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624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2,500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Completar solicitud de adjudicación de inmueble para Proyectos con DCD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Solicitud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498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506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498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166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498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2,000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material de inmuebles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Inmuebles entregados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121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135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40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125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516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inspecciones de campo según demanda de las/os usuarias/os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Inspecciones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42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42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42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168</w:t>
            </w:r>
          </w:p>
        </w:tc>
      </w:tr>
      <w:tr w:rsidR="00306E9C" w:rsidRPr="00306E9C" w:rsidTr="000727F0">
        <w:trPr>
          <w:trHeight w:val="2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OFICINA REGIONAL ORIENTAL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Beneficiarios/as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350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975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975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325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950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850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3,750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Completar solicitud de adjudicación de inmueble para Proyectos con DCD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Solicitud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380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175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180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560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610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175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450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2,000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Entrega material de inmuebles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Inmuebles entregados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75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60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170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85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50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100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430</w:t>
            </w:r>
          </w:p>
        </w:tc>
      </w:tr>
      <w:tr w:rsidR="00306E9C" w:rsidRPr="00306E9C" w:rsidTr="000727F0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Realizar inspecciones de campo según demanda de las/os usuarias/os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Inspecciones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47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22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57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21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46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12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sz w:val="18"/>
                <w:szCs w:val="18"/>
                <w:lang w:val="es-SV" w:eastAsia="es-SV"/>
              </w:rPr>
              <w:t>15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37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306E9C" w:rsidRPr="00306E9C" w:rsidRDefault="00306E9C" w:rsidP="00306E9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</w:pPr>
            <w:r w:rsidRPr="00306E9C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SV" w:eastAsia="es-SV"/>
              </w:rPr>
              <w:t>187</w:t>
            </w:r>
          </w:p>
        </w:tc>
      </w:tr>
    </w:tbl>
    <w:p w:rsidR="00490180" w:rsidRDefault="00490180" w:rsidP="00306E9C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5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0727F0" w:rsidRDefault="000727F0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0727F0" w:rsidRPr="000727F0" w:rsidTr="000727F0">
        <w:trPr>
          <w:trHeight w:val="510"/>
        </w:trPr>
        <w:tc>
          <w:tcPr>
            <w:tcW w:w="1252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medida</w:t>
            </w:r>
          </w:p>
        </w:tc>
        <w:tc>
          <w:tcPr>
            <w:tcW w:w="186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Ene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Feb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Mar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Abr</w:t>
            </w:r>
          </w:p>
        </w:tc>
        <w:tc>
          <w:tcPr>
            <w:tcW w:w="195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Jun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Jul</w:t>
            </w:r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Oct</w:t>
            </w:r>
          </w:p>
        </w:tc>
        <w:tc>
          <w:tcPr>
            <w:tcW w:w="168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Nov</w:t>
            </w:r>
          </w:p>
        </w:tc>
        <w:tc>
          <w:tcPr>
            <w:tcW w:w="163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Dic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0727F0" w:rsidRPr="000727F0" w:rsidTr="000727F0">
        <w:trPr>
          <w:trHeight w:val="510"/>
        </w:trPr>
        <w:tc>
          <w:tcPr>
            <w:tcW w:w="5000" w:type="pct"/>
            <w:gridSpan w:val="19"/>
            <w:shd w:val="clear" w:color="000000" w:fill="525252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GERENCIA DE RECURSOS HUMANOS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Atención a Personal del ISTA en Clínica Empresarial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Usuarios/as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420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420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420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1,680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Atención a personal del ISTA en Clínica Odontológica.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Usuarios/as atendidos/as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135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135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135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135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540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Control de Permisos al personal del ISTA.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Permisos procesados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2,400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2,400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2,400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2,400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9,600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Elaboración y entrega de constancias de tiempos de servicios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Constancias emitidas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96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Elaborar el Plan de Capacitación del ISTA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elaborado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Entrega de Paquete Alimenticio.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Entrega de Vales de Supermercado.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2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Personal del ISTA capacitado.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Capacitaciones ejecutadas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60</w:t>
            </w:r>
          </w:p>
        </w:tc>
      </w:tr>
      <w:tr w:rsidR="000727F0" w:rsidRPr="000727F0" w:rsidTr="000727F0">
        <w:trPr>
          <w:trHeight w:val="510"/>
        </w:trPr>
        <w:tc>
          <w:tcPr>
            <w:tcW w:w="1252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de pago de viáticos.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Reportes elaborados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shd w:val="clear" w:color="000000" w:fill="4682B4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  <w:hideMark/>
          </w:tcPr>
          <w:p w:rsidR="000727F0" w:rsidRPr="000727F0" w:rsidRDefault="000727F0" w:rsidP="000727F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0727F0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</w:tbl>
    <w:p w:rsidR="000727F0" w:rsidRDefault="000727F0" w:rsidP="000727F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727F0" w:rsidRDefault="000727F0" w:rsidP="000727F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6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0727F0" w:rsidRDefault="000727F0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CD0681" w:rsidRPr="00CD0681" w:rsidTr="00CD0681">
        <w:trPr>
          <w:trHeight w:val="340"/>
        </w:trPr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medida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Ene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Feb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Mar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Abr</w:t>
            </w:r>
          </w:p>
        </w:tc>
        <w:tc>
          <w:tcPr>
            <w:tcW w:w="19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Jun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Jul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Oct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Nov</w:t>
            </w:r>
          </w:p>
        </w:tc>
        <w:tc>
          <w:tcPr>
            <w:tcW w:w="1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Dic</w:t>
            </w:r>
          </w:p>
        </w:tc>
        <w:tc>
          <w:tcPr>
            <w:tcW w:w="2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CD0681" w:rsidRPr="00362A36" w:rsidTr="00CD0681">
        <w:trPr>
          <w:trHeight w:val="34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GERENCIA DE OPERACIONES Y LOGÍSTICA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Administrar y hacer reportes de consumo de los lubricantes para los vehículos de la Institución.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Elaborar el inventario físico de mobiliario y equipo.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Inventario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Reportar el consumo mensual de combustible por cada Unidad.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Supervisar el adecuado funcionamiento de las áreas adscritas a Servicios Generales.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Supervisar y garantizar la seguridad Institucional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525252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DEPARTAMENTO DE SERVICIOS GENERALES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Elaborar Plan de mantenimiento preventivo a vehículos.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Evaluar el nivel de cumplimiento del Plan de mantenimiento preventivo a vehículos.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Mantenimientos preventivos realizados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180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Mantenimiento preventivo de infraestructura, equipo y mobiliario de oficina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180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Mantenimiento correctivo de infraestructura, equipo y mobiliario de oficina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60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Realizar inventario de Bodega de Suministros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Inventario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Realizar las liquidaciones de los artículos en bodega general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Liquidación elaborada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34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Supervisar el Ornato Institucional (Sitio del Niño, Bodegas UFI, Archivo y Oficinas Centrales)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</w:tbl>
    <w:p w:rsidR="000727F0" w:rsidRDefault="000727F0" w:rsidP="000727F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2C0271" w:rsidRDefault="002C027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7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CD0681" w:rsidRDefault="00CD0681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CD0681" w:rsidRPr="00CD0681" w:rsidTr="00CD0681">
        <w:trPr>
          <w:trHeight w:val="20"/>
        </w:trPr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medida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Ene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Feb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Mar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Abr</w:t>
            </w:r>
          </w:p>
        </w:tc>
        <w:tc>
          <w:tcPr>
            <w:tcW w:w="19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Jun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Jul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Oct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Nov</w:t>
            </w:r>
          </w:p>
        </w:tc>
        <w:tc>
          <w:tcPr>
            <w:tcW w:w="1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Dic</w:t>
            </w:r>
          </w:p>
        </w:tc>
        <w:tc>
          <w:tcPr>
            <w:tcW w:w="2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CD0681" w:rsidRPr="00CD0681" w:rsidTr="00CD068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INFORMÁTICA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Creación, modificación, incidencias y capacitación de sistemas informáticos en funcionamiento por los usuarios y usuarias del ISTA.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Ejecución de respaldo o </w:t>
            </w:r>
            <w:proofErr w:type="spellStart"/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backup</w:t>
            </w:r>
            <w:proofErr w:type="spellEnd"/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 de bases de datos, sistemas y carpetas de trabajo de usuarios y usuarias del ISTA.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Elaboración de Plan de Mantenimiento Preventivo y Correctivo de equipos informáticos para oficinas centrales y regionales.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de administración, monitoreo y soporte técnico de servicios informáticos (Infraestructura Tecnológica).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 de requerimiento de atención a los usuarios y usuarias del ISTA a nivel nacional (Soporte Técnico por fallas  de hardware y software de equipos informáticos asignados a los usuarios/as).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Seguimiento de Plan de Mantenimiento Preventivo y Correctivo de equipos informáticos.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CD0681" w:rsidRPr="00CD0681" w:rsidTr="00CD068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PARTICIPACIÓN CIUDADANA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Atender y asesorar a las/os beneficiarias/os del ISTA a fin de generar los espacios que permitan la </w:t>
            </w:r>
            <w:r w:rsidR="00FE04AD"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participación</w:t>
            </w: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 activa de mujeres, hombres, pueblos originarios, organizaciones y población LGTB.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Personas atendidas.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2,300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3,000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800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2,800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1,000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500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2,500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10,600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Coordinar los mecanismos de participación ciudadana (Despacho Abierto, Consulta Ciudadana, Observatorio Social, Consejos Consultivos, Mesas Temáticas, Reuniones Vecinales y Rendición de Cuentas).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Seguimiento a los mecanismos de participación ciudadana.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CD0681" w:rsidRPr="00CD0681" w:rsidTr="00CD068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GÉNERO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Implementación y seguimiento al Plan de Acción de la Política de Género.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Sensibilizar a beneficiarias/os de proyectos institucionales a través de procesos de formación en igualdad y equidad. 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Sensibilizar al personal Institucional a través de procesos de formación de igualdad y equidad.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CD0681" w:rsidRPr="00CD0681" w:rsidTr="00CD068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Coordinar con la UPC la incorporación de las mujeres a los diferentes espacios de participación ciudadana.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0681" w:rsidRPr="00CD0681" w:rsidRDefault="00CD0681" w:rsidP="00CD068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CD068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</w:tbl>
    <w:p w:rsidR="00CD0681" w:rsidRDefault="00CD0681" w:rsidP="00CD0681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CD068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8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CD0681" w:rsidRDefault="00CD0681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6F5C96" w:rsidRPr="006F5C96" w:rsidTr="006F5C96">
        <w:trPr>
          <w:trHeight w:val="20"/>
        </w:trPr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medida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Ene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Feb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Mar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Abr</w:t>
            </w:r>
          </w:p>
        </w:tc>
        <w:tc>
          <w:tcPr>
            <w:tcW w:w="19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Jun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Jul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Oct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Nov</w:t>
            </w:r>
          </w:p>
        </w:tc>
        <w:tc>
          <w:tcPr>
            <w:tcW w:w="1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Dic</w:t>
            </w:r>
          </w:p>
        </w:tc>
        <w:tc>
          <w:tcPr>
            <w:tcW w:w="2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6F5C96" w:rsidRPr="006F5C96" w:rsidTr="006F5C96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AMBIENTAL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Dar seguimiento a la implementación del Sistema de Gestión Ambiental.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Informes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Seguimiento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Realizar los procedimientos y gestiones necesarias para agilizar la transferencia de las ANP.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Recomendación de Acta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5</w:t>
            </w:r>
          </w:p>
        </w:tc>
      </w:tr>
      <w:tr w:rsidR="006F5C96" w:rsidRPr="006F5C96" w:rsidTr="006F5C96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COMUNICACIONES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Actualizar la página WEB y redes sociales del ISTA, con información de eventos.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Actualizaciones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120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Diseñar campañas de comunicación especificas internas y externas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Campañas de comunicación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Diseñar, elaborar e imprimir revista Institucional.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Revista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3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Editar la red de circuito cerrado ISTA.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Publicaciones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Gestionar entrevistas en los diferentes medios de comunicación, para las autoridades de la Institución.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Entrevistas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24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Producir material visual y mantener actualizada la cartelera informativa.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Actualizaciones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48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Realizar la cobertura y/o protocolo a eventos especiales de la Institución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Cobertura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48</w:t>
            </w:r>
          </w:p>
        </w:tc>
      </w:tr>
      <w:tr w:rsidR="006F5C96" w:rsidRPr="00362A36" w:rsidTr="006F5C96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ADQUISICIONES Y CONTRATACIONES INSTITUCIONAL (UACI)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Elaboración de informes mensuales a la Unidad de Planificación referente </w:t>
            </w:r>
            <w:proofErr w:type="gramStart"/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 el</w:t>
            </w:r>
            <w:proofErr w:type="gramEnd"/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 xml:space="preserve"> nivel de ejecución de las compras de bienes, obras y/o servicios para el año 2017.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Elaboración de informes sobre las adquisiciones y contrataciones institucionales para la Junta Directiva, OIR, Gerencia General y UNAC.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Elaborar la programación anual de Adquisiciones y Contrataciones de obras, bienes y servicios 2018.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6F5C96" w:rsidRPr="006F5C96" w:rsidTr="006F5C96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Realizar las adquisiciones y contrataciones de  bienes, obras y servicios de acuerdo a la asignación presupuestaria (Proceso de libre gestión, Licitación Pública o Concurso Público, Contratación Directa y compras a través de BOLPROS); que puedan ser por orden de compra o contrato.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Compras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70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84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84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72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5C96" w:rsidRPr="006F5C96" w:rsidRDefault="006F5C96" w:rsidP="006F5C9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6F5C9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310</w:t>
            </w:r>
          </w:p>
        </w:tc>
      </w:tr>
    </w:tbl>
    <w:p w:rsidR="00CD0681" w:rsidRDefault="00CD0681" w:rsidP="00CD0681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CD0681" w:rsidRDefault="00CD068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6F5C96" w:rsidRDefault="006F5C96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6F5C96" w:rsidRDefault="006F5C96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6F5C96" w:rsidRDefault="006F5C96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6F5C96" w:rsidRDefault="006F5C96" w:rsidP="006F5C96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9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p w:rsidR="006F5C96" w:rsidRDefault="006F5C96">
      <w:pPr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br w:type="page"/>
      </w:r>
    </w:p>
    <w:tbl>
      <w:tblPr>
        <w:tblW w:w="515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2116"/>
        <w:gridCol w:w="704"/>
        <w:gridCol w:w="602"/>
        <w:gridCol w:w="602"/>
        <w:gridCol w:w="859"/>
        <w:gridCol w:w="636"/>
        <w:gridCol w:w="738"/>
        <w:gridCol w:w="602"/>
        <w:gridCol w:w="859"/>
        <w:gridCol w:w="704"/>
        <w:gridCol w:w="602"/>
        <w:gridCol w:w="602"/>
        <w:gridCol w:w="859"/>
        <w:gridCol w:w="636"/>
        <w:gridCol w:w="636"/>
        <w:gridCol w:w="617"/>
        <w:gridCol w:w="912"/>
        <w:gridCol w:w="901"/>
      </w:tblGrid>
      <w:tr w:rsidR="00A84941" w:rsidRPr="00A84941" w:rsidTr="00A84941">
        <w:trPr>
          <w:trHeight w:val="20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lastRenderedPageBreak/>
              <w:t>Actividad específica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medida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Ene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Feb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Mar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 trimestre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Abr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May</w:t>
            </w:r>
            <w:proofErr w:type="spellEnd"/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Jun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 trimestre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Jul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Ago</w:t>
            </w:r>
            <w:proofErr w:type="spellEnd"/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proofErr w:type="spellStart"/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Sep</w:t>
            </w:r>
            <w:proofErr w:type="spellEnd"/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III trimestre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Oct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Nov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Dic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IV trimestre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18"/>
                <w:szCs w:val="18"/>
                <w:lang w:val="es-SV" w:eastAsia="es-SV"/>
              </w:rPr>
              <w:t>TOTAL</w:t>
            </w:r>
          </w:p>
        </w:tc>
      </w:tr>
      <w:tr w:rsidR="00A84941" w:rsidRPr="00A84941" w:rsidTr="00A8494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FINANCIERA INSTITUCIONAL (UFI)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Consolidar información de los recursos necesarios de todas las Unidades, para el buen funcionamiento del Instituto, para satisfacer las necesidades.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elaborado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Informar a Presidencia sobre la ejecución de los recursos financieros ejecutados mensualmente.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Presentar los estados financieros a las instancias correspondientes.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Estados financieros presentados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48</w:t>
            </w:r>
          </w:p>
        </w:tc>
      </w:tr>
      <w:tr w:rsidR="00A84941" w:rsidRPr="00A84941" w:rsidTr="00A8494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PLANIFICACIÓN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Formular el Plan Anual Operativo de la institución.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 Autorizado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Dar seguimiento al PAO institucional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Seguimiento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Actualización de los planes de trabajo con las diferentes unidades organizativas.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Planes Autorizados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15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Dar seguimiento a los Planes de Trabajo Institucionales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Seguimiento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Brindar apoyo técnico a las diferentes Unidades Organizativas, revisión y actualización a los manuales, procedimientos e instructivos internos.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Informe actividades realizadas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12</w:t>
            </w:r>
          </w:p>
        </w:tc>
      </w:tr>
      <w:tr w:rsidR="00A84941" w:rsidRPr="00A84941" w:rsidTr="00A84941">
        <w:trPr>
          <w:trHeight w:val="20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25252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UNIDAD DE AUDITORÍA INTERNA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Examen Especial de Auditoría (Diferentes Áreas Institucionales)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Auditoría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8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Examen Especial de Seguimiento a Informes de Auditoría Interna.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Auditoría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Examen Especial de Seguimiento a Informes de la Corte de Cuentas.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Auditoría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1</w:t>
            </w:r>
          </w:p>
        </w:tc>
      </w:tr>
      <w:tr w:rsidR="00A84941" w:rsidRPr="00A84941" w:rsidTr="00A84941">
        <w:trPr>
          <w:trHeight w:val="20"/>
        </w:trPr>
        <w:tc>
          <w:tcPr>
            <w:tcW w:w="1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Otras Actividades de Auditoría</w:t>
            </w:r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Reportes y/o actas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941" w:rsidRPr="00A84941" w:rsidRDefault="00A84941" w:rsidP="00A8494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</w:pPr>
            <w:r w:rsidRPr="00A84941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SV" w:eastAsia="es-SV"/>
              </w:rPr>
              <w:t>4</w:t>
            </w:r>
          </w:p>
        </w:tc>
      </w:tr>
    </w:tbl>
    <w:p w:rsidR="006F5C96" w:rsidRDefault="006F5C96" w:rsidP="006F5C96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6F5C96" w:rsidRDefault="006F5C96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Default="00A84941" w:rsidP="00490180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A84941" w:rsidRPr="00490180" w:rsidRDefault="00A84941" w:rsidP="00A84941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10</w:t>
      </w:r>
      <w:r w:rsidRPr="00490180">
        <w:rPr>
          <w:rFonts w:ascii="Arial Narrow" w:hAnsi="Arial Narrow"/>
          <w:b/>
          <w:sz w:val="28"/>
          <w:szCs w:val="28"/>
          <w:lang w:val="es-SV"/>
        </w:rPr>
        <w:t xml:space="preserve"> de 10</w:t>
      </w:r>
    </w:p>
    <w:sectPr w:rsidR="00A84941" w:rsidRPr="00490180" w:rsidSect="00490180">
      <w:pgSz w:w="20160" w:h="12240" w:orient="landscape" w:code="5"/>
      <w:pgMar w:top="567" w:right="1082" w:bottom="567" w:left="851" w:header="570" w:footer="329" w:gutter="0"/>
      <w:pgNumType w:start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A81" w:rsidRDefault="00FF0A81" w:rsidP="00F75827">
      <w:pPr>
        <w:spacing w:after="0" w:line="240" w:lineRule="auto"/>
      </w:pPr>
      <w:r>
        <w:separator/>
      </w:r>
    </w:p>
  </w:endnote>
  <w:endnote w:type="continuationSeparator" w:id="0">
    <w:p w:rsidR="00FF0A81" w:rsidRDefault="00FF0A81" w:rsidP="00F7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A81" w:rsidRDefault="00FF0A81" w:rsidP="00F75827">
      <w:pPr>
        <w:spacing w:after="0" w:line="240" w:lineRule="auto"/>
      </w:pPr>
      <w:r>
        <w:separator/>
      </w:r>
    </w:p>
  </w:footnote>
  <w:footnote w:type="continuationSeparator" w:id="0">
    <w:p w:rsidR="00FF0A81" w:rsidRDefault="00FF0A81" w:rsidP="00F7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9A4"/>
    <w:multiLevelType w:val="hybridMultilevel"/>
    <w:tmpl w:val="13424A4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95513"/>
    <w:multiLevelType w:val="hybridMultilevel"/>
    <w:tmpl w:val="B8C04A22"/>
    <w:lvl w:ilvl="0" w:tplc="59CC72A4">
      <w:start w:val="1"/>
      <w:numFmt w:val="lowerRoman"/>
      <w:lvlText w:val="%1."/>
      <w:lvlJc w:val="right"/>
      <w:pPr>
        <w:ind w:left="1440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E40E07"/>
    <w:multiLevelType w:val="hybridMultilevel"/>
    <w:tmpl w:val="9828BFCE"/>
    <w:lvl w:ilvl="0" w:tplc="44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003B86"/>
    <w:multiLevelType w:val="hybridMultilevel"/>
    <w:tmpl w:val="B00AE046"/>
    <w:lvl w:ilvl="0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0E25FFC"/>
    <w:multiLevelType w:val="multilevel"/>
    <w:tmpl w:val="61C41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5">
    <w:nsid w:val="73C47362"/>
    <w:multiLevelType w:val="hybridMultilevel"/>
    <w:tmpl w:val="A7D8AD8C"/>
    <w:lvl w:ilvl="0" w:tplc="440A001B">
      <w:start w:val="1"/>
      <w:numFmt w:val="lowerRoman"/>
      <w:lvlText w:val="%1."/>
      <w:lvlJc w:val="righ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8337D6B"/>
    <w:multiLevelType w:val="hybridMultilevel"/>
    <w:tmpl w:val="A6BCF1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87"/>
    <w:rsid w:val="0005247F"/>
    <w:rsid w:val="000727F0"/>
    <w:rsid w:val="000A4877"/>
    <w:rsid w:val="001637C9"/>
    <w:rsid w:val="001E1396"/>
    <w:rsid w:val="00206770"/>
    <w:rsid w:val="00227DC5"/>
    <w:rsid w:val="002C0271"/>
    <w:rsid w:val="00306E9C"/>
    <w:rsid w:val="00362A36"/>
    <w:rsid w:val="00371BA6"/>
    <w:rsid w:val="003F61DD"/>
    <w:rsid w:val="00490180"/>
    <w:rsid w:val="004C3ACB"/>
    <w:rsid w:val="004E4C24"/>
    <w:rsid w:val="00685475"/>
    <w:rsid w:val="006C7A08"/>
    <w:rsid w:val="006F5C96"/>
    <w:rsid w:val="007B6138"/>
    <w:rsid w:val="007C1D46"/>
    <w:rsid w:val="00827275"/>
    <w:rsid w:val="0084455B"/>
    <w:rsid w:val="00940DC3"/>
    <w:rsid w:val="009E4C87"/>
    <w:rsid w:val="00A84941"/>
    <w:rsid w:val="00AB3D12"/>
    <w:rsid w:val="00AD07C3"/>
    <w:rsid w:val="00B01C35"/>
    <w:rsid w:val="00BA2928"/>
    <w:rsid w:val="00CA7150"/>
    <w:rsid w:val="00CD0681"/>
    <w:rsid w:val="00D85A62"/>
    <w:rsid w:val="00DF43FD"/>
    <w:rsid w:val="00E858DE"/>
    <w:rsid w:val="00F42F63"/>
    <w:rsid w:val="00F75827"/>
    <w:rsid w:val="00FD41F2"/>
    <w:rsid w:val="00FE04AD"/>
    <w:rsid w:val="00F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827"/>
  </w:style>
  <w:style w:type="paragraph" w:styleId="Piedepgina">
    <w:name w:val="footer"/>
    <w:basedOn w:val="Normal"/>
    <w:link w:val="Piedepgina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827"/>
  </w:style>
  <w:style w:type="paragraph" w:styleId="Textodeglobo">
    <w:name w:val="Balloon Text"/>
    <w:basedOn w:val="Normal"/>
    <w:link w:val="TextodegloboCar"/>
    <w:uiPriority w:val="99"/>
    <w:semiHidden/>
    <w:unhideWhenUsed/>
    <w:rsid w:val="00BA2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9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827"/>
  </w:style>
  <w:style w:type="paragraph" w:styleId="Piedepgina">
    <w:name w:val="footer"/>
    <w:basedOn w:val="Normal"/>
    <w:link w:val="Piedepgina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827"/>
  </w:style>
  <w:style w:type="paragraph" w:styleId="Textodeglobo">
    <w:name w:val="Balloon Text"/>
    <w:basedOn w:val="Normal"/>
    <w:link w:val="TextodegloboCar"/>
    <w:uiPriority w:val="99"/>
    <w:semiHidden/>
    <w:unhideWhenUsed/>
    <w:rsid w:val="00BA2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arcia\AppData\Roaming\Microsoft\Plantillas\Dise&#241;o%20de%20iones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sAN sALVADOR, 17 de ENERO de 2017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31A88-7B8C-455A-95D4-96373B69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</Template>
  <TotalTime>0</TotalTime>
  <Pages>10</Pages>
  <Words>3441</Words>
  <Characters>18931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salvadoreño de transformación agraria
-ista-
plan ANUAL OPERATIVO 2017</vt:lpstr>
      <vt:lpstr/>
    </vt:vector>
  </TitlesOfParts>
  <Company>nombre y cargo</Company>
  <LinksUpToDate>false</LinksUpToDate>
  <CharactersWithSpaces>22328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salvadoreño de transformación agraria
-ista-
plan ANUAL OPERATIVO 2017</dc:title>
  <dc:subject>UNIDAD DE PLANIFICACIÓN</dc:subject>
  <dc:creator>firma y sello</dc:creator>
  <cp:lastModifiedBy>Xenia Yosabeth Zuniga</cp:lastModifiedBy>
  <cp:revision>2</cp:revision>
  <cp:lastPrinted>2016-06-23T18:18:00Z</cp:lastPrinted>
  <dcterms:created xsi:type="dcterms:W3CDTF">2017-02-22T19:23:00Z</dcterms:created>
  <dcterms:modified xsi:type="dcterms:W3CDTF">2017-02-22T19:23:00Z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