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E58F3" w14:textId="77777777" w:rsidR="00DB6D59" w:rsidRPr="00965EBC" w:rsidRDefault="00DB6D59" w:rsidP="00DB6D59">
      <w:pPr>
        <w:pStyle w:val="Puesto"/>
        <w:rPr>
          <w:color w:val="auto"/>
        </w:rPr>
      </w:pPr>
      <w:r w:rsidRPr="00965EBC">
        <w:rPr>
          <w:color w:val="auto"/>
        </w:rPr>
        <w:t>Estadísticas</w:t>
      </w:r>
    </w:p>
    <w:p w14:paraId="26E729C3" w14:textId="30547685" w:rsidR="001638F6" w:rsidRPr="00965EBC" w:rsidRDefault="00994D0F" w:rsidP="00D5413C">
      <w:pPr>
        <w:pStyle w:val="Subttulo"/>
        <w:rPr>
          <w:color w:val="auto"/>
        </w:rPr>
      </w:pPr>
      <w:r>
        <w:rPr>
          <w:color w:val="auto"/>
        </w:rPr>
        <w:t>NOVIMBRE, DICIEMBRE 2021</w:t>
      </w:r>
      <w:r w:rsidR="00A77A55">
        <w:rPr>
          <w:color w:val="auto"/>
        </w:rPr>
        <w:t xml:space="preserve"> </w:t>
      </w:r>
      <w:r w:rsidR="00776483">
        <w:rPr>
          <w:color w:val="auto"/>
        </w:rPr>
        <w:t>–</w:t>
      </w:r>
      <w:r w:rsidR="00A77A55">
        <w:rPr>
          <w:color w:val="auto"/>
        </w:rPr>
        <w:t xml:space="preserve"> </w:t>
      </w:r>
      <w:r>
        <w:rPr>
          <w:color w:val="auto"/>
        </w:rPr>
        <w:t>ENERO</w:t>
      </w:r>
      <w:r w:rsidR="00776483">
        <w:rPr>
          <w:color w:val="auto"/>
        </w:rPr>
        <w:t xml:space="preserve"> </w:t>
      </w:r>
      <w:r w:rsidR="006D6310">
        <w:rPr>
          <w:color w:val="auto"/>
        </w:rPr>
        <w:t>202</w:t>
      </w:r>
      <w:r>
        <w:rPr>
          <w:color w:val="auto"/>
        </w:rPr>
        <w:t>2</w:t>
      </w:r>
    </w:p>
    <w:p w14:paraId="42A173FE" w14:textId="6D1C33DB" w:rsidR="001C12E3" w:rsidRDefault="00DB6D59" w:rsidP="003422FF">
      <w:pPr>
        <w:pStyle w:val="Informacindecontacto"/>
        <w:rPr>
          <w:color w:val="auto"/>
        </w:rPr>
      </w:pPr>
      <w:r w:rsidRPr="00965EBC">
        <w:rPr>
          <w:color w:val="auto"/>
        </w:rPr>
        <w:t xml:space="preserve">Instituto de Legalización de la Propiedad </w:t>
      </w:r>
    </w:p>
    <w:p w14:paraId="5B976FF7" w14:textId="77777777" w:rsidR="001C12E3" w:rsidRDefault="001C12E3" w:rsidP="003422FF">
      <w:pPr>
        <w:pStyle w:val="Informacindecontacto"/>
        <w:rPr>
          <w:color w:val="auto"/>
        </w:rPr>
      </w:pPr>
    </w:p>
    <w:p w14:paraId="0D39DC42" w14:textId="0E963FF5" w:rsidR="003422FF" w:rsidRDefault="00A206AD" w:rsidP="003422FF">
      <w:pPr>
        <w:pStyle w:val="Informacindecontacto"/>
      </w:pPr>
      <w:r>
        <w:rPr>
          <w:noProof/>
          <w:lang w:val="es-SV" w:eastAsia="es-SV"/>
        </w:rPr>
        <w:drawing>
          <wp:inline distT="0" distB="0" distL="0" distR="0" wp14:anchorId="35204C6E" wp14:editId="00E6BBC4">
            <wp:extent cx="4333640" cy="3250096"/>
            <wp:effectExtent l="152400" t="152400" r="353060" b="3695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5771" cy="3259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22FF">
        <w:rPr>
          <w:lang w:bidi="es-ES"/>
        </w:rPr>
        <w:br w:type="page"/>
      </w:r>
    </w:p>
    <w:p w14:paraId="7FC38F36" w14:textId="4BD78DC7" w:rsidR="00062570" w:rsidRPr="001C12E3" w:rsidRDefault="00062570" w:rsidP="001C12E3">
      <w:pPr>
        <w:pStyle w:val="Puesto"/>
        <w:spacing w:before="0" w:after="0"/>
        <w:rPr>
          <w:rFonts w:ascii="Museo Sans 300" w:hAnsi="Museo Sans 300"/>
          <w:b/>
          <w:color w:val="auto"/>
          <w:sz w:val="32"/>
          <w:szCs w:val="22"/>
        </w:rPr>
      </w:pPr>
      <w:r w:rsidRPr="001C12E3">
        <w:rPr>
          <w:rFonts w:ascii="Museo Sans 300" w:hAnsi="Museo Sans 300"/>
          <w:b/>
          <w:color w:val="auto"/>
          <w:sz w:val="32"/>
          <w:szCs w:val="22"/>
        </w:rPr>
        <w:lastRenderedPageBreak/>
        <w:t>Estadísticas</w:t>
      </w:r>
    </w:p>
    <w:p w14:paraId="23167A1D" w14:textId="77777777" w:rsidR="001C12E3" w:rsidRDefault="001C12E3" w:rsidP="001C12E3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14:paraId="30575D30" w14:textId="77777777" w:rsidR="001C12E3" w:rsidRPr="008D5547" w:rsidRDefault="001C12E3" w:rsidP="00DF2AF0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14:paraId="0C5A1683" w14:textId="6FF662B9" w:rsidR="00062570" w:rsidRPr="008D5547" w:rsidRDefault="00E25CFA" w:rsidP="002B766D">
      <w:pPr>
        <w:pStyle w:val="Subttulo"/>
        <w:spacing w:before="0" w:after="0" w:line="240" w:lineRule="auto"/>
        <w:jc w:val="left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  <w:t xml:space="preserve">NOVIEMBRE, DICIEMBRE 2021-ENERO </w:t>
      </w:r>
      <w:r w:rsidR="006D6310" w:rsidRPr="008D5547">
        <w:rPr>
          <w:rFonts w:ascii="Museo Sans 300" w:hAnsi="Museo Sans 300"/>
          <w:b/>
          <w:color w:val="auto"/>
          <w:sz w:val="22"/>
          <w:szCs w:val="22"/>
        </w:rPr>
        <w:t xml:space="preserve"> 202</w:t>
      </w:r>
      <w:r>
        <w:rPr>
          <w:rFonts w:ascii="Museo Sans 300" w:hAnsi="Museo Sans 300"/>
          <w:b/>
          <w:color w:val="auto"/>
          <w:sz w:val="22"/>
          <w:szCs w:val="22"/>
        </w:rPr>
        <w:t>2</w:t>
      </w:r>
    </w:p>
    <w:tbl>
      <w:tblPr>
        <w:tblStyle w:val="Tabladeinforme"/>
        <w:tblpPr w:leftFromText="141" w:rightFromText="141" w:vertAnchor="text" w:horzAnchor="page" w:tblpXSpec="center" w:tblpY="1562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A206AD" w:rsidRPr="008D5547" w14:paraId="60758F25" w14:textId="77777777" w:rsidTr="00DF2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14:paraId="67B27AAA" w14:textId="77777777" w:rsidR="00A206AD" w:rsidRPr="008D5547" w:rsidRDefault="00A206AD" w:rsidP="00A206AD">
            <w:pPr>
              <w:spacing w:before="0" w:after="0"/>
              <w:jc w:val="center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14:paraId="4518B8C7" w14:textId="77777777" w:rsidR="00A206AD" w:rsidRPr="008D5547" w:rsidRDefault="00A206AD" w:rsidP="00A206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206AD" w:rsidRPr="008D5547" w14:paraId="7B04ABE0" w14:textId="77777777" w:rsidTr="00DF2AF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19016B04" w14:textId="77777777" w:rsidR="00A206AD" w:rsidRPr="008D5547" w:rsidRDefault="00A206AD" w:rsidP="00A206AD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14:paraId="6673337F" w14:textId="693F3DEE" w:rsidR="00A206AD" w:rsidRPr="008D5547" w:rsidRDefault="00DF2AF0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316</w:t>
            </w:r>
          </w:p>
        </w:tc>
        <w:tc>
          <w:tcPr>
            <w:tcW w:w="1824" w:type="dxa"/>
            <w:vMerge w:val="restart"/>
          </w:tcPr>
          <w:p w14:paraId="6C8B6E12" w14:textId="77777777" w:rsidR="00A206AD" w:rsidRPr="008D5547" w:rsidRDefault="00A206AD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  <w:p w14:paraId="3C0A87B3" w14:textId="77777777" w:rsidR="00A206AD" w:rsidRPr="008D5547" w:rsidRDefault="00A206AD" w:rsidP="00A206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Lotes</w:t>
            </w:r>
          </w:p>
        </w:tc>
      </w:tr>
      <w:tr w:rsidR="00A206AD" w:rsidRPr="008D5547" w14:paraId="67F1D58D" w14:textId="77777777" w:rsidTr="00DF2AF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7D42A602" w14:textId="77777777" w:rsidR="00A206AD" w:rsidRPr="008D5547" w:rsidRDefault="00A206AD" w:rsidP="00A206AD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14:paraId="00E7A1D4" w14:textId="7928AF17" w:rsidR="00A206AD" w:rsidRPr="008D5547" w:rsidRDefault="00DF2AF0" w:rsidP="00DF2AF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64</w:t>
            </w:r>
          </w:p>
        </w:tc>
        <w:tc>
          <w:tcPr>
            <w:tcW w:w="1824" w:type="dxa"/>
            <w:vMerge/>
          </w:tcPr>
          <w:p w14:paraId="5137E24F" w14:textId="77777777" w:rsidR="00A206AD" w:rsidRPr="008D5547" w:rsidRDefault="00A206AD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206AD" w:rsidRPr="008D5547" w14:paraId="126FC9A1" w14:textId="77777777" w:rsidTr="00DF2AF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439A7A42" w14:textId="77777777" w:rsidR="00A206AD" w:rsidRPr="008D5547" w:rsidRDefault="00A206AD" w:rsidP="00A206AD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Inscripción de documentos</w:t>
            </w:r>
          </w:p>
        </w:tc>
        <w:tc>
          <w:tcPr>
            <w:tcW w:w="2338" w:type="dxa"/>
            <w:noWrap/>
          </w:tcPr>
          <w:p w14:paraId="18510F5E" w14:textId="1DD85D5B" w:rsidR="00A206AD" w:rsidRPr="008D5547" w:rsidRDefault="00DF2AF0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321</w:t>
            </w:r>
          </w:p>
        </w:tc>
        <w:tc>
          <w:tcPr>
            <w:tcW w:w="1824" w:type="dxa"/>
            <w:vMerge/>
          </w:tcPr>
          <w:p w14:paraId="78C7575F" w14:textId="77777777" w:rsidR="00A206AD" w:rsidRPr="008D5547" w:rsidRDefault="00A206AD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206AD" w:rsidRPr="008D5547" w14:paraId="4CFC32EE" w14:textId="77777777" w:rsidTr="00DF2AF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6596F18A" w14:textId="77777777" w:rsidR="00A206AD" w:rsidRPr="008D5547" w:rsidRDefault="00A206AD" w:rsidP="00A206AD">
            <w:pPr>
              <w:spacing w:before="0" w:after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  <w:hideMark/>
          </w:tcPr>
          <w:p w14:paraId="6ABD22FB" w14:textId="6AE6BD9A" w:rsidR="00A206AD" w:rsidRPr="008D5547" w:rsidRDefault="00DF2AF0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701</w:t>
            </w:r>
          </w:p>
        </w:tc>
        <w:tc>
          <w:tcPr>
            <w:tcW w:w="1824" w:type="dxa"/>
            <w:vMerge/>
          </w:tcPr>
          <w:p w14:paraId="74F3EDF1" w14:textId="77777777" w:rsidR="00A206AD" w:rsidRPr="008D5547" w:rsidRDefault="00A206AD" w:rsidP="00A206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</w:p>
        </w:tc>
      </w:tr>
    </w:tbl>
    <w:p w14:paraId="7821E438" w14:textId="52EA2199" w:rsidR="00055F56" w:rsidRDefault="00062570" w:rsidP="004F3760">
      <w:pPr>
        <w:jc w:val="both"/>
        <w:rPr>
          <w:rFonts w:ascii="Museo Sans 300" w:hAnsi="Museo Sans 300"/>
          <w:color w:val="auto"/>
        </w:rPr>
      </w:pPr>
      <w:r w:rsidRPr="008D5547">
        <w:rPr>
          <w:rFonts w:ascii="Museo Sans 300" w:hAnsi="Museo Sans 300"/>
          <w:color w:val="auto"/>
        </w:rPr>
        <w:t xml:space="preserve">En </w:t>
      </w:r>
      <w:r w:rsidR="00965EBC" w:rsidRPr="008D5547">
        <w:rPr>
          <w:rFonts w:ascii="Museo Sans 300" w:hAnsi="Museo Sans 300"/>
          <w:color w:val="auto"/>
        </w:rPr>
        <w:t>el periodo que comprende las estadísticas s</w:t>
      </w:r>
      <w:r w:rsidRPr="008D5547">
        <w:rPr>
          <w:rFonts w:ascii="Museo Sans 300" w:hAnsi="Museo Sans 300"/>
          <w:color w:val="auto"/>
        </w:rPr>
        <w:t xml:space="preserve">e brindaron </w:t>
      </w:r>
      <w:r w:rsidR="00DF2AF0">
        <w:rPr>
          <w:rFonts w:ascii="Museo Sans 300" w:hAnsi="Museo Sans 300"/>
          <w:color w:val="auto"/>
        </w:rPr>
        <w:t>701</w:t>
      </w:r>
      <w:r w:rsidR="000F5D30">
        <w:rPr>
          <w:rFonts w:ascii="Museo Sans 300" w:hAnsi="Museo Sans 300"/>
          <w:color w:val="auto"/>
        </w:rPr>
        <w:t xml:space="preserve"> </w:t>
      </w:r>
      <w:r w:rsidRPr="008D5547">
        <w:rPr>
          <w:rFonts w:ascii="Museo Sans 300" w:hAnsi="Museo Sans 300"/>
          <w:color w:val="auto"/>
        </w:rPr>
        <w:t xml:space="preserve">servicios en </w:t>
      </w:r>
      <w:r w:rsidR="00263501">
        <w:rPr>
          <w:rFonts w:ascii="Museo Sans 300" w:hAnsi="Museo Sans 300"/>
          <w:color w:val="auto"/>
        </w:rPr>
        <w:t xml:space="preserve">diferentes </w:t>
      </w:r>
      <w:r w:rsidR="00162A15">
        <w:rPr>
          <w:rFonts w:ascii="Museo Sans 300" w:hAnsi="Museo Sans 300"/>
          <w:color w:val="auto"/>
        </w:rPr>
        <w:t xml:space="preserve">proyectos ubicados en </w:t>
      </w:r>
      <w:r w:rsidR="009D40A4">
        <w:rPr>
          <w:rFonts w:ascii="Museo Sans 300" w:hAnsi="Museo Sans 300"/>
          <w:color w:val="auto"/>
        </w:rPr>
        <w:t>52</w:t>
      </w:r>
      <w:r w:rsidR="00E42B78" w:rsidRPr="008D5547">
        <w:rPr>
          <w:rFonts w:ascii="Museo Sans 300" w:hAnsi="Museo Sans 300"/>
          <w:color w:val="auto"/>
        </w:rPr>
        <w:t xml:space="preserve"> municipios y </w:t>
      </w:r>
      <w:r w:rsidR="00162A15">
        <w:rPr>
          <w:rFonts w:ascii="Museo Sans 300" w:hAnsi="Museo Sans 300"/>
          <w:color w:val="auto"/>
        </w:rPr>
        <w:t>1</w:t>
      </w:r>
      <w:r w:rsidR="00CE3A42">
        <w:rPr>
          <w:rFonts w:ascii="Museo Sans 300" w:hAnsi="Museo Sans 300"/>
          <w:color w:val="auto"/>
        </w:rPr>
        <w:t>3</w:t>
      </w:r>
      <w:r w:rsidR="00162A15">
        <w:rPr>
          <w:rFonts w:ascii="Museo Sans 300" w:hAnsi="Museo Sans 300"/>
          <w:color w:val="auto"/>
        </w:rPr>
        <w:t xml:space="preserve"> </w:t>
      </w:r>
      <w:r w:rsidR="00E42B78" w:rsidRPr="008D5547">
        <w:rPr>
          <w:rFonts w:ascii="Museo Sans 300" w:hAnsi="Museo Sans 300"/>
          <w:color w:val="auto"/>
        </w:rPr>
        <w:t xml:space="preserve">departamentos del país. Los servicios consistieron en diagnóstico de campo, aprobación técnica de planos </w:t>
      </w:r>
      <w:r w:rsidR="000F5D30" w:rsidRPr="008D5547">
        <w:rPr>
          <w:rFonts w:ascii="Museo Sans 300" w:hAnsi="Museo Sans 300"/>
          <w:color w:val="auto"/>
        </w:rPr>
        <w:t>e inscripción de documentos</w:t>
      </w:r>
      <w:r w:rsidR="000F5D30">
        <w:rPr>
          <w:rFonts w:ascii="Museo Sans 300" w:hAnsi="Museo Sans 300"/>
          <w:color w:val="auto"/>
        </w:rPr>
        <w:t>.</w:t>
      </w:r>
    </w:p>
    <w:p w14:paraId="4A8977E8" w14:textId="77777777" w:rsidR="00157752" w:rsidRDefault="00157752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4D5993C0" w14:textId="77777777" w:rsidR="005177F4" w:rsidRDefault="005177F4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7431C05D" w14:textId="77777777" w:rsidR="00ED0A2C" w:rsidRDefault="00ED0A2C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798BE466" w14:textId="2C39D4B7" w:rsidR="00F154CD" w:rsidRPr="00B97590" w:rsidRDefault="00B97590" w:rsidP="00F154CD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 w:rsidRPr="00B97590">
        <w:rPr>
          <w:rFonts w:ascii="Museo Sans 300" w:hAnsi="Museo Sans 300"/>
          <w:b/>
          <w:color w:val="auto"/>
          <w:u w:val="single"/>
        </w:rPr>
        <w:t>DIAGNOSTICO DE CAMPO/FICHA JURIDICA</w:t>
      </w:r>
    </w:p>
    <w:tbl>
      <w:tblPr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3"/>
        <w:gridCol w:w="1621"/>
        <w:gridCol w:w="1651"/>
        <w:gridCol w:w="1257"/>
        <w:gridCol w:w="1153"/>
        <w:gridCol w:w="1559"/>
      </w:tblGrid>
      <w:tr w:rsidR="00F20490" w:rsidRPr="005177F4" w14:paraId="30607CAC" w14:textId="77777777" w:rsidTr="004D1FD3">
        <w:trPr>
          <w:trHeight w:val="510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5F62E5E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505D737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647DF3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01. Noviembre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D3A968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02. Diciembre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7A4E5D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3. Enero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C12981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F20490" w:rsidRPr="005177F4" w14:paraId="309D33A2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09BAAAE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depto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EEF80A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BB2986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F4CAED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8B8C76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3C5A6CF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F20490" w:rsidRPr="005177F4" w14:paraId="69B38937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9EED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7B21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B4F225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D189BF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9DA59B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02CC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115</w:t>
            </w:r>
          </w:p>
        </w:tc>
      </w:tr>
      <w:tr w:rsidR="00F20490" w:rsidRPr="005177F4" w14:paraId="6D3DD51A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3ED88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C391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97478E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009E38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92DBA7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017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59A0E159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5253A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19B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COMALAPA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040DC2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A58DBF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F1FD98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9C11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6BBC8E35" w14:textId="77777777" w:rsidTr="004D1FD3">
        <w:trPr>
          <w:trHeight w:val="51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1FF4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C235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CONCEPCION QUEZALTEPEQUE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C990E8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714161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3CAAD6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B482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F20490" w:rsidRPr="005177F4" w14:paraId="503C5A06" w14:textId="77777777" w:rsidTr="004D1FD3">
        <w:trPr>
          <w:trHeight w:val="51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8795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4FD90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DULCE NOMBRE DE MARIA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DF5CCA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DEBDD2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6EE77E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A4F2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F20490" w:rsidRPr="005177F4" w14:paraId="3D2F8334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6881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3EBEA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EL CARRIZAL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23493F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0C9FE86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262C1E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B92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F20490" w:rsidRPr="005177F4" w14:paraId="38117852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935B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F50F3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LAGUNA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20D6E0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DAAACB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7C128C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9D6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F20490" w:rsidRPr="005177F4" w14:paraId="1BEA2CE6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1BDF4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0FD27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OJOS DE 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EFC640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9D0FF2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DA1313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A707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2AE25B55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9441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CUSCATLAN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67D67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COJUTEPEQUE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0DAE47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61D5B8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520358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965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68910C6F" w14:textId="77777777" w:rsidTr="004D1FD3">
        <w:trPr>
          <w:trHeight w:val="51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694C9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6B2BE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PEDRO PERULAPAN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11F6A7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CD5D96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77C9C1F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E0BA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12</w:t>
            </w:r>
          </w:p>
        </w:tc>
      </w:tr>
      <w:tr w:rsidR="00F20490" w:rsidRPr="005177F4" w14:paraId="41964BF6" w14:textId="77777777" w:rsidTr="004D1FD3">
        <w:trPr>
          <w:trHeight w:val="51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6DC5D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08DA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RAFAEL CEDROS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84FCFD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DF1F88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F1389E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AE6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F20490" w:rsidRPr="005177F4" w14:paraId="63C5CC29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CF768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C1ED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CIUDAD ARCE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A9B75E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9F4FE9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6D58986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9B08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F20490" w:rsidRPr="005177F4" w14:paraId="371E09C6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625AD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01D16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ZARAGOZA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4985EE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B2EED6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79101A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A230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63C75B2A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9C90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29C36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OLOCUILTA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D2BE4E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0782A7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11693D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30EB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1917D835" w14:textId="77777777" w:rsidTr="004D1FD3">
        <w:trPr>
          <w:trHeight w:val="51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1434E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FFA80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PEDRO MASAHUAT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B08411F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91CEA5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E718CD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4792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37</w:t>
            </w:r>
          </w:p>
        </w:tc>
      </w:tr>
      <w:tr w:rsidR="00F20490" w:rsidRPr="005177F4" w14:paraId="03DF17B6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2E57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UNION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48536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INTIPUCA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3D482E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B3F4D2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799FAA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2908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53</w:t>
            </w:r>
          </w:p>
        </w:tc>
      </w:tr>
      <w:tr w:rsidR="00F20490" w:rsidRPr="005177F4" w14:paraId="3B9E1535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D48F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590F0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LISLIQUE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D6A132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A88633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57552C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155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18489A95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0613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ED925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ARAMBALA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950AAA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1A8A1A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DDFD1BB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DB9A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F20490" w:rsidRPr="005177F4" w14:paraId="6607FE10" w14:textId="77777777" w:rsidTr="00ED0A2C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F0837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B07C3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EL ROSARIO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0EB4B2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0D5D44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232342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6917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4A62D37F" w14:textId="77777777" w:rsidTr="00ED0A2C">
        <w:trPr>
          <w:trHeight w:val="255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A989B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 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D689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JOATECA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7FC932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bookmarkStart w:id="0" w:name="_GoBack"/>
            <w:bookmarkEnd w:id="0"/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FF273F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F2992A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BD54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65744626" w14:textId="77777777" w:rsidTr="00ED0A2C">
        <w:trPr>
          <w:trHeight w:val="255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897E3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7B6C1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MEANGUERA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D4B90D6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B573EB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2F44BE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032A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</w:tr>
      <w:tr w:rsidR="00F20490" w:rsidRPr="005177F4" w14:paraId="0480937A" w14:textId="77777777" w:rsidTr="00ED0A2C">
        <w:trPr>
          <w:trHeight w:val="510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407F5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21360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FRANCISCO GOTERA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9BE23E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32B2B1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4439675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FFB1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2E3F3E8A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54EF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535B5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YAMABAL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19A941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FB4E22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2C2253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B600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33DA07D7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EF9BE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FBE0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76172B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0322FCA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FB3D418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70A3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F20490" w:rsidRPr="005177F4" w14:paraId="05C9CAF5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B88CA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B8461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D2A15C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945AB3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9BA06F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9310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27</w:t>
            </w:r>
          </w:p>
        </w:tc>
      </w:tr>
      <w:tr w:rsidR="00F20490" w:rsidRPr="005177F4" w14:paraId="350C62FB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BD972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1A5F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TONACATEPEQUE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54B8514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2D7CDB0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F49C432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70C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F20490" w:rsidRPr="005177F4" w14:paraId="26B23AB2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106D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8E5E2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JUCUARAN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D3FBF19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B34084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9CB0597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23AAF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31</w:t>
            </w:r>
          </w:p>
        </w:tc>
      </w:tr>
      <w:tr w:rsidR="00F20490" w:rsidRPr="005177F4" w14:paraId="6144154B" w14:textId="77777777" w:rsidTr="004D1FD3">
        <w:trPr>
          <w:trHeight w:val="255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E828087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F8987EC" w14:textId="77777777" w:rsidR="00F20490" w:rsidRPr="005177F4" w:rsidRDefault="00F20490" w:rsidP="005177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4CDBD3D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D1C3E5E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149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D9E57AC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E962631" w14:textId="77777777" w:rsidR="00F20490" w:rsidRPr="005177F4" w:rsidRDefault="00F20490" w:rsidP="005177F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5177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316</w:t>
            </w:r>
          </w:p>
        </w:tc>
      </w:tr>
    </w:tbl>
    <w:p w14:paraId="5D0667C5" w14:textId="77777777" w:rsidR="005177F4" w:rsidRDefault="005177F4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2C6B3119" w14:textId="1790F955" w:rsidR="002D3C63" w:rsidRPr="00F154CD" w:rsidRDefault="00F154CD" w:rsidP="00F154CD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 w:rsidRPr="00F154CD"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APROBACIÓN TÉCNICA DE PLANOS</w:t>
      </w:r>
    </w:p>
    <w:tbl>
      <w:tblPr>
        <w:tblW w:w="8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2694"/>
        <w:gridCol w:w="1275"/>
        <w:gridCol w:w="1134"/>
        <w:gridCol w:w="1418"/>
      </w:tblGrid>
      <w:tr w:rsidR="00DA3A08" w:rsidRPr="00DA3A08" w14:paraId="3B580307" w14:textId="77777777" w:rsidTr="00DA3A08">
        <w:trPr>
          <w:trHeight w:val="5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2340301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0640DD6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973A7BA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01. Noviembre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4F6745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02. Diciembre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5DDB264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DA3A08" w:rsidRPr="00DA3A08" w14:paraId="368A7537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A78F4D7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depto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D55B904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CA7B148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8490765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4ADB1C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DA3A08" w:rsidRPr="00DA3A08" w14:paraId="51E94CA0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F88DB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3D81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E791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96C6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FC870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7DDD53F4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D6B17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250CF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AGUA CALIENTE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2EDFD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0E61D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8D34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A3A08" w:rsidRPr="00DA3A08" w14:paraId="1E54A546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AB4B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2F0A5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ARCATAO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6DDE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CD432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48B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A3A08" w:rsidRPr="00DA3A08" w14:paraId="1EFEB229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538D6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22B61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COMALAPA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70693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4032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AC40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DA3A08" w:rsidRPr="00DA3A08" w14:paraId="6D9C8EDB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5872B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3FE8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DULCE NOMBRE DE MARIA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38578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40C82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0AEB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</w:tr>
      <w:tr w:rsidR="00DA3A08" w:rsidRPr="00DA3A08" w14:paraId="49E190CB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14D9D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42CC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EL CARRIZAL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E5FE0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176D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C7E9A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DA3A08" w:rsidRPr="00DA3A08" w14:paraId="581BFF26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9416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9EFC0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LAGUNA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F77FC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AD33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5C890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DA3A08" w:rsidRPr="00DA3A08" w14:paraId="14F172A4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2F8B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4C010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NOMBRE DE JESUS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8F41D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9CF4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0DED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DA3A08" w:rsidRPr="00DA3A08" w14:paraId="4BA25001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7A837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D0705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NUEVA TRINIDAD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317C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3A8F3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379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DA3A08" w:rsidRPr="00DA3A08" w14:paraId="36059903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4206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B50A1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OJOS DE AGUA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10216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9D869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02CD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DA3A08" w:rsidRPr="00DA3A08" w14:paraId="7AD1238C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BDE8F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5DEF4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ANTONIO DE LA CRUZ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709AA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7C20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8A86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20B16D20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B18A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0C26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ANTONIO LOS RANCHOS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4633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804A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6F9F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DA3A08" w:rsidRPr="00DA3A08" w14:paraId="68A63EF5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43506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2FD3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JOSE LAS FLORES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85516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4F26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32E5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A3A08" w:rsidRPr="00DA3A08" w14:paraId="0EF3B9A7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A3E68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8E9DC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LUIS DEL CARMEN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05ABE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5D8E0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E0FDF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6D35203D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5F4C4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CUSCATLAN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BC66A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RAFAEL CEDROS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7A7BA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4E8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8794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2467657F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2BE72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0DFAD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SUCHITOTO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1B58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F96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59378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2E0119E6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D9021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F1767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ARAMBALA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1CD52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E82D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ECAA7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A3A08" w:rsidRPr="00DA3A08" w14:paraId="42E3A36E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B4CFD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58E35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JOATECA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D4A5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8CEB4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EC1F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3C8896C3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17B1E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D04A9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JOCOAITIQUE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8D4A3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233D4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B11DA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A3A08" w:rsidRPr="00DA3A08" w14:paraId="4EFF82E7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C8404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16ABC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MEANGUERA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8B3F8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D0CB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E4165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DA3A08" w:rsidRPr="00DA3A08" w14:paraId="00B4D7E3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DAF2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495AD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TECOLUCA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EDE06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84D4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A0A2B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A3A08" w:rsidRPr="00DA3A08" w14:paraId="3082CE77" w14:textId="77777777" w:rsidTr="00DA3A08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4CABEC9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105FC03" w14:textId="77777777" w:rsidR="00DA3A08" w:rsidRPr="00DA3A08" w:rsidRDefault="00DA3A08" w:rsidP="00DA3A08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DA1E003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61B97E1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B9E3C79" w14:textId="77777777" w:rsidR="00DA3A08" w:rsidRPr="00DA3A08" w:rsidRDefault="00DA3A08" w:rsidP="00DA3A0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A3A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64</w:t>
            </w:r>
          </w:p>
        </w:tc>
      </w:tr>
    </w:tbl>
    <w:p w14:paraId="1DF4364B" w14:textId="0C6D341C" w:rsidR="00911A5C" w:rsidRDefault="00911A5C" w:rsidP="00911A5C">
      <w:pPr>
        <w:jc w:val="center"/>
        <w:rPr>
          <w:rFonts w:ascii="Museo Sans 300" w:hAnsi="Museo Sans 300"/>
          <w:color w:val="auto"/>
        </w:rPr>
      </w:pPr>
    </w:p>
    <w:p w14:paraId="2259D518" w14:textId="1AB9A056" w:rsidR="00911A5C" w:rsidRPr="00405CB3" w:rsidRDefault="00405CB3" w:rsidP="00405CB3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 w:rsidRPr="00405CB3"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INSCRIPCIÓN DE DOCUMENTOS</w:t>
      </w:r>
    </w:p>
    <w:p w14:paraId="174565FF" w14:textId="571C23BF" w:rsidR="005E04D9" w:rsidRPr="005E2B7C" w:rsidRDefault="005E2B7C" w:rsidP="005E2B7C">
      <w:pPr>
        <w:jc w:val="both"/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</w:pP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Respecto al indicador de escrituras inscritas, cabe mencionar que </w:t>
      </w:r>
      <w:r w:rsidR="00980075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321</w:t>
      </w:r>
      <w:r w:rsidR="000E520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familias obtuvieron la seguridad jurídica de sus parcelas, de ellas </w:t>
      </w:r>
      <w:r w:rsidR="00980075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218</w:t>
      </w:r>
      <w:r w:rsidR="000E520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escrituras fueron inscritas a favor de mujeres y </w:t>
      </w:r>
      <w:r w:rsidR="00980075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103 a favor de hombres.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5"/>
        <w:gridCol w:w="1325"/>
        <w:gridCol w:w="881"/>
        <w:gridCol w:w="640"/>
        <w:gridCol w:w="881"/>
        <w:gridCol w:w="821"/>
        <w:gridCol w:w="566"/>
        <w:gridCol w:w="851"/>
        <w:gridCol w:w="567"/>
        <w:gridCol w:w="367"/>
        <w:gridCol w:w="625"/>
        <w:gridCol w:w="709"/>
      </w:tblGrid>
      <w:tr w:rsidR="00980075" w:rsidRPr="00980075" w14:paraId="5AC90822" w14:textId="77777777" w:rsidTr="00980075">
        <w:trPr>
          <w:trHeight w:val="25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581BA82C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80F8B22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759677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BE2874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C6CD38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5FCFF3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55D710B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6A9C18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97251F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1BEC56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EA89A8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53CDBC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980075" w:rsidRPr="00980075" w14:paraId="3137AE0D" w14:textId="77777777" w:rsidTr="00980075">
        <w:trPr>
          <w:trHeight w:val="51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D49F72F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99CC96C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EE81E1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01. Noviembre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9D7E4E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A75256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01. Noviembre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B28655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02. Diciembre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57C57A5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DF29E6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02. Diciembre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FB32CC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3. Enero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7CAC9C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9ACBE2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3. Enero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306A6B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980075" w:rsidRPr="00980075" w14:paraId="7ADA2208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01CF93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290E727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C00A3E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3F9C9B8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6065B8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CF26F0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B9A853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1F5337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6C46E0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8BE619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AB3475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AC4616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980075" w:rsidRPr="00980075" w14:paraId="4DD67764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876C8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1A375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8A05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AEA9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3F762C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61D2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24D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A94D9C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3503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8BB7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29CF00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19CB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</w:tr>
      <w:tr w:rsidR="00980075" w:rsidRPr="00980075" w14:paraId="14E0AE7A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F1FC7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CUSCATLAN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2F71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RAFAEL CEDROS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D6F5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440F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58DACD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C447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A6D7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A55E32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7BA6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7424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676B2F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CED1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1122C611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2425C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87434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SUCHITOTO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EABE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D16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C11F6C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5A13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5874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3D47F2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E970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54A5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45231F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2BCD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11</w:t>
            </w:r>
          </w:p>
        </w:tc>
      </w:tr>
      <w:tr w:rsidR="00980075" w:rsidRPr="00980075" w14:paraId="5719B27B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544BA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A898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A167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CD60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B6CB69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6BBF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4DFA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384A7A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00B3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BA94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A7AEB2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B410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</w:tr>
      <w:tr w:rsidR="00980075" w:rsidRPr="00980075" w14:paraId="73B40A61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100D6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9D7A6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TECLA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2E73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C7EF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E4EE79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6CE3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0F4D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BED70B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9CE1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3DEE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EFB5E0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3BE3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</w:tr>
      <w:tr w:rsidR="00980075" w:rsidRPr="00980075" w14:paraId="07EABF94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2E5D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PAZ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27AD4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LUIS TALPA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F71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9687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EDAACB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208B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4E23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05654D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2345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EFC3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43DD70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F826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</w:tr>
      <w:tr w:rsidR="00980075" w:rsidRPr="00980075" w14:paraId="7CB13216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448A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64FAE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ZACATECOLUCA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8F1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E41A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C4854C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9B60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929E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6C9B87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6B1D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1E55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959139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0D2B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2AB00F2D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B743F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UNION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77146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CONCHAGUA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162D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9DF3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A445C2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F251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EF21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FEA5D8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309F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12CB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6CDD50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2583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0854C486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69962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72BB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46FD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3173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91F8FB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8884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0620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3EEAC9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11B3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DE38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AEE5DA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B9EB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</w:tr>
      <w:tr w:rsidR="00980075" w:rsidRPr="00980075" w14:paraId="2B2CCB74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40DD7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3BDAF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APOPA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AE7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2583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A4FCE7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F73F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04C9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6879E8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A08D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32CB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726B92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8E24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97</w:t>
            </w:r>
          </w:p>
        </w:tc>
      </w:tr>
      <w:tr w:rsidR="00980075" w:rsidRPr="00980075" w14:paraId="0285EFBA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5F3EF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C0D0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GUAZAPA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C093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AC77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B821DE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3122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EC3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E1FBA3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034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2D48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E00CE3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3AEC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511783E3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A72B5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762E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586D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2046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93F9C4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B978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1DFC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A83A4A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1353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3A44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C71DFB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DBA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39</w:t>
            </w:r>
          </w:p>
        </w:tc>
      </w:tr>
      <w:tr w:rsidR="00980075" w:rsidRPr="00980075" w14:paraId="5BF1F8B9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B7CBA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9635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B304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87A3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EF4BEE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CB5F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2C2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8C3BE3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4387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6FED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DFADD6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DE40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11</w:t>
            </w:r>
          </w:p>
        </w:tc>
      </w:tr>
      <w:tr w:rsidR="00980075" w:rsidRPr="00980075" w14:paraId="352BBD2D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FA7AC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062D9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TONACATEPEQUE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D184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9B99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C4155C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4AC8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B8CD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6B6C6C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3DDB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C814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348608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E07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5A5D9D4A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52490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8918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3295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5541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5D7781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677E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37EB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8B0EE1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0B9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5116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1B9275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BBD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</w:tr>
      <w:tr w:rsidR="00980075" w:rsidRPr="00980075" w14:paraId="5738474B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80197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1D24D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DA2A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5898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248F37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1727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08B8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375C48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0A2D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3F65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ABF02C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9B66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</w:tr>
      <w:tr w:rsidR="00980075" w:rsidRPr="00980075" w14:paraId="692780A8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3DDF7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71EC8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CALUCO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48E2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E9AE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6B8775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0B8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EB3E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7F85C96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4E53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98EF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14FB2B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6F31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43689838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F90B0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USULUTAN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E79BE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EREGUAYQUIN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144A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3208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A63591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DD23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5B84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58A8BA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B563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639D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DA5D51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D4B2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980075" w:rsidRPr="00980075" w14:paraId="38512E5C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464CD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BD8C0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MARIA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7142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C937B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3C2867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D403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59F0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631AA1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77EE3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BA35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48A5B7B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C39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80075" w:rsidRPr="00980075" w14:paraId="7656C0DE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C4E79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B43A2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USULUTAN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893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334B5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519FE44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C298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1198D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570DE7F9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92CA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3ADE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EB46F6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3C55A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980075" w:rsidRPr="00980075" w14:paraId="71FECC61" w14:textId="77777777" w:rsidTr="00980075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932072C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F4A0D03" w14:textId="77777777" w:rsidR="00980075" w:rsidRPr="00980075" w:rsidRDefault="00980075" w:rsidP="0098007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26E1E077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26D0DCC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CB71968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756A3D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1D9438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6FF8D1E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74D5AF42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44B15E61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637E7C30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66F2C2F" w14:textId="77777777" w:rsidR="00980075" w:rsidRPr="00980075" w:rsidRDefault="00980075" w:rsidP="0098007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800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321</w:t>
            </w:r>
          </w:p>
        </w:tc>
      </w:tr>
    </w:tbl>
    <w:p w14:paraId="3C3DD09F" w14:textId="77777777" w:rsidR="00FD2E8B" w:rsidRDefault="00FD2E8B" w:rsidP="00911A5C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2A79464B" w14:textId="77777777" w:rsidR="00FD2E8B" w:rsidRDefault="00FD2E8B" w:rsidP="00911A5C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3F8C66BC" w14:textId="4E1691F1" w:rsidR="001F3F29" w:rsidRPr="008D5547" w:rsidRDefault="001F3F29" w:rsidP="00D5413C">
      <w:pPr>
        <w:rPr>
          <w:rFonts w:ascii="Museo Sans 300" w:hAnsi="Museo Sans 300"/>
          <w:color w:val="auto"/>
        </w:rPr>
      </w:pPr>
    </w:p>
    <w:p w14:paraId="609FBF97" w14:textId="77777777" w:rsidR="00062570" w:rsidRPr="008D5547" w:rsidRDefault="00062570" w:rsidP="00D5413C">
      <w:pPr>
        <w:rPr>
          <w:rFonts w:ascii="Museo Sans 300" w:hAnsi="Museo Sans 300"/>
        </w:rPr>
      </w:pPr>
    </w:p>
    <w:sectPr w:rsidR="00062570" w:rsidRPr="008D5547" w:rsidSect="00DF2AF0">
      <w:headerReference w:type="default" r:id="rId9"/>
      <w:footerReference w:type="default" r:id="rId10"/>
      <w:pgSz w:w="11906" w:h="16838" w:code="9"/>
      <w:pgMar w:top="2552" w:right="1304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8FE1A" w14:textId="77777777" w:rsidR="00F6340C" w:rsidRDefault="00F6340C">
      <w:pPr>
        <w:spacing w:before="0" w:after="0" w:line="240" w:lineRule="auto"/>
      </w:pPr>
      <w:r>
        <w:separator/>
      </w:r>
    </w:p>
  </w:endnote>
  <w:endnote w:type="continuationSeparator" w:id="0">
    <w:p w14:paraId="6D0ACB5C" w14:textId="77777777" w:rsidR="00F6340C" w:rsidRDefault="00F634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692C" w14:textId="77777777" w:rsidR="005177F4" w:rsidRDefault="005177F4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 w:rsidR="00ED0A2C">
      <w:rPr>
        <w:noProof/>
        <w:lang w:bidi="es-ES"/>
      </w:rPr>
      <w:t>3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3F852" w14:textId="77777777" w:rsidR="00F6340C" w:rsidRDefault="00F6340C">
      <w:pPr>
        <w:spacing w:before="0" w:after="0" w:line="240" w:lineRule="auto"/>
      </w:pPr>
      <w:r>
        <w:separator/>
      </w:r>
    </w:p>
  </w:footnote>
  <w:footnote w:type="continuationSeparator" w:id="0">
    <w:p w14:paraId="2C3CDFCC" w14:textId="77777777" w:rsidR="00F6340C" w:rsidRDefault="00F6340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4B6BE" w14:textId="68776147" w:rsidR="005177F4" w:rsidRDefault="005177F4">
    <w:pPr>
      <w:pStyle w:val="Encabezado"/>
    </w:pPr>
    <w:r>
      <w:rPr>
        <w:rFonts w:ascii="Museo Sans 300" w:hAnsi="Museo Sans 300"/>
        <w:b/>
        <w:noProof/>
        <w:color w:val="auto"/>
        <w:lang w:val="es-SV" w:eastAsia="es-SV"/>
      </w:rPr>
      <w:drawing>
        <wp:inline distT="0" distB="0" distL="0" distR="0" wp14:anchorId="46DBD8C1" wp14:editId="6AAD9CDE">
          <wp:extent cx="2138135" cy="8858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LP PARA CONVENI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0793" cy="886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59"/>
    <w:rsid w:val="00013811"/>
    <w:rsid w:val="00020DB1"/>
    <w:rsid w:val="00055F56"/>
    <w:rsid w:val="00062570"/>
    <w:rsid w:val="000748AA"/>
    <w:rsid w:val="000A631F"/>
    <w:rsid w:val="000D2D9B"/>
    <w:rsid w:val="000E520A"/>
    <w:rsid w:val="000F5D30"/>
    <w:rsid w:val="00100563"/>
    <w:rsid w:val="00157752"/>
    <w:rsid w:val="00162A15"/>
    <w:rsid w:val="001638F6"/>
    <w:rsid w:val="00185632"/>
    <w:rsid w:val="001869F4"/>
    <w:rsid w:val="001A2000"/>
    <w:rsid w:val="001A5D49"/>
    <w:rsid w:val="001B591F"/>
    <w:rsid w:val="001C1240"/>
    <w:rsid w:val="001C12E3"/>
    <w:rsid w:val="001E49FA"/>
    <w:rsid w:val="001E5D0B"/>
    <w:rsid w:val="001F3F29"/>
    <w:rsid w:val="0022346B"/>
    <w:rsid w:val="0025613D"/>
    <w:rsid w:val="00263501"/>
    <w:rsid w:val="002731F7"/>
    <w:rsid w:val="002814B8"/>
    <w:rsid w:val="002A20A0"/>
    <w:rsid w:val="002B766D"/>
    <w:rsid w:val="002D3C63"/>
    <w:rsid w:val="002F2065"/>
    <w:rsid w:val="00312C5F"/>
    <w:rsid w:val="003169BF"/>
    <w:rsid w:val="003209D6"/>
    <w:rsid w:val="00325166"/>
    <w:rsid w:val="00334A73"/>
    <w:rsid w:val="00337BB4"/>
    <w:rsid w:val="00340CD2"/>
    <w:rsid w:val="003422FF"/>
    <w:rsid w:val="00345543"/>
    <w:rsid w:val="00350B72"/>
    <w:rsid w:val="003533B3"/>
    <w:rsid w:val="0035461E"/>
    <w:rsid w:val="00355DF1"/>
    <w:rsid w:val="003600AC"/>
    <w:rsid w:val="00386931"/>
    <w:rsid w:val="003876E0"/>
    <w:rsid w:val="003B0C7C"/>
    <w:rsid w:val="003B4A40"/>
    <w:rsid w:val="00402CDC"/>
    <w:rsid w:val="00405513"/>
    <w:rsid w:val="00405CB3"/>
    <w:rsid w:val="0046754D"/>
    <w:rsid w:val="004826E5"/>
    <w:rsid w:val="004952C4"/>
    <w:rsid w:val="00497B65"/>
    <w:rsid w:val="004B6966"/>
    <w:rsid w:val="004D0341"/>
    <w:rsid w:val="004D1FD3"/>
    <w:rsid w:val="004E729B"/>
    <w:rsid w:val="004F0BA7"/>
    <w:rsid w:val="004F3760"/>
    <w:rsid w:val="004F7DC1"/>
    <w:rsid w:val="00502583"/>
    <w:rsid w:val="005177F4"/>
    <w:rsid w:val="00570083"/>
    <w:rsid w:val="005A1C5A"/>
    <w:rsid w:val="005B5570"/>
    <w:rsid w:val="005D3E97"/>
    <w:rsid w:val="005E04D9"/>
    <w:rsid w:val="005E2B7C"/>
    <w:rsid w:val="0064010B"/>
    <w:rsid w:val="00690EFD"/>
    <w:rsid w:val="006B092E"/>
    <w:rsid w:val="006C19A3"/>
    <w:rsid w:val="006C19FE"/>
    <w:rsid w:val="006C22C1"/>
    <w:rsid w:val="006D1515"/>
    <w:rsid w:val="006D4B89"/>
    <w:rsid w:val="006D6310"/>
    <w:rsid w:val="006E685C"/>
    <w:rsid w:val="006F147F"/>
    <w:rsid w:val="007021DE"/>
    <w:rsid w:val="00714E39"/>
    <w:rsid w:val="007150B5"/>
    <w:rsid w:val="00724964"/>
    <w:rsid w:val="00732607"/>
    <w:rsid w:val="00733B67"/>
    <w:rsid w:val="00737A13"/>
    <w:rsid w:val="00743D6D"/>
    <w:rsid w:val="00744C6D"/>
    <w:rsid w:val="007503E4"/>
    <w:rsid w:val="007643CD"/>
    <w:rsid w:val="00770949"/>
    <w:rsid w:val="00776483"/>
    <w:rsid w:val="007A11D1"/>
    <w:rsid w:val="00834F7B"/>
    <w:rsid w:val="00844483"/>
    <w:rsid w:val="00876940"/>
    <w:rsid w:val="008C55E8"/>
    <w:rsid w:val="008D5547"/>
    <w:rsid w:val="008E5BB0"/>
    <w:rsid w:val="008F4931"/>
    <w:rsid w:val="00911A5C"/>
    <w:rsid w:val="00934F1C"/>
    <w:rsid w:val="00937F0A"/>
    <w:rsid w:val="00965EBC"/>
    <w:rsid w:val="00980075"/>
    <w:rsid w:val="00994D0F"/>
    <w:rsid w:val="009A6701"/>
    <w:rsid w:val="009A6C00"/>
    <w:rsid w:val="009D2231"/>
    <w:rsid w:val="009D40A4"/>
    <w:rsid w:val="00A122DB"/>
    <w:rsid w:val="00A206AD"/>
    <w:rsid w:val="00A316C3"/>
    <w:rsid w:val="00A404E4"/>
    <w:rsid w:val="00A455D3"/>
    <w:rsid w:val="00A46C32"/>
    <w:rsid w:val="00A77A55"/>
    <w:rsid w:val="00AB08B8"/>
    <w:rsid w:val="00AC3106"/>
    <w:rsid w:val="00AC3D2E"/>
    <w:rsid w:val="00AC5308"/>
    <w:rsid w:val="00AD165F"/>
    <w:rsid w:val="00B47B7A"/>
    <w:rsid w:val="00B646B8"/>
    <w:rsid w:val="00B7186F"/>
    <w:rsid w:val="00B72A8B"/>
    <w:rsid w:val="00B90A91"/>
    <w:rsid w:val="00B97590"/>
    <w:rsid w:val="00C43108"/>
    <w:rsid w:val="00C52D56"/>
    <w:rsid w:val="00C80BD4"/>
    <w:rsid w:val="00CE3A42"/>
    <w:rsid w:val="00CE44C5"/>
    <w:rsid w:val="00CE4F22"/>
    <w:rsid w:val="00CF3A42"/>
    <w:rsid w:val="00D02A4F"/>
    <w:rsid w:val="00D25B84"/>
    <w:rsid w:val="00D357FC"/>
    <w:rsid w:val="00D41618"/>
    <w:rsid w:val="00D5413C"/>
    <w:rsid w:val="00D54D98"/>
    <w:rsid w:val="00D6735D"/>
    <w:rsid w:val="00DA3A08"/>
    <w:rsid w:val="00DB6D59"/>
    <w:rsid w:val="00DC07A3"/>
    <w:rsid w:val="00DD364F"/>
    <w:rsid w:val="00DE1CFA"/>
    <w:rsid w:val="00DE2794"/>
    <w:rsid w:val="00DF2AF0"/>
    <w:rsid w:val="00DF6922"/>
    <w:rsid w:val="00E11B8A"/>
    <w:rsid w:val="00E25CFA"/>
    <w:rsid w:val="00E36637"/>
    <w:rsid w:val="00E41F30"/>
    <w:rsid w:val="00E42B78"/>
    <w:rsid w:val="00E97E5E"/>
    <w:rsid w:val="00EC29AA"/>
    <w:rsid w:val="00ED0A2C"/>
    <w:rsid w:val="00ED49A9"/>
    <w:rsid w:val="00F154CD"/>
    <w:rsid w:val="00F16632"/>
    <w:rsid w:val="00F20490"/>
    <w:rsid w:val="00F2092D"/>
    <w:rsid w:val="00F2467D"/>
    <w:rsid w:val="00F451B4"/>
    <w:rsid w:val="00F552D9"/>
    <w:rsid w:val="00F6340C"/>
    <w:rsid w:val="00F677F9"/>
    <w:rsid w:val="00F77A76"/>
    <w:rsid w:val="00F847A5"/>
    <w:rsid w:val="00FB61CE"/>
    <w:rsid w:val="00FD1504"/>
    <w:rsid w:val="00FD2E8B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1CF3B7"/>
  <w15:chartTrackingRefBased/>
  <w15:docId w15:val="{45488113-1D8E-4C56-9C7A-E5E7F995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504"/>
  </w:style>
  <w:style w:type="paragraph" w:styleId="Ttulo1">
    <w:name w:val="heading 1"/>
    <w:basedOn w:val="Normal"/>
    <w:next w:val="Normal"/>
    <w:link w:val="Ttulo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">
    <w:name w:val="Light Shading"/>
    <w:basedOn w:val="Tabla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Puesto">
    <w:name w:val="Title"/>
    <w:basedOn w:val="Normal"/>
    <w:link w:val="Puesto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D5413C"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22FF"/>
    <w:rPr>
      <w:sz w:val="22"/>
      <w:szCs w:val="16"/>
    </w:r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DB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aconcuadrcula">
    <w:name w:val="Table Grid"/>
    <w:basedOn w:val="Tabla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A2000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000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22D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122D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22DB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22D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2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2DB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22DB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22DB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22DB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22DB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22DB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22DB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m.alfaro.ILPDC\AppData\Roaming\Microsoft\Templates\Informe%20de%20estudiante%20con%20portada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8F123-B02A-49A8-9E2F-41418D4F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estudiante con portada</Template>
  <TotalTime>94</TotalTime>
  <Pages>4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lastModifiedBy>Patricia Portillo</cp:lastModifiedBy>
  <cp:revision>24</cp:revision>
  <cp:lastPrinted>2021-11-09T22:34:00Z</cp:lastPrinted>
  <dcterms:created xsi:type="dcterms:W3CDTF">2022-02-07T21:36:00Z</dcterms:created>
  <dcterms:modified xsi:type="dcterms:W3CDTF">2022-02-07T23:11:00Z</dcterms:modified>
  <cp:version/>
</cp:coreProperties>
</file>