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59F95" w14:textId="28D62451" w:rsidR="00294BCF" w:rsidRDefault="00294BCF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1197D213" w14:textId="77777777" w:rsidR="00DE6451" w:rsidRDefault="00DE6451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0862D2C9" w14:textId="77777777" w:rsidR="00DE6451" w:rsidRPr="00294BCF" w:rsidRDefault="00DE6451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45B04921" w14:textId="77777777" w:rsidR="00BE0553" w:rsidRDefault="00BE0553" w:rsidP="00BE0553">
      <w:pPr>
        <w:spacing w:line="240" w:lineRule="auto"/>
        <w:jc w:val="center"/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INFORME DE SEGUIMIENTO AL PLAN ANUAL OPERATIVO </w:t>
      </w:r>
    </w:p>
    <w:p w14:paraId="16F259AC" w14:textId="48510253" w:rsidR="00BE0553" w:rsidRDefault="00BE0553" w:rsidP="00BE0553">
      <w:pPr>
        <w:spacing w:line="240" w:lineRule="auto"/>
        <w:jc w:val="center"/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E0553"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PRIMER </w:t>
      </w:r>
      <w:r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TRIMESTRE 2023</w:t>
      </w:r>
    </w:p>
    <w:p w14:paraId="426D7E18" w14:textId="77777777" w:rsidR="00294BCF" w:rsidRPr="00093562" w:rsidRDefault="00294BCF" w:rsidP="00294BCF">
      <w:pPr>
        <w:spacing w:after="0"/>
        <w:jc w:val="both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8B2DEA" w14:textId="77777777" w:rsidR="00A1144C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ELABORADO POR:</w:t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p w14:paraId="5F6D69FC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387CBAE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6E78E0C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25"/>
        <w:gridCol w:w="324"/>
        <w:gridCol w:w="324"/>
        <w:gridCol w:w="324"/>
        <w:gridCol w:w="324"/>
        <w:gridCol w:w="324"/>
        <w:gridCol w:w="3225"/>
        <w:gridCol w:w="324"/>
        <w:gridCol w:w="324"/>
      </w:tblGrid>
      <w:tr w:rsidR="003F10EF" w:rsidRPr="00BB574C" w14:paraId="2A9E3828" w14:textId="77777777" w:rsidTr="0080073A">
        <w:trPr>
          <w:trHeight w:val="737"/>
          <w:jc w:val="center"/>
        </w:trPr>
        <w:tc>
          <w:tcPr>
            <w:tcW w:w="3396" w:type="dxa"/>
            <w:tcBorders>
              <w:top w:val="single" w:sz="4" w:space="0" w:color="auto"/>
            </w:tcBorders>
            <w:vAlign w:val="center"/>
          </w:tcPr>
          <w:p w14:paraId="6C4138AD" w14:textId="669DCA6F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Lic. Andrea Larios Minero</w:t>
            </w:r>
          </w:p>
          <w:p w14:paraId="1D282848" w14:textId="2B6D34B0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Técnico de Planificación</w:t>
            </w:r>
          </w:p>
        </w:tc>
        <w:tc>
          <w:tcPr>
            <w:tcW w:w="325" w:type="dxa"/>
          </w:tcPr>
          <w:p w14:paraId="289E072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359C11C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6889B1B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3011273A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518466F0" w14:textId="7DAEA58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14:paraId="5F6DD8E1" w14:textId="23E62DFB" w:rsidR="003F10EF" w:rsidRPr="00BB574C" w:rsidRDefault="003F10EF" w:rsidP="003F10EF">
            <w:pPr>
              <w:spacing w:line="276" w:lineRule="auto"/>
              <w:rPr>
                <w:rFonts w:ascii="Museo 300" w:hAnsi="Museo 300"/>
              </w:rPr>
            </w:pPr>
          </w:p>
        </w:tc>
        <w:tc>
          <w:tcPr>
            <w:tcW w:w="3225" w:type="dxa"/>
            <w:tcBorders>
              <w:top w:val="single" w:sz="4" w:space="0" w:color="auto"/>
            </w:tcBorders>
            <w:vAlign w:val="center"/>
          </w:tcPr>
          <w:p w14:paraId="4C0E31C1" w14:textId="75FCFB34" w:rsidR="003F10EF" w:rsidRPr="00BB574C" w:rsidRDefault="00BE0553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Lic. </w:t>
            </w:r>
            <w:r w:rsidR="003F10EF" w:rsidRPr="00BB574C">
              <w:rPr>
                <w:rFonts w:ascii="Museo 300" w:hAnsi="Museo 300"/>
              </w:rPr>
              <w:t>Leticia de Bolaños</w:t>
            </w:r>
          </w:p>
          <w:p w14:paraId="14262BD3" w14:textId="178B1B62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Técnico de Planificación</w:t>
            </w:r>
          </w:p>
        </w:tc>
        <w:tc>
          <w:tcPr>
            <w:tcW w:w="324" w:type="dxa"/>
            <w:tcBorders>
              <w:left w:val="nil"/>
            </w:tcBorders>
          </w:tcPr>
          <w:p w14:paraId="176BE957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1E35E1D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12DD2429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8C0F343" w14:textId="77777777" w:rsidR="00294BCF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REVISADO POR:</w:t>
      </w:r>
    </w:p>
    <w:p w14:paraId="2D413E49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55E41C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1CE735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40"/>
        <w:gridCol w:w="340"/>
        <w:gridCol w:w="340"/>
        <w:gridCol w:w="3685"/>
        <w:gridCol w:w="340"/>
        <w:gridCol w:w="340"/>
      </w:tblGrid>
      <w:tr w:rsidR="00294BCF" w:rsidRPr="00BB574C" w14:paraId="77499C05" w14:textId="77777777" w:rsidTr="0080073A">
        <w:trPr>
          <w:trHeight w:val="737"/>
          <w:jc w:val="center"/>
        </w:trPr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31DE986C" w14:textId="77777777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Ing. Alcides Augusto Ramírez</w:t>
            </w:r>
          </w:p>
          <w:p w14:paraId="438A3B9B" w14:textId="77777777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Jefe Unidad de Planificación</w:t>
            </w:r>
          </w:p>
        </w:tc>
        <w:tc>
          <w:tcPr>
            <w:tcW w:w="340" w:type="dxa"/>
          </w:tcPr>
          <w:p w14:paraId="291D7104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698579C5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409D7A2B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7464AA45" w14:textId="123B6486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Lic. </w:t>
            </w:r>
            <w:r w:rsidR="00F7564C" w:rsidRPr="00BB574C">
              <w:rPr>
                <w:rFonts w:ascii="Museo 300" w:hAnsi="Museo 300"/>
              </w:rPr>
              <w:t>Carlos Ernesto Fuentes</w:t>
            </w:r>
          </w:p>
          <w:p w14:paraId="54E5136C" w14:textId="47C8BEE5" w:rsidR="00294BCF" w:rsidRPr="00BB574C" w:rsidRDefault="00265A44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Gerente General</w:t>
            </w:r>
            <w:r w:rsidR="00F7564C" w:rsidRPr="00BB574C">
              <w:rPr>
                <w:rFonts w:ascii="Museo 300" w:hAnsi="Museo 300"/>
              </w:rPr>
              <w:t xml:space="preserve"> </w:t>
            </w:r>
            <w:r w:rsidR="00BE0553" w:rsidRPr="00BB574C">
              <w:rPr>
                <w:rFonts w:ascii="Museo 300" w:hAnsi="Museo 300"/>
              </w:rPr>
              <w:t>(</w:t>
            </w:r>
            <w:r w:rsidR="00F7564C" w:rsidRPr="00BB574C">
              <w:rPr>
                <w:rFonts w:ascii="Museo 300" w:hAnsi="Museo 300"/>
              </w:rPr>
              <w:t>Interino</w:t>
            </w:r>
            <w:r w:rsidR="00BE0553" w:rsidRPr="00BB574C">
              <w:rPr>
                <w:rFonts w:ascii="Museo 300" w:hAnsi="Museo 300"/>
              </w:rPr>
              <w:t>)</w:t>
            </w:r>
          </w:p>
        </w:tc>
        <w:tc>
          <w:tcPr>
            <w:tcW w:w="340" w:type="dxa"/>
            <w:tcBorders>
              <w:left w:val="nil"/>
            </w:tcBorders>
          </w:tcPr>
          <w:p w14:paraId="732707E6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3B66F173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5DF36473" w14:textId="77777777" w:rsidR="00A1144C" w:rsidRPr="00FB5920" w:rsidRDefault="00A1144C" w:rsidP="00375898">
      <w:pPr>
        <w:spacing w:line="240" w:lineRule="auto"/>
        <w:jc w:val="both"/>
        <w:rPr>
          <w:rFonts w:ascii="Museo 300" w:hAnsi="Museo 3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617AB3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OBJETIVO: </w:t>
      </w:r>
    </w:p>
    <w:p w14:paraId="1ED00E72" w14:textId="77777777" w:rsidR="00BE0553" w:rsidRPr="00BE0553" w:rsidRDefault="00976B3C" w:rsidP="00BE0553">
      <w:pPr>
        <w:spacing w:after="0" w:line="240" w:lineRule="auto"/>
        <w:jc w:val="both"/>
        <w:rPr>
          <w:rFonts w:ascii="Museo 300" w:hAnsi="Museo 300"/>
          <w:sz w:val="24"/>
          <w:szCs w:val="24"/>
        </w:rPr>
      </w:pPr>
      <w:r w:rsidRPr="00B43257">
        <w:rPr>
          <w:rFonts w:ascii="Museo 300" w:hAnsi="Museo 300"/>
          <w:sz w:val="24"/>
          <w:szCs w:val="24"/>
        </w:rPr>
        <w:t xml:space="preserve">Dar seguimiento al </w:t>
      </w:r>
      <w:r>
        <w:rPr>
          <w:rFonts w:ascii="Museo 300" w:hAnsi="Museo 300"/>
          <w:sz w:val="24"/>
          <w:szCs w:val="24"/>
        </w:rPr>
        <w:t xml:space="preserve">nivel de cumplimiento de las metas institucionales alcanzadas durante el </w:t>
      </w:r>
      <w:r w:rsidR="00EF7322">
        <w:rPr>
          <w:rFonts w:ascii="Museo 300" w:hAnsi="Museo 300"/>
          <w:sz w:val="24"/>
          <w:szCs w:val="24"/>
        </w:rPr>
        <w:t xml:space="preserve">primer trimestre </w:t>
      </w:r>
      <w:r>
        <w:rPr>
          <w:rFonts w:ascii="Museo 300" w:hAnsi="Museo 300"/>
          <w:sz w:val="24"/>
          <w:szCs w:val="24"/>
        </w:rPr>
        <w:t>del año 202</w:t>
      </w:r>
      <w:r w:rsidR="003B4321">
        <w:rPr>
          <w:rFonts w:ascii="Museo 300" w:hAnsi="Museo 300"/>
          <w:sz w:val="24"/>
          <w:szCs w:val="24"/>
        </w:rPr>
        <w:t>3</w:t>
      </w:r>
      <w:r>
        <w:rPr>
          <w:rFonts w:ascii="Museo 300" w:hAnsi="Museo 300"/>
          <w:sz w:val="24"/>
          <w:szCs w:val="24"/>
        </w:rPr>
        <w:t>, por medio de los reportes que prese</w:t>
      </w:r>
      <w:r w:rsidR="003B4321">
        <w:rPr>
          <w:rFonts w:ascii="Museo 300" w:hAnsi="Museo 300"/>
          <w:sz w:val="24"/>
          <w:szCs w:val="24"/>
        </w:rPr>
        <w:t xml:space="preserve">ntan las Unidades Organizativas </w:t>
      </w:r>
      <w:r w:rsidR="00BE0553" w:rsidRPr="00BE0553">
        <w:rPr>
          <w:rFonts w:ascii="Museo 300" w:hAnsi="Museo 300"/>
          <w:sz w:val="24"/>
          <w:szCs w:val="24"/>
        </w:rPr>
        <w:t>de las actividades establecidas en el Plan Anual Operativo Institucional.</w:t>
      </w:r>
    </w:p>
    <w:p w14:paraId="5183D3FD" w14:textId="01290C78" w:rsidR="00BE0553" w:rsidRDefault="00BE0553" w:rsidP="00AE1BFA">
      <w:pPr>
        <w:spacing w:after="0" w:line="240" w:lineRule="auto"/>
        <w:jc w:val="both"/>
        <w:rPr>
          <w:rFonts w:ascii="Museo 300" w:hAnsi="Museo 300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5CCAB1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SISTEMA DE ALERTAS EN EL CUMPLIMIENTO DE METAS:</w:t>
      </w:r>
    </w:p>
    <w:tbl>
      <w:tblPr>
        <w:tblStyle w:val="Tablaconcuadrcula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13"/>
        <w:gridCol w:w="5015"/>
        <w:gridCol w:w="3544"/>
      </w:tblGrid>
      <w:tr w:rsidR="00B43257" w:rsidRPr="002C0A97" w14:paraId="101C7335" w14:textId="77777777" w:rsidTr="002C0A97">
        <w:trPr>
          <w:trHeight w:val="510"/>
          <w:jc w:val="center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AD8C4D7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Estado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042C18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Alerta</w:t>
            </w:r>
          </w:p>
        </w:tc>
      </w:tr>
      <w:tr w:rsidR="00B43257" w:rsidRPr="002C0A97" w14:paraId="25DB4769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6D9B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Verde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85935F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88F6" w14:textId="77777777" w:rsidR="00B43257" w:rsidRPr="002C0A97" w:rsidRDefault="002C0A9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Porcentaje de cumplimiento </w:t>
            </w:r>
            <w:r w:rsidR="00B4325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&gt; al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4378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Iguala o supera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1025B217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170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Amarillo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8E4BAA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9AC4" w14:textId="535C943D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75%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="0080073A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≤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1B29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Situación de atención, pero gestionable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49D30B93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6B1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Rojo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2C3FD5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8573" w14:textId="77777777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0%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≤ 75%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7A06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Precaución, se aleja de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</w:tbl>
    <w:p w14:paraId="406FE69C" w14:textId="4DBBF94F" w:rsidR="009E71C3" w:rsidRDefault="009E71C3" w:rsidP="004142EB">
      <w:pPr>
        <w:jc w:val="both"/>
        <w:rPr>
          <w:rFonts w:ascii="Museo 300" w:hAnsi="Museo 300"/>
          <w:b/>
        </w:rPr>
      </w:pPr>
      <w:r>
        <w:rPr>
          <w:rFonts w:ascii="Museo 300" w:hAnsi="Museo 300"/>
          <w:b/>
        </w:rPr>
        <w:br w:type="page"/>
      </w:r>
    </w:p>
    <w:p w14:paraId="1FEED134" w14:textId="77777777" w:rsidR="004142EB" w:rsidRPr="00294BCF" w:rsidRDefault="00933FDD" w:rsidP="004142EB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ÍNDICE: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36672678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27DC8C43" w14:textId="77777777" w:rsidR="004142EB" w:rsidRPr="00612424" w:rsidRDefault="004142EB" w:rsidP="004142EB">
          <w:pPr>
            <w:pStyle w:val="TtulodeTDC"/>
            <w:spacing w:before="0"/>
            <w:rPr>
              <w:sz w:val="10"/>
              <w:szCs w:val="10"/>
            </w:rPr>
          </w:pPr>
        </w:p>
        <w:p w14:paraId="58EDEF3B" w14:textId="77777777" w:rsidR="00C01819" w:rsidRDefault="004142EB">
          <w:pPr>
            <w:pStyle w:val="TDC1"/>
            <w:rPr>
              <w:rFonts w:eastAsiaTheme="minorEastAsia"/>
              <w:noProof/>
              <w:lang w:eastAsia="es-SV"/>
            </w:rPr>
          </w:pPr>
          <w:r w:rsidRPr="00A851A8">
            <w:rPr>
              <w:rFonts w:ascii="Museo 300" w:hAnsi="Museo 300"/>
            </w:rPr>
            <w:fldChar w:fldCharType="begin"/>
          </w:r>
          <w:r w:rsidRPr="00A851A8">
            <w:rPr>
              <w:rFonts w:ascii="Museo 300" w:hAnsi="Museo 300"/>
            </w:rPr>
            <w:instrText xml:space="preserve"> TOC \o "1-3" \h \z \u </w:instrText>
          </w:r>
          <w:r w:rsidRPr="00A851A8">
            <w:rPr>
              <w:rFonts w:ascii="Museo 300" w:hAnsi="Museo 300"/>
            </w:rPr>
            <w:fldChar w:fldCharType="separate"/>
          </w:r>
          <w:hyperlink w:anchor="_Toc132980075" w:history="1">
            <w:r w:rsidR="00C01819" w:rsidRPr="00925D66">
              <w:rPr>
                <w:rStyle w:val="Hipervnculo"/>
                <w:rFonts w:ascii="Museo 300" w:hAnsi="Museo 300"/>
                <w:b/>
                <w:noProof/>
              </w:rPr>
              <w:t>1.</w:t>
            </w:r>
            <w:r w:rsidR="00C01819">
              <w:rPr>
                <w:rFonts w:eastAsiaTheme="minorEastAsia"/>
                <w:noProof/>
                <w:lang w:eastAsia="es-SV"/>
              </w:rPr>
              <w:tab/>
            </w:r>
            <w:r w:rsidR="00C01819" w:rsidRPr="00925D66">
              <w:rPr>
                <w:rStyle w:val="Hipervnculo"/>
                <w:rFonts w:ascii="Museo 300" w:hAnsi="Museo 300"/>
                <w:b/>
                <w:noProof/>
              </w:rPr>
              <w:t>GERENCIA LEGAL</w:t>
            </w:r>
            <w:r w:rsidR="00C01819">
              <w:rPr>
                <w:noProof/>
                <w:webHidden/>
              </w:rPr>
              <w:tab/>
            </w:r>
            <w:r w:rsidR="00C01819">
              <w:rPr>
                <w:noProof/>
                <w:webHidden/>
              </w:rPr>
              <w:fldChar w:fldCharType="begin"/>
            </w:r>
            <w:r w:rsidR="00C01819">
              <w:rPr>
                <w:noProof/>
                <w:webHidden/>
              </w:rPr>
              <w:instrText xml:space="preserve"> PAGEREF _Toc132980075 \h </w:instrText>
            </w:r>
            <w:r w:rsidR="00C01819">
              <w:rPr>
                <w:noProof/>
                <w:webHidden/>
              </w:rPr>
            </w:r>
            <w:r w:rsidR="00C01819">
              <w:rPr>
                <w:noProof/>
                <w:webHidden/>
              </w:rPr>
              <w:fldChar w:fldCharType="separate"/>
            </w:r>
            <w:r w:rsidR="00C01819">
              <w:rPr>
                <w:noProof/>
                <w:webHidden/>
              </w:rPr>
              <w:t>3</w:t>
            </w:r>
            <w:r w:rsidR="00C01819">
              <w:rPr>
                <w:noProof/>
                <w:webHidden/>
              </w:rPr>
              <w:fldChar w:fldCharType="end"/>
            </w:r>
          </w:hyperlink>
        </w:p>
        <w:p w14:paraId="3AFFA11F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76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GERENCIA DE DESARROLLO RURAL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4F14F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77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ADJUDICACIÓN DE INMUEBLES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A55BE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78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GESTIÓN DOCUMENTAL Y ARCHIVOS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81F2E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79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GERENCIA DE TRANSFORMACIÓN E INNOVACIÓN AGROPECUARIA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11AA7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0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GERENCIA DE RECURSOS HUMANOS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84493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1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GERENCIA DE OPERACIONES Y LOGÍSTICA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B6EF4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2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INFORMÁTICA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C5F48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3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9.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GÉ</w:t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N</w:t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0226D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4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10.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AMBIENTAL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57E33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5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11.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COMUNICACIONES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732C2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6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12.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ADQUISICIONES Y CONTRATACIONES INSTITUCIONAL (UACI)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31A36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7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13.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FINANCIERA INSTITUCIONAL (UFI)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16C60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8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14.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PLANIFICACIÓN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761C9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89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15.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AUDITORÍA INTERNA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F3DBA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90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16.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FORMACIÓN Y COOPERACIÓN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FDD03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91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17.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ACCESO A LA INFORMACIÓN PÚBLICA (UAIP)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EB120" w14:textId="77777777" w:rsidR="00C01819" w:rsidRDefault="00C01819">
          <w:pPr>
            <w:pStyle w:val="TDC1"/>
            <w:rPr>
              <w:rFonts w:eastAsiaTheme="minorEastAsia"/>
              <w:noProof/>
              <w:lang w:eastAsia="es-SV"/>
            </w:rPr>
          </w:pPr>
          <w:hyperlink w:anchor="_Toc132980092" w:history="1">
            <w:r w:rsidRPr="00925D66">
              <w:rPr>
                <w:rStyle w:val="Hipervnculo"/>
                <w:rFonts w:ascii="Museo 300" w:hAnsi="Museo 300"/>
                <w:b/>
                <w:noProof/>
              </w:rPr>
              <w:t>18.</w:t>
            </w:r>
            <w:r>
              <w:rPr>
                <w:rFonts w:eastAsiaTheme="minorEastAsia"/>
                <w:noProof/>
                <w:lang w:eastAsia="es-SV"/>
              </w:rPr>
              <w:tab/>
            </w:r>
            <w:r w:rsidRPr="00925D66">
              <w:rPr>
                <w:rStyle w:val="Hipervnculo"/>
                <w:rFonts w:ascii="Museo 300" w:hAnsi="Museo 300"/>
                <w:b/>
                <w:noProof/>
              </w:rPr>
              <w:t>UNIDAD DE ASISTENCIA A JUNTA DIRECTIVA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_Toc132980092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FC9EA" w14:textId="77777777" w:rsidR="00191F8D" w:rsidRDefault="004142EB" w:rsidP="00AA010A">
          <w:pPr>
            <w:pStyle w:val="TDC1"/>
            <w:spacing w:after="90" w:line="240" w:lineRule="auto"/>
            <w:ind w:right="-658" w:firstLine="0"/>
            <w:jc w:val="left"/>
            <w:rPr>
              <w:b/>
              <w:bCs/>
              <w:sz w:val="20"/>
              <w:szCs w:val="20"/>
              <w:lang w:val="es-ES"/>
            </w:rPr>
          </w:pPr>
          <w:r w:rsidRPr="00A851A8">
            <w:rPr>
              <w:rFonts w:ascii="Museo 300" w:hAnsi="Museo 300"/>
              <w:bCs/>
              <w:lang w:val="es-ES"/>
            </w:rPr>
            <w:fldChar w:fldCharType="end"/>
          </w:r>
        </w:p>
      </w:sdtContent>
    </w:sdt>
    <w:p w14:paraId="7C51EB6C" w14:textId="77777777" w:rsidR="00191F8D" w:rsidRPr="00191F8D" w:rsidRDefault="00191F8D" w:rsidP="00191F8D">
      <w:pPr>
        <w:rPr>
          <w:lang w:val="es-ES"/>
        </w:rPr>
      </w:pPr>
    </w:p>
    <w:p w14:paraId="6DC19122" w14:textId="77777777" w:rsidR="00191F8D" w:rsidRPr="00191F8D" w:rsidRDefault="00191F8D" w:rsidP="00191F8D">
      <w:pPr>
        <w:rPr>
          <w:lang w:val="es-ES"/>
        </w:rPr>
      </w:pPr>
    </w:p>
    <w:p w14:paraId="35E9ABC8" w14:textId="77777777" w:rsidR="00191F8D" w:rsidRPr="00191F8D" w:rsidRDefault="00191F8D" w:rsidP="00191F8D">
      <w:pPr>
        <w:rPr>
          <w:lang w:val="es-ES"/>
        </w:rPr>
      </w:pPr>
    </w:p>
    <w:p w14:paraId="606FD6D2" w14:textId="77777777" w:rsidR="00191F8D" w:rsidRPr="00191F8D" w:rsidRDefault="00191F8D" w:rsidP="00191F8D">
      <w:pPr>
        <w:rPr>
          <w:lang w:val="es-ES"/>
        </w:rPr>
      </w:pPr>
    </w:p>
    <w:p w14:paraId="3D9114D9" w14:textId="77777777" w:rsidR="00191F8D" w:rsidRDefault="00191F8D" w:rsidP="00191F8D">
      <w:pPr>
        <w:rPr>
          <w:lang w:val="es-ES"/>
        </w:rPr>
      </w:pPr>
    </w:p>
    <w:p w14:paraId="01D9AB84" w14:textId="77777777" w:rsidR="00191F8D" w:rsidRPr="007A2D7E" w:rsidRDefault="00191F8D" w:rsidP="00191F8D"/>
    <w:p w14:paraId="1695A2E6" w14:textId="77777777" w:rsidR="00191F8D" w:rsidRDefault="00191F8D" w:rsidP="00191F8D">
      <w:pPr>
        <w:rPr>
          <w:lang w:val="es-ES"/>
        </w:rPr>
      </w:pPr>
    </w:p>
    <w:p w14:paraId="05971106" w14:textId="77777777" w:rsidR="00191F8D" w:rsidRDefault="00191F8D" w:rsidP="00191F8D">
      <w:pPr>
        <w:rPr>
          <w:lang w:val="es-ES"/>
        </w:rPr>
      </w:pPr>
    </w:p>
    <w:p w14:paraId="0F74D7E4" w14:textId="77777777" w:rsidR="004142EB" w:rsidRPr="00191F8D" w:rsidRDefault="004142EB" w:rsidP="00191F8D">
      <w:pPr>
        <w:tabs>
          <w:tab w:val="center" w:pos="4607"/>
        </w:tabs>
        <w:rPr>
          <w:lang w:val="es-ES"/>
        </w:rPr>
        <w:sectPr w:rsidR="004142EB" w:rsidRPr="00191F8D" w:rsidSect="004E05D6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17" w:right="1325" w:bottom="1417" w:left="1701" w:header="426" w:footer="237" w:gutter="0"/>
          <w:cols w:space="708"/>
          <w:docGrid w:linePitch="360"/>
        </w:sectPr>
      </w:pPr>
    </w:p>
    <w:p w14:paraId="2578C78A" w14:textId="321AC6C1" w:rsidR="00B21FB5" w:rsidRPr="00C369B5" w:rsidRDefault="00096D59" w:rsidP="007C2E5B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0" w:name="_Toc132980075"/>
      <w:r w:rsidRPr="00C369B5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LEGAL</w:t>
      </w:r>
      <w:bookmarkEnd w:id="0"/>
    </w:p>
    <w:p w14:paraId="71B06B84" w14:textId="77777777" w:rsidR="00096D59" w:rsidRPr="006C4816" w:rsidRDefault="00096D59" w:rsidP="00B40063">
      <w:pPr>
        <w:pStyle w:val="Ttulo1"/>
        <w:tabs>
          <w:tab w:val="center" w:pos="4599"/>
        </w:tabs>
        <w:spacing w:before="0"/>
        <w:ind w:left="-284"/>
        <w:rPr>
          <w:rFonts w:ascii="Museo 300" w:hAnsi="Museo 300"/>
          <w:b/>
          <w:sz w:val="10"/>
          <w:szCs w:val="10"/>
        </w:rPr>
      </w:pPr>
      <w:r w:rsidRPr="00B40063">
        <w:rPr>
          <w:rFonts w:ascii="Museo 300" w:hAnsi="Museo 300"/>
          <w:b/>
          <w:sz w:val="24"/>
          <w:szCs w:val="24"/>
        </w:rPr>
        <w:tab/>
      </w:r>
    </w:p>
    <w:tbl>
      <w:tblPr>
        <w:tblW w:w="5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917"/>
        <w:gridCol w:w="1347"/>
        <w:gridCol w:w="1700"/>
        <w:gridCol w:w="1136"/>
        <w:gridCol w:w="1341"/>
        <w:gridCol w:w="1209"/>
        <w:gridCol w:w="1134"/>
      </w:tblGrid>
      <w:tr w:rsidR="000625CD" w:rsidRPr="00DE299B" w14:paraId="3D69A16C" w14:textId="77777777" w:rsidTr="007F5CDA">
        <w:trPr>
          <w:trHeight w:val="510"/>
          <w:tblHeader/>
          <w:jc w:val="center"/>
        </w:trPr>
        <w:tc>
          <w:tcPr>
            <w:tcW w:w="1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81994BA" w14:textId="2D09B629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</w:t>
            </w:r>
            <w:r w:rsidR="00761B01"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Específica 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86B5B18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992720C" w14:textId="7837EAD9" w:rsidR="00096D59" w:rsidRPr="001503BD" w:rsidRDefault="00D268BE" w:rsidP="00D268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</w:t>
            </w:r>
            <w:r w:rsidR="00096D59"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edida</w:t>
            </w:r>
          </w:p>
        </w:tc>
        <w:tc>
          <w:tcPr>
            <w:tcW w:w="8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2E1764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D4439C8" w14:textId="55C7CB9C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  <w:r w:rsidR="005147DF"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 %</w:t>
            </w:r>
          </w:p>
        </w:tc>
      </w:tr>
      <w:tr w:rsidR="000625CD" w:rsidRPr="00DE299B" w14:paraId="14794F10" w14:textId="77777777" w:rsidTr="007F5CDA">
        <w:trPr>
          <w:trHeight w:val="510"/>
          <w:tblHeader/>
          <w:jc w:val="center"/>
        </w:trPr>
        <w:tc>
          <w:tcPr>
            <w:tcW w:w="1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8627824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A7B0A2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02FE922" w14:textId="03C79BD8" w:rsidR="00096D59" w:rsidRPr="001503BD" w:rsidRDefault="000F4F53" w:rsidP="00E3736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F6C42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FB8EE93" w14:textId="588F128D" w:rsidR="00096D59" w:rsidRPr="001503BD" w:rsidRDefault="000F4F53" w:rsidP="00E3736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24A57A62" w14:textId="581E4F74" w:rsidR="00096D59" w:rsidRPr="001503BD" w:rsidRDefault="00AB5DCF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Acumulado </w:t>
            </w:r>
            <w:r w:rsidR="00096D59"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54DA8A" w14:textId="21202798" w:rsidR="00096D59" w:rsidRPr="001503BD" w:rsidRDefault="000F4F53" w:rsidP="00AA3FF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150D147" w14:textId="77777777" w:rsidR="00096D59" w:rsidRPr="001503BD" w:rsidRDefault="00096D5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96D59" w:rsidRPr="00DE299B" w14:paraId="4088B3CF" w14:textId="77777777" w:rsidTr="00732643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DACA1F" w14:textId="273807FD" w:rsidR="00096D59" w:rsidRPr="00DE299B" w:rsidRDefault="00AB5DCF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Ciudadana</w:t>
            </w:r>
          </w:p>
        </w:tc>
      </w:tr>
      <w:tr w:rsidR="00AB5DCF" w:rsidRPr="00DE299B" w14:paraId="5193BCB7" w14:textId="77777777" w:rsidTr="002C21EA">
        <w:trPr>
          <w:trHeight w:val="86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AA65" w14:textId="6C328BA0" w:rsidR="00AB5DCF" w:rsidRPr="00E211D2" w:rsidRDefault="00AB5DCF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DC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y asesoría a los usuarios del ISTA, mediante servicios de información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76B889" w14:textId="62931D03" w:rsidR="00AB5DCF" w:rsidRPr="00DE299B" w:rsidRDefault="00AB5DC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92436C" w14:textId="496087A3" w:rsidR="00AB5DCF" w:rsidRDefault="007878DB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AB5DCF"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7666" w14:textId="10347ABC" w:rsidR="00AB5DCF" w:rsidRPr="00DE299B" w:rsidRDefault="00AB5DCF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240A" w14:textId="17EF47E7" w:rsidR="00AB5DCF" w:rsidRDefault="007878DB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2,879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4636" w14:textId="6BF567DD" w:rsidR="00AB5DCF" w:rsidRDefault="007878DB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2,879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B15066" w14:textId="64D1BC3E" w:rsidR="00AB5DCF" w:rsidRPr="00DE299B" w:rsidRDefault="00AB5DC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172B" w14:textId="188F85E4" w:rsidR="00AB5DCF" w:rsidRPr="00DE299B" w:rsidRDefault="007878DB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47.98</w:t>
            </w:r>
          </w:p>
        </w:tc>
      </w:tr>
      <w:tr w:rsidR="00AB5DCF" w:rsidRPr="00DE299B" w14:paraId="03B7725F" w14:textId="77777777" w:rsidTr="00732643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BDDC40" w14:textId="55C0D022" w:rsidR="00AB5DCF" w:rsidRPr="00AB5DCF" w:rsidRDefault="00AB5DC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E299B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Jurídica</w:t>
            </w:r>
          </w:p>
        </w:tc>
      </w:tr>
      <w:tr w:rsidR="009B057F" w:rsidRPr="00C369B5" w14:paraId="5BA7129A" w14:textId="77777777" w:rsidTr="00405C14">
        <w:trPr>
          <w:trHeight w:val="85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DE0D" w14:textId="694F15B6" w:rsidR="009B057F" w:rsidRPr="00D7454A" w:rsidRDefault="00AB5DCF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asociaciones cooperativas de la Reforma Agraria y de Producción Agropecuaria.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95703D" w14:textId="77E3EB6B" w:rsidR="009B057F" w:rsidRPr="00D7454A" w:rsidRDefault="00AB5DC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5FFB3FF" w14:textId="2C705397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FD54" w14:textId="504184D4" w:rsidR="009B057F" w:rsidRPr="00D7454A" w:rsidRDefault="00AB5DCF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Cooperativas atendidas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4221" w14:textId="79E1185C" w:rsidR="009B057F" w:rsidRPr="00D7454A" w:rsidRDefault="00996F9F" w:rsidP="00405C1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D7454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B1D3" w14:textId="02D4E264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D7454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756AA38" w14:textId="6594234B" w:rsidR="009B057F" w:rsidRPr="00D7454A" w:rsidRDefault="00405C1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386" w14:textId="0F7C14CF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54.17</w:t>
            </w:r>
          </w:p>
        </w:tc>
      </w:tr>
      <w:tr w:rsidR="009B057F" w:rsidRPr="00DE299B" w14:paraId="36B43A36" w14:textId="77777777" w:rsidTr="001434EC">
        <w:trPr>
          <w:trHeight w:val="85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4ABC" w14:textId="39FBA5BE" w:rsidR="009B057F" w:rsidRPr="00D7454A" w:rsidRDefault="009B057F" w:rsidP="00F051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Diligenciar cancelaciones de hipotecas a beneficiarios que lo requieran por el pago de su deuda agraria.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E39008F" w14:textId="51425F73" w:rsidR="009B057F" w:rsidRPr="00D7454A" w:rsidRDefault="00C8060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480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D76E3B" w14:textId="29E3C3DA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7FB6" w14:textId="2D2F7A4E" w:rsidR="009B057F" w:rsidRPr="00D7454A" w:rsidRDefault="009B057F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Cancelación elaborada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3E63" w14:textId="435FFF9B" w:rsidR="009B057F" w:rsidRPr="00D7454A" w:rsidRDefault="00996F9F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D7454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2A90" w14:textId="59D91230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D7454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F87C4E9" w14:textId="601CE185" w:rsidR="009B057F" w:rsidRPr="00D7454A" w:rsidRDefault="00C8060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D604" w14:textId="2B3B429B" w:rsidR="009B057F" w:rsidRPr="00D7454A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57.08</w:t>
            </w:r>
          </w:p>
        </w:tc>
      </w:tr>
      <w:tr w:rsidR="009B057F" w:rsidRPr="00DE299B" w14:paraId="5CAF6535" w14:textId="77777777" w:rsidTr="00B21FB5">
        <w:trPr>
          <w:trHeight w:val="85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E9B" w14:textId="621B8604" w:rsidR="009B057F" w:rsidRPr="00E211D2" w:rsidRDefault="009B057F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de Cooperativas.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A3D9804" w14:textId="54F12DE1" w:rsidR="009B057F" w:rsidRPr="00CC23A9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FDA4C5" w14:textId="7D193B37" w:rsidR="009B057F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192C" w14:textId="38E68D65" w:rsidR="009B057F" w:rsidRPr="00CC23A9" w:rsidRDefault="009B057F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6D47" w14:textId="76A2DE4D" w:rsidR="009B057F" w:rsidRDefault="00996F9F" w:rsidP="007C2E5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7C2E5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A6D" w14:textId="196BCC46" w:rsidR="009B057F" w:rsidRDefault="00996F9F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C8F22D3" w14:textId="57339DBB" w:rsidR="009B057F" w:rsidRPr="00F664D6" w:rsidRDefault="00B21FB5" w:rsidP="00B21F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C68DE" w:rsidRPr="006C68D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E094" w14:textId="22E1531E" w:rsidR="009B057F" w:rsidRDefault="00996F9F" w:rsidP="00B21F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41.67</w:t>
            </w:r>
          </w:p>
        </w:tc>
      </w:tr>
      <w:tr w:rsidR="001434EC" w:rsidRPr="00DE299B" w14:paraId="68C8BBD1" w14:textId="77777777" w:rsidTr="00F56078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8E9A78" w14:textId="0B6C59DB" w:rsidR="001434EC" w:rsidRPr="00AB5DCF" w:rsidRDefault="001434EC" w:rsidP="00B71A5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E299B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Asistencia Jurídica</w:t>
            </w:r>
            <w:r w:rsidR="00D7454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6C68DE" w:rsidRPr="00DE299B" w14:paraId="4AE0A4A8" w14:textId="77777777" w:rsidTr="00C01819">
        <w:trPr>
          <w:trHeight w:val="90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6D94" w14:textId="775B31E8" w:rsidR="006C68DE" w:rsidRPr="00E211D2" w:rsidRDefault="006C68DE" w:rsidP="006C68D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ISTA.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1B9656" w14:textId="00969589" w:rsidR="006C68DE" w:rsidRPr="00CC23A9" w:rsidRDefault="006C68DE" w:rsidP="006C68D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19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635DB3" w14:textId="56422A0D" w:rsidR="006C68DE" w:rsidRDefault="00A345A2" w:rsidP="006C68D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6A8E" w14:textId="2FD68934" w:rsidR="006C68DE" w:rsidRPr="00CC23A9" w:rsidRDefault="006C68DE" w:rsidP="006C68D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8AD9" w14:textId="0E7CB0EC" w:rsidR="006C68DE" w:rsidRDefault="00A345A2" w:rsidP="006C68D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6C68D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88B0" w14:textId="159FDA5E" w:rsidR="006C68DE" w:rsidRDefault="00342B1A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181AA51" w14:textId="1761B0DC" w:rsidR="006C68DE" w:rsidRPr="00D7454A" w:rsidRDefault="00D7454A" w:rsidP="006C68D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66.67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D239" w14:textId="090C8CB9" w:rsidR="006C68DE" w:rsidRDefault="00342B1A" w:rsidP="006C68D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10.53</w:t>
            </w:r>
          </w:p>
        </w:tc>
      </w:tr>
      <w:tr w:rsidR="009B057F" w:rsidRPr="00DE299B" w14:paraId="6E2D82AC" w14:textId="77777777" w:rsidTr="00C01819">
        <w:trPr>
          <w:trHeight w:val="90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D24B" w14:textId="13F9ECE3" w:rsidR="009B057F" w:rsidRPr="00E211D2" w:rsidRDefault="00DF037B" w:rsidP="00DF037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a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men para la donación o venta de inmuebles al Estado de El Salvador, Alcaldías o personas jurídicas.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9E7159" w14:textId="77777777" w:rsidR="009B057F" w:rsidRPr="00CC23A9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6F1E9A" w14:textId="5F7C34D3" w:rsidR="009B057F" w:rsidRPr="00CC23A9" w:rsidRDefault="00C3364D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C76C" w14:textId="77777777" w:rsidR="009B057F" w:rsidRPr="00CC23A9" w:rsidRDefault="009B057F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4D09" w14:textId="1B072772" w:rsidR="009B057F" w:rsidRPr="00CC23A9" w:rsidRDefault="00C3364D" w:rsidP="00C3364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D17B73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FABB" w14:textId="30890165" w:rsidR="009B057F" w:rsidRPr="00CC23A9" w:rsidRDefault="00513F4A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EAB511" w14:textId="33D9422F" w:rsidR="009B057F" w:rsidRPr="00DE299B" w:rsidRDefault="00D17B73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147D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44EA" w14:textId="3DAAFAE4" w:rsidR="009B057F" w:rsidRPr="00DE299B" w:rsidRDefault="008C2FF2" w:rsidP="00A13C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  <w:r w:rsidR="00A13C8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.57</w:t>
            </w:r>
          </w:p>
        </w:tc>
      </w:tr>
      <w:tr w:rsidR="009B057F" w:rsidRPr="00DE299B" w14:paraId="16693214" w14:textId="77777777" w:rsidTr="00C01819">
        <w:trPr>
          <w:trHeight w:val="90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319F" w14:textId="510E4DB6" w:rsidR="009B057F" w:rsidRPr="00E211D2" w:rsidRDefault="00DF037B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dictámenes e informes de casos varios para conocimiento de Junta Directiva Institucional.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D6666F8" w14:textId="77777777" w:rsidR="009B057F" w:rsidRPr="00CC23A9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C891981" w14:textId="718778BC" w:rsidR="009B057F" w:rsidRPr="00CC23A9" w:rsidRDefault="003775C4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226F" w14:textId="055D2D65" w:rsidR="009B057F" w:rsidRPr="00CC23A9" w:rsidRDefault="00DF037B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Dictamen o 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DB7B" w14:textId="44501725" w:rsidR="009B057F" w:rsidRPr="00CC23A9" w:rsidRDefault="003775C4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D17B73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F1BF" w14:textId="307383D4" w:rsidR="009B057F" w:rsidRPr="00CC23A9" w:rsidRDefault="004E5EC1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481429" w14:textId="539DE522" w:rsidR="009B057F" w:rsidRPr="00DE299B" w:rsidRDefault="007F37F3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F37F3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58B0" w14:textId="739D3DD6" w:rsidR="009B057F" w:rsidRPr="00DE299B" w:rsidRDefault="004E5EC1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71.43</w:t>
            </w:r>
          </w:p>
        </w:tc>
      </w:tr>
      <w:tr w:rsidR="009B057F" w:rsidRPr="00DE299B" w14:paraId="5B07FF8C" w14:textId="77777777" w:rsidTr="00F5607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565503" w14:textId="18D3CDD0" w:rsidR="009B057F" w:rsidRPr="00E211D2" w:rsidRDefault="0065128C" w:rsidP="006512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Créditos</w:t>
            </w:r>
          </w:p>
        </w:tc>
      </w:tr>
      <w:tr w:rsidR="0065128C" w:rsidRPr="00DE299B" w14:paraId="6CF81732" w14:textId="77777777" w:rsidTr="00C01819">
        <w:trPr>
          <w:trHeight w:val="113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B2C1" w14:textId="160498C2" w:rsidR="0065128C" w:rsidRPr="00DF037B" w:rsidRDefault="0065128C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Elaborar respuestas a requerimientos de información de beneficiarios de las distintas unidades organizativas y de los Decretos 207,713 y 839 EX FINATA.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C84A1" w14:textId="4965043F" w:rsidR="0065128C" w:rsidRDefault="0065128C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1,150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59119F" w14:textId="1B47BD4F" w:rsidR="0065128C" w:rsidRDefault="003775C4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C146" w14:textId="733B79E5" w:rsidR="0065128C" w:rsidRPr="00DF037B" w:rsidRDefault="0065128C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Respuestas emitidas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8354" w14:textId="7B68CC8F" w:rsidR="0065128C" w:rsidRDefault="003775C4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915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21EA" w14:textId="77777777" w:rsidR="005147DF" w:rsidRDefault="005147D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DE4DDC7" w14:textId="0A2053AE" w:rsidR="0065128C" w:rsidRDefault="003775C4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915</w:t>
            </w:r>
          </w:p>
          <w:p w14:paraId="1CBF12BF" w14:textId="77777777" w:rsidR="005147DF" w:rsidRDefault="005147D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3EEC12" w14:textId="30CCC1B1" w:rsidR="0065128C" w:rsidRPr="00B670FF" w:rsidRDefault="005147D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147D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61B5" w14:textId="4B93F85F" w:rsidR="0065128C" w:rsidRDefault="003775C4" w:rsidP="00A2130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79.57</w:t>
            </w:r>
          </w:p>
        </w:tc>
      </w:tr>
      <w:tr w:rsidR="0065128C" w:rsidRPr="00DE299B" w14:paraId="165EB39A" w14:textId="77777777" w:rsidTr="00F5607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FDD19A" w14:textId="101CE7DF" w:rsidR="0065128C" w:rsidRPr="0065128C" w:rsidRDefault="0065128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Escrituración</w:t>
            </w:r>
          </w:p>
        </w:tc>
      </w:tr>
      <w:tr w:rsidR="009B057F" w:rsidRPr="00DE299B" w14:paraId="31A4A79C" w14:textId="77777777" w:rsidTr="00C01819">
        <w:trPr>
          <w:trHeight w:val="164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852F" w14:textId="5AEDEEDF" w:rsidR="009B057F" w:rsidRPr="00E211D2" w:rsidRDefault="00DF037B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25E0">
              <w:rPr>
                <w:rFonts w:ascii="Museo 300" w:hAnsi="Museo 300" w:cs="Arial"/>
                <w:sz w:val="20"/>
                <w:szCs w:val="20"/>
                <w:lang w:eastAsia="es-SV"/>
              </w:rPr>
              <w:t>Coordinar con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los departamentos correspondientes la remisión de documentación necesaria para elaborar, confrontar e imprimir las Escrituras Públicas.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79486C" w14:textId="41546CAE" w:rsidR="009B057F" w:rsidRPr="00F62FDB" w:rsidRDefault="005147D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DC23BD" w14:textId="41131EA5" w:rsidR="009B057F" w:rsidRPr="00F62FDB" w:rsidRDefault="00C0695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CE98" w14:textId="2531B876" w:rsidR="009B057F" w:rsidRPr="00F62FDB" w:rsidRDefault="00DF037B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Escritura individual elaborada ISTA / Cooperativa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7B41" w14:textId="1C8A16D5" w:rsidR="009B057F" w:rsidRPr="00F62FDB" w:rsidRDefault="00C06958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321</w:t>
            </w:r>
            <w:r w:rsidR="005147D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44E2" w14:textId="130750D8" w:rsidR="005147DF" w:rsidRPr="00F62FDB" w:rsidRDefault="00C06958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321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E14487" w14:textId="37ADCE6D" w:rsidR="009B057F" w:rsidRPr="00DE299B" w:rsidRDefault="00C06958" w:rsidP="002D1E6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42.</w:t>
            </w:r>
            <w:r w:rsidR="002D1E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80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D23F" w14:textId="04B16631" w:rsidR="009B057F" w:rsidRPr="00DE299B" w:rsidRDefault="00C06958" w:rsidP="002D1E6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10.70</w:t>
            </w:r>
          </w:p>
        </w:tc>
      </w:tr>
      <w:tr w:rsidR="008F71A3" w:rsidRPr="00DE299B" w14:paraId="1E1742D0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7C57B47" w14:textId="293184EA" w:rsidR="008F71A3" w:rsidRPr="0065128C" w:rsidRDefault="008F71A3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Departamento de Escrituración (Continuación) </w:t>
            </w:r>
          </w:p>
        </w:tc>
      </w:tr>
      <w:tr w:rsidR="009B057F" w:rsidRPr="00DE299B" w14:paraId="2A67D401" w14:textId="77777777" w:rsidTr="003F2ABC">
        <w:trPr>
          <w:trHeight w:val="1073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D4BB" w14:textId="2EB00856" w:rsidR="009B057F" w:rsidRPr="00E211D2" w:rsidRDefault="00DF037B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Identificar en coordinación con el Departamento de Registro, escrituras con observación por el CNR para corrección y seguimiento de las mismas.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F3C13A" w14:textId="77777777" w:rsidR="009B057F" w:rsidRPr="00680DEE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80DE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D48D038" w14:textId="2AD25EE6" w:rsidR="009B057F" w:rsidRPr="00680DEE" w:rsidRDefault="00C0695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E1D0" w14:textId="506465D8" w:rsidR="009B057F" w:rsidRPr="00680DEE" w:rsidRDefault="00DF037B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D0DD" w14:textId="11AAB1F4" w:rsidR="009B057F" w:rsidRPr="00680DEE" w:rsidRDefault="00C06958" w:rsidP="00A018B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5A0D" w14:textId="77777777" w:rsidR="00895066" w:rsidRDefault="00895066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8C6B61B" w14:textId="3F8A3485" w:rsidR="009B057F" w:rsidRDefault="00C0695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  <w:p w14:paraId="19788222" w14:textId="78944352" w:rsidR="00895066" w:rsidRPr="00680DEE" w:rsidRDefault="00895066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250FA5" w14:textId="3A2F7B1E" w:rsidR="009B057F" w:rsidRPr="00DE299B" w:rsidRDefault="0089506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F6C0" w14:textId="4CD3A13A" w:rsidR="009B057F" w:rsidRPr="00DE299B" w:rsidRDefault="00C06958" w:rsidP="00A018B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9B057F" w:rsidRPr="00DE299B" w14:paraId="583F5527" w14:textId="77777777" w:rsidTr="008F71A3">
        <w:trPr>
          <w:trHeight w:val="1361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034D" w14:textId="0A44F9C3" w:rsidR="009B057F" w:rsidRPr="00DE299B" w:rsidRDefault="001F5929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rectificaciones).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B4921C" w14:textId="77777777" w:rsidR="009B057F" w:rsidRPr="00680DEE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80DE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56472A" w14:textId="56FA9F7C" w:rsidR="009B057F" w:rsidRPr="00680DEE" w:rsidRDefault="00C0695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EDFF" w14:textId="2E42DA0C" w:rsidR="009B057F" w:rsidRPr="00680DEE" w:rsidRDefault="001F5929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Escritura intermedia elaborada (ISTA o Cooperativas)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4461" w14:textId="67C52E4A" w:rsidR="009B057F" w:rsidRPr="00680DEE" w:rsidRDefault="00A018B4" w:rsidP="00141D9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C06958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3D0CA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351" w14:textId="77777777" w:rsidR="003D0CAC" w:rsidRDefault="003D0CA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9A1F8CB" w14:textId="5FA6745A" w:rsidR="009B057F" w:rsidRDefault="00C0695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  <w:p w14:paraId="005AF092" w14:textId="788ECAF2" w:rsidR="003D0CAC" w:rsidRPr="00680DEE" w:rsidRDefault="003D0CA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BCBAE69" w14:textId="4A93033E" w:rsidR="009B057F" w:rsidRPr="003457FC" w:rsidRDefault="003D0CA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D3C8" w14:textId="37AB4CA6" w:rsidR="009B057F" w:rsidRPr="00DE299B" w:rsidRDefault="00C06958" w:rsidP="00C0695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141D9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9B057F" w:rsidRPr="00DE299B" w14:paraId="31B8179E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B2AD89" w14:textId="5E705045" w:rsidR="009B057F" w:rsidRPr="00CC4770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Procuración</w:t>
            </w:r>
          </w:p>
        </w:tc>
      </w:tr>
      <w:tr w:rsidR="00180A37" w:rsidRPr="00DE299B" w14:paraId="573430B9" w14:textId="77777777" w:rsidTr="006F653A">
        <w:trPr>
          <w:trHeight w:val="90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E560" w14:textId="384B227C" w:rsidR="00180A37" w:rsidRPr="00E211D2" w:rsidRDefault="00180A37" w:rsidP="00ED04F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Calendarizar de manera </w:t>
            </w:r>
            <w:proofErr w:type="gramStart"/>
            <w:r w:rsidR="003F2ABC"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cont</w:t>
            </w:r>
            <w:r w:rsidR="003F2ABC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i</w:t>
            </w:r>
            <w:r w:rsidR="003F2ABC"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nua</w:t>
            </w:r>
            <w:proofErr w:type="gramEnd"/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las visitas a los diferentes Tribunales a nivel nacional para presentar demandas y dar seguimiento  a las ya promovidas.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847E92" w14:textId="457D38DA" w:rsidR="00180A37" w:rsidRPr="00692926" w:rsidRDefault="00ED04F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F89A0D" w14:textId="31558F1D" w:rsidR="00180A37" w:rsidRDefault="004E5171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DDF5" w14:textId="0C2C9370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Caso tramitado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D5F2" w14:textId="1347BF6A" w:rsidR="00180A37" w:rsidRDefault="004E5171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8BDD" w14:textId="51C24DEC" w:rsidR="00180A37" w:rsidRDefault="004E5171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67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578D27" w14:textId="04F03718" w:rsidR="00180A37" w:rsidRPr="00DE299B" w:rsidRDefault="008D2C78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F25A" w14:textId="3B2CC998" w:rsidR="00180A37" w:rsidRDefault="004E5171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8F71A3" w:rsidRPr="00DE299B" w14:paraId="171D5807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074ACFF" w14:textId="6592F382" w:rsidR="008F71A3" w:rsidRPr="00CC4770" w:rsidRDefault="008F71A3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Procuración (Continuación)</w:t>
            </w:r>
          </w:p>
        </w:tc>
      </w:tr>
      <w:tr w:rsidR="00180A37" w:rsidRPr="00DE299B" w14:paraId="44882502" w14:textId="77777777" w:rsidTr="001803F9">
        <w:trPr>
          <w:trHeight w:val="113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7B31" w14:textId="61D06513" w:rsidR="00180A37" w:rsidRPr="00E211D2" w:rsidRDefault="00180A37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respuestas a peticiones solicitadas por diferentes instituciones u oficinas internas.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F7D1E1" w14:textId="6FFADFBB" w:rsidR="00180A37" w:rsidRPr="00692926" w:rsidRDefault="00ED04F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B3B7EBB" w14:textId="44A9D578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852F" w14:textId="2246C133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06DC" w14:textId="3F76D2C6" w:rsidR="00180A37" w:rsidRDefault="003E3B1C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F4E5" w14:textId="0293228E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95E044" w14:textId="0E7E57D5" w:rsidR="00180A37" w:rsidRPr="00DE299B" w:rsidRDefault="008D2C78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9D6" w14:textId="06574C55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77.78</w:t>
            </w:r>
          </w:p>
        </w:tc>
      </w:tr>
      <w:tr w:rsidR="00180A37" w:rsidRPr="00DE299B" w14:paraId="6777192F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1ACEA9" w14:textId="6605CA63" w:rsidR="00180A37" w:rsidRPr="00180A37" w:rsidRDefault="00180A3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Recuperación y Adjudicación de Inmuebles FINATA – Banco de Tierras</w:t>
            </w:r>
          </w:p>
        </w:tc>
      </w:tr>
      <w:tr w:rsidR="00180A37" w:rsidRPr="00DE299B" w14:paraId="7D31CB5F" w14:textId="77777777" w:rsidTr="001803F9">
        <w:trPr>
          <w:trHeight w:val="113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6179" w14:textId="59B7249B" w:rsidR="00180A37" w:rsidRPr="00E211D2" w:rsidRDefault="00180A37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Actualizar base de datos de beneficiarios según Decretos 207-839-713, atendiendo la demanda de información.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8F4156" w14:textId="1A04CF27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8CA6D09" w14:textId="25203446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E895" w14:textId="578605E4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Beneficiarios atendidos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6EB4" w14:textId="02D593E8" w:rsidR="00180A37" w:rsidRDefault="003E3B1C" w:rsidP="0001713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435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A94F" w14:textId="1EDCF771" w:rsidR="00180A37" w:rsidRDefault="003E3B1C" w:rsidP="00BB54D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435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DB2532" w14:textId="1FFC3E21" w:rsidR="00180A37" w:rsidRPr="00DE299B" w:rsidRDefault="006862B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E5C7" w14:textId="060E2493" w:rsidR="00180A37" w:rsidRDefault="003E3B1C" w:rsidP="00F2687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58.00</w:t>
            </w:r>
          </w:p>
        </w:tc>
      </w:tr>
      <w:tr w:rsidR="00180A37" w:rsidRPr="00DE299B" w14:paraId="754E368B" w14:textId="77777777" w:rsidTr="001803F9">
        <w:trPr>
          <w:trHeight w:val="113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667A" w14:textId="4B325BF2" w:rsidR="00180A37" w:rsidRPr="00E211D2" w:rsidRDefault="00180A37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Coordinar con los departamentos involucrados, el proceso de inscripción de los inmuebles para la solución de casos.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F7B44D7" w14:textId="458BC0D1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70CC2DF" w14:textId="2D0D944A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CBE3" w14:textId="3E1DD86E" w:rsidR="00180A37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Procesos impulsados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AC5D" w14:textId="50F7FF6F" w:rsidR="00180A37" w:rsidRDefault="003E3B1C" w:rsidP="00035C0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281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5104" w14:textId="3EAFF100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281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E3C924" w14:textId="2AE830DC" w:rsidR="00180A37" w:rsidRPr="00DE299B" w:rsidRDefault="00D94ED3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36E1" w14:textId="44164CA8" w:rsidR="00180A37" w:rsidRDefault="003E3B1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180A37" w:rsidRPr="00DE299B" w14:paraId="161CA8D2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2204BD" w14:textId="610BE77C" w:rsidR="00180A37" w:rsidRDefault="00180A3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Registro</w:t>
            </w:r>
          </w:p>
        </w:tc>
      </w:tr>
      <w:tr w:rsidR="009B057F" w:rsidRPr="00DE299B" w14:paraId="26CF711A" w14:textId="77777777" w:rsidTr="001803F9">
        <w:trPr>
          <w:trHeight w:val="102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0BC" w14:textId="69822DB5" w:rsidR="009B057F" w:rsidRPr="00E211D2" w:rsidRDefault="00180A37" w:rsidP="00180A3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estudios registrales según solicitudes recibidas</w:t>
            </w:r>
            <w:r w:rsidR="009B057F"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B0926A" w14:textId="77777777" w:rsidR="009B057F" w:rsidRPr="00692926" w:rsidRDefault="009B057F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929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465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6EDF21B" w14:textId="1C3339E6" w:rsidR="009B057F" w:rsidRPr="00692926" w:rsidRDefault="004D3407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110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CA8E" w14:textId="7E62C685" w:rsidR="009B057F" w:rsidRPr="00692926" w:rsidRDefault="00180A37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Estudio registral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6DC5" w14:textId="5F597BD0" w:rsidR="009B057F" w:rsidRPr="00692926" w:rsidRDefault="004D3407" w:rsidP="00035C0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239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03A5" w14:textId="39F06B27" w:rsidR="009B057F" w:rsidRPr="00692926" w:rsidRDefault="004D3407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239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518B7AB" w14:textId="07000B8D" w:rsidR="009B057F" w:rsidRPr="00DE299B" w:rsidRDefault="00E66B7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D94ED3" w:rsidRPr="005C6AB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F616" w14:textId="083D9474" w:rsidR="009B057F" w:rsidRPr="00DE299B" w:rsidRDefault="004D340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51.40</w:t>
            </w:r>
          </w:p>
        </w:tc>
      </w:tr>
      <w:tr w:rsidR="001803F9" w:rsidRPr="00DE299B" w14:paraId="0F009391" w14:textId="77777777" w:rsidTr="001803F9">
        <w:trPr>
          <w:trHeight w:val="1020"/>
          <w:jc w:val="center"/>
        </w:trPr>
        <w:tc>
          <w:tcPr>
            <w:tcW w:w="18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419469" w14:textId="77777777" w:rsidR="001803F9" w:rsidRPr="00180A37" w:rsidRDefault="001803F9" w:rsidP="00180A3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75A5C" w14:textId="77777777" w:rsidR="001803F9" w:rsidRPr="00692926" w:rsidRDefault="001803F9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24993" w14:textId="77777777" w:rsidR="001803F9" w:rsidRDefault="001803F9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D5130" w14:textId="77777777" w:rsidR="001803F9" w:rsidRPr="00180A37" w:rsidRDefault="001803F9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06E89" w14:textId="77777777" w:rsidR="001803F9" w:rsidRDefault="001803F9" w:rsidP="00035C0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D5E46" w14:textId="77777777" w:rsidR="001803F9" w:rsidRDefault="001803F9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6A1D6" w14:textId="77777777" w:rsidR="001803F9" w:rsidRDefault="001803F9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DB52B5" w14:textId="77777777" w:rsidR="001803F9" w:rsidRDefault="001803F9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1803F9" w:rsidRPr="00DE299B" w14:paraId="2E63FDD1" w14:textId="77777777" w:rsidTr="001803F9">
        <w:trPr>
          <w:trHeight w:val="454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78D9A45" w14:textId="2C5935F3" w:rsidR="001803F9" w:rsidRDefault="001803F9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Registro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</w:p>
        </w:tc>
      </w:tr>
      <w:tr w:rsidR="0065128C" w:rsidRPr="00DE299B" w14:paraId="1FBC1FA6" w14:textId="77777777" w:rsidTr="00C01819">
        <w:trPr>
          <w:trHeight w:val="1417"/>
          <w:jc w:val="center"/>
        </w:trPr>
        <w:tc>
          <w:tcPr>
            <w:tcW w:w="1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2D3D8E" w14:textId="35DC618C" w:rsidR="0065128C" w:rsidRPr="00E211D2" w:rsidRDefault="0065128C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9F2FD4" w14:textId="5F50B92C" w:rsidR="0065128C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FA972E" w14:textId="49B8B272" w:rsidR="0065128C" w:rsidRDefault="004D3407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9E46" w14:textId="1F0556E4" w:rsidR="0065128C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inscrito en CNR (ISTA / Cooperativa)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9FBF" w14:textId="672A7B7A" w:rsidR="0065128C" w:rsidRDefault="004D3407" w:rsidP="004D340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507</w:t>
            </w:r>
            <w:r w:rsidR="005C6AB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4B2" w14:textId="1AB51715" w:rsidR="0065128C" w:rsidRDefault="004D3407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507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4C32020" w14:textId="3805D55D" w:rsidR="0065128C" w:rsidRPr="00DE299B" w:rsidRDefault="004D3407" w:rsidP="004D340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D340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67.60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660F" w14:textId="00FC1276" w:rsidR="0065128C" w:rsidRPr="00DE299B" w:rsidRDefault="001803F9" w:rsidP="00627C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16.90</w:t>
            </w:r>
          </w:p>
        </w:tc>
      </w:tr>
      <w:tr w:rsidR="0065128C" w:rsidRPr="00DE299B" w14:paraId="61A9AE66" w14:textId="77777777" w:rsidTr="00C01819">
        <w:trPr>
          <w:trHeight w:val="1417"/>
          <w:jc w:val="center"/>
        </w:trPr>
        <w:tc>
          <w:tcPr>
            <w:tcW w:w="1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CC8" w14:textId="77777777" w:rsidR="0065128C" w:rsidRPr="00E211D2" w:rsidRDefault="0065128C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5D5EF3" w14:textId="36DCAAA5" w:rsidR="0065128C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107642" w14:textId="70758B9D" w:rsidR="0065128C" w:rsidRDefault="004D3407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7D9E" w14:textId="285AD511" w:rsidR="0065128C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presentado en CNR (ISTA / Cooperativa)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06B8" w14:textId="6E61BEB1" w:rsidR="005C6AB2" w:rsidRDefault="004D3407" w:rsidP="003D0EA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549</w:t>
            </w:r>
            <w:r w:rsidR="005C6AB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8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7F1C" w14:textId="30434557" w:rsidR="0065128C" w:rsidRDefault="00144B13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549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F82CD7" w14:textId="28C2AA21" w:rsidR="0065128C" w:rsidRPr="00DE299B" w:rsidRDefault="00144B13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73.20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FB83" w14:textId="202511F6" w:rsidR="0065128C" w:rsidRPr="00DE299B" w:rsidRDefault="00144B13" w:rsidP="0043701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18.30</w:t>
            </w:r>
          </w:p>
        </w:tc>
      </w:tr>
      <w:tr w:rsidR="00725CB2" w:rsidRPr="00DE299B" w14:paraId="2A0E73DB" w14:textId="77777777" w:rsidTr="00325631">
        <w:trPr>
          <w:trHeight w:val="454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EE09DB2" w14:textId="77777777" w:rsidR="00725CB2" w:rsidRDefault="00725CB2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Registro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</w:p>
        </w:tc>
      </w:tr>
      <w:tr w:rsidR="009B057F" w:rsidRPr="00DE299B" w14:paraId="450E3CFB" w14:textId="77777777" w:rsidTr="00725CB2">
        <w:trPr>
          <w:trHeight w:val="102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461" w14:textId="4FC4C3B3" w:rsidR="009B057F" w:rsidRPr="00E211D2" w:rsidRDefault="0065128C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actos intermedios (desmembración simple, remedición, reunión de inmuebles, DCD).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3EE772" w14:textId="68357FFA" w:rsidR="009B057F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41E425" w14:textId="2727A467" w:rsidR="009B057F" w:rsidRPr="00692926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3037" w14:textId="142D7309" w:rsidR="009B057F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realizada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807B" w14:textId="7FF1FD7F" w:rsidR="009B057F" w:rsidRPr="00692926" w:rsidRDefault="009D0E10" w:rsidP="00057BE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A1A3" w14:textId="5BF2821F" w:rsidR="009B057F" w:rsidRPr="00692926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37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76B179" w14:textId="7B4A6DD7" w:rsidR="009B057F" w:rsidRPr="00DE299B" w:rsidRDefault="00057BE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ED6" w14:textId="41E30503" w:rsidR="009B057F" w:rsidRPr="00DE299B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9B057F" w:rsidRPr="00DE299B" w14:paraId="73D51280" w14:textId="77777777" w:rsidTr="00725CB2">
        <w:trPr>
          <w:trHeight w:val="102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4D96" w14:textId="30D4DF18" w:rsidR="009B057F" w:rsidRPr="00E211D2" w:rsidRDefault="0065128C" w:rsidP="009B057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cancelación de hipoteca y cancelación de vínculo de bien de familia.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A1B5C9D" w14:textId="17A800BD" w:rsidR="009B057F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BCED2C" w14:textId="7BC0F3A0" w:rsidR="009B057F" w:rsidRPr="00692926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6776" w14:textId="1EED465D" w:rsidR="009B057F" w:rsidRPr="00692926" w:rsidRDefault="0065128C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realizada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CF5D" w14:textId="5DE93817" w:rsidR="009B057F" w:rsidRPr="00692926" w:rsidRDefault="009D0E10" w:rsidP="0065128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20</w:t>
            </w:r>
            <w:r w:rsidR="00CB624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9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1726" w14:textId="0D5288A0" w:rsidR="009B057F" w:rsidRPr="00692926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248EA04" w14:textId="4522E913" w:rsidR="009B057F" w:rsidRPr="00DE299B" w:rsidRDefault="009D0E10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62.5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73CB" w14:textId="29E203C2" w:rsidR="009B057F" w:rsidRPr="00DE299B" w:rsidRDefault="009D0E10" w:rsidP="00057B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11.70</w:t>
            </w:r>
          </w:p>
        </w:tc>
      </w:tr>
    </w:tbl>
    <w:p w14:paraId="2CDF9EAE" w14:textId="77777777" w:rsidR="00D832B1" w:rsidRPr="00D832B1" w:rsidRDefault="00D832B1" w:rsidP="00D832B1">
      <w:pPr>
        <w:rPr>
          <w:rFonts w:ascii="Museo 300" w:hAnsi="Museo 300"/>
          <w:sz w:val="24"/>
          <w:szCs w:val="24"/>
          <w:lang w:val="es-MX"/>
        </w:rPr>
        <w:sectPr w:rsidR="00D832B1" w:rsidRPr="00D832B1" w:rsidSect="00B40063">
          <w:headerReference w:type="default" r:id="rId12"/>
          <w:footerReference w:type="default" r:id="rId13"/>
          <w:pgSz w:w="15840" w:h="12240" w:orient="landscape"/>
          <w:pgMar w:top="1701" w:right="1418" w:bottom="1418" w:left="2104" w:header="709" w:footer="1123" w:gutter="0"/>
          <w:cols w:space="708"/>
          <w:docGrid w:linePitch="360"/>
        </w:sectPr>
      </w:pPr>
    </w:p>
    <w:p w14:paraId="69E2FDAF" w14:textId="77777777" w:rsidR="00D832B1" w:rsidRDefault="00D832B1" w:rsidP="00D832B1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3553BFE4" w14:textId="0689EECB" w:rsidR="004142EB" w:rsidRPr="00A338AF" w:rsidRDefault="004142EB" w:rsidP="0048681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" w:name="_Toc132980076"/>
      <w:r w:rsidRPr="00D310B4">
        <w:rPr>
          <w:rFonts w:ascii="Museo 300" w:hAnsi="Museo 300"/>
          <w:b/>
          <w:color w:val="000000" w:themeColor="text1"/>
          <w:sz w:val="24"/>
          <w:szCs w:val="24"/>
        </w:rPr>
        <w:t>GERENCIA DE DESARROLLO RURAL</w:t>
      </w:r>
      <w:bookmarkEnd w:id="1"/>
      <w:r w:rsidRPr="00A338AF">
        <w:rPr>
          <w:rFonts w:ascii="Museo 300" w:hAnsi="Museo 300"/>
          <w:b/>
          <w:color w:val="000000" w:themeColor="text1"/>
          <w:sz w:val="24"/>
          <w:szCs w:val="24"/>
        </w:rPr>
        <w:tab/>
      </w:r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2"/>
        <w:gridCol w:w="1048"/>
        <w:gridCol w:w="1068"/>
        <w:gridCol w:w="2024"/>
        <w:gridCol w:w="1387"/>
        <w:gridCol w:w="1283"/>
        <w:gridCol w:w="1354"/>
        <w:gridCol w:w="1354"/>
      </w:tblGrid>
      <w:tr w:rsidR="004142EB" w:rsidRPr="000015E2" w14:paraId="77466008" w14:textId="77777777" w:rsidTr="008B4876">
        <w:trPr>
          <w:trHeight w:val="510"/>
          <w:tblHeader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8F55229" w14:textId="4F99A671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</w:t>
            </w:r>
            <w:r w:rsidR="00761B01"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Específica 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65DE1E9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B07A83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F58EFBF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1F24B79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142EB" w:rsidRPr="000015E2" w14:paraId="1CCAF710" w14:textId="77777777" w:rsidTr="00A0166F">
        <w:trPr>
          <w:trHeight w:val="510"/>
          <w:tblHeader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DF1581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648E6C8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5CA563A" w14:textId="73E5B097" w:rsidR="00FF530D" w:rsidRPr="000015E2" w:rsidRDefault="000F4F53" w:rsidP="00D84BE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E5AEB86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10A68A5" w14:textId="25AF7BAC" w:rsidR="00FF530D" w:rsidRPr="000015E2" w:rsidRDefault="000F4F53" w:rsidP="00AF4E3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1er. Trimestre </w:t>
            </w:r>
          </w:p>
        </w:tc>
        <w:tc>
          <w:tcPr>
            <w:tcW w:w="4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75D4A3F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0F63797" w14:textId="2A4FF082" w:rsidR="00FF530D" w:rsidRPr="000015E2" w:rsidRDefault="000F4F53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BF7A7E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4142EB" w:rsidRPr="000015E2" w14:paraId="6AA7A50D" w14:textId="77777777" w:rsidTr="00A228E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74D8A3" w14:textId="4D5BA7A0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Sección de Cobros</w:t>
            </w:r>
          </w:p>
        </w:tc>
      </w:tr>
      <w:tr w:rsidR="004142EB" w:rsidRPr="000015E2" w14:paraId="61F4D57D" w14:textId="77777777" w:rsidTr="00325631">
        <w:trPr>
          <w:trHeight w:val="624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DAA2" w14:textId="77777777" w:rsidR="004142EB" w:rsidRPr="002D1EB3" w:rsidRDefault="004142EB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D1EB3">
              <w:rPr>
                <w:rFonts w:ascii="Museo 300" w:hAnsi="Museo 300" w:cs="Arial"/>
                <w:sz w:val="20"/>
                <w:szCs w:val="2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3975CCE" w14:textId="170B409A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4,800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D03084" w14:textId="125D3BBD" w:rsidR="004142EB" w:rsidRPr="00CF54D2" w:rsidRDefault="005F3B28" w:rsidP="001905C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1,200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FE15" w14:textId="5CDE3ED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F54D2">
              <w:rPr>
                <w:rFonts w:ascii="Museo 300" w:hAnsi="Museo 300" w:cs="Arial"/>
                <w:sz w:val="20"/>
                <w:szCs w:val="20"/>
                <w:lang w:eastAsia="es-SV"/>
              </w:rPr>
              <w:t>Gestión de cobro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6C6F" w14:textId="55FE419C" w:rsidR="004142EB" w:rsidRPr="00CF54D2" w:rsidRDefault="005F3B28" w:rsidP="00ED04F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1,788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9B17" w14:textId="10D71606" w:rsidR="004142EB" w:rsidRPr="00CF54D2" w:rsidRDefault="005F3B28" w:rsidP="005820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1,788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6BA71B" w14:textId="40F93E6B" w:rsidR="004142EB" w:rsidRPr="005150E5" w:rsidRDefault="000F2820" w:rsidP="005820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AA6D" w14:textId="6468FCFE" w:rsidR="004142EB" w:rsidRPr="00785EA3" w:rsidRDefault="005F3B28" w:rsidP="0034253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37.25</w:t>
            </w:r>
          </w:p>
        </w:tc>
      </w:tr>
      <w:tr w:rsidR="004142EB" w:rsidRPr="000015E2" w14:paraId="16A1CB0A" w14:textId="77777777" w:rsidTr="00325631">
        <w:trPr>
          <w:trHeight w:val="624"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F79A" w14:textId="77777777" w:rsidR="004142EB" w:rsidRPr="002D1EB3" w:rsidRDefault="004142EB" w:rsidP="004E05D6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B5D8498" w14:textId="419FE2EC" w:rsidR="004142EB" w:rsidRPr="00CF54D2" w:rsidRDefault="00FD3489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170</w:t>
            </w:r>
            <w:r w:rsidR="00BC397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,000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B49729" w14:textId="092B9DE0" w:rsidR="004142EB" w:rsidRPr="00CF54D2" w:rsidRDefault="003578F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  <w:r w:rsidR="00BC3977">
              <w:rPr>
                <w:rFonts w:ascii="Museo 300" w:hAnsi="Museo 300" w:cs="Arial"/>
                <w:sz w:val="20"/>
                <w:szCs w:val="20"/>
                <w:lang w:eastAsia="es-SV"/>
              </w:rPr>
              <w:t>5,000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AE80" w14:textId="54B80E5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C3977">
              <w:rPr>
                <w:rFonts w:ascii="Museo 300" w:hAnsi="Museo 300" w:cs="Arial"/>
                <w:sz w:val="20"/>
                <w:szCs w:val="20"/>
                <w:lang w:eastAsia="es-SV"/>
              </w:rPr>
              <w:t>Dólares en créditos recuperados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3D96" w14:textId="2CD2FE89" w:rsidR="004142EB" w:rsidRPr="00CF54D2" w:rsidRDefault="005F3B28" w:rsidP="005F3B2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19</w:t>
            </w:r>
            <w:r w:rsidR="007819A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BC5D4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</w:t>
            </w: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932</w:t>
            </w:r>
            <w:r w:rsidR="00BC5D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0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A293" w14:textId="642499FB" w:rsidR="004142EB" w:rsidRPr="00CF54D2" w:rsidRDefault="007819AF" w:rsidP="005820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$</w:t>
            </w:r>
            <w:r w:rsidR="005F3B2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195,932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3B29747" w14:textId="34DC6770" w:rsidR="004142EB" w:rsidRPr="005150E5" w:rsidRDefault="00BC5D4E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4946" w14:textId="47DD86EB" w:rsidR="004142EB" w:rsidRPr="00785EA3" w:rsidRDefault="005F3B28" w:rsidP="005150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4142EB" w:rsidRPr="000015E2" w14:paraId="2F7E43FD" w14:textId="77777777" w:rsidTr="007B459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AEA0993" w14:textId="77777777" w:rsidR="004142EB" w:rsidRPr="000015E2" w:rsidRDefault="004142EB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Proyectos de Parcelación</w:t>
            </w:r>
            <w:r w:rsidR="00D12384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DB6ADD" w:rsidRPr="000015E2" w14:paraId="01B73FCD" w14:textId="77777777" w:rsidTr="00A739DF">
        <w:trPr>
          <w:trHeight w:val="51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F1E7" w14:textId="38180E99" w:rsidR="00DB6ADD" w:rsidRPr="00DB6ADD" w:rsidRDefault="00252B9A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Brindar apoyo</w:t>
            </w:r>
            <w:r w:rsidRPr="00252B9A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Interinstitucional a las entidades del Estado que así lo requieran, en materia técnica, respecto a levantamiento topográfico en planimetría y altimetría, trazos y replanteos de perímetros, parcelas y nivelación de terrenos, levantamientos arquitectónicos, entre otros.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AFBFB05" w14:textId="776E2CE9" w:rsidR="00DB6ADD" w:rsidRPr="000F4530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D9A8F7" w14:textId="44B2D770" w:rsidR="00DB6ADD" w:rsidRDefault="00AD7E9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BD68" w14:textId="5930E8E2" w:rsidR="00DB6ADD" w:rsidRPr="00DB6ADD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2907" w14:textId="3E728611" w:rsidR="00DB6ADD" w:rsidRDefault="00AD7E97" w:rsidP="002C09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405CD3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1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E142" w14:textId="47944FC5" w:rsidR="00DB6ADD" w:rsidRDefault="00AD7E9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1E9A82" w14:textId="2E3A23B6" w:rsidR="00DB6ADD" w:rsidRPr="001736CC" w:rsidRDefault="00125121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5EE5" w14:textId="69652EAA" w:rsidR="00DB6ADD" w:rsidRDefault="00AD7E97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325631" w:rsidRPr="000015E2" w14:paraId="4C761628" w14:textId="77777777" w:rsidTr="0032563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8286B2" w14:textId="1590156F" w:rsidR="00325631" w:rsidRPr="000015E2" w:rsidRDefault="00325631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Proyectos de Parcelación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CA5039" w:rsidRPr="000015E2" w14:paraId="3B0F5419" w14:textId="77777777" w:rsidTr="00C01819">
        <w:trPr>
          <w:trHeight w:val="768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78A4" w14:textId="723DC203" w:rsidR="00CA5039" w:rsidRPr="00325631" w:rsidRDefault="00AD7E97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</w:t>
            </w:r>
            <w:proofErr w:type="spellStart"/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valúos</w:t>
            </w:r>
            <w:proofErr w:type="spellEnd"/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a requerimiento de las unidades organizativas.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37DE75" w14:textId="29DC3DF4" w:rsidR="00CA5039" w:rsidRPr="000F4530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55DEECB" w14:textId="4A394F37" w:rsidR="00CA5039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CCBF" w14:textId="3A2BA0BB" w:rsidR="00CA5039" w:rsidRPr="00A739DF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D7E97">
              <w:rPr>
                <w:rFonts w:ascii="Museo 300" w:hAnsi="Museo 300" w:cs="Arial"/>
                <w:sz w:val="20"/>
                <w:szCs w:val="20"/>
                <w:lang w:eastAsia="es-SV"/>
              </w:rPr>
              <w:t>Informe 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7D8C" w14:textId="1B4C838F" w:rsidR="00CA5039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CA5039" w:rsidRPr="00BA1E5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2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4C9B" w14:textId="4E31F430" w:rsidR="00CA5039" w:rsidRDefault="00AD7E97" w:rsidP="00A3325A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B9D41D" w14:textId="0F7641BE" w:rsidR="00CA5039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CA503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B357A" w14:textId="002A4540" w:rsidR="00CA5039" w:rsidRDefault="00AD7E97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CA5039" w:rsidRPr="000015E2" w14:paraId="5AA97581" w14:textId="77777777" w:rsidTr="00C01819">
        <w:trPr>
          <w:trHeight w:val="768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E600" w14:textId="669C9A6B" w:rsidR="00CA5039" w:rsidRPr="00325631" w:rsidRDefault="00391ED3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aprobación de proyecto ISTA.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66D6E35" w14:textId="466972F7" w:rsidR="00CA5039" w:rsidRPr="000F4530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29C9C9" w14:textId="59F0F381" w:rsidR="00CA5039" w:rsidRPr="000F4530" w:rsidRDefault="00391ED3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EF864" w14:textId="69944306" w:rsidR="00CA5039" w:rsidRPr="00DB6ADD" w:rsidRDefault="00391ED3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91ED3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DC09" w14:textId="1241E661" w:rsidR="00CA5039" w:rsidRPr="000F4530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CA5039" w:rsidRPr="00BA1E5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3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1897" w14:textId="1FC7E3BD" w:rsidR="00CA5039" w:rsidRPr="000F4530" w:rsidRDefault="006178E1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DFD3218" w14:textId="6EAE1D2B" w:rsidR="00CA5039" w:rsidRPr="001B7F2D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</w:t>
            </w:r>
            <w:r w:rsidR="00EC0CFC" w:rsidRPr="00EC0CF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A960" w14:textId="37DCC7AD" w:rsidR="00CA5039" w:rsidRPr="005B7C2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12.50</w:t>
            </w:r>
          </w:p>
        </w:tc>
      </w:tr>
      <w:tr w:rsidR="00CA5039" w:rsidRPr="000015E2" w14:paraId="2D2710F8" w14:textId="77777777" w:rsidTr="00C01819">
        <w:trPr>
          <w:trHeight w:val="768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BF7E" w14:textId="45F7A039" w:rsidR="00CA5039" w:rsidRPr="00325631" w:rsidRDefault="006178E1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autorización de transferencia de inmuebles propiedad de asociaciones cooperativas.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233BAF" w14:textId="61DA8FE7" w:rsidR="00CA5039" w:rsidRPr="000F4530" w:rsidRDefault="006178E1" w:rsidP="00357D1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B58C86" w14:textId="68FD1D9C" w:rsidR="00CA503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FCB9" w14:textId="70FF255B" w:rsidR="00CA5039" w:rsidRPr="00A739DF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178E1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  <w:r w:rsidR="00CA5039" w:rsidRPr="00CA503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CA503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0B6A" w14:textId="3C55888C" w:rsidR="00CA503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1E702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4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C2EA" w14:textId="527887ED" w:rsidR="00CA5039" w:rsidRDefault="006178E1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95469F0" w14:textId="68F59F62" w:rsidR="00CA503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D84BE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121B6" w14:textId="6DF5D716" w:rsidR="00CA503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325631" w:rsidRPr="000015E2" w14:paraId="5BEE17B1" w14:textId="77777777" w:rsidTr="0032563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71AC5D" w14:textId="77777777" w:rsidR="00325631" w:rsidRPr="000015E2" w:rsidRDefault="00325631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Proyectos de Parcelación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CA5039" w:rsidRPr="000015E2" w14:paraId="0182B28B" w14:textId="77777777" w:rsidTr="00325631">
        <w:trPr>
          <w:trHeight w:val="1134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DC775" w14:textId="40DC6489" w:rsidR="00CA5039" w:rsidRPr="00DB6ADD" w:rsidRDefault="00CA5039" w:rsidP="00CA5039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5A99511" w14:textId="526A0116" w:rsidR="00CA5039" w:rsidRPr="00E7095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C8848A" w14:textId="18792CD1" w:rsidR="00CA5039" w:rsidRPr="00E70952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9A64" w14:textId="1167B3D1" w:rsidR="00CA5039" w:rsidRPr="00325631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DC9F" w14:textId="70DAAFC5" w:rsidR="00CA5039" w:rsidRPr="00E70952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A5594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5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A7FE" w14:textId="3E91C22C" w:rsidR="00CA5039" w:rsidRPr="00E70952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2161C9" w14:textId="4E0CD691" w:rsidR="00CA5039" w:rsidRPr="005B7C2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178E1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43CB" w14:textId="04C5E31D" w:rsidR="00CA5039" w:rsidRPr="005B7C29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10.00</w:t>
            </w:r>
          </w:p>
        </w:tc>
      </w:tr>
      <w:tr w:rsidR="00CA5039" w:rsidRPr="000015E2" w14:paraId="4CEB7D48" w14:textId="77777777" w:rsidTr="00325631">
        <w:trPr>
          <w:trHeight w:val="113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3246" w14:textId="77777777" w:rsidR="00CA5039" w:rsidRPr="000015E2" w:rsidRDefault="00CA5039" w:rsidP="00CA5039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7D6E9C" w14:textId="4E8796FB" w:rsidR="00CA5039" w:rsidRPr="00E7095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6095171" w14:textId="33E254D6" w:rsidR="00CA5039" w:rsidRPr="00E70952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3A88" w14:textId="6B559D7C" w:rsidR="00CA5039" w:rsidRPr="00325631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757C" w14:textId="7AF7D995" w:rsidR="00CA5039" w:rsidRPr="00E70952" w:rsidRDefault="00EC0CFC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407434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CA5039" w:rsidRPr="0040743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6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D61D" w14:textId="21BFEFE0" w:rsidR="00CA5039" w:rsidRPr="00E70952" w:rsidRDefault="00EC0CFC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04DD5A0" w14:textId="18C5A0A2" w:rsidR="00CA5039" w:rsidRPr="00B71A56" w:rsidRDefault="006178E1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22.22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32B8" w14:textId="05CE6830" w:rsidR="00CA5039" w:rsidRPr="005B7C29" w:rsidRDefault="00EC0CFC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7.69</w:t>
            </w:r>
          </w:p>
        </w:tc>
      </w:tr>
      <w:tr w:rsidR="00CA5039" w:rsidRPr="000015E2" w14:paraId="72DF64D3" w14:textId="77777777" w:rsidTr="00325631">
        <w:trPr>
          <w:trHeight w:val="113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1517" w14:textId="77777777" w:rsidR="00CA5039" w:rsidRPr="000015E2" w:rsidRDefault="00CA5039" w:rsidP="00CA5039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5FD657" w14:textId="2CD53354" w:rsidR="00CA5039" w:rsidRPr="00E7095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AEB047" w14:textId="3445B8EF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9619" w14:textId="1722CB12" w:rsidR="00CA5039" w:rsidRPr="00325631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EBC4" w14:textId="7DF96435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C9186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7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77E6" w14:textId="2E9408BD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2FC8726" w14:textId="67CDFA8B" w:rsidR="00CA5039" w:rsidRPr="005B7C29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3325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996A" w14:textId="11BF7D69" w:rsidR="00CA5039" w:rsidRPr="005B7C29" w:rsidRDefault="00131B88" w:rsidP="00A3325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A3325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CA5039" w:rsidRPr="000015E2" w14:paraId="79C5E39D" w14:textId="77777777" w:rsidTr="00325631">
        <w:trPr>
          <w:trHeight w:val="113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F373" w14:textId="71B14525" w:rsidR="00CA5039" w:rsidRPr="000015E2" w:rsidRDefault="00CA5039" w:rsidP="00CA5039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278C45" w14:textId="7A464336" w:rsidR="00CA5039" w:rsidRPr="00E7095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3D18E6" w14:textId="40D123B3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DD43" w14:textId="16E214D7" w:rsidR="00CA5039" w:rsidRPr="00325631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258A" w14:textId="41F1E6ED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13</w:t>
            </w:r>
            <w:r w:rsidR="00CA503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8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DC93" w14:textId="22C796CA" w:rsidR="00CA5039" w:rsidRPr="00E70952" w:rsidRDefault="00A3325A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E3CB25" w14:textId="66038AC3" w:rsidR="00CA5039" w:rsidRPr="005B7C29" w:rsidRDefault="00C9186D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CA5039" w:rsidRPr="002215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="00CA503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18D0" w14:textId="2C11C253" w:rsidR="00CA5039" w:rsidRPr="005B7C29" w:rsidRDefault="00A3325A" w:rsidP="00654EC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35.14</w:t>
            </w:r>
          </w:p>
        </w:tc>
      </w:tr>
      <w:tr w:rsidR="00CA5039" w:rsidRPr="000015E2" w14:paraId="720E21ED" w14:textId="77777777" w:rsidTr="00A228E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B9E836" w14:textId="77777777" w:rsidR="00CA5039" w:rsidRPr="000015E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CETIA – Secciones de Transferencia de Tierras (Integrado) </w:t>
            </w:r>
          </w:p>
        </w:tc>
      </w:tr>
      <w:tr w:rsidR="00CA5039" w:rsidRPr="000015E2" w14:paraId="78FFC4D6" w14:textId="77777777" w:rsidTr="00A228E8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77C9" w14:textId="7A305942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zada a los usuarios para, recibir 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peticiones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 informar sobre sus casos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582912" w14:textId="581867FD" w:rsidR="00CA5039" w:rsidRPr="00E815EB" w:rsidRDefault="00CA5039" w:rsidP="00CA5039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7,645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2C6337" w14:textId="30C8B631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2,378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205B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01C6" w14:textId="64D6EB66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4,048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E40A" w14:textId="2848044E" w:rsidR="00CA5039" w:rsidRPr="00E815EB" w:rsidRDefault="00E758EB" w:rsidP="00E758E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  <w:r w:rsidR="005B2FA5">
              <w:rPr>
                <w:rFonts w:ascii="Museo 300" w:hAnsi="Museo 300" w:cs="Arial"/>
                <w:sz w:val="20"/>
                <w:szCs w:val="20"/>
                <w:lang w:eastAsia="es-SV"/>
              </w:rPr>
              <w:t>,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048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624F0A" w14:textId="3E230B4A" w:rsidR="00CA5039" w:rsidRPr="005B7C29" w:rsidRDefault="00CA5039" w:rsidP="00CA5039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201BE8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12C3" w14:textId="5DE20290" w:rsidR="00CA5039" w:rsidRPr="005B7C29" w:rsidRDefault="00E758EB" w:rsidP="00CA5039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52.95</w:t>
            </w:r>
          </w:p>
        </w:tc>
      </w:tr>
      <w:tr w:rsidR="00CA5039" w:rsidRPr="000015E2" w14:paraId="7B8FD72D" w14:textId="77777777" w:rsidTr="00E758EB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4BA5" w14:textId="77777777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759CD5" w14:textId="3BD8B566" w:rsidR="00CA5039" w:rsidRPr="00E815EB" w:rsidRDefault="005B2FA5" w:rsidP="00CA5039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1,328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0E7172" w14:textId="2531D6AF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297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E2A0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0783" w14:textId="4537A78A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224D" w14:textId="11C9C201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8ECB86" w14:textId="22A0987B" w:rsidR="00CA5039" w:rsidRPr="001B1011" w:rsidRDefault="00E758EB" w:rsidP="00CA5039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E758EB">
              <w:rPr>
                <w:rFonts w:ascii="Museo 300" w:hAnsi="Museo 300"/>
                <w:b/>
                <w:bCs/>
                <w:sz w:val="20"/>
                <w:szCs w:val="20"/>
              </w:rPr>
              <w:t>80.81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AE92" w14:textId="717A9D21" w:rsidR="00CA5039" w:rsidRPr="005B7C29" w:rsidRDefault="00E758EB" w:rsidP="00E758EB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18.07</w:t>
            </w:r>
          </w:p>
        </w:tc>
      </w:tr>
      <w:tr w:rsidR="00CA5039" w:rsidRPr="000015E2" w14:paraId="6634C635" w14:textId="77777777" w:rsidTr="00EE3CB4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C5C5" w14:textId="77777777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5EA1C" w14:textId="51DBF128" w:rsidR="00CA5039" w:rsidRPr="00E815EB" w:rsidRDefault="005B2FA5" w:rsidP="00CA5039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624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632251" w14:textId="55E05731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146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57DE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9C57" w14:textId="68683281" w:rsidR="00CA5039" w:rsidRPr="00E815E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</w:t>
            </w:r>
            <w:r w:rsidR="005B2FA5">
              <w:rPr>
                <w:rFonts w:ascii="Museo 300" w:hAnsi="Museo 300" w:cs="Arial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464" w14:textId="75AA11EA" w:rsidR="00CA5039" w:rsidRPr="00E815EB" w:rsidRDefault="00E758EB" w:rsidP="00E758E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13</w:t>
            </w:r>
            <w:r w:rsidR="005B2FA5">
              <w:rPr>
                <w:rFonts w:ascii="Museo 300" w:hAnsi="Museo 300" w:cs="Arial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E92918E" w14:textId="3F1CB2A1" w:rsidR="00CA5039" w:rsidRPr="001B1011" w:rsidRDefault="00BA7AF2" w:rsidP="00CA5039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color w:val="000000" w:themeColor="text1"/>
                <w:sz w:val="20"/>
                <w:szCs w:val="20"/>
              </w:rPr>
              <w:t>9</w:t>
            </w:r>
            <w:r w:rsidR="00E758EB">
              <w:rPr>
                <w:rFonts w:ascii="Museo 300" w:hAnsi="Museo 300"/>
                <w:b/>
                <w:bCs/>
                <w:color w:val="000000" w:themeColor="text1"/>
                <w:sz w:val="20"/>
                <w:szCs w:val="20"/>
              </w:rPr>
              <w:t>4.52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A42A" w14:textId="7E7968FD" w:rsidR="00CA5039" w:rsidRPr="005B7C29" w:rsidRDefault="00E758EB" w:rsidP="00CA5039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22.12</w:t>
            </w:r>
          </w:p>
        </w:tc>
      </w:tr>
      <w:tr w:rsidR="00CA5039" w:rsidRPr="000015E2" w14:paraId="37F76395" w14:textId="77777777" w:rsidTr="00A228E8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CF46" w14:textId="77777777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s de campo según demanda de los usuari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os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AB0791B" w14:textId="1A62A8B7" w:rsidR="00CA5039" w:rsidRPr="00E815EB" w:rsidRDefault="005B2FA5" w:rsidP="00CA5039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>
              <w:rPr>
                <w:rFonts w:ascii="Museo 300" w:hAnsi="Museo 300"/>
                <w:b/>
                <w:sz w:val="20"/>
                <w:szCs w:val="20"/>
              </w:rPr>
              <w:t>615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23085A" w14:textId="3B28D195" w:rsidR="00CA5039" w:rsidRPr="00E815EB" w:rsidRDefault="007529FE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5529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F862" w14:textId="336DD45D" w:rsidR="00CA5039" w:rsidRPr="00E815EB" w:rsidRDefault="007529FE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287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B66C" w14:textId="0D64881B" w:rsidR="00CA5039" w:rsidRPr="00E815EB" w:rsidRDefault="007529FE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287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F1983" w14:textId="102E9FF2" w:rsidR="00CA5039" w:rsidRPr="00242773" w:rsidRDefault="00CA5039" w:rsidP="00CA5039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8CFB" w14:textId="22ACB85F" w:rsidR="00CA5039" w:rsidRPr="005B7C29" w:rsidRDefault="007529FE" w:rsidP="00CA5039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>
              <w:rPr>
                <w:rFonts w:ascii="Museo 300" w:hAnsi="Museo 300"/>
                <w:b/>
                <w:bCs/>
                <w:sz w:val="20"/>
                <w:szCs w:val="20"/>
              </w:rPr>
              <w:t>46.67</w:t>
            </w:r>
          </w:p>
        </w:tc>
      </w:tr>
      <w:tr w:rsidR="00CA5039" w:rsidRPr="000015E2" w14:paraId="2193946C" w14:textId="77777777" w:rsidTr="00A228E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8B42246" w14:textId="77777777" w:rsidR="00CA5039" w:rsidRPr="000015E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 – Sección de Transferencia de Tierras</w:t>
            </w:r>
          </w:p>
        </w:tc>
      </w:tr>
      <w:tr w:rsidR="00CA5039" w:rsidRPr="000015E2" w14:paraId="3E49BF0D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C788" w14:textId="2BDD3103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zada a los usuarios para, recibir 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peticiones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 informar sobre sus casos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406D26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2,152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A7FBE2" w14:textId="494465B0" w:rsidR="00CA5039" w:rsidRPr="00E815EB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624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E5F8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2D4B" w14:textId="798FFADE" w:rsidR="00CA5039" w:rsidRPr="00E815EB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1,133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53AF" w14:textId="1178D958" w:rsidR="00CA5039" w:rsidRPr="00E815EB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1,133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7E5EAE" w14:textId="1D50BEBA" w:rsidR="00CA5039" w:rsidRPr="00275280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07A8" w14:textId="3E710DFD" w:rsidR="00CA5039" w:rsidRPr="005B7C29" w:rsidRDefault="00EB5E0D" w:rsidP="00BA7A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52.65</w:t>
            </w:r>
          </w:p>
        </w:tc>
      </w:tr>
      <w:tr w:rsidR="00CA5039" w:rsidRPr="000015E2" w14:paraId="095C677B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3BDA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8BE3C5" w14:textId="3A10EEE7" w:rsidR="00CA5039" w:rsidRPr="00E815EB" w:rsidRDefault="005B2DB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7AE0B01" w14:textId="3824A9B0" w:rsidR="00CA5039" w:rsidRPr="00E815EB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0ABE" w14:textId="77777777" w:rsidR="00CA5039" w:rsidRPr="00E815E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815EB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EBA5" w14:textId="053203B4" w:rsidR="00CA5039" w:rsidRPr="00E815EB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  <w:r w:rsidR="005B2DB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03DD" w14:textId="750366C3" w:rsidR="00CA5039" w:rsidRPr="00E815EB" w:rsidRDefault="00EB5E0D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  <w:r w:rsidR="005B2DB9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7DF16D8" w14:textId="3DB1B8D1" w:rsidR="00CA5039" w:rsidRPr="00275280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2320" w14:textId="4F114B4D" w:rsidR="00CA5039" w:rsidRPr="005B7C29" w:rsidRDefault="00EB5E0D" w:rsidP="005B2D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27.03</w:t>
            </w:r>
          </w:p>
        </w:tc>
      </w:tr>
      <w:tr w:rsidR="00CA5039" w:rsidRPr="000015E2" w14:paraId="60DA3CD6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9FE4" w14:textId="35DAC0D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D4CF3D" w14:textId="0FB9EEB0" w:rsidR="00CA5039" w:rsidRPr="002066AC" w:rsidRDefault="005B2DB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1F0FBB" w14:textId="5E766533" w:rsidR="00CA5039" w:rsidRPr="002066AC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5819" w14:textId="77777777" w:rsidR="00CA5039" w:rsidRPr="002066AC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066AC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756B" w14:textId="6E2B13C3" w:rsidR="00CA5039" w:rsidRPr="002066AC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  <w:r w:rsidR="00CA503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8EDF" w14:textId="1E8A349D" w:rsidR="00CA5039" w:rsidRPr="002066AC" w:rsidRDefault="00EB5E0D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5B2DB9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1FDC45F" w14:textId="660BFC32" w:rsidR="00CA5039" w:rsidRPr="00275280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55AA" w14:textId="04FE0747" w:rsidR="00CA5039" w:rsidRPr="005B7C29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CA5039" w:rsidRPr="000015E2" w14:paraId="24F02192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D508" w14:textId="7E2BF72C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inspeccione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s de campo según demanda de l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os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usuari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654DFA" w14:textId="4FF9734A" w:rsidR="00CA5039" w:rsidRPr="002066AC" w:rsidRDefault="005B2DB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6D40E5" w14:textId="1A003865" w:rsidR="00CA5039" w:rsidRPr="002066AC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CA5039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5933" w14:textId="77777777" w:rsidR="00CA5039" w:rsidRPr="002066AC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066AC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C25B" w14:textId="73BC9F2B" w:rsidR="00CA5039" w:rsidRPr="002066AC" w:rsidRDefault="00EB5E0D" w:rsidP="00EB5E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  <w:r w:rsidR="00CA503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0C2E" w14:textId="5E5A1D36" w:rsidR="00CA5039" w:rsidRPr="002066AC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4E0293" w14:textId="74D6F4EF" w:rsidR="00CA5039" w:rsidRPr="00275280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8E48" w14:textId="4CDD69D9" w:rsidR="00CA5039" w:rsidRPr="005B7C29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27.56</w:t>
            </w:r>
          </w:p>
        </w:tc>
      </w:tr>
      <w:tr w:rsidR="00CA5039" w:rsidRPr="000015E2" w14:paraId="1ACE8C53" w14:textId="77777777" w:rsidTr="00A228E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4EDF06" w14:textId="77777777" w:rsidR="00CA5039" w:rsidRPr="000015E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III – Sección de Transferencia de Tierras</w:t>
            </w:r>
          </w:p>
        </w:tc>
      </w:tr>
      <w:tr w:rsidR="00CA5039" w:rsidRPr="000015E2" w14:paraId="7D52D468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06E6" w14:textId="74B44BE9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zada a los usuarios para, recibir 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peticiones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 informar sobre sus casos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17689E" w14:textId="692AD6AF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2,200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153EAD" w14:textId="5E42AB89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550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70EB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9F31" w14:textId="3A24F3A3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1,788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0101" w14:textId="27679248" w:rsidR="00CA5039" w:rsidRPr="00ED211D" w:rsidRDefault="00EB5E0D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C01819">
              <w:rPr>
                <w:rFonts w:ascii="Museo 300" w:hAnsi="Museo 300" w:cs="Arial"/>
                <w:sz w:val="20"/>
                <w:szCs w:val="20"/>
                <w:lang w:eastAsia="es-SV"/>
              </w:rPr>
              <w:t>,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F8D53E8" w14:textId="76EA46BF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298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F599" w14:textId="556DF85C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81.27</w:t>
            </w:r>
          </w:p>
        </w:tc>
      </w:tr>
      <w:tr w:rsidR="00CA5039" w:rsidRPr="000015E2" w14:paraId="480F705A" w14:textId="77777777" w:rsidTr="00C01819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B9449" w14:textId="77777777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Completar</w:t>
            </w: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64B41F" w14:textId="34B2D8C6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5EEFFD" w14:textId="3D154CB5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997E0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337C" w14:textId="18A9B169" w:rsidR="00CA5039" w:rsidRPr="00ED211D" w:rsidRDefault="00EB5E0D" w:rsidP="00285FC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</w:t>
            </w:r>
            <w:r w:rsidR="00C7217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9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DDFD" w14:textId="4B638ED3" w:rsidR="00CA5039" w:rsidRPr="00ED211D" w:rsidRDefault="00EB5E0D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7BE064" w14:textId="51A25687" w:rsidR="00CA5039" w:rsidRPr="00F13ACE" w:rsidRDefault="00AF7295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 w:rsidRPr="00AF729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76.67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FFC" w14:textId="6DD10025" w:rsidR="00CA5039" w:rsidRPr="00ED211D" w:rsidRDefault="00EB5E0D" w:rsidP="00285FC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12.78</w:t>
            </w:r>
          </w:p>
        </w:tc>
      </w:tr>
      <w:tr w:rsidR="00325631" w:rsidRPr="000015E2" w14:paraId="195FE186" w14:textId="77777777" w:rsidTr="0032563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DBD7C8B" w14:textId="3CE72DFE" w:rsidR="00325631" w:rsidRPr="000015E2" w:rsidRDefault="00325631" w:rsidP="003256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III – Sección de Transferencia de Tierras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CA5039" w:rsidRPr="000015E2" w14:paraId="71AEF647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0351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C9ED00" w14:textId="1E476385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960A25" w14:textId="33197EAE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EB8F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96AD" w14:textId="2EB35634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CA503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60DD" w14:textId="456B171C" w:rsidR="00CA5039" w:rsidRPr="00ED211D" w:rsidRDefault="00EB5E0D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39B4FB" w14:textId="521533FB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978F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F1F5" w14:textId="68C178C2" w:rsidR="00CA5039" w:rsidRPr="00ED211D" w:rsidRDefault="00EB5E0D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36.67</w:t>
            </w:r>
          </w:p>
        </w:tc>
      </w:tr>
      <w:tr w:rsidR="00CA5039" w:rsidRPr="000015E2" w14:paraId="24CEEC32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FD6C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C490D58" w14:textId="7416EF81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91E580" w14:textId="5FB1FD49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3524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9786" w14:textId="49B67169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A375" w14:textId="054B477D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29986B1" w14:textId="66A7B201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740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D6D7" w14:textId="51C48A0B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81.33</w:t>
            </w:r>
          </w:p>
        </w:tc>
      </w:tr>
      <w:tr w:rsidR="00CA5039" w:rsidRPr="000015E2" w14:paraId="346DE4F6" w14:textId="77777777" w:rsidTr="0032563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480ED6" w14:textId="19936C50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IV (Usulután) – Sección de Transferencia de Tierras</w:t>
            </w:r>
          </w:p>
        </w:tc>
      </w:tr>
      <w:tr w:rsidR="00CA5039" w:rsidRPr="000015E2" w14:paraId="000634FB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7433" w14:textId="0482C2BE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zada a los usuarios para, recibir 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peticiones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 informar sobre sus casos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177C9A1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1,555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7EFE21" w14:textId="5D4BD492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580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0D42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B93" w14:textId="6D43FEB1" w:rsidR="00CA5039" w:rsidRPr="00ED211D" w:rsidRDefault="00E66565" w:rsidP="00C7217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D500" w14:textId="5485DC41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463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30185F" w14:textId="6337F025" w:rsidR="00CA5039" w:rsidRPr="00ED211D" w:rsidRDefault="00E66565" w:rsidP="00285FC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6656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79.83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D745" w14:textId="73FE4A9D" w:rsidR="00CA5039" w:rsidRPr="00ED211D" w:rsidRDefault="00E66565" w:rsidP="00E6656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29.78</w:t>
            </w:r>
          </w:p>
        </w:tc>
      </w:tr>
      <w:tr w:rsidR="00CA5039" w:rsidRPr="000015E2" w14:paraId="297FB100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B3C88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ABDDB7D" w14:textId="423B47D3" w:rsidR="00CA5039" w:rsidRPr="00ED211D" w:rsidRDefault="00285FC6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9A26BE" w14:textId="6775C914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  <w:r w:rsidR="00285FC6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D109A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CC04" w14:textId="72447F57" w:rsidR="00CA5039" w:rsidRPr="00ED211D" w:rsidRDefault="00E66565" w:rsidP="00E6656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</w:t>
            </w:r>
            <w:r w:rsidR="00CA503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0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C131" w14:textId="38625A93" w:rsidR="00CA5039" w:rsidRPr="00ED211D" w:rsidRDefault="00E66565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6556BDE" w14:textId="7A54D81A" w:rsidR="00CA5039" w:rsidRPr="00ED211D" w:rsidRDefault="00E66565" w:rsidP="00E6656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28</w:t>
            </w:r>
            <w:r w:rsidR="00CA5039"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C8D1" w14:textId="0A0D21F1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5.60</w:t>
            </w:r>
          </w:p>
        </w:tc>
      </w:tr>
      <w:tr w:rsidR="00CA5039" w:rsidRPr="000015E2" w14:paraId="694E7EDC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613E2" w14:textId="77777777" w:rsidR="00CA5039" w:rsidRPr="00407434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07434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25987F" w14:textId="1252752A" w:rsidR="00CA5039" w:rsidRPr="00407434" w:rsidRDefault="00285FC6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0743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582058" w14:textId="6F9872EB" w:rsidR="00CA5039" w:rsidRPr="00407434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B280" w14:textId="77777777" w:rsidR="00CA5039" w:rsidRPr="00407434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07434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ACDF" w14:textId="5C2DDBD7" w:rsidR="00CA5039" w:rsidRPr="00407434" w:rsidRDefault="00E66565" w:rsidP="00E6656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CA5039" w:rsidRPr="0040743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1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AEB8" w14:textId="3039853B" w:rsidR="00CA5039" w:rsidRPr="00407434" w:rsidRDefault="00E66565" w:rsidP="00C018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5C9C29" w14:textId="579497B1" w:rsidR="00CA5039" w:rsidRPr="00407434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8.00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D080" w14:textId="71D99955" w:rsidR="00CA5039" w:rsidRPr="00407434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1.67</w:t>
            </w:r>
          </w:p>
        </w:tc>
      </w:tr>
      <w:tr w:rsidR="00CA5039" w:rsidRPr="000015E2" w14:paraId="5003CD84" w14:textId="77777777" w:rsidTr="00C01819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BF41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166C15B" w14:textId="6AED6F01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Pr="00ED211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14A85D" w14:textId="746E5695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A544" w14:textId="77777777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D211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055C" w14:textId="35A1DC46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643A" w14:textId="42230BA2" w:rsidR="00CA5039" w:rsidRPr="00ED211D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13DBB0" w14:textId="47D0D9ED" w:rsidR="00CA5039" w:rsidRPr="00ED211D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1107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C7E1" w14:textId="5E74B1FB" w:rsidR="00CA5039" w:rsidRPr="00ED211D" w:rsidRDefault="00E66565" w:rsidP="00E563C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38.33</w:t>
            </w:r>
          </w:p>
        </w:tc>
      </w:tr>
      <w:tr w:rsidR="00CA5039" w:rsidRPr="000015E2" w14:paraId="63D8DD0D" w14:textId="77777777" w:rsidTr="00C01BFA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F0256F" w14:textId="77777777" w:rsidR="00CA5039" w:rsidRPr="000015E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IV – Sección de Transferencia de Tierras</w:t>
            </w:r>
          </w:p>
        </w:tc>
      </w:tr>
      <w:tr w:rsidR="00CA5039" w:rsidRPr="000015E2" w14:paraId="089337D8" w14:textId="77777777" w:rsidTr="0002342D">
        <w:trPr>
          <w:trHeight w:val="62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531BD" w14:textId="5B581CBD" w:rsidR="00CA5039" w:rsidRPr="000015E2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zada a los usuarios para, recibir 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peticiones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 informar sobre sus casos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71D65D" w14:textId="77777777" w:rsidR="00CA5039" w:rsidRPr="00446A2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46A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1,738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3951D3" w14:textId="5A671FB2" w:rsidR="00CA5039" w:rsidRPr="00446A2B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624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F3A8" w14:textId="77777777" w:rsidR="00CA5039" w:rsidRPr="00446A2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46A2B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2C01" w14:textId="1A5267C4" w:rsidR="00CA5039" w:rsidRPr="00446A2B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664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F023" w14:textId="68C4B04B" w:rsidR="00CA5039" w:rsidRPr="00446A2B" w:rsidRDefault="00E66565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664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0C15D62" w14:textId="32453CFA" w:rsidR="00CA5039" w:rsidRPr="005B7C29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07A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D61" w14:textId="4521AC3A" w:rsidR="00CA5039" w:rsidRPr="005B7C29" w:rsidRDefault="00E66565" w:rsidP="00570D5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38.21</w:t>
            </w:r>
          </w:p>
        </w:tc>
      </w:tr>
      <w:tr w:rsidR="00CA5039" w:rsidRPr="000015E2" w14:paraId="25CF2115" w14:textId="77777777" w:rsidTr="00AE3F8F">
        <w:trPr>
          <w:trHeight w:val="62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18A3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07DD6A" w14:textId="389A46C3" w:rsidR="00CA5039" w:rsidRPr="00446A2B" w:rsidRDefault="00D6020B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348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C5E7D3" w14:textId="01C669AA" w:rsidR="00CA5039" w:rsidRPr="00446A2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6BF5" w14:textId="77777777" w:rsidR="00CA5039" w:rsidRPr="00446A2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46A2B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7BD5" w14:textId="4267DEE1" w:rsidR="00CA5039" w:rsidRPr="00446A2B" w:rsidRDefault="00407434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E66565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CA503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2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6E72" w14:textId="29B8FB62" w:rsidR="00CA5039" w:rsidRPr="00446A2B" w:rsidRDefault="00E66565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80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F3A03F9" w14:textId="552F1576" w:rsidR="00CA5039" w:rsidRPr="00B71A56" w:rsidRDefault="00FF2415" w:rsidP="00D6020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E3F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</w:t>
            </w:r>
            <w:r w:rsidR="00AA4E6C" w:rsidRPr="00AE3F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Pr="00AE3F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.95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4B43" w14:textId="4D6090FE" w:rsidR="00CA5039" w:rsidRPr="005B7C29" w:rsidRDefault="00FF2415" w:rsidP="00D6020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22.99</w:t>
            </w:r>
          </w:p>
        </w:tc>
      </w:tr>
      <w:tr w:rsidR="00CA5039" w:rsidRPr="000015E2" w14:paraId="05948E1F" w14:textId="77777777" w:rsidTr="00E758EB">
        <w:trPr>
          <w:trHeight w:val="62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15D3" w14:textId="77777777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BFFAEB" w14:textId="1A67296F" w:rsidR="00CA5039" w:rsidRPr="00446A2B" w:rsidRDefault="00D6020B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09FD36" w14:textId="597C9EA5" w:rsidR="00CA5039" w:rsidRPr="00446A2B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D36A" w14:textId="77777777" w:rsidR="00CA5039" w:rsidRPr="00446A2B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46A2B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5856" w14:textId="3077A6F6" w:rsidR="00CA5039" w:rsidRPr="00446A2B" w:rsidRDefault="00D6020B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E758EB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CA503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3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9204" w14:textId="38909500" w:rsidR="00CA5039" w:rsidRPr="00446A2B" w:rsidRDefault="00E758EB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9574D3" w14:textId="29FED88E" w:rsidR="00CA5039" w:rsidRPr="00B71A56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E758E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88.89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A687" w14:textId="77CDAF40" w:rsidR="00CA5039" w:rsidRPr="005B7C29" w:rsidRDefault="00E758EB" w:rsidP="00BA7A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22.22</w:t>
            </w:r>
          </w:p>
        </w:tc>
      </w:tr>
      <w:tr w:rsidR="00CA5039" w:rsidRPr="000015E2" w14:paraId="060762CD" w14:textId="77777777" w:rsidTr="00DE6451">
        <w:trPr>
          <w:trHeight w:val="62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DF27" w14:textId="5C1ADCFD" w:rsidR="00CA5039" w:rsidRPr="00B3393F" w:rsidRDefault="00CA5039" w:rsidP="00CA5039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inspecciones de campo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A9B53C" w14:textId="113DF208" w:rsidR="00CA5039" w:rsidRPr="000015E2" w:rsidRDefault="00D6020B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9A7F02" w14:textId="4837D845" w:rsidR="00CA5039" w:rsidRPr="00AF4E3E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631E" w14:textId="77777777" w:rsidR="00CA5039" w:rsidRPr="000015E2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50B6" w14:textId="4734A764" w:rsidR="00CA5039" w:rsidRPr="005B7C29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35A7" w14:textId="75B02AA3" w:rsidR="00CA5039" w:rsidRPr="005B7C29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  <w:r w:rsidR="00D6020B"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0A11D9" w14:textId="25412188" w:rsidR="00CA5039" w:rsidRPr="005B7C29" w:rsidRDefault="00CA5039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E6451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338A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84ED" w14:textId="4FCF494B" w:rsidR="00CA5039" w:rsidRPr="005B7C29" w:rsidRDefault="00E758EB" w:rsidP="00CA503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47.50</w:t>
            </w:r>
          </w:p>
        </w:tc>
      </w:tr>
    </w:tbl>
    <w:p w14:paraId="6465F8C2" w14:textId="77777777" w:rsidR="004142EB" w:rsidRDefault="004142EB" w:rsidP="004142EB">
      <w:pPr>
        <w:rPr>
          <w:lang w:val="es-ES"/>
        </w:rPr>
        <w:sectPr w:rsidR="004142EB" w:rsidSect="004142EB">
          <w:pgSz w:w="15840" w:h="12240" w:orient="landscape"/>
          <w:pgMar w:top="1325" w:right="1417" w:bottom="1701" w:left="1417" w:header="426" w:footer="237" w:gutter="0"/>
          <w:cols w:space="708"/>
          <w:docGrid w:linePitch="360"/>
        </w:sectPr>
      </w:pPr>
    </w:p>
    <w:p w14:paraId="5B37D2E9" w14:textId="77777777" w:rsidR="009E0FD6" w:rsidRPr="00895132" w:rsidRDefault="009E0FD6" w:rsidP="009E0FD6">
      <w:pPr>
        <w:pStyle w:val="Ttulo1"/>
        <w:tabs>
          <w:tab w:val="center" w:pos="4599"/>
        </w:tabs>
        <w:spacing w:before="0"/>
        <w:ind w:left="720"/>
        <w:rPr>
          <w:rFonts w:ascii="Museo 300" w:hAnsi="Museo 300"/>
          <w:b/>
          <w:color w:val="000000" w:themeColor="text1"/>
          <w:sz w:val="10"/>
          <w:szCs w:val="10"/>
        </w:rPr>
      </w:pPr>
    </w:p>
    <w:p w14:paraId="03F9E79F" w14:textId="57743786" w:rsidR="000D2C9C" w:rsidRPr="007A7EB8" w:rsidRDefault="000D2C9C" w:rsidP="0011146D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2" w:name="_Toc132980077"/>
      <w:r w:rsidRPr="007A7EB8">
        <w:rPr>
          <w:rFonts w:ascii="Museo 300" w:hAnsi="Museo 300"/>
          <w:b/>
          <w:color w:val="000000" w:themeColor="text1"/>
          <w:sz w:val="24"/>
          <w:szCs w:val="24"/>
        </w:rPr>
        <w:t>UNIDAD DE ADJUDICACIÓN DE INMUEBLES</w:t>
      </w:r>
      <w:bookmarkEnd w:id="2"/>
    </w:p>
    <w:tbl>
      <w:tblPr>
        <w:tblW w:w="5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84"/>
        <w:gridCol w:w="1071"/>
        <w:gridCol w:w="2046"/>
        <w:gridCol w:w="1355"/>
        <w:gridCol w:w="1358"/>
        <w:gridCol w:w="1372"/>
        <w:gridCol w:w="1308"/>
      </w:tblGrid>
      <w:tr w:rsidR="000D2C9C" w:rsidRPr="000965A3" w14:paraId="615CF265" w14:textId="77777777" w:rsidTr="006A488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9C32FC" w14:textId="77777777" w:rsidR="000D2C9C" w:rsidRPr="000965A3" w:rsidRDefault="000D2C9C" w:rsidP="006A4888">
            <w:pPr>
              <w:spacing w:after="0" w:line="256" w:lineRule="auto"/>
              <w:jc w:val="right"/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0D2C9C" w:rsidRPr="00C01BFA" w14:paraId="4B3F0C7A" w14:textId="77777777" w:rsidTr="006A4888">
        <w:trPr>
          <w:trHeight w:val="510"/>
          <w:tblHeader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5CBE87B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A27DB7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BDB6D1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71B2187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6E21B53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0D2C9C" w:rsidRPr="00C01BFA" w14:paraId="748E94FD" w14:textId="77777777" w:rsidTr="006A4888">
        <w:trPr>
          <w:trHeight w:val="510"/>
          <w:tblHeader/>
          <w:jc w:val="center"/>
        </w:trPr>
        <w:tc>
          <w:tcPr>
            <w:tcW w:w="1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CCE8F8B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659E90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B96972" w14:textId="4CE23EE3" w:rsidR="000D2C9C" w:rsidRPr="00C01BFA" w:rsidRDefault="000F4F53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D0EFAC8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2B77F41" w14:textId="1560A455" w:rsidR="000D2C9C" w:rsidRPr="00C01BFA" w:rsidRDefault="000F4F53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99CE16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B83E3EF" w14:textId="5A498EB9" w:rsidR="000D2C9C" w:rsidRPr="00C01BFA" w:rsidRDefault="000F4F53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DCBF54E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D2C9C" w:rsidRPr="00C01BFA" w14:paraId="47342838" w14:textId="77777777" w:rsidTr="006A4888">
        <w:trPr>
          <w:trHeight w:val="102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9E15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Consolidar las solicitudes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adjudicación de inmuebles para proyectos con DCD recibidas de los CETIA I, III, IV, IV USULUTÁN y Área de Transferencia de Tierras Central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1B3BF5" w14:textId="4746142F" w:rsidR="000D2C9C" w:rsidRPr="008E3F48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BD805E9" w14:textId="74B3ABCC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A8AB" w14:textId="77777777" w:rsidR="000D2C9C" w:rsidRPr="008E3F48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66B1" w14:textId="4A98F673" w:rsidR="000D2C9C" w:rsidRPr="008E3F48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3B1E" w14:textId="779F1248" w:rsidR="000D2C9C" w:rsidRPr="008E3F48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1C6A4D2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E13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EB99" w14:textId="4257DCDC" w:rsidR="000D2C9C" w:rsidRPr="00C01BFA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0D2C9C" w:rsidRPr="00C01BFA" w14:paraId="4174E146" w14:textId="77777777" w:rsidTr="006A4888">
        <w:trPr>
          <w:trHeight w:val="102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CBCE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Gestionar ante Junta Directiva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Institucional los dictámenes técnicos que servirán para proponer la adjudicación o modificación de adjudicación de inmuebles.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52610C" w14:textId="6661487D" w:rsidR="000D2C9C" w:rsidRPr="008D7221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61E094" w14:textId="78FA51F8" w:rsidR="000D2C9C" w:rsidRPr="008D722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0D2C9C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51B9" w14:textId="77777777" w:rsidR="000D2C9C" w:rsidRPr="008D7221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Dictámenes remitidos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1CBE" w14:textId="247D1778" w:rsidR="000D2C9C" w:rsidRPr="008D7221" w:rsidRDefault="000648BB" w:rsidP="000D2C9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652381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52</w:t>
            </w:r>
            <w:r w:rsidR="00D0242D" w:rsidRPr="00ED5B4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4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A395" w14:textId="2F77A2A6" w:rsidR="000D2C9C" w:rsidRPr="008D722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152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03696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627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FFD2" w14:textId="46765F6E" w:rsidR="000D2C9C" w:rsidRPr="00C01BFA" w:rsidRDefault="000648BB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D2C9C" w:rsidRPr="00C01BFA" w14:paraId="755DC3C1" w14:textId="77777777" w:rsidTr="006A488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F306EF" w14:textId="77777777" w:rsidR="000D2C9C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Área de Dictámenes e Informes Técnicos </w:t>
            </w:r>
          </w:p>
        </w:tc>
      </w:tr>
      <w:tr w:rsidR="000D2C9C" w:rsidRPr="00C01BFA" w14:paraId="032E4E03" w14:textId="77777777" w:rsidTr="007A7EB8">
        <w:trPr>
          <w:trHeight w:val="85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C783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técnico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para la adjudicación o </w:t>
            </w:r>
            <w:proofErr w:type="spellStart"/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en proyectos DCD inscrita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91C4EF" w14:textId="35DDABE7" w:rsidR="000D2C9C" w:rsidRPr="008E3F48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3CBE38" w14:textId="5FF4D6BE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496E" w14:textId="77777777" w:rsidR="000D2C9C" w:rsidRPr="008E3F48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Adjudicación o </w:t>
            </w:r>
            <w:proofErr w:type="spellStart"/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realizada.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7B1" w14:textId="751C3C80" w:rsidR="000D2C9C" w:rsidRPr="008E3F48" w:rsidRDefault="00F876A8" w:rsidP="007014D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300</w:t>
            </w:r>
            <w:r w:rsidR="00D024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5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BD1F" w14:textId="495D9D01" w:rsidR="000D2C9C" w:rsidRPr="008E3F48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9D036C9" w14:textId="52E89B82" w:rsidR="000D2C9C" w:rsidRPr="00C01BFA" w:rsidRDefault="00D0242D" w:rsidP="007014D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</w:t>
            </w:r>
            <w:r w:rsidR="00F876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2A5C5" w14:textId="3C3D5DAC" w:rsidR="000D2C9C" w:rsidRPr="00C01BFA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10.00</w:t>
            </w:r>
          </w:p>
        </w:tc>
      </w:tr>
      <w:tr w:rsidR="000D2C9C" w:rsidRPr="00C01BFA" w14:paraId="43593A08" w14:textId="77777777" w:rsidTr="006A488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737B98" w14:textId="77777777" w:rsidR="000D2C9C" w:rsidRPr="00E32C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32CE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Área de Transferencia de Tierras</w:t>
            </w:r>
          </w:p>
        </w:tc>
      </w:tr>
      <w:tr w:rsidR="000D2C9C" w:rsidRPr="00C01BFA" w14:paraId="74231429" w14:textId="77777777" w:rsidTr="007A7EB8">
        <w:trPr>
          <w:trHeight w:val="907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1E25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regionalizada a los usuarios para, recibir peticiones e informar sobre sus casos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BD55819" w14:textId="635A3CD1" w:rsidR="000D2C9C" w:rsidRPr="008E3F48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1,000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A164B7" w14:textId="72C98B44" w:rsidR="000D2C9C" w:rsidRPr="008E3F48" w:rsidRDefault="003E1E1E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8BB5" w14:textId="77777777" w:rsidR="000D2C9C" w:rsidRPr="008E3F48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86AE" w14:textId="025D22B1" w:rsidR="000D2C9C" w:rsidRPr="008E3F48" w:rsidRDefault="003E1E1E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307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9894" w14:textId="483392C8" w:rsidR="000D2C9C" w:rsidRPr="008E3F48" w:rsidRDefault="003E1E1E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45A37AA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21D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3CB0" w14:textId="146C710E" w:rsidR="000D2C9C" w:rsidRPr="00C01BFA" w:rsidRDefault="003E1E1E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30.7</w:t>
            </w:r>
          </w:p>
        </w:tc>
      </w:tr>
      <w:tr w:rsidR="000D2C9C" w:rsidRPr="00C01BFA" w14:paraId="528A00A7" w14:textId="77777777" w:rsidTr="007A7EB8">
        <w:trPr>
          <w:trHeight w:val="907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5C23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adjudicación de inmueble para Proyectos con DCD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E06C47" w14:textId="59C6A978" w:rsidR="000D2C9C" w:rsidRPr="0077583D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A6B72A" w14:textId="0D41AE1D" w:rsidR="000D2C9C" w:rsidRPr="0077583D" w:rsidRDefault="003E1E1E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7D42" w14:textId="77777777" w:rsidR="000D2C9C" w:rsidRPr="0077583D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7583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Solicitud Completada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0CE3" w14:textId="2E67B1C6" w:rsidR="000D2C9C" w:rsidRPr="0077583D" w:rsidRDefault="003E1E1E" w:rsidP="00DF420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DF420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  <w:r w:rsidR="000F2AD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6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E58" w14:textId="3620A1B6" w:rsidR="000D2C9C" w:rsidRPr="0077583D" w:rsidRDefault="00DF420C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74235CD" w14:textId="5A11DA89" w:rsidR="000D2C9C" w:rsidRPr="00C01BFA" w:rsidRDefault="003E1E1E" w:rsidP="00DF420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34.67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DF86" w14:textId="5A8FCC24" w:rsidR="000D2C9C" w:rsidRPr="00C01BFA" w:rsidRDefault="00DF420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7.03</w:t>
            </w:r>
          </w:p>
        </w:tc>
      </w:tr>
      <w:tr w:rsidR="000D2C9C" w:rsidRPr="00C01BFA" w14:paraId="4A3CED37" w14:textId="77777777" w:rsidTr="006A488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347F2DE" w14:textId="77777777" w:rsidR="000D2C9C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lastRenderedPageBreak/>
              <w:t>Área de Transferencia de Tierras (Continuación)</w:t>
            </w:r>
          </w:p>
        </w:tc>
      </w:tr>
      <w:tr w:rsidR="000D2C9C" w:rsidRPr="00C01BFA" w14:paraId="2CD45E8E" w14:textId="77777777" w:rsidTr="00652381">
        <w:trPr>
          <w:trHeight w:val="794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2429" w14:textId="77777777" w:rsidR="000D2C9C" w:rsidRPr="00B93B5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928EFD2" w14:textId="46F10C3C" w:rsidR="000D2C9C" w:rsidRPr="00CF0731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85043D" w14:textId="03C08596" w:rsidR="000D2C9C" w:rsidRPr="00CF073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4D6F" w14:textId="77777777" w:rsidR="000D2C9C" w:rsidRPr="00CF0731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F0731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7AC8" w14:textId="009EAF26" w:rsidR="000D2C9C" w:rsidRPr="00CF0731" w:rsidRDefault="00652381" w:rsidP="000D2C9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343C" w14:textId="5DCB93A4" w:rsidR="000D2C9C" w:rsidRPr="00CF073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FC692B9" w14:textId="5DBB53B3" w:rsidR="000D2C9C" w:rsidRPr="00D0242D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652381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92.00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B480" w14:textId="0F10A723" w:rsidR="000D2C9C" w:rsidRPr="00D0242D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13.14</w:t>
            </w:r>
          </w:p>
        </w:tc>
      </w:tr>
      <w:tr w:rsidR="000D2C9C" w:rsidRPr="00C01BFA" w14:paraId="342CEBAF" w14:textId="77777777" w:rsidTr="006A4888">
        <w:trPr>
          <w:trHeight w:val="794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2F12" w14:textId="77777777" w:rsidR="000D2C9C" w:rsidRPr="00B93B5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</w:t>
            </w:r>
            <w:r w:rsidRPr="00B3393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campo según demanda de los usuarios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E6BC4D" w14:textId="3105D43F" w:rsidR="000D2C9C" w:rsidRPr="00CF0731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0D2C9C" w:rsidRPr="00CF07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D2ABFE" w14:textId="74849627" w:rsidR="000D2C9C" w:rsidRPr="00CF073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F6D4" w14:textId="77777777" w:rsidR="000D2C9C" w:rsidRPr="00CF0731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F0731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0EC4" w14:textId="01DBFA4D" w:rsidR="000D2C9C" w:rsidRPr="00CF0731" w:rsidRDefault="00652381" w:rsidP="000D2C9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3052" w14:textId="71A20529" w:rsidR="000D2C9C" w:rsidRPr="00CF0731" w:rsidRDefault="00652381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C079FB1" w14:textId="77777777" w:rsidR="000D2C9C" w:rsidRPr="002E14A9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9422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2458" w14:textId="11C953BE" w:rsidR="000D2C9C" w:rsidRPr="002E14A9" w:rsidRDefault="00652381" w:rsidP="000648B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25.81</w:t>
            </w:r>
          </w:p>
        </w:tc>
      </w:tr>
      <w:tr w:rsidR="000D2C9C" w:rsidRPr="00C01BFA" w14:paraId="36B10E8C" w14:textId="77777777" w:rsidTr="006A488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A5A5664" w14:textId="77777777" w:rsidR="000D2C9C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Área de Inventario de Tierras</w:t>
            </w:r>
          </w:p>
        </w:tc>
      </w:tr>
      <w:tr w:rsidR="000D2C9C" w:rsidRPr="00C01BFA" w14:paraId="72CFA1F2" w14:textId="77777777" w:rsidTr="006A4888">
        <w:trPr>
          <w:trHeight w:val="794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F0FE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Conciliar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con la UFI el Inventario de Tierras disponible para la venta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351BD7" w14:textId="0E6E9647" w:rsidR="000D2C9C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79B93B" w14:textId="36DACE34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FA21" w14:textId="77777777" w:rsidR="000D2C9C" w:rsidRPr="00B93B57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9AD4" w14:textId="4C9DAF3D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A4DD" w14:textId="5A2CA540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9870D9" w14:textId="77777777" w:rsidR="000D2C9C" w:rsidRPr="00221DE6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285F" w14:textId="4B34EB77" w:rsidR="000D2C9C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0D2C9C" w:rsidRPr="00C01BFA" w14:paraId="6E37C749" w14:textId="77777777" w:rsidTr="006A4888">
        <w:trPr>
          <w:trHeight w:val="907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AE29" w14:textId="77777777" w:rsidR="000D2C9C" w:rsidRPr="00E32CE7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07999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</w:t>
            </w:r>
            <w:r w:rsidRPr="00E32CE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actualización de propiedades del Inventario de Tierras.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1A2E70" w14:textId="44099561" w:rsidR="000D2C9C" w:rsidRPr="008E3F48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746CD6" w14:textId="320B9791" w:rsidR="000D2C9C" w:rsidRPr="008E3F48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01AA" w14:textId="77777777" w:rsidR="000D2C9C" w:rsidRPr="008E3F48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D23E" w14:textId="648CED7F" w:rsidR="000D2C9C" w:rsidRPr="008E3F48" w:rsidRDefault="00F876A8" w:rsidP="000D2C9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F876A8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0242D" w:rsidRPr="00F876A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7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5530" w14:textId="0D800A7D" w:rsidR="000D2C9C" w:rsidRPr="008E3F48" w:rsidRDefault="00F876A8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192E2EA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E1A1" w14:textId="5993B395" w:rsidR="000D2C9C" w:rsidRPr="00C01BFA" w:rsidRDefault="007A7EB8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</w:tbl>
    <w:p w14:paraId="07A30DAA" w14:textId="77777777" w:rsidR="009B4599" w:rsidRPr="007A7EB8" w:rsidRDefault="009B4599" w:rsidP="0011146D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3" w:name="_Toc132980078"/>
      <w:r w:rsidRPr="007A7EB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GESTIÓN DOCUMENTAL Y ARCHIVOS</w:t>
      </w:r>
      <w:bookmarkEnd w:id="3"/>
    </w:p>
    <w:p w14:paraId="154FDE25" w14:textId="38A46120" w:rsidR="009B4599" w:rsidRPr="00895132" w:rsidRDefault="009B4599" w:rsidP="009B4599">
      <w:pPr>
        <w:pStyle w:val="Ttulo1"/>
        <w:tabs>
          <w:tab w:val="center" w:pos="4599"/>
        </w:tabs>
        <w:spacing w:before="0"/>
        <w:ind w:left="720"/>
        <w:rPr>
          <w:rFonts w:ascii="Museo 300" w:hAnsi="Museo 300"/>
          <w:b/>
          <w:color w:val="000000" w:themeColor="text1"/>
          <w:sz w:val="10"/>
          <w:szCs w:val="10"/>
        </w:rPr>
      </w:pPr>
    </w:p>
    <w:tbl>
      <w:tblPr>
        <w:tblW w:w="5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1"/>
        <w:gridCol w:w="984"/>
        <w:gridCol w:w="1071"/>
        <w:gridCol w:w="2046"/>
        <w:gridCol w:w="1407"/>
        <w:gridCol w:w="1305"/>
        <w:gridCol w:w="1378"/>
        <w:gridCol w:w="1305"/>
      </w:tblGrid>
      <w:tr w:rsidR="009B4599" w:rsidRPr="00C01BFA" w14:paraId="2C1C336D" w14:textId="77777777" w:rsidTr="00F47CF9">
        <w:trPr>
          <w:trHeight w:val="510"/>
          <w:tblHeader/>
          <w:jc w:val="center"/>
        </w:trPr>
        <w:tc>
          <w:tcPr>
            <w:tcW w:w="1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409EB70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B99F1CA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BDDC4DF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5D68DD4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30BF0A7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9B4599" w:rsidRPr="00C01BFA" w14:paraId="079DABEE" w14:textId="77777777" w:rsidTr="00F47CF9">
        <w:trPr>
          <w:trHeight w:val="510"/>
          <w:tblHeader/>
          <w:jc w:val="center"/>
        </w:trPr>
        <w:tc>
          <w:tcPr>
            <w:tcW w:w="1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0EDA0B5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73B1DDD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1F58685" w14:textId="744AA192" w:rsidR="009B4599" w:rsidRPr="00C01BFA" w:rsidRDefault="000F4F53" w:rsidP="00D34B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1er. Trimestre </w:t>
            </w:r>
          </w:p>
        </w:tc>
        <w:tc>
          <w:tcPr>
            <w:tcW w:w="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33670FD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A995720" w14:textId="7578F1C4" w:rsidR="00D90264" w:rsidRPr="00C01BFA" w:rsidRDefault="000F4F53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7B04FD4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1F34365" w14:textId="72402649" w:rsidR="00D90264" w:rsidRPr="00C01BFA" w:rsidRDefault="000F4F53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C6D4930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36D9C" w:rsidRPr="00C01BFA" w14:paraId="10D118E3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2533" w14:textId="530ED6EB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Brindar apoyo según requerimiento de las unidades productoras en sus Archivos de Gestión en cuanto a ordenación y descripción documental.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D210C8" w14:textId="5C3BE9C1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4DAC137" w14:textId="2F66275C" w:rsidR="00036D9C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3EDD" w14:textId="7D41B14E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5CA2" w14:textId="212F8673" w:rsidR="00036D9C" w:rsidRPr="008E3F48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7D1C" w14:textId="04751AE0" w:rsidR="00036D9C" w:rsidRPr="008E3F48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6794EDF" w14:textId="3400D1D1" w:rsidR="00036D9C" w:rsidRPr="00C01BFA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E28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A796" w14:textId="79ED819D" w:rsidR="00036D9C" w:rsidRPr="00C01BFA" w:rsidRDefault="005E28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036D9C" w:rsidRPr="00C01BFA" w14:paraId="256F4065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A274" w14:textId="4AE76593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usuarios internos proporcionando documentación solicitada por las unidades productoras (préstamos y consultas).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392351" w14:textId="6A6C86E1" w:rsidR="00036D9C" w:rsidRPr="008E3F48" w:rsidRDefault="00807A3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</w:t>
            </w:r>
            <w:r w:rsidR="00036D9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0CB8EA" w14:textId="27927014" w:rsidR="00036D9C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D96E09">
              <w:rPr>
                <w:rFonts w:ascii="Museo 300" w:hAnsi="Museo 300" w:cs="Arial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9E5B" w14:textId="287B621C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Solicitudes resueltas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EF7B" w14:textId="4DDDEC01" w:rsidR="00036D9C" w:rsidRPr="008E3F48" w:rsidRDefault="005E28E6" w:rsidP="005E28E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</w:t>
            </w:r>
            <w:r w:rsidR="00D96E0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</w:t>
            </w: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4D80" w14:textId="54AF8732" w:rsidR="00036D9C" w:rsidRPr="008E3F48" w:rsidRDefault="005E28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1,277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7AEFF3D" w14:textId="0BFD80F5" w:rsidR="00036D9C" w:rsidRPr="00C01BFA" w:rsidRDefault="00221D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21D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BBE7" w14:textId="44C3461D" w:rsidR="00036D9C" w:rsidRPr="00C01BFA" w:rsidRDefault="005E28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36D9C" w:rsidRPr="00C01BFA" w14:paraId="7280E2B8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E58E" w14:textId="14F54F71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con el Comité en la selección y eliminación de documentos de las unidades productoras (Archivos de Gestión), Archivos Periféricos, Central y Especializado.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DEF38BA" w14:textId="48C7A08A" w:rsidR="00036D9C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D5FFDA1" w14:textId="6BC3F5C2" w:rsidR="00036D9C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DCF5" w14:textId="3B443245" w:rsidR="00036D9C" w:rsidRPr="008E3F48" w:rsidRDefault="00F55B15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8A2E" w14:textId="49E68268" w:rsidR="00036D9C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E51F" w14:textId="5E8A2EB3" w:rsidR="00036D9C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685AB02" w14:textId="6FA46D03" w:rsidR="00036D9C" w:rsidRPr="00C01BFA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777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2FE9" w14:textId="4BB1013D" w:rsidR="00036D9C" w:rsidRPr="00C01BFA" w:rsidRDefault="009777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9B4599" w:rsidRPr="00C01BFA" w14:paraId="5AD6AAC5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75BE" w14:textId="5CECA7DE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documentación digitalizada.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86E147" w14:textId="379586D5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7D1FD0" w14:textId="0E6C9815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18D3" w14:textId="551D99DC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1B37" w14:textId="33FF4DE7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C82C" w14:textId="450EC5CF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7B2CDB" w14:textId="4C887236" w:rsidR="009B4599" w:rsidRPr="00C01BFA" w:rsidRDefault="00B71A56" w:rsidP="00B71A5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A47B" w14:textId="1980B188" w:rsidR="009B4599" w:rsidRPr="00C01BFA" w:rsidRDefault="009777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9B4599" w:rsidRPr="00C01BFA" w14:paraId="4C8046CA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2839" w14:textId="5E09FA93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 resguardo (Inscritas en CNR)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ADF8AF" w14:textId="05647B6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52A33A7" w14:textId="76367488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84F4" w14:textId="532CC4F9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6513" w14:textId="77D3A8A9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221DE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8"/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B0D" w14:textId="5936E74A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A98D0B3" w14:textId="5A207EA4" w:rsidR="009B4599" w:rsidRPr="00C01BFA" w:rsidRDefault="00221D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221D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27BD" w14:textId="5F9F2C3D" w:rsidR="009B4599" w:rsidRPr="00C01BFA" w:rsidRDefault="009777E6" w:rsidP="00D96E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EE32DC" w:rsidRPr="00C01BFA" w14:paraId="624CFEFE" w14:textId="77777777" w:rsidTr="00F47C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0CE3826" w14:textId="0B2619AB" w:rsidR="00EE32DC" w:rsidRDefault="00EE32DC" w:rsidP="00EE32D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E32D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Unidad de Gestión Documental y Archivos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9B4599" w:rsidRPr="00C01BFA" w14:paraId="58EF7078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9802" w14:textId="45E0CA20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entregadas a beneficiarios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5C82C1" w14:textId="6412D13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111408" w14:textId="25C58F0A" w:rsidR="009B4599" w:rsidRPr="008E3F48" w:rsidRDefault="009777E6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62A8" w14:textId="5D21E1C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227" w14:textId="40087FFF" w:rsidR="009B4599" w:rsidRPr="008E3F48" w:rsidRDefault="009777E6" w:rsidP="00DA568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5C4BF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9"/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D1B5" w14:textId="5F6C1621" w:rsidR="009B4599" w:rsidRPr="008E3F48" w:rsidRDefault="009777E6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11E7CB" w14:textId="2BA74ED8" w:rsidR="009B4599" w:rsidRPr="00C01BFA" w:rsidRDefault="005C4BFC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24D3" w14:textId="1D3A2918" w:rsidR="009B4599" w:rsidRPr="00C01BFA" w:rsidRDefault="009777E6" w:rsidP="008A6FF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7F074A" w:rsidRPr="00C01BFA" w14:paraId="51BBBC4E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AFC" w14:textId="4EA08D75" w:rsidR="007F074A" w:rsidRPr="00B93B57" w:rsidRDefault="007F074A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F074A">
              <w:rPr>
                <w:rFonts w:ascii="Museo 300" w:hAnsi="Museo 300" w:cs="Arial"/>
                <w:sz w:val="20"/>
                <w:szCs w:val="20"/>
                <w:lang w:eastAsia="es-SV"/>
              </w:rPr>
              <w:t>Impartir capacitaciones al personal administrativo sobre el tema de Archivo de Gestión.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6C97F7" w14:textId="005F95BA" w:rsidR="007F074A" w:rsidRDefault="007F074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40EA038" w14:textId="568E84CB" w:rsidR="007F074A" w:rsidRDefault="00BD495D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54BE" w14:textId="285091F8" w:rsidR="007F074A" w:rsidRPr="00B93B57" w:rsidRDefault="007F074A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30B" w14:textId="1280DDFE" w:rsidR="007F074A" w:rsidRDefault="00BD495D" w:rsidP="00DA568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148E" w14:textId="118FC2AF" w:rsidR="007F074A" w:rsidRDefault="00BD495D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AA50F8" w14:textId="6D4B836C" w:rsidR="007F074A" w:rsidRDefault="00BD495D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EE32D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1B94" w14:textId="139EEBDF" w:rsidR="007F074A" w:rsidRDefault="00BD495D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</w:tbl>
    <w:p w14:paraId="6DE6EC96" w14:textId="77777777" w:rsidR="005354BB" w:rsidRDefault="005354BB" w:rsidP="005354BB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  <w:sectPr w:rsidR="005354BB" w:rsidSect="00C933D7">
          <w:headerReference w:type="default" r:id="rId14"/>
          <w:footerReference w:type="default" r:id="rId15"/>
          <w:pgSz w:w="15840" w:h="12240" w:orient="landscape"/>
          <w:pgMar w:top="1440" w:right="1418" w:bottom="1440" w:left="1349" w:header="709" w:footer="425" w:gutter="0"/>
          <w:cols w:space="708"/>
          <w:docGrid w:linePitch="360"/>
        </w:sectPr>
      </w:pPr>
    </w:p>
    <w:p w14:paraId="166212A1" w14:textId="638607AF" w:rsidR="00486810" w:rsidRPr="00F47CF9" w:rsidRDefault="00221A31" w:rsidP="005354BB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4" w:name="_Toc132980079"/>
      <w:r w:rsidRPr="00F47CF9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TRANSFORMACIÓN E INNOVACIÓN AGROPECUARIA</w:t>
      </w:r>
      <w:bookmarkEnd w:id="4"/>
    </w:p>
    <w:tbl>
      <w:tblPr>
        <w:tblW w:w="5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1"/>
        <w:gridCol w:w="985"/>
        <w:gridCol w:w="1262"/>
        <w:gridCol w:w="1851"/>
        <w:gridCol w:w="1405"/>
        <w:gridCol w:w="1307"/>
        <w:gridCol w:w="1372"/>
        <w:gridCol w:w="1298"/>
      </w:tblGrid>
      <w:tr w:rsidR="004933DD" w:rsidRPr="000015E2" w14:paraId="56594274" w14:textId="77777777" w:rsidTr="00F47CF9">
        <w:trPr>
          <w:trHeight w:val="510"/>
          <w:tblHeader/>
          <w:jc w:val="center"/>
        </w:trPr>
        <w:tc>
          <w:tcPr>
            <w:tcW w:w="18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BC4ED8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9968E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271B41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F1746A7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AFE3C3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933DD" w:rsidRPr="000015E2" w14:paraId="71B60EA8" w14:textId="77777777" w:rsidTr="00F47CF9">
        <w:trPr>
          <w:trHeight w:val="510"/>
          <w:tblHeader/>
          <w:jc w:val="center"/>
        </w:trPr>
        <w:tc>
          <w:tcPr>
            <w:tcW w:w="18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9573DA0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2E3E2A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B7B6ECB" w14:textId="18342D3D" w:rsidR="00D31AA3" w:rsidRPr="000015E2" w:rsidRDefault="002E1823" w:rsidP="00F0249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 </w:t>
            </w:r>
            <w:r w:rsidR="00F0249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9565630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352D40" w14:textId="163CE4CC" w:rsidR="00D31AA3" w:rsidRPr="000015E2" w:rsidRDefault="00F02497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315EAD5" w14:textId="77777777" w:rsidR="004933DD" w:rsidRPr="000015E2" w:rsidRDefault="00023432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2343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ADECD83" w14:textId="059E707A" w:rsidR="00D31AA3" w:rsidRPr="000015E2" w:rsidRDefault="00F02497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7EF628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25A9E" w:rsidRPr="000015E2" w14:paraId="6A080586" w14:textId="77777777" w:rsidTr="00F47CF9">
        <w:trPr>
          <w:trHeight w:val="96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30B9" w14:textId="0EB7A637" w:rsidR="00025A9E" w:rsidRPr="00B41A80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 a las entidades del Estado que así lo requieran, en favor del desarrollo agropecuario del país.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23266A" w14:textId="3F5B0211" w:rsidR="00025A9E" w:rsidRPr="009E686C" w:rsidRDefault="00A850D7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857810" w14:textId="65F54611" w:rsidR="00025A9E" w:rsidRPr="009E686C" w:rsidRDefault="00AD0846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E98F" w14:textId="05E0DEF1" w:rsidR="00025A9E" w:rsidRPr="009E686C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F46F" w14:textId="488AD3F9" w:rsidR="00025A9E" w:rsidRPr="009E686C" w:rsidRDefault="0080155B" w:rsidP="00B43EB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A850D7" w:rsidRPr="005329C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0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05EF" w14:textId="5125A1D2" w:rsidR="00025A9E" w:rsidRPr="009E686C" w:rsidRDefault="0080155B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F59AA31" w14:textId="2BE554FB" w:rsidR="00025A9E" w:rsidRPr="00427A2A" w:rsidRDefault="0080155B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329C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0A1E" w14:textId="753A5E15" w:rsidR="00025A9E" w:rsidRPr="00025A9E" w:rsidRDefault="00F47CF9" w:rsidP="008015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F47CF9" w:rsidRPr="00C01BFA" w14:paraId="22D86C94" w14:textId="77777777" w:rsidTr="00F47C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D62F11" w14:textId="1F8AC249" w:rsidR="00F47CF9" w:rsidRDefault="00F47CF9" w:rsidP="00F47C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Gerencia de Transformación e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A00324" w:rsidRPr="000015E2" w14:paraId="04AD2FA1" w14:textId="77777777" w:rsidTr="00F47CF9">
        <w:trPr>
          <w:trHeight w:val="113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B59F" w14:textId="2B6CE1EE" w:rsidR="00A00324" w:rsidRPr="00B41A80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Capacitar a beneficiarios de la comunidad en las cuatro temáticas de seguridad alimentaria requeridas para optar a la entrega de incentivos agropecuarios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6468E9" w14:textId="6D59645A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96573" w14:textId="196BCE34" w:rsidR="00A00324" w:rsidRDefault="003367CD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A61A" w14:textId="36E44BFA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Comunidad Capacitada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E533" w14:textId="57D25DF5" w:rsidR="00A00324" w:rsidRDefault="003367CD" w:rsidP="00B43EB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A061" w14:textId="3C6B5B44" w:rsidR="00A00324" w:rsidRDefault="003367CD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94B0" w14:textId="7D9922AE" w:rsidR="00A00324" w:rsidRPr="005C4BFC" w:rsidRDefault="003367CD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E9B2" w14:textId="76D46B63" w:rsidR="00A00324" w:rsidRDefault="003367CD" w:rsidP="00D537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A00324" w:rsidRPr="000015E2" w14:paraId="7A75CAFB" w14:textId="77777777" w:rsidTr="00F47CF9">
        <w:trPr>
          <w:trHeight w:val="113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0DD3" w14:textId="248E7BE1" w:rsidR="00A00324" w:rsidRPr="00B41A80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Capacitar a beneficiarios en las cuatro temáticas de seguridad alimentaria requeridas para optar a la entrega de incentivos agropecuarios Huertos Familiares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971134" w14:textId="4E28B0AC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7B982F" w14:textId="053F8302" w:rsidR="00A00324" w:rsidRDefault="00205E8F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27EF" w14:textId="21EEEF06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Beneficiario capacitado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9BAC" w14:textId="10703B7F" w:rsidR="00A00324" w:rsidRDefault="00205E8F" w:rsidP="00205E8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880</w:t>
            </w:r>
            <w:r w:rsidR="00E63840" w:rsidRPr="005941E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1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D087" w14:textId="37A1E8CD" w:rsidR="00A00324" w:rsidRDefault="00205E8F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880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26B57A" w14:textId="4186EF25" w:rsidR="00A00324" w:rsidRPr="005C4BFC" w:rsidRDefault="00205E8F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05E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F73D" w14:textId="185F6596" w:rsidR="00A00324" w:rsidRDefault="00205E8F" w:rsidP="00D537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44.00</w:t>
            </w:r>
          </w:p>
        </w:tc>
      </w:tr>
      <w:tr w:rsidR="00F47CF9" w:rsidRPr="00C01BFA" w14:paraId="679EEB16" w14:textId="77777777" w:rsidTr="00F47CF9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BEB9424" w14:textId="77777777" w:rsidR="00F47CF9" w:rsidRDefault="00F47CF9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Gerencia de Transformación e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A00324" w:rsidRPr="000015E2" w14:paraId="151DBF7A" w14:textId="77777777" w:rsidTr="00F47CF9">
        <w:trPr>
          <w:trHeight w:val="1036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4664" w14:textId="5B047421" w:rsidR="00A00324" w:rsidRPr="00B41A80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Capacitar a familias en las cuatro temáticas de seguridad alimentaria requeridas para optar a la entrega de incentivos agropecuarios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91441B2" w14:textId="4FC55204" w:rsidR="00A00324" w:rsidRDefault="00515494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91B8F" w14:textId="5B5D1FA1" w:rsidR="00A00324" w:rsidRDefault="00045DB6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B3F" w14:textId="09EDAFBE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Familia Capacitada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D1C1" w14:textId="5E24AF9A" w:rsidR="00A00324" w:rsidRDefault="00045DB6" w:rsidP="00B43EB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2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7FA1" w14:textId="44DB72BD" w:rsidR="00A00324" w:rsidRDefault="00045DB6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3A04E8" w14:textId="37B476EE" w:rsidR="00A00324" w:rsidRPr="005C4BFC" w:rsidRDefault="00045DB6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5DB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DB5A" w14:textId="30F6B775" w:rsidR="00A00324" w:rsidRDefault="00045DB6" w:rsidP="00D537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4.00</w:t>
            </w:r>
          </w:p>
        </w:tc>
      </w:tr>
      <w:tr w:rsidR="00515494" w:rsidRPr="000015E2" w14:paraId="44785C5C" w14:textId="77777777" w:rsidTr="00F47CF9">
        <w:trPr>
          <w:trHeight w:val="79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1939" w14:textId="59A7F718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Dar apoyo y asesoramiento técnico agrícola y pecuario a la Unidad de Formación y Cooperación para la elaboración de Planes de Negocio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6E8AA1" w14:textId="22911D66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C9240C" w14:textId="342190B2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A6DE" w14:textId="06B8D0D0" w:rsidR="00515494" w:rsidRPr="008E2B4F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6991" w14:textId="7B2F6E5C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AE21" w14:textId="65A9C577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E248" w14:textId="3D0964C9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CA23" w14:textId="2C6C44D8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3D8C237A" w14:textId="77777777" w:rsidTr="00F47CF9">
        <w:trPr>
          <w:trHeight w:val="609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DD7D" w14:textId="36351A71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huertos familiares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555FB9E" w14:textId="380299AD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A2DC39" w14:textId="56CE4E93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726A" w14:textId="323ACC7A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2226" w14:textId="43A9373E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FD3F" w14:textId="4DB91732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3407" w14:textId="50BBB28E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B7B9" w14:textId="4BBDBFD0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71328469" w14:textId="77777777" w:rsidTr="00F47CF9">
        <w:trPr>
          <w:trHeight w:val="692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24CB" w14:textId="23E75B2D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E6790F" w14:textId="49745A51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EAD9" w14:textId="0FB9A168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5BBA" w14:textId="69D53AA5" w:rsidR="00515494" w:rsidRPr="008E2B4F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7410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C0B2" w14:textId="5F71CD4C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2324" w14:textId="2BDDD77E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D193" w14:textId="78A0D26A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E8C4" w14:textId="4CB51DF3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7C5BA404" w14:textId="77777777" w:rsidTr="00F47CF9">
        <w:trPr>
          <w:trHeight w:val="79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5330" w14:textId="4194FC24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CE4203" w14:textId="11DBC643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C74461" w14:textId="5FB7490D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2E88" w14:textId="6905C972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E375" w14:textId="157A66FE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E75B" w14:textId="13CDEE00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5E9C" w14:textId="5E3033AA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4444" w14:textId="7A3AED67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B70332" w:rsidRPr="00C01BFA" w14:paraId="04819EF2" w14:textId="77777777" w:rsidTr="00B70332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3C48079" w14:textId="77777777" w:rsidR="00B70332" w:rsidRDefault="00B70332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Gerencia de Transformación e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515494" w:rsidRPr="000015E2" w14:paraId="28894456" w14:textId="77777777" w:rsidTr="00B70332">
        <w:trPr>
          <w:trHeight w:val="113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8DA4" w14:textId="374C132F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Huertos Familiares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8FA179" w14:textId="480B8B5A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327115" w14:textId="7DEDE81D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E91A" w14:textId="538387E1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664E" w14:textId="13CC809E" w:rsidR="00515494" w:rsidRDefault="005A6F23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CE0A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3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B2B3" w14:textId="4E62C634" w:rsidR="00515494" w:rsidRDefault="005A6F23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EC5A3C" w14:textId="73D6699B" w:rsidR="00515494" w:rsidRPr="005C4BFC" w:rsidRDefault="00B70332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05E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AE81" w14:textId="32DE8B91" w:rsidR="00515494" w:rsidRDefault="005A6F23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3.33</w:t>
            </w:r>
          </w:p>
        </w:tc>
      </w:tr>
      <w:tr w:rsidR="00515494" w:rsidRPr="000015E2" w14:paraId="180EB827" w14:textId="77777777" w:rsidTr="00B70332">
        <w:trPr>
          <w:trHeight w:val="113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BA76" w14:textId="0B400383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18F7DE" w14:textId="3122B20A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E9BF91" w14:textId="1B1507AC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CED4" w14:textId="77AA61CB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7AD9" w14:textId="10D40364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D3E3" w14:textId="3092C5C2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8B73" w14:textId="09B96052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8867" w14:textId="27B0F026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5EE3E0FF" w14:textId="77777777" w:rsidTr="00B70332">
        <w:trPr>
          <w:trHeight w:val="113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D61F" w14:textId="00144E61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464A9" w14:textId="2075C81D" w:rsidR="00515494" w:rsidRDefault="00C50E83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069BE9" w14:textId="0A19B7B7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FE81" w14:textId="5CFEBD5F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71EE" w14:textId="17A9A107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93D8" w14:textId="61935033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C43F" w14:textId="6B789961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8B9D" w14:textId="0CA10AD0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B70332" w:rsidRPr="00C01BFA" w14:paraId="5B08F105" w14:textId="77777777" w:rsidTr="00B70332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36F2C73" w14:textId="77777777" w:rsidR="00B70332" w:rsidRDefault="00B70332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Gerencia de Transformación e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515494" w:rsidRPr="000015E2" w14:paraId="0AE20075" w14:textId="77777777" w:rsidTr="00B70332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86FC" w14:textId="02E80F27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Establecer huertos para la seguridad alimentaria nutricional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15D24" w14:textId="192888AF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6F27FC" w14:textId="4310611D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DCB1" w14:textId="68D8646D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Huertos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4C98" w14:textId="161651FB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4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11FA" w14:textId="1C6D857B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647B" w14:textId="30A67D80" w:rsidR="00515494" w:rsidRPr="005C4BF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B985" w14:textId="7E296BB7" w:rsidR="00515494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4565FF6C" w14:textId="77777777" w:rsidTr="00B70332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E3B5" w14:textId="6F980E01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D48486" w14:textId="139102B9" w:rsidR="00515494" w:rsidRPr="009E686C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4ECE67E" w14:textId="3D2234FF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3323" w14:textId="4347DB60" w:rsidR="00515494" w:rsidRPr="009E686C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SIAC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8482" w14:textId="6457E08B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2AF2" w14:textId="1A4E2065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56D6" w14:textId="423D8BBF" w:rsidR="00515494" w:rsidRPr="00025A9E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302D" w14:textId="4E26FC0C" w:rsidR="00515494" w:rsidRPr="004D6572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B70332" w:rsidRPr="00C01BFA" w14:paraId="1DCBA6AB" w14:textId="77777777" w:rsidTr="001D2809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DD34A06" w14:textId="77777777" w:rsidR="00B70332" w:rsidRDefault="00B70332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Gerencia de Transformación e Innovación Agropecuaria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515494" w:rsidRPr="000015E2" w14:paraId="73B4B0B1" w14:textId="77777777" w:rsidTr="00B70332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9A3D" w14:textId="670FE06C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9E055A" w14:textId="1C5B370D" w:rsidR="00515494" w:rsidRPr="009E686C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 w:rsidR="006B06C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403CD0" w14:textId="44FD5CD6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DFB6" w14:textId="5C9BAC22" w:rsidR="00515494" w:rsidRPr="009E686C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SIAF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3564" w14:textId="46DF5F13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02F0" w14:textId="024F33DF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8137" w14:textId="1749F159" w:rsidR="00515494" w:rsidRPr="00B70EA8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3303AC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CE29" w14:textId="2A94ADCA" w:rsidR="00515494" w:rsidRPr="004D6572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5CE1B1FB" w14:textId="77777777" w:rsidTr="00B70332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772D" w14:textId="5E8FC2F2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47E35F" w14:textId="0ABC9876" w:rsidR="00515494" w:rsidRPr="007E75E7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EA8E41" w14:textId="00319208" w:rsidR="00515494" w:rsidRPr="004E05D6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05D0" w14:textId="1192E259" w:rsidR="00515494" w:rsidRPr="007E75E7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F139" w14:textId="08BBE200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10DE" w14:textId="2AD9CA1B" w:rsidR="00515494" w:rsidRPr="009E686C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DE38C" w14:textId="002B4731" w:rsidR="00515494" w:rsidRPr="00F03490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55F6" w14:textId="1756E1C8" w:rsidR="00515494" w:rsidRPr="00F03490" w:rsidRDefault="0051549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5494" w:rsidRPr="000015E2" w14:paraId="4163C7E5" w14:textId="77777777" w:rsidTr="00B70332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CE83" w14:textId="228181FA" w:rsidR="00515494" w:rsidRPr="00B41A80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059C0" w14:textId="08DF20E8" w:rsidR="00515494" w:rsidRPr="00F47B8D" w:rsidRDefault="00EA080E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FFCC47" w14:textId="4399ACCA" w:rsidR="00515494" w:rsidRPr="00F47B8D" w:rsidRDefault="006B06C4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9C1B" w14:textId="67C1CD5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8942" w14:textId="3C7C25B0" w:rsidR="00515494" w:rsidRPr="00F47B8D" w:rsidRDefault="006B06C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51549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5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6D77" w14:textId="0C315461" w:rsidR="00515494" w:rsidRDefault="006B06C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60F2276" w14:textId="6D5CB733" w:rsidR="00515494" w:rsidRPr="00025A9E" w:rsidRDefault="006B06C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7033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16.00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AD23" w14:textId="059F70D4" w:rsidR="00515494" w:rsidRPr="00025A9E" w:rsidRDefault="006B06C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16.00</w:t>
            </w:r>
          </w:p>
        </w:tc>
      </w:tr>
      <w:tr w:rsidR="00515494" w:rsidRPr="000015E2" w14:paraId="615EAFF6" w14:textId="77777777" w:rsidTr="00B70332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88B3" w14:textId="4223C81B" w:rsidR="00515494" w:rsidRPr="00F37B76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Huertos 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1C3A68" w14:textId="7930AB6C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F97988" w14:textId="70F3A65B" w:rsidR="00515494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1067" w14:textId="458F582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0986" w14:textId="0DE8183A" w:rsidR="00515494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1,887</w:t>
            </w:r>
            <w:r w:rsidR="0051549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6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25CE" w14:textId="4C6CD020" w:rsidR="00515494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1,887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BB33EA9" w14:textId="160D8784" w:rsidR="00515494" w:rsidRPr="003303AC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B23238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94.35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7F61" w14:textId="79868BDA" w:rsidR="00515494" w:rsidRPr="003303AC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94.35</w:t>
            </w:r>
          </w:p>
        </w:tc>
      </w:tr>
    </w:tbl>
    <w:p w14:paraId="44D14584" w14:textId="54AE7635" w:rsidR="00486810" w:rsidRPr="00B70332" w:rsidRDefault="0041421A" w:rsidP="00424C5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5" w:name="_Toc132980080"/>
      <w:r w:rsidRPr="00B70332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RECURSOS HUMANO</w:t>
      </w:r>
      <w:r w:rsidR="00B41A80" w:rsidRPr="00B70332">
        <w:rPr>
          <w:rFonts w:ascii="Museo 300" w:hAnsi="Museo 300"/>
          <w:b/>
          <w:color w:val="000000" w:themeColor="text1"/>
          <w:sz w:val="24"/>
          <w:szCs w:val="24"/>
        </w:rPr>
        <w:t>S</w:t>
      </w:r>
      <w:bookmarkEnd w:id="5"/>
    </w:p>
    <w:tbl>
      <w:tblPr>
        <w:tblW w:w="5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1"/>
        <w:gridCol w:w="985"/>
        <w:gridCol w:w="1405"/>
        <w:gridCol w:w="1711"/>
        <w:gridCol w:w="1405"/>
        <w:gridCol w:w="1307"/>
        <w:gridCol w:w="1372"/>
        <w:gridCol w:w="1295"/>
      </w:tblGrid>
      <w:tr w:rsidR="0041421A" w:rsidRPr="000015E2" w14:paraId="5F8C1438" w14:textId="77777777" w:rsidTr="008B54D4">
        <w:trPr>
          <w:trHeight w:val="510"/>
          <w:tblHeader/>
          <w:jc w:val="center"/>
        </w:trPr>
        <w:tc>
          <w:tcPr>
            <w:tcW w:w="18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63EEA7D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6B6C0D5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109C4D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448DF2E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AA6E42B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1421A" w:rsidRPr="000015E2" w14:paraId="4ECC77CB" w14:textId="77777777" w:rsidTr="008B54D4">
        <w:trPr>
          <w:trHeight w:val="510"/>
          <w:tblHeader/>
          <w:jc w:val="center"/>
        </w:trPr>
        <w:tc>
          <w:tcPr>
            <w:tcW w:w="18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BF096F1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B52EB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090A7E" w14:textId="70BA9E62" w:rsidR="00582A20" w:rsidRPr="000015E2" w:rsidRDefault="00F02497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5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9E446D5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57E4906" w14:textId="6CF24FF6" w:rsidR="00582A20" w:rsidRPr="000015E2" w:rsidRDefault="00F02497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8C43761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A8D7A07" w14:textId="3837619B" w:rsidR="00582A20" w:rsidRPr="000015E2" w:rsidRDefault="00F02497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08F26B3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486810" w:rsidRPr="000015E2" w14:paraId="14AC3799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5319" w14:textId="0BF3D21B" w:rsidR="00486810" w:rsidRPr="003D4FBB" w:rsidRDefault="00486810" w:rsidP="00B86FD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el Plan de Capacitación del ISTA 202</w:t>
            </w:r>
            <w:r w:rsidR="00B86FD5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DDACE4" w14:textId="41A72982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3E7341" w14:textId="44F03EB6" w:rsidR="00486810" w:rsidRDefault="00486810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68F1" w14:textId="1BC3C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C7B4" w14:textId="39209BF6" w:rsidR="00486810" w:rsidRDefault="00F0337F" w:rsidP="005F0E3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42CC" w14:textId="2550CA17" w:rsidR="00486810" w:rsidRDefault="00F0337F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18F5012" w14:textId="008B405A" w:rsidR="00486810" w:rsidRPr="00553937" w:rsidRDefault="00F0337F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F0E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92B7" w14:textId="2954621D" w:rsidR="00486810" w:rsidRDefault="005F0E3F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486810" w:rsidRPr="000015E2" w14:paraId="06DC2B34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B657" w14:textId="0CC448AA" w:rsidR="00486810" w:rsidRPr="003D4FBB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constancias de salarios y tiempos de servicios según lo requerido durante el mes.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1D1D64" w14:textId="33EF850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0FD73D8" w14:textId="6CE16D3F" w:rsidR="00486810" w:rsidRDefault="005F0E3F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2299" w14:textId="17DDD2DF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2E9B" w14:textId="01A92662" w:rsidR="00486810" w:rsidRDefault="005F0E3F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2276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7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E726" w14:textId="0E243759" w:rsidR="00486810" w:rsidRDefault="005F0E3F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54E536D" w14:textId="7D7DBBA9" w:rsidR="00486810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6666" w14:textId="62AD9D1D" w:rsidR="00486810" w:rsidRDefault="005F0E3F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486810" w:rsidRPr="000015E2" w14:paraId="07FA4716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4473" w14:textId="6A950F26" w:rsidR="00486810" w:rsidRPr="003D4FBB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calzado.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F9AA4B" w14:textId="73731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A06FA20" w14:textId="22377CB9" w:rsidR="00486810" w:rsidRDefault="00486810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9A1" w14:textId="4A091637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A702" w14:textId="30F77F6D" w:rsidR="00486810" w:rsidRDefault="00D22760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B265" w14:textId="21E05609" w:rsidR="0048681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AF26" w14:textId="36515E27" w:rsidR="00486810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22760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1235" w14:textId="6A95D190" w:rsidR="00486810" w:rsidRDefault="00D22760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486810" w:rsidRPr="000015E2" w14:paraId="69CA61CA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3688" w14:textId="073A1CFF" w:rsidR="00486810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supermercado.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D0B116" w14:textId="5B770F4B" w:rsidR="00486810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F265CE1" w14:textId="019293FB" w:rsidR="00486810" w:rsidRDefault="0051057F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ECF1" w14:textId="65668468" w:rsidR="00486810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C526" w14:textId="01DF1235" w:rsidR="00486810" w:rsidRDefault="00D22760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165B" w14:textId="65CA1C98" w:rsidR="0048681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427B" w14:textId="15B7ECE8" w:rsidR="00486810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22760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1C9B" w14:textId="4C084A29" w:rsidR="00486810" w:rsidRDefault="00D22760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51057F" w:rsidRPr="000015E2" w14:paraId="6B75C94C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188E" w14:textId="18D794E6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pago de viáticos.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77E6FD" w14:textId="2177F254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E544DD" w14:textId="4C830374" w:rsidR="0051057F" w:rsidRDefault="0013786E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AAA" w14:textId="7D0FB076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576F" w14:textId="7A32624B" w:rsidR="0051057F" w:rsidRDefault="0013786E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F179" w14:textId="4CE913B3" w:rsidR="0051057F" w:rsidRDefault="0013786E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5F98FB" w14:textId="5B953795" w:rsidR="0051057F" w:rsidRPr="00D2276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2276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CAFED" w14:textId="19F1B160" w:rsidR="0051057F" w:rsidRDefault="0013786E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51057F" w:rsidRPr="000015E2" w14:paraId="151EF132" w14:textId="77777777" w:rsidTr="00B82ACB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9FC" w14:textId="6DD3A11B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del control y resguardo de expediente del personal  del ISTA.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1EE17D" w14:textId="4DC0123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BD4330" w14:textId="2AB193EE" w:rsidR="0051057F" w:rsidRDefault="00C01B3B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6CEB" w14:textId="69DC9153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3D19" w14:textId="7710AB02" w:rsidR="0051057F" w:rsidRDefault="00C01B3B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DE17" w14:textId="4893D058" w:rsidR="0051057F" w:rsidRDefault="00C01B3B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B31BC8" w14:textId="06822C45" w:rsidR="0051057F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D9236" w14:textId="56F92933" w:rsidR="0051057F" w:rsidRDefault="00C01B3B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51057F" w:rsidRPr="000015E2" w14:paraId="0A306D6D" w14:textId="77777777" w:rsidTr="00B82ACB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F928" w14:textId="7D1376A0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Elaborar Informe sobre la administración del personal en relación a permisos, falta de marcaciones, llegadas tardías y ausencias.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593BB0" w14:textId="4BF28C28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53A5B4" w14:textId="529F425E" w:rsidR="0051057F" w:rsidRDefault="00C01B3B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D145" w14:textId="2F11764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069A" w14:textId="2645890C" w:rsidR="0051057F" w:rsidRDefault="00C01B3B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EA4E90" w:rsidRPr="002936B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8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272D" w14:textId="328C7A72" w:rsidR="0051057F" w:rsidRDefault="00C01B3B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226AC08" w14:textId="4AE8FE13" w:rsidR="0051057F" w:rsidRPr="00553937" w:rsidRDefault="00EA4E9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A212" w14:textId="6C120E10" w:rsidR="0051057F" w:rsidRDefault="00C01B3B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51057F" w:rsidRPr="000015E2" w14:paraId="79037C89" w14:textId="77777777" w:rsidTr="00B82ACB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EC5A" w14:textId="06343350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Empresarial.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DD0081F" w14:textId="1BA1348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D4556B" w14:textId="6688E611" w:rsidR="0051057F" w:rsidRDefault="00364AC0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C0A2" w14:textId="2969859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1417" w14:textId="6AC59911" w:rsidR="0051057F" w:rsidRDefault="00364AC0" w:rsidP="00364AC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9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9F56" w14:textId="63DF9886" w:rsidR="0051057F" w:rsidRDefault="00364AC0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73445B6" w14:textId="676802C8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3C0D" w14:textId="54DEEF6C" w:rsidR="0051057F" w:rsidRDefault="00364AC0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51057F" w:rsidRPr="000015E2" w14:paraId="1640700C" w14:textId="77777777" w:rsidTr="00B82ACB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679F" w14:textId="5A1C5242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Odontológica.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2E2737" w14:textId="0B8CA00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A32467" w14:textId="787D3F72" w:rsidR="0051057F" w:rsidRDefault="00C62B45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3878" w14:textId="7044038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1E26" w14:textId="7D1B2D63" w:rsidR="0051057F" w:rsidRDefault="00C62B45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0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6762" w14:textId="717DEDA5" w:rsidR="0051057F" w:rsidRDefault="00C62B45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DAACA54" w14:textId="7563C4FB" w:rsidR="0051057F" w:rsidRPr="00553937" w:rsidRDefault="00C62B45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66.67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ED67" w14:textId="0C20D3F5" w:rsidR="0051057F" w:rsidRDefault="00C62B45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16.67</w:t>
            </w:r>
          </w:p>
        </w:tc>
      </w:tr>
      <w:tr w:rsidR="00B82ACB" w:rsidRPr="00C01BFA" w14:paraId="75ECFBEC" w14:textId="77777777" w:rsidTr="001D2809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949F948" w14:textId="302A559A" w:rsidR="00B82ACB" w:rsidRDefault="00B82ACB" w:rsidP="00B82AC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de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Recursos Humanos (Continuación) </w:t>
            </w:r>
          </w:p>
        </w:tc>
      </w:tr>
      <w:tr w:rsidR="0051057F" w:rsidRPr="000015E2" w14:paraId="5C8A573B" w14:textId="77777777" w:rsidTr="00B82ACB">
        <w:trPr>
          <w:trHeight w:val="79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6D1D" w14:textId="4228D7EA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recarga electrónica de paquete alimenticio al personal.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41E9EF" w14:textId="08959BF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B862C5" w14:textId="7301AEDB" w:rsidR="0051057F" w:rsidRDefault="0078513E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FD74" w14:textId="0D2CBE8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1579" w14:textId="27CEB8CD" w:rsidR="0051057F" w:rsidRDefault="0078513E" w:rsidP="00E271B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6E53B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1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7DA0" w14:textId="40D58537" w:rsidR="0051057F" w:rsidRDefault="0078513E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14594" w14:textId="55E8968F" w:rsidR="0051057F" w:rsidRPr="00553937" w:rsidRDefault="0078513E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66.67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3288" w14:textId="23C0AE52" w:rsidR="0051057F" w:rsidRDefault="0078513E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16.67</w:t>
            </w:r>
          </w:p>
        </w:tc>
      </w:tr>
      <w:tr w:rsidR="0051057F" w:rsidRPr="000015E2" w14:paraId="4508A75F" w14:textId="77777777" w:rsidTr="00B82ACB">
        <w:trPr>
          <w:trHeight w:val="79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8C0D" w14:textId="4AFF7632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Gestionar la formación del personal del ISTA, mediante las capacitaciones internas, Interinstitucionales, INSAFORP u otras.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2D6AA5C" w14:textId="2B09A91E" w:rsidR="0051057F" w:rsidRPr="00891275" w:rsidRDefault="00560C0D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526AE2" w14:textId="700FFFC4" w:rsidR="0051057F" w:rsidRDefault="006E53B8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B2350" w14:textId="0AEBA46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Empleados capacitados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8B48" w14:textId="7E32851F" w:rsidR="0051057F" w:rsidRDefault="006E53B8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379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2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0D1E" w14:textId="3FDE7E86" w:rsidR="0051057F" w:rsidRDefault="006E53B8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560813" w14:textId="1C3F915E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8205" w14:textId="71E7F138" w:rsidR="006E53B8" w:rsidRDefault="006E53B8" w:rsidP="006E53B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3286138D" w14:textId="2FC4ED81" w:rsidR="00B5301C" w:rsidRDefault="00B5301C" w:rsidP="00486810">
      <w:pPr>
        <w:rPr>
          <w:lang w:val="es-MX" w:eastAsia="es-MX"/>
        </w:rPr>
      </w:pPr>
    </w:p>
    <w:p w14:paraId="5E531EF7" w14:textId="316069DE" w:rsidR="00486810" w:rsidRPr="00F669C4" w:rsidRDefault="00F27F85" w:rsidP="0048681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6" w:name="_Toc132980081"/>
      <w:r w:rsidRPr="00F669C4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OPERACIONES Y LOGÍSTICA</w:t>
      </w:r>
      <w:bookmarkEnd w:id="6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406"/>
        <w:gridCol w:w="1304"/>
        <w:gridCol w:w="1373"/>
        <w:gridCol w:w="1373"/>
      </w:tblGrid>
      <w:tr w:rsidR="00F27F85" w:rsidRPr="000015E2" w14:paraId="7B422B94" w14:textId="77777777" w:rsidTr="00955FE5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63265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584BD8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6280C1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BF21328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0D58AFE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F27F85" w:rsidRPr="000015E2" w14:paraId="0F49485C" w14:textId="77777777" w:rsidTr="00955FE5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8ECFE4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5CA32DF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90E7513" w14:textId="748A65BA" w:rsidR="00017E0D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AAE0822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17ADCF6" w14:textId="671241E4" w:rsidR="00F27F85" w:rsidRPr="000015E2" w:rsidRDefault="00F02497" w:rsidP="00F357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1er. Trimestre 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17BB6B0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21C584D" w14:textId="59341FA0" w:rsidR="00017E0D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4745E0F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B136F2" w:rsidRPr="000015E2" w14:paraId="3F07D155" w14:textId="77777777" w:rsidTr="00C62E23">
        <w:trPr>
          <w:trHeight w:val="679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99BE9" w14:textId="1347B708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mediciones de rendimiento del combustible para los vehículos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8EECB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D3095" w14:textId="49DDA045" w:rsidR="00B136F2" w:rsidRPr="00955FE5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8BC3" w14:textId="0D7370E0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78431" w14:textId="61E185D2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7292A" w14:textId="27AA6056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EE2F02C" w14:textId="50797EB1" w:rsidR="00B136F2" w:rsidRPr="00B136F2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9F80" w14:textId="6C15626E" w:rsidR="00B136F2" w:rsidRPr="006436A3" w:rsidRDefault="00296AE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B136F2" w:rsidRPr="000015E2" w14:paraId="67552C43" w14:textId="77777777" w:rsidTr="00296AEC">
        <w:trPr>
          <w:trHeight w:val="79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68FEF" w14:textId="718089C8" w:rsidR="00B136F2" w:rsidRPr="00F03490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movimientos de caja chica de la Gerencia de Operaciones y Logística requerido por las unidades organizativas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2FC866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3C85" w14:textId="17A8CE5A" w:rsidR="00B136F2" w:rsidRPr="00955FE5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49F40" w14:textId="456E431A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E0110" w14:textId="3831AB81" w:rsidR="00B136F2" w:rsidRPr="009758FA" w:rsidRDefault="00296AEC" w:rsidP="002B0F9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3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BA01A" w14:textId="6ED60F90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B9BE63" w14:textId="57D8CFC4" w:rsidR="00B136F2" w:rsidRPr="00B136F2" w:rsidRDefault="00296AEC" w:rsidP="002152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66.67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DDF6" w14:textId="3BAEB3BA" w:rsidR="00B136F2" w:rsidRPr="006436A3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16.67</w:t>
            </w:r>
          </w:p>
        </w:tc>
      </w:tr>
      <w:tr w:rsidR="00B136F2" w:rsidRPr="000015E2" w14:paraId="06FC73E6" w14:textId="77777777" w:rsidTr="00CE3693">
        <w:trPr>
          <w:trHeight w:val="638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F6F5" w14:textId="64649295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Reportar el consumo mensual de combustible por cada unidad organizativa.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01EF12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3D45C0" w14:textId="5BD9CC8E" w:rsidR="00B136F2" w:rsidRPr="00955FE5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9CA25" w14:textId="26EB8033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966D" w14:textId="25065045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BB27" w14:textId="4EAF96BA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F7BB2" w14:textId="41364FB0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96AE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1BCD" w14:textId="0B135DFB" w:rsidR="00B136F2" w:rsidRPr="006436A3" w:rsidRDefault="00296AE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B136F2" w:rsidRPr="000015E2" w14:paraId="287F6EB7" w14:textId="77777777" w:rsidTr="00CE3693">
        <w:trPr>
          <w:trHeight w:val="5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6EBAA" w14:textId="31480F2E" w:rsidR="00B136F2" w:rsidRPr="00311AC6" w:rsidRDefault="00311AC6" w:rsidP="00B136F2">
            <w:pPr>
              <w:spacing w:after="0"/>
              <w:jc w:val="both"/>
              <w:rPr>
                <w:rFonts w:ascii="Museo 300" w:hAnsi="Museo 300"/>
                <w:sz w:val="20"/>
                <w:szCs w:val="20"/>
              </w:rPr>
            </w:pPr>
            <w:r w:rsidRPr="00311AC6">
              <w:rPr>
                <w:rFonts w:ascii="Museo 300" w:hAnsi="Museo 300"/>
                <w:sz w:val="20"/>
                <w:szCs w:val="20"/>
              </w:rPr>
              <w:t>Supervisar y garantizar la seguridad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4BB9993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BFF5473" w14:textId="52F3F38B" w:rsidR="00B136F2" w:rsidRPr="00955FE5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79486" w14:textId="33237B9C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9CDD" w14:textId="7FF8176B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3AF5C" w14:textId="0CE29F3E" w:rsidR="00B136F2" w:rsidRPr="009758FA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DB5DE5" w14:textId="00118362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599" w14:textId="1204997D" w:rsidR="00B136F2" w:rsidRPr="006436A3" w:rsidRDefault="00296AEC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B136F2" w:rsidRPr="000015E2" w14:paraId="65A4047C" w14:textId="77777777" w:rsidTr="002626A9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BC73E0B" w14:textId="77777777" w:rsidR="00B136F2" w:rsidRPr="00D8546D" w:rsidRDefault="00B136F2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Departamento de Servicios Generales </w:t>
            </w:r>
          </w:p>
        </w:tc>
      </w:tr>
      <w:tr w:rsidR="00311AC6" w:rsidRPr="000015E2" w14:paraId="56F85085" w14:textId="77777777" w:rsidTr="00F669C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51B8F" w14:textId="19569469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1CF256F" w14:textId="3253AF6C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DC0BCF" w14:textId="0FDE3C4B" w:rsidR="00311AC6" w:rsidRPr="00955FE5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DE109" w14:textId="6CE5434C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EF222" w14:textId="4C0D3956" w:rsidR="00311AC6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D05A" w14:textId="46197F5C" w:rsidR="00311AC6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84E9E9" w14:textId="3AE9EA0B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F7C8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419F" w14:textId="6512C429" w:rsidR="00311AC6" w:rsidRPr="00955FE5" w:rsidRDefault="002707F0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311AC6" w:rsidRPr="000015E2" w14:paraId="4055C497" w14:textId="77777777" w:rsidTr="00F669C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D4DB0" w14:textId="793C1A6B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el inventario físico de mobiliario y equipo.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0A5433" w14:textId="72139390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4CD45C" w14:textId="7410DD04" w:rsidR="00311AC6" w:rsidRPr="00955FE5" w:rsidRDefault="00311AC6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BB13A" w14:textId="336CDAD3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AD5CF" w14:textId="3BB435DA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95AF1" w14:textId="0B82CAFC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82E0" w14:textId="33B1D068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B57A" w14:textId="4794FBB9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</w:tr>
      <w:tr w:rsidR="00311AC6" w:rsidRPr="000015E2" w14:paraId="15EBF8BC" w14:textId="77777777" w:rsidTr="00F669C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3291" w14:textId="753B16B8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a vehículos.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E59CA6" w14:textId="2573D8DD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B75A15" w14:textId="3741304E" w:rsidR="00311AC6" w:rsidRPr="00955FE5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79FF0" w14:textId="4C3B9945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F7888" w14:textId="663E6E60" w:rsidR="00311AC6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FB1AD" w14:textId="76DD2165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420237F" w14:textId="73FAD0ED" w:rsidR="00311AC6" w:rsidRPr="00955FE5" w:rsidRDefault="002707F0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9D78" w14:textId="782E18DE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B136F2" w:rsidRPr="000015E2" w14:paraId="73E9DD9C" w14:textId="77777777" w:rsidTr="00F669C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CF6BE" w14:textId="39F7C2FB" w:rsidR="00B136F2" w:rsidRPr="009C578C" w:rsidRDefault="00311AC6" w:rsidP="00311AC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A2ADDF" w14:textId="77777777" w:rsidR="00B136F2" w:rsidRPr="00F070F0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070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F4E522" w14:textId="61DB7A18" w:rsidR="00B136F2" w:rsidRPr="00955FE5" w:rsidRDefault="00311AC6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707C4" w14:textId="3579A58C" w:rsidR="00B136F2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1CFCF" w14:textId="53236426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DF75D" w14:textId="344158B4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8178958" w14:textId="4B821202" w:rsidR="00B136F2" w:rsidRPr="004705BB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D7A5" w14:textId="57F9A89F" w:rsidR="00B136F2" w:rsidRPr="00955FE5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F669C4" w:rsidRPr="000015E2" w14:paraId="3DCCA65B" w14:textId="77777777" w:rsidTr="001D2809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3BF527E" w14:textId="00F5B009" w:rsidR="00F669C4" w:rsidRPr="00D8546D" w:rsidRDefault="00F669C4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Departamento de Servicios Generales 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(Continuación)  </w:t>
            </w:r>
          </w:p>
        </w:tc>
      </w:tr>
      <w:tr w:rsidR="00B136F2" w:rsidRPr="000015E2" w14:paraId="795A0EB0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78F7F" w14:textId="02E78CE8" w:rsidR="00B136F2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78F5A4" w14:textId="706D96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74942F" w14:textId="28426350" w:rsidR="00B136F2" w:rsidRPr="00955FE5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58F5C" w14:textId="2075E215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9B6C8" w14:textId="1D3E9EF7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5E1E3" w14:textId="73688608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5578306" w14:textId="56DDB8D3" w:rsidR="00B136F2" w:rsidRPr="004705BB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705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7AE9" w14:textId="49FF0132" w:rsidR="00B136F2" w:rsidRPr="00955FE5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619D37A0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722C" w14:textId="4B17768C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12BBC2" w14:textId="5E2BB89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7B9B6AE" w14:textId="414F8015" w:rsidR="00B136F2" w:rsidRPr="00955FE5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1E356" w14:textId="1A69ADFD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B47F0" w14:textId="49D36355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908" w14:textId="2531CD39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7B28F63" w14:textId="029AC892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ADBF" w14:textId="6AED0EFF" w:rsidR="00B136F2" w:rsidRPr="00955FE5" w:rsidRDefault="000705C5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01803203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BDAA7" w14:textId="4173E850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Garantizar un adecuado rendimiento de los Encargados de Área del Departamento de Servicios Generales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B0173B" w14:textId="2C5BD4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77EEC1" w14:textId="7DE60102" w:rsidR="00B136F2" w:rsidRPr="00955FE5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F1E0E" w14:textId="12323D06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0E4E9" w14:textId="4E11531C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AB914" w14:textId="7A74D0EE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87B069D" w14:textId="595C2DBB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8069" w14:textId="4E703849" w:rsidR="00B136F2" w:rsidRPr="00955FE5" w:rsidRDefault="000705C5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2E561595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45DA" w14:textId="5BB8E30B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inventario de Bodega de Suministros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838ED9" w14:textId="032079D7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F0BC0DC" w14:textId="0FEEE634" w:rsidR="00B136F2" w:rsidRPr="00353C91" w:rsidRDefault="005C2043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28595" w14:textId="1E2B6DD0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BA808" w14:textId="251E51E1" w:rsidR="00B136F2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FAF9" w14:textId="1737F5D0" w:rsidR="00B136F2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E18D" w14:textId="55FC4DDE" w:rsidR="00B136F2" w:rsidRPr="00955FE5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8F73" w14:textId="58DDF491" w:rsidR="00B136F2" w:rsidRPr="00955FE5" w:rsidRDefault="004705BB" w:rsidP="00A861A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</w:tr>
      <w:tr w:rsidR="00B136F2" w:rsidRPr="000015E2" w14:paraId="22118813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6B0B3" w14:textId="56E8FE04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las liquidaciones de los artículos en bodega general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358603" w14:textId="5E291A8B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6309C4" w14:textId="32F26C4D" w:rsidR="00B136F2" w:rsidRPr="00353C91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A7487" w14:textId="188C6C72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Liquidación elaborada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52E17" w14:textId="1DFB1530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1A66" w14:textId="7B2519D0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A3F8011" w14:textId="405351CD" w:rsidR="00B136F2" w:rsidRPr="00955FE5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CAD1" w14:textId="51B64F97" w:rsidR="00B136F2" w:rsidRPr="00955FE5" w:rsidRDefault="000705C5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144EA324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DF3B5" w14:textId="6ADC2A7A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limpieza en bodega Sitio del Niño, Bodega de UGDA y UFI.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9B2012" w14:textId="00610D48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2A5105" w14:textId="7E4A7569" w:rsidR="00B136F2" w:rsidRPr="00353C91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F7AC" w14:textId="6E8506C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44691" w14:textId="230FFF41" w:rsidR="00B136F2" w:rsidRDefault="002B0F95" w:rsidP="00001CE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14A7" w14:textId="5F28A404" w:rsidR="00B136F2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78F468" w14:textId="5A183722" w:rsidR="00B136F2" w:rsidRPr="00842AD6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2B0F9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3EC" w14:textId="44BCFAF6" w:rsidR="00B136F2" w:rsidRPr="00955FE5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40851840" w14:textId="77777777" w:rsidTr="00F669C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600A" w14:textId="0FF336FF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Supervisar el ornato institucional (Oficinas centrales y CETIAS)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D22FCE" w14:textId="17175F1F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D80D94F" w14:textId="4502F5DB" w:rsidR="00B136F2" w:rsidRPr="00353C91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DA5FB" w14:textId="6995136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578CF" w14:textId="6AE11B61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862E2" w14:textId="4A4D025E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2E64F18" w14:textId="2592AEE0" w:rsidR="00B136F2" w:rsidRPr="00F416CA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2122" w14:textId="409451E9" w:rsidR="00B136F2" w:rsidRPr="00955FE5" w:rsidRDefault="000705C5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</w:tbl>
    <w:p w14:paraId="553C2804" w14:textId="77777777" w:rsidR="00AE41DC" w:rsidRDefault="00AE41DC" w:rsidP="00F96911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3E4AC17F" w14:textId="77777777" w:rsidR="00B5301C" w:rsidRDefault="00B5301C" w:rsidP="00B5301C">
      <w:pPr>
        <w:rPr>
          <w:lang w:val="es-MX" w:eastAsia="es-MX"/>
        </w:rPr>
      </w:pPr>
    </w:p>
    <w:p w14:paraId="54EE02DF" w14:textId="77777777" w:rsidR="00B5301C" w:rsidRDefault="00B5301C" w:rsidP="00B5301C">
      <w:pPr>
        <w:rPr>
          <w:lang w:val="es-MX" w:eastAsia="es-MX"/>
        </w:rPr>
      </w:pPr>
    </w:p>
    <w:p w14:paraId="67A79BEE" w14:textId="15480E9A" w:rsidR="005C2043" w:rsidRPr="00F669C4" w:rsidRDefault="00720E88" w:rsidP="005C2043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7" w:name="_Toc132980082"/>
      <w:r w:rsidRPr="00F669C4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INFORMÁTICA</w:t>
      </w:r>
      <w:bookmarkEnd w:id="7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5"/>
        <w:gridCol w:w="1069"/>
        <w:gridCol w:w="2047"/>
        <w:gridCol w:w="1406"/>
        <w:gridCol w:w="1304"/>
        <w:gridCol w:w="1373"/>
        <w:gridCol w:w="1370"/>
      </w:tblGrid>
      <w:tr w:rsidR="00720E88" w:rsidRPr="000015E2" w14:paraId="4BF7559C" w14:textId="77777777" w:rsidTr="00E00F5D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40EF1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6E31F4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7F47F8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F89EE8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1F4EB65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20E88" w:rsidRPr="000015E2" w14:paraId="7042AC86" w14:textId="77777777" w:rsidTr="00353C91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A9C2C4B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45C254C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E0F853D" w14:textId="3CD617E6" w:rsidR="00720E88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774A95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F74EC4D" w14:textId="61C4D9B8" w:rsidR="00720E88" w:rsidRPr="000015E2" w:rsidRDefault="00F02497" w:rsidP="00DA594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39A2C54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A34AA3" w14:textId="3A42E8A5" w:rsidR="00720E88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F732AEE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353C91" w:rsidRPr="000015E2" w14:paraId="6F503651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7622" w14:textId="3547AEBB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creación,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modificación, incidencias y capacitación de sistemas informáticos institucionales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7DCE19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583D18" w14:textId="3811D8A1" w:rsidR="00353C91" w:rsidRPr="00353C91" w:rsidRDefault="00ED5B44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9B68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CEE1" w14:textId="4D9DA384" w:rsidR="00353C91" w:rsidRPr="0041421A" w:rsidRDefault="00ED5B44" w:rsidP="00CC57B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6F5E" w14:textId="5E71B8CF" w:rsidR="00ED5B44" w:rsidRPr="0041421A" w:rsidRDefault="00ED5B44" w:rsidP="00F669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D85CFD" w14:textId="049568BC" w:rsidR="00353C91" w:rsidRPr="00B136F2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28DB" w14:textId="5C2B20B6" w:rsidR="00353C91" w:rsidRPr="00353C91" w:rsidRDefault="000D28B7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353C91" w:rsidRPr="000015E2" w14:paraId="5B5170F9" w14:textId="77777777" w:rsidTr="00F669C4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BCAE" w14:textId="2AD215E8" w:rsidR="00353C91" w:rsidRPr="009C578C" w:rsidRDefault="005C2043" w:rsidP="005C20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59357C6" w14:textId="79F1B1FE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9B0472" w14:textId="6BB887EA" w:rsidR="00353C91" w:rsidRPr="00353C91" w:rsidRDefault="00A47A1E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681F" w14:textId="3DB593BE" w:rsidR="00353C91" w:rsidRPr="00AC643D" w:rsidRDefault="005C2043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5DE2" w14:textId="09E0D949" w:rsidR="00353C91" w:rsidRPr="0041421A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5ACD" w14:textId="11FC79BF" w:rsidR="00353C91" w:rsidRPr="0041421A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2CB510E" w14:textId="4D5F18D2" w:rsidR="00353C91" w:rsidRPr="00B136F2" w:rsidRDefault="00F669C4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2CD3" w14:textId="7D92C606" w:rsidR="00353C91" w:rsidRPr="00353C91" w:rsidRDefault="00431176" w:rsidP="00CB7C2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353C91" w:rsidRPr="000015E2" w14:paraId="32060FCA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D486" w14:textId="3DCAF29C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monitoreo, admini</w:t>
            </w:r>
            <w:r w:rsidR="00431176"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stración</w:t>
            </w:r>
            <w:r w:rsidR="0043117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y soporte técnico de se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rvicios informáticos e infraestructura tecnológica.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51113D" w14:textId="6620924B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633B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0F34F7" w14:textId="2AD7A675" w:rsidR="00353C91" w:rsidRPr="00353C91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BF79" w14:textId="52035D56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5356" w14:textId="28A93E80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BD91" w14:textId="580A777C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9934DC6" w14:textId="2496AF95" w:rsidR="00353C91" w:rsidRPr="00353C91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868F" w14:textId="0B4F4612" w:rsidR="00353C91" w:rsidRPr="00353C91" w:rsidRDefault="000D28B7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353C91" w:rsidRPr="000015E2" w14:paraId="2E552004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8B2E" w14:textId="65B92806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requerimiento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atención a los usuarios del ISTA a nivel nacional (soporte técnico por fallas de hardware y software de equipos informáticos asignados a los usuarios)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203289" w14:textId="5704264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53C9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3F8EE7" w14:textId="59AA1B27" w:rsidR="00353C91" w:rsidRPr="00353C91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2BA7" w14:textId="49121D8A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89B3" w14:textId="58A53CB1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E4F" w14:textId="2C042E9D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512E514" w14:textId="5D1F66CD" w:rsidR="00353C91" w:rsidRPr="00B136F2" w:rsidRDefault="00431176" w:rsidP="00A47A1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E4B7" w14:textId="098D9F58" w:rsidR="00353C91" w:rsidRPr="00353C91" w:rsidRDefault="000D28B7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353C91" w:rsidRPr="000015E2" w14:paraId="09D9FCBE" w14:textId="77777777" w:rsidTr="000D28B7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03A3" w14:textId="61663F11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Realizar mantenimiento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2A30F3" w14:textId="1FA0E542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A49E9D" w14:textId="795685E5" w:rsidR="00353C91" w:rsidRPr="00353C91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B9B0" w14:textId="2ED43FD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Mantenimiento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67CE" w14:textId="612CD18A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45FD" w14:textId="46343499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B1FA5C" w14:textId="3B240A20" w:rsidR="00353C91" w:rsidRPr="00B136F2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9A80" w14:textId="4BFA51C2" w:rsidR="00353C91" w:rsidRPr="00353C91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47A7DF5F" w14:textId="77777777" w:rsidTr="00625C6E">
        <w:trPr>
          <w:trHeight w:val="103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A924" w14:textId="22C54265" w:rsidR="00B136F2" w:rsidRPr="009C578C" w:rsidRDefault="003633BC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reporte de ejecución de respaldo o </w:t>
            </w:r>
            <w:proofErr w:type="spellStart"/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backup</w:t>
            </w:r>
            <w:proofErr w:type="spellEnd"/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bases de datos, sistemas y carpetas de trabajo de usuarios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8292AF" w14:textId="77777777" w:rsidR="00B136F2" w:rsidRPr="00AC643D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421DCA" w14:textId="5A53EECA" w:rsidR="00B136F2" w:rsidRPr="00353C91" w:rsidRDefault="000D28B7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9C88" w14:textId="4260648D" w:rsidR="00B136F2" w:rsidRPr="00AC643D" w:rsidRDefault="003633BC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F88D" w14:textId="57933F3F" w:rsidR="00B136F2" w:rsidRPr="0041421A" w:rsidRDefault="000D28B7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2FB0" w14:textId="3A20ACF5" w:rsidR="00B136F2" w:rsidRPr="0041421A" w:rsidRDefault="000D28B7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882D14" w14:textId="12981636" w:rsidR="00B136F2" w:rsidRPr="00625C6E" w:rsidRDefault="00625C6E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25C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6AC" w14:textId="563BCECD" w:rsidR="00B136F2" w:rsidRPr="00625C6E" w:rsidRDefault="000D28B7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25.00</w:t>
            </w:r>
          </w:p>
        </w:tc>
      </w:tr>
    </w:tbl>
    <w:p w14:paraId="0E312604" w14:textId="77777777" w:rsidR="00720E88" w:rsidRPr="004E39F8" w:rsidRDefault="00720E88" w:rsidP="00720E88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0E8C2D84" w14:textId="4C9A3500" w:rsidR="0029570D" w:rsidRDefault="0029570D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65DE2277" w14:textId="3B6837B9" w:rsidR="003633BC" w:rsidRPr="00627A90" w:rsidRDefault="00640969" w:rsidP="003633BC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8" w:name="_Toc132980083"/>
      <w:r w:rsidRPr="00DC7EB0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165528" w:rsidRPr="00DC7EB0">
        <w:rPr>
          <w:rFonts w:ascii="Museo 300" w:hAnsi="Museo 300"/>
          <w:b/>
          <w:color w:val="000000" w:themeColor="text1"/>
          <w:sz w:val="24"/>
          <w:szCs w:val="24"/>
        </w:rPr>
        <w:t>GÉNERO</w:t>
      </w:r>
      <w:bookmarkEnd w:id="8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406"/>
        <w:gridCol w:w="1304"/>
        <w:gridCol w:w="1373"/>
        <w:gridCol w:w="1373"/>
      </w:tblGrid>
      <w:tr w:rsidR="00640969" w:rsidRPr="000015E2" w14:paraId="13F3199A" w14:textId="77777777" w:rsidTr="004E39F8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FFCA0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00B6489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1CB083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7AC7C24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232FF1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40969" w:rsidRPr="000015E2" w14:paraId="37CE9AC0" w14:textId="77777777" w:rsidTr="004E39F8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029F5BF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C58132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FA28B6" w14:textId="1C7E89C6" w:rsidR="00477473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2F8CE3E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E0D11BE" w14:textId="33451882" w:rsidR="00477473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66E6B1B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50FD6C9" w14:textId="2248BC58" w:rsidR="00477473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BAF86AF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922C29" w:rsidRPr="000015E2" w14:paraId="62EF901F" w14:textId="77777777" w:rsidTr="00F7773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93EA" w14:textId="3CB43141" w:rsidR="00922C29" w:rsidRPr="00041B25" w:rsidRDefault="00F121CB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Participar en las actividades donde se requiera la presencia y apoyo de la Unidad de Género en relación a los pueblos originarios.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1E3B84" w14:textId="5F24F8C7" w:rsidR="00922C29" w:rsidRPr="00041B25" w:rsidRDefault="00BD560F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DE2A0B" w14:textId="0FBC2A46" w:rsidR="00922C29" w:rsidRPr="00041B25" w:rsidRDefault="00F669C4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1D6" w14:textId="77777777" w:rsidR="00922C29" w:rsidRPr="00041B25" w:rsidRDefault="00922C29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006A" w14:textId="018BE829" w:rsidR="00922C29" w:rsidRPr="00041B25" w:rsidRDefault="00F669C4" w:rsidP="00ED272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BBE5" w14:textId="40C0DDD7" w:rsidR="00922C29" w:rsidRPr="00041B25" w:rsidRDefault="00ED2723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EFD34C8" w14:textId="576C5F71" w:rsidR="00922C29" w:rsidRPr="00F7773E" w:rsidRDefault="00F669C4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A868" w14:textId="27CC19FD" w:rsidR="00922C29" w:rsidRPr="002F0D8B" w:rsidRDefault="00F7773E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F121CB" w:rsidRPr="000015E2" w14:paraId="6CA3205D" w14:textId="77777777" w:rsidTr="00F7773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D64C" w14:textId="4CC760ED" w:rsidR="00F121CB" w:rsidRPr="00041B25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D560F">
              <w:rPr>
                <w:rFonts w:ascii="Museo 300" w:hAnsi="Museo 300" w:cs="Arial"/>
                <w:sz w:val="20"/>
                <w:szCs w:val="20"/>
                <w:lang w:eastAsia="es-SV"/>
              </w:rPr>
              <w:t>Promover el enfoque de equidad e igualdad mediante la formación, reconocimiento de derechos y fortalecimiento de los espacios de organización en el quehacer institucional.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C1DDB5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630FCA" w14:textId="1EB3C800" w:rsidR="00F121CB" w:rsidRPr="00041B25" w:rsidRDefault="00F7773E" w:rsidP="00F121C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AA92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9C5A" w14:textId="239E0E31" w:rsidR="00F121CB" w:rsidRPr="00041B25" w:rsidRDefault="00F7773E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DF19" w14:textId="37EB230A" w:rsidR="00F121CB" w:rsidRPr="00041B25" w:rsidRDefault="00ED2723" w:rsidP="00F121C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B2E709C" w14:textId="606B99FD" w:rsidR="00F121CB" w:rsidRPr="00F7773E" w:rsidRDefault="00F7773E" w:rsidP="00F121C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0928" w14:textId="5C0DC98A" w:rsidR="00F121CB" w:rsidRPr="002F0D8B" w:rsidRDefault="00625C6E" w:rsidP="0063291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ED272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1E394A61" w14:textId="77777777" w:rsidTr="00F7773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C1B8" w14:textId="22F06D39" w:rsidR="00BD560F" w:rsidRPr="0002342D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2342D">
              <w:rPr>
                <w:rFonts w:ascii="Museo 300" w:hAnsi="Museo 300" w:cs="Arial"/>
                <w:sz w:val="20"/>
                <w:szCs w:val="20"/>
                <w:lang w:eastAsia="es-SV"/>
              </w:rPr>
              <w:t>Promover la autonomía económica de las mujeres beneficiarias del ISTA, a través de jornadas de formación sobre empoderamiento de los encadenamientos productivos agropecuarios y principio de igualdad, equidad y no discriminación.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E2881D" w14:textId="7C9ADCE0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8C72F7" w14:textId="01D52E82" w:rsidR="00BD560F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2A92" w14:textId="303DA39E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0FC2" w14:textId="01932121" w:rsidR="00BD560F" w:rsidRDefault="00F7773E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A74D3" w14:textId="0CA6D593" w:rsidR="00BD560F" w:rsidRDefault="00ED2723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AC072FC" w14:textId="415FE88A" w:rsidR="00BD560F" w:rsidRPr="000A6039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E717" w14:textId="17F989AE" w:rsidR="00BD560F" w:rsidRDefault="00ED2723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331EBA68" w14:textId="77777777" w:rsidTr="00F7773E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C3AA" w14:textId="77777777" w:rsidR="00BD560F" w:rsidRPr="00041B25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la Unidad de Género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F50A14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3907961" w14:textId="7C84DE2F" w:rsidR="00BD560F" w:rsidRPr="00041B25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6F75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A097" w14:textId="046AB2BA" w:rsidR="00BD560F" w:rsidRPr="00041B25" w:rsidRDefault="00F7773E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8677" w14:textId="61D1269F" w:rsidR="00BD560F" w:rsidRPr="00041B25" w:rsidRDefault="00672D4C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3D5340" w14:textId="0A8AE5CB" w:rsidR="00BD560F" w:rsidRPr="002F0D8B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BE27" w14:textId="71909888" w:rsidR="00BD560F" w:rsidRPr="002F0D8B" w:rsidRDefault="00672D4C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77CB3046" w14:textId="77777777" w:rsidTr="00F7773E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64D1" w14:textId="444D0193" w:rsidR="00BD560F" w:rsidRPr="004E39F8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Sensibilizar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4E39F8">
              <w:rPr>
                <w:rFonts w:ascii="Museo 300" w:hAnsi="Museo 300" w:cs="Arial"/>
                <w:sz w:val="20"/>
                <w:szCs w:val="20"/>
                <w:lang w:eastAsia="es-SV"/>
              </w:rPr>
              <w:t>al personal en materia de género sobre el principio de igualdad, equidad y no discriminación, en las políticas, planes, programas, proyectos, acciones y en la prestación de los servicios.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C59DF6" w14:textId="77777777" w:rsidR="00BD560F" w:rsidRPr="00AF53A3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49BFC1" w14:textId="0C1F7BE7" w:rsidR="00BD560F" w:rsidRPr="004E05D6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43B4" w14:textId="77777777" w:rsidR="00BD560F" w:rsidRPr="00AC643D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1C24" w14:textId="0C5744D8" w:rsidR="00BD560F" w:rsidRPr="0041421A" w:rsidRDefault="00F7773E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836C" w14:textId="39201A68" w:rsidR="00BD560F" w:rsidRPr="0041421A" w:rsidRDefault="002765A8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3A80E8" w14:textId="60D54A4F" w:rsidR="00BD560F" w:rsidRPr="002F0D8B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0060" w14:textId="53387F75" w:rsidR="00BD560F" w:rsidRPr="002F0D8B" w:rsidRDefault="002765A8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67071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4E1AA9B5" w14:textId="77777777" w:rsidR="00D92EE4" w:rsidRDefault="00D92EE4" w:rsidP="007B04F0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6FED6183" w14:textId="77777777" w:rsidR="00585A76" w:rsidRPr="00306494" w:rsidRDefault="00585A76" w:rsidP="00F45DB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9" w:name="_Toc132980084"/>
      <w:r w:rsidRPr="00306494">
        <w:rPr>
          <w:rFonts w:ascii="Museo 300" w:hAnsi="Museo 300"/>
          <w:b/>
          <w:color w:val="000000" w:themeColor="text1"/>
          <w:sz w:val="24"/>
          <w:szCs w:val="24"/>
        </w:rPr>
        <w:t>UNIDAD AMBIENTAL</w:t>
      </w:r>
      <w:bookmarkEnd w:id="9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5"/>
        <w:gridCol w:w="1069"/>
        <w:gridCol w:w="2047"/>
        <w:gridCol w:w="1286"/>
        <w:gridCol w:w="1424"/>
        <w:gridCol w:w="1373"/>
        <w:gridCol w:w="1370"/>
      </w:tblGrid>
      <w:tr w:rsidR="00585A76" w:rsidRPr="000015E2" w14:paraId="6AB42BC0" w14:textId="77777777" w:rsidTr="00E00F5D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0C2D9D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E2C2C07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FA1EC5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1F4F589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D7C757E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585A76" w:rsidRPr="000015E2" w14:paraId="4D704E3D" w14:textId="77777777" w:rsidTr="00E00F5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CFF61CF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C57FBBF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661950C" w14:textId="09F62D96" w:rsidR="00DC2681" w:rsidRPr="000015E2" w:rsidRDefault="00F02497" w:rsidP="005E6EC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  <w:r w:rsidR="00BF623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89FABD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909067" w14:textId="6536999D" w:rsidR="00DC2681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500A0D2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4269D96" w14:textId="0C014B73" w:rsidR="00DC2681" w:rsidRPr="000015E2" w:rsidRDefault="00F02497" w:rsidP="0079442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87862B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C27CB" w:rsidRPr="000015E2" w14:paraId="0A824A25" w14:textId="77777777" w:rsidTr="0032364C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65DBD" w14:textId="22CDBABE" w:rsidR="001C27CB" w:rsidRPr="00AF53A3" w:rsidRDefault="001C27CB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C4D73">
              <w:rPr>
                <w:rFonts w:ascii="Museo 300" w:hAnsi="Museo 300" w:cs="Arial"/>
                <w:sz w:val="20"/>
                <w:szCs w:val="20"/>
                <w:lang w:eastAsia="es-SV"/>
              </w:rPr>
              <w:t>D</w:t>
            </w: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ar seguimiento a la implementación del Sistema de Gestión Ambiental.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F704DD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8246A9" w14:textId="0C02D41E" w:rsidR="001C27CB" w:rsidRPr="000015E2" w:rsidRDefault="00264D29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D99F6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40AA" w14:textId="2F68C834" w:rsidR="001C27CB" w:rsidRPr="0041421A" w:rsidRDefault="00264D29" w:rsidP="003633B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99255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4"/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5B2D7" w14:textId="4B725BB2" w:rsidR="001C27CB" w:rsidRPr="0041421A" w:rsidRDefault="00264D29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2AD054" w14:textId="58C433B7" w:rsidR="001C27CB" w:rsidRPr="000916E4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6A" w14:textId="0E89352B" w:rsidR="001C27CB" w:rsidRPr="00D92EE4" w:rsidRDefault="0099255D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 w:rsidR="0032364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  <w:tr w:rsidR="001C27CB" w:rsidRPr="000015E2" w14:paraId="138A39A1" w14:textId="77777777" w:rsidTr="0032364C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32E7B" w14:textId="2A94B11A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en el que se recomiende aprobar la transferencia a favor del Estado de El Salvador, en el ramo de Medio Ambiente y Recursos Naturales.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FAF1A2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14C299" w14:textId="2D1C5012" w:rsidR="001C27CB" w:rsidRPr="004E05D6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A2CE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90157" w14:textId="2410D2C4" w:rsidR="001C27CB" w:rsidRPr="0041421A" w:rsidRDefault="0032364C" w:rsidP="003633B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5"/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550A1" w14:textId="7C328210" w:rsidR="001C27CB" w:rsidRPr="0041421A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F030B27" w14:textId="039F7450" w:rsidR="001C27CB" w:rsidRPr="0099255D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A8C4" w14:textId="37D93D48" w:rsidR="001C27CB" w:rsidRPr="0099255D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20.00</w:t>
            </w:r>
          </w:p>
        </w:tc>
      </w:tr>
      <w:tr w:rsidR="00691301" w:rsidRPr="000015E2" w14:paraId="2627769E" w14:textId="77777777" w:rsidTr="0032364C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31FBE" w14:textId="404602B1" w:rsidR="00691301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a la autoridad solicitante con base a funciones determinadas a la Unidad Ambiental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859C9B" w14:textId="02720ED7" w:rsidR="00691301" w:rsidRPr="00AF53A3" w:rsidRDefault="00D21DF7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D5C552" w14:textId="1DCA0706" w:rsidR="00691301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F9A8E" w14:textId="06FB9C32" w:rsidR="00691301" w:rsidRPr="00AF53A3" w:rsidRDefault="00691301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9032A" w14:textId="6A7C3669" w:rsidR="00691301" w:rsidRDefault="0032364C" w:rsidP="003633B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9137C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B4A55" w14:textId="0B5B72F1" w:rsidR="00691301" w:rsidRDefault="0032364C" w:rsidP="0032364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93F842F" w14:textId="1EF21DF7" w:rsidR="00691301" w:rsidRPr="00D21DF7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C8BC" w14:textId="0E344762" w:rsidR="00691301" w:rsidRPr="00D21DF7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41.05</w:t>
            </w:r>
          </w:p>
        </w:tc>
      </w:tr>
      <w:tr w:rsidR="001C27CB" w:rsidRPr="000015E2" w14:paraId="54845FC3" w14:textId="77777777" w:rsidTr="0032364C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18179" w14:textId="24758B10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860CA5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3F14BE" w14:textId="3DC99FD3" w:rsidR="001C27CB" w:rsidRPr="004E05D6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B8C26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de Acta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C6072" w14:textId="133DFD25" w:rsidR="001C27CB" w:rsidRPr="00E3688C" w:rsidRDefault="0032364C" w:rsidP="003633B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5B214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6"/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D0307" w14:textId="4BD78D3F" w:rsidR="001C27CB" w:rsidRPr="00E3688C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CA0912" w14:textId="22359806" w:rsidR="001C27CB" w:rsidRPr="00AC0661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D619" w14:textId="49A2E57F" w:rsidR="001C27CB" w:rsidRPr="00D92EE4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</w:t>
            </w:r>
            <w:r w:rsidR="00D9137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</w:tbl>
    <w:p w14:paraId="1A5C4637" w14:textId="77777777" w:rsidR="00B223C2" w:rsidRPr="00306494" w:rsidRDefault="00B223C2" w:rsidP="00F45DB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0" w:name="_Toc132980085"/>
      <w:r w:rsidRPr="00306494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COMUNICACIONES</w:t>
      </w:r>
      <w:bookmarkEnd w:id="10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424"/>
        <w:gridCol w:w="1373"/>
        <w:gridCol w:w="1373"/>
      </w:tblGrid>
      <w:tr w:rsidR="00B223C2" w:rsidRPr="000015E2" w14:paraId="01E4C60A" w14:textId="77777777" w:rsidTr="00E00F5D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0FE5EC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86FE5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AD827B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178AF11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DE0BDFA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B223C2" w:rsidRPr="000015E2" w14:paraId="1EA619F3" w14:textId="77777777" w:rsidTr="00E00F5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08E1EAC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73B950D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3D1DD61" w14:textId="5FA84DB5" w:rsidR="00B223C2" w:rsidRPr="000015E2" w:rsidRDefault="00F02497" w:rsidP="00805A5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5269AEC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5120A8F" w14:textId="2BAD7CAA" w:rsidR="00B223C2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02BB39E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96798F" w14:textId="2DF43830" w:rsidR="00B223C2" w:rsidRPr="000015E2" w:rsidRDefault="00F02497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2C22F86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9A44BE" w:rsidRPr="000015E2" w14:paraId="2922A6CE" w14:textId="77777777" w:rsidTr="0030649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41548" w14:textId="7A174624" w:rsidR="009A44BE" w:rsidRPr="00F03490" w:rsidRDefault="009A44BE" w:rsidP="00D3741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4BE">
              <w:rPr>
                <w:rFonts w:ascii="Museo 300" w:hAnsi="Museo 300" w:cs="Arial"/>
                <w:sz w:val="20"/>
                <w:szCs w:val="20"/>
                <w:lang w:eastAsia="es-SV"/>
              </w:rPr>
              <w:t>Administrar y divulgar información a través de las redes sociales y pagina web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C15003" w14:textId="6C20BB72" w:rsidR="009A44BE" w:rsidRDefault="009A44BE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27494D" w14:textId="7ABFB24D" w:rsidR="009A44BE" w:rsidRDefault="00175326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3CA05" w14:textId="37DB1E28" w:rsidR="009A44BE" w:rsidRPr="009A0C5B" w:rsidRDefault="009A44BE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45773">
              <w:rPr>
                <w:rFonts w:ascii="Museo 300" w:hAnsi="Museo 300" w:cs="Arial"/>
                <w:sz w:val="20"/>
                <w:szCs w:val="20"/>
                <w:lang w:eastAsia="es-SV"/>
              </w:rPr>
              <w:t>Actualización realizada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9DA62" w14:textId="4C5814D1" w:rsidR="009A44BE" w:rsidRDefault="00175326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BE720" w14:textId="6BDFAB3F" w:rsidR="009A44BE" w:rsidRDefault="00175326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FE847A" w14:textId="6546ED46" w:rsidR="009A44BE" w:rsidRPr="00AC0661" w:rsidRDefault="00E3688C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17532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0B99" w14:textId="42B457A9" w:rsidR="009A44BE" w:rsidRDefault="00175326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9A44BE" w:rsidRPr="000015E2" w14:paraId="224AC310" w14:textId="77777777" w:rsidTr="00306494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CF183" w14:textId="51840062" w:rsidR="009A44BE" w:rsidRPr="00F35050" w:rsidRDefault="004339D9" w:rsidP="009A44B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339D9">
              <w:rPr>
                <w:rFonts w:ascii="Museo 300" w:hAnsi="Museo 300" w:cs="Arial"/>
                <w:sz w:val="20"/>
                <w:szCs w:val="20"/>
                <w:lang w:eastAsia="es-SV"/>
              </w:rPr>
              <w:t>Modernizar y agilizar los procesos de comunicaciones institucionales por medio de las nuevas tecnologías digitales.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EA2EF1" w14:textId="07D67040" w:rsidR="009A44BE" w:rsidRPr="00D45773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4577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17B33C" w14:textId="1124A413" w:rsidR="009A44BE" w:rsidRPr="00D45773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3DCEA" w14:textId="31ABF2BB" w:rsidR="009A44BE" w:rsidRPr="00D45773" w:rsidRDefault="009A44BE" w:rsidP="009A44B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4577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EC7DD" w14:textId="1CAA0331" w:rsidR="009A44BE" w:rsidRPr="00D45773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62E5F" w14:textId="2CEB9885" w:rsidR="009A44BE" w:rsidRPr="00D45773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EDB81E" w14:textId="6D0970CA" w:rsidR="009A44BE" w:rsidRPr="00AC0661" w:rsidRDefault="00E3688C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17532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4D49" w14:textId="7C643060" w:rsidR="009A44BE" w:rsidRPr="00D92EE4" w:rsidRDefault="00306494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9A44BE" w:rsidRPr="000015E2" w14:paraId="68525C35" w14:textId="77777777" w:rsidTr="00175326">
        <w:trPr>
          <w:trHeight w:val="90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A50A8" w14:textId="240F3C2B" w:rsidR="009A44BE" w:rsidRPr="00F35050" w:rsidRDefault="004339D9" w:rsidP="009A44B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339D9">
              <w:rPr>
                <w:rFonts w:ascii="Museo 300" w:hAnsi="Museo 300" w:cs="Arial"/>
                <w:sz w:val="20"/>
                <w:szCs w:val="20"/>
                <w:lang w:eastAsia="es-SV"/>
              </w:rPr>
              <w:t>Promover y difundir las diversas actividades  institucionales, en cuanto a la seguridad jurídica de la tenencia de la tierra y la transformación e innovación agropecuaria.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CE4F78C" w14:textId="75954525" w:rsidR="009A44BE" w:rsidRPr="00D45773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F9B0BD" w14:textId="0A88895D" w:rsidR="009A44BE" w:rsidRPr="00D45773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E3EAA" w14:textId="37C73F8C" w:rsidR="009A44BE" w:rsidRPr="00D45773" w:rsidRDefault="004339D9" w:rsidP="009A44B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339D9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6F147" w14:textId="31010781" w:rsidR="009A44BE" w:rsidRPr="00D45773" w:rsidRDefault="00175326" w:rsidP="00564EC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2EB64" w14:textId="3102276F" w:rsidR="009A44BE" w:rsidRPr="00D45773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1D1074" w14:textId="0050A090" w:rsidR="009A44BE" w:rsidRPr="00AC0661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17532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03AA" w14:textId="1A355BBA" w:rsidR="009A44BE" w:rsidRPr="00D92EE4" w:rsidRDefault="00175326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</w:tbl>
    <w:p w14:paraId="6794C8FE" w14:textId="77777777" w:rsidR="00A907F2" w:rsidRDefault="00A907F2" w:rsidP="00F45DB0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0"/>
          <w:szCs w:val="10"/>
        </w:rPr>
      </w:pPr>
    </w:p>
    <w:p w14:paraId="41EE2A15" w14:textId="77777777" w:rsidR="002C0E9C" w:rsidRPr="002C0E9C" w:rsidRDefault="002C0E9C" w:rsidP="002C0E9C">
      <w:pPr>
        <w:spacing w:after="0"/>
        <w:rPr>
          <w:lang w:val="es-MX" w:eastAsia="es-MX"/>
        </w:rPr>
      </w:pPr>
    </w:p>
    <w:p w14:paraId="51EFB1A8" w14:textId="0AF8C515" w:rsidR="00643B91" w:rsidRPr="00D45773" w:rsidRDefault="00D92EE4" w:rsidP="00F45DB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t xml:space="preserve"> </w:t>
      </w:r>
      <w:bookmarkStart w:id="11" w:name="_Toc132980086"/>
      <w:r w:rsidR="00643B91" w:rsidRPr="00A11BDB">
        <w:rPr>
          <w:rFonts w:ascii="Museo 300" w:hAnsi="Museo 300"/>
          <w:b/>
          <w:color w:val="000000" w:themeColor="text1"/>
          <w:sz w:val="24"/>
          <w:szCs w:val="24"/>
        </w:rPr>
        <w:t>UNIDAD</w:t>
      </w:r>
      <w:r w:rsidR="00643B91" w:rsidRPr="00D45773">
        <w:rPr>
          <w:rFonts w:ascii="Museo 300" w:hAnsi="Museo 300"/>
          <w:b/>
          <w:color w:val="000000" w:themeColor="text1"/>
          <w:sz w:val="24"/>
          <w:szCs w:val="24"/>
        </w:rPr>
        <w:t xml:space="preserve"> DE ADQUISICIONES Y CONTRATACIONES INSTITUCIONAL (UACI)</w:t>
      </w:r>
      <w:bookmarkEnd w:id="11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424"/>
        <w:gridCol w:w="1373"/>
        <w:gridCol w:w="1373"/>
      </w:tblGrid>
      <w:tr w:rsidR="00734AE5" w:rsidRPr="000015E2" w14:paraId="35FFE867" w14:textId="77777777" w:rsidTr="00E00F5D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F5DC2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83CD29C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068A3AE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5C3189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0E5411E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34AE5" w:rsidRPr="000015E2" w14:paraId="11D51BE1" w14:textId="77777777" w:rsidTr="00E00F5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837C5A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04666BC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FEC32" w14:textId="3219B792" w:rsidR="00643B91" w:rsidRPr="000015E2" w:rsidRDefault="00F02497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53951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024BBB6" w14:textId="44AB11D3" w:rsidR="00643B91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C41DC15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5A4D67E" w14:textId="7908C389" w:rsidR="00643B91" w:rsidRPr="000015E2" w:rsidRDefault="00F02497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FC55EDD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734AE5" w:rsidRPr="000015E2" w14:paraId="2AF57E15" w14:textId="77777777" w:rsidTr="00A851A8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B472D" w14:textId="6DA4D4F7" w:rsidR="007E0F29" w:rsidRPr="00F35050" w:rsidRDefault="00564ECB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64ECB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trimestral correspondiente a las gestiones de compras recibidas de las unidades solicitantes y tramitadas por la UACI, referente al nivel de ejecución y estado de cada proceso de compra.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066B47" w14:textId="08A6E4A5" w:rsidR="007E0F29" w:rsidRPr="00EC1C83" w:rsidRDefault="00564ECB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4E6C25" w14:textId="7DE95775" w:rsidR="007E0F29" w:rsidRPr="00EC1C83" w:rsidRDefault="001A11FC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789C0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sz w:val="20"/>
                <w:szCs w:val="20"/>
                <w:lang w:eastAsia="es-SV"/>
              </w:rPr>
              <w:t>Informe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816F" w14:textId="04C08C75" w:rsidR="007E0F29" w:rsidRPr="00EC1C83" w:rsidRDefault="001A11FC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E74BD" w14:textId="7EBFC29C" w:rsidR="007E0F29" w:rsidRPr="00EC1C83" w:rsidRDefault="001A11FC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8E14269" w14:textId="48AD8787" w:rsidR="007E0F29" w:rsidRPr="001A11FC" w:rsidRDefault="001A11FC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1A11F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DA87B" w14:textId="67BE30B1" w:rsidR="007E0F29" w:rsidRPr="003E583B" w:rsidRDefault="001A11FC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734AE5" w:rsidRPr="000015E2" w14:paraId="425ABCF4" w14:textId="77777777" w:rsidTr="00A851A8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2A7CC" w14:textId="29DB1C1C" w:rsidR="007E0F29" w:rsidRPr="00F35050" w:rsidRDefault="00AD56F5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D56F5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informes sobre las adquisiciones y contrataciones institucionales para la Junta Directiva, UAIP, Gerencia General y UNAC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1C117B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DD76364" w14:textId="32CFF77F" w:rsidR="007E0F29" w:rsidRPr="00EC1C83" w:rsidRDefault="00A851A8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CC6A7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sz w:val="20"/>
                <w:szCs w:val="20"/>
                <w:lang w:eastAsia="es-SV"/>
              </w:rPr>
              <w:t>Informe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DA78C" w14:textId="6818FCC4" w:rsidR="007E0F29" w:rsidRPr="00EC1C83" w:rsidRDefault="00A851A8" w:rsidP="00564EC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16625" w14:textId="74814F3F" w:rsidR="007E0F29" w:rsidRPr="00EC1C83" w:rsidRDefault="00A851A8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3893CD" w14:textId="24C6C6EC" w:rsidR="007E0F29" w:rsidRPr="00352B09" w:rsidRDefault="00A851A8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851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AEAB3" w14:textId="78A3E889" w:rsidR="007E0F29" w:rsidRPr="003E583B" w:rsidRDefault="00A851A8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734AE5" w:rsidRPr="000015E2" w14:paraId="605167B0" w14:textId="77777777" w:rsidTr="00A851A8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FB402" w14:textId="42AB5D7B" w:rsidR="007E0F29" w:rsidRPr="00F35050" w:rsidRDefault="00AD56F5" w:rsidP="00A851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D56F5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Elaborar la Programación Anual de Adquisiciones y Contrataciones  (PAAC), de obras, bienes y servicios, según las necesidades para el ejercicio 202</w:t>
            </w:r>
            <w:r w:rsidR="00A851A8"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  <w:r w:rsidRPr="00AD56F5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B7982A0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94FC0E" w14:textId="12B30082" w:rsidR="007E0F29" w:rsidRPr="00EC1C83" w:rsidRDefault="00636C63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68D50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80304" w14:textId="4053560B" w:rsidR="007E0F29" w:rsidRPr="00EC1C83" w:rsidRDefault="00E81236" w:rsidP="00E812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878D5" w14:textId="59A53060" w:rsidR="007E0F29" w:rsidRPr="00EC1C83" w:rsidRDefault="00A851A8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06F0D" w14:textId="0A257F89" w:rsidR="007E0F29" w:rsidRPr="00CF58EC" w:rsidRDefault="00514D94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14D94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12050" w14:textId="291177E2" w:rsidR="007E0F29" w:rsidRPr="003E583B" w:rsidRDefault="00A851A8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734AE5" w:rsidRPr="000015E2" w14:paraId="39ED3ABE" w14:textId="77777777" w:rsidTr="00A851A8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3C7D8" w14:textId="5797F6FE" w:rsidR="007E0F29" w:rsidRPr="00F35050" w:rsidRDefault="00AD56F5" w:rsidP="00F7166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D56F5">
              <w:rPr>
                <w:rFonts w:ascii="Museo 300" w:hAnsi="Museo 300" w:cs="Arial"/>
                <w:sz w:val="20"/>
                <w:szCs w:val="20"/>
                <w:lang w:eastAsia="es-SV"/>
              </w:rPr>
              <w:t>Generar órdenes de compra o contratos producto de las solicitudes recibidas de bienes, obras y servicios de acuerdo a la asignación presupuestaria por cualquiera de las modalidades o procesos (Libre Gestión, Licitación Pública o Concurso Público, Contratación Directa y Compras a través de BOLPROS).</w:t>
            </w:r>
            <w:r w:rsidR="00495453" w:rsidRPr="0049545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F7166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167B70" w14:textId="654527DD" w:rsidR="007E0F29" w:rsidRPr="00EC1C83" w:rsidRDefault="00F83D20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38A6CF4" w14:textId="2A6BFC04" w:rsidR="007E0F29" w:rsidRPr="00EC1C83" w:rsidRDefault="00A851A8" w:rsidP="00AD56F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28A62" w14:textId="77777777" w:rsidR="007E0F29" w:rsidRPr="00EC1C83" w:rsidRDefault="007E0F29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C1C83">
              <w:rPr>
                <w:rFonts w:ascii="Museo 300" w:hAnsi="Museo 300" w:cs="Arial"/>
                <w:sz w:val="20"/>
                <w:szCs w:val="20"/>
                <w:lang w:eastAsia="es-SV"/>
              </w:rPr>
              <w:t>Compra realizada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39EDA" w14:textId="04AD6A17" w:rsidR="007E0F29" w:rsidRPr="00EC1C83" w:rsidRDefault="00A851A8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8</w:t>
            </w:r>
            <w:r w:rsidR="00E81236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1F574" w14:textId="1DB0F5E5" w:rsidR="007E0F29" w:rsidRPr="00EC1C83" w:rsidRDefault="00E81236" w:rsidP="00C018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86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162181D" w14:textId="00ECB075" w:rsidR="007E0F29" w:rsidRPr="00E64D55" w:rsidRDefault="00A851A8" w:rsidP="00A851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90</w:t>
            </w:r>
            <w:r w:rsidR="00E81236" w:rsidRPr="00E8123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3FA7C" w14:textId="76F7F164" w:rsidR="007E0F29" w:rsidRPr="003E583B" w:rsidRDefault="00E81236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24.57</w:t>
            </w:r>
          </w:p>
        </w:tc>
      </w:tr>
    </w:tbl>
    <w:p w14:paraId="5CF360BD" w14:textId="3029262E" w:rsidR="00A851A8" w:rsidRDefault="00A851A8" w:rsidP="0061401E">
      <w:pPr>
        <w:pStyle w:val="Ttulo1"/>
        <w:tabs>
          <w:tab w:val="center" w:pos="4599"/>
        </w:tabs>
        <w:spacing w:before="0"/>
        <w:ind w:left="674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35AA7C97" w14:textId="77777777" w:rsidR="00A851A8" w:rsidRDefault="00A851A8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7FD32B11" w14:textId="77777777" w:rsidR="007D647E" w:rsidRPr="00A851A8" w:rsidRDefault="007D647E" w:rsidP="00A052B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2" w:name="_Toc132980087"/>
      <w:r w:rsidRPr="00A851A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FINANCIERA INSTITUCIONAL (UFI)</w:t>
      </w:r>
      <w:bookmarkEnd w:id="12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424"/>
        <w:gridCol w:w="1373"/>
        <w:gridCol w:w="1373"/>
      </w:tblGrid>
      <w:tr w:rsidR="007D647E" w:rsidRPr="000015E2" w14:paraId="566B2E80" w14:textId="77777777" w:rsidTr="00E00F5D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328276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67CA0EB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360C9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28D158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97FC9BE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D647E" w:rsidRPr="000015E2" w14:paraId="1A47F70D" w14:textId="77777777" w:rsidTr="00E00F5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8E3D25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7095EC0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84AAFE" w14:textId="17A19B88" w:rsidR="003A6AE1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A09170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F8543F" w14:textId="47175A96" w:rsidR="003A6AE1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0C4D79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A8EB80F" w14:textId="0DFF91D8" w:rsidR="003A6AE1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037DDE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7D647E" w:rsidRPr="000015E2" w14:paraId="353C4AF8" w14:textId="77777777" w:rsidTr="00110426">
        <w:trPr>
          <w:trHeight w:val="130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04B" w14:textId="0B00B96C" w:rsidR="007D647E" w:rsidRPr="00B314EB" w:rsidRDefault="007D647E" w:rsidP="00FE33C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Consolidar la información de los recursos necesarios de las unidades organizativas, que garanticen el normal funcionamiento del Instituto, a efecto de satisfacer las necesidades en cumplimiento de los objetivos institucionales, mediante la formulación y presentación del proyecto de presupuesto.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8F9D88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9B2D8A" w14:textId="455A3913" w:rsidR="007D647E" w:rsidRPr="00537A1B" w:rsidRDefault="00110426" w:rsidP="00FE33C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EFDBE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Formulación del Presupuesto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9508C" w14:textId="4CF8B003" w:rsidR="007D647E" w:rsidRPr="00537A1B" w:rsidRDefault="0061334E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3BB43" w14:textId="7B8553B4" w:rsidR="007D647E" w:rsidRPr="00537A1B" w:rsidRDefault="0061334E" w:rsidP="00FE33C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E038" w14:textId="44E920D1" w:rsidR="007D647E" w:rsidRPr="003E583B" w:rsidRDefault="0061334E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86E2" w14:textId="3E9CD8A7" w:rsidR="007D647E" w:rsidRPr="003E583B" w:rsidRDefault="0061334E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</w:tr>
      <w:tr w:rsidR="00DD28D1" w:rsidRPr="000015E2" w14:paraId="7BA14628" w14:textId="77777777" w:rsidTr="00785213">
        <w:trPr>
          <w:trHeight w:val="130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0B35" w14:textId="2602927E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Determinar el comportamiento y clasificación de los gastos generados mediante el Fondo Circulante de Monto Fijo para la toma de decisiones de las autoridades superiores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AACF2" w14:textId="2FBACB74" w:rsidR="00DD28D1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DD99EB3" w14:textId="7A1E86BD" w:rsidR="00DD28D1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A0A40" w14:textId="7029BDA5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80F32" w14:textId="7EB541E0" w:rsidR="00DD28D1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B1C0" w14:textId="30D82437" w:rsidR="00DD28D1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1EF029F" w14:textId="56D93EE4" w:rsidR="00DD28D1" w:rsidRPr="00DD28D1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4894" w14:textId="49EE6205" w:rsidR="00DD28D1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DD28D1" w:rsidRPr="000015E2" w14:paraId="1B26A835" w14:textId="77777777" w:rsidTr="00A851A8">
        <w:trPr>
          <w:trHeight w:val="1295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CEC7" w14:textId="5C916B3F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a Presidencia Institucional un Informe de Seguimiento, Control y Ejecución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 las disponibilidades presupuestarias contenidas en los recursos financieros asignados y ejecutados mensualmente a cada unidad organizativa.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D9B75" w14:textId="561905FF" w:rsidR="00DD28D1" w:rsidRPr="00537A1B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51B850" w14:textId="1B3212A3" w:rsidR="00DD28D1" w:rsidRPr="00537A1B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8A29D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33ACD" w14:textId="08DB1803" w:rsidR="00DD28D1" w:rsidRPr="00537A1B" w:rsidRDefault="00785213" w:rsidP="00A771D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3952D" w14:textId="07F004E5" w:rsidR="00DD28D1" w:rsidRPr="00537A1B" w:rsidRDefault="00785213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CEBCDB" w14:textId="72B67F18" w:rsidR="00DD28D1" w:rsidRPr="0029488C" w:rsidRDefault="00A851A8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11C6" w14:textId="61FA759E" w:rsidR="00DD28D1" w:rsidRPr="003E583B" w:rsidRDefault="00785213" w:rsidP="007852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5D68C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5.00</w:t>
            </w:r>
          </w:p>
        </w:tc>
      </w:tr>
      <w:tr w:rsidR="00DD28D1" w:rsidRPr="000015E2" w14:paraId="46761DF3" w14:textId="77777777" w:rsidTr="00A851A8">
        <w:trPr>
          <w:trHeight w:val="1295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0ED5" w14:textId="686B0FE9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de seguimiento a Presidencia Institucional, relacionado a las operaciones financieras reportadas por el Departamento de Presupuesto, Tesorería, Contabilidad y el Fondo Circulante de Monto Fijo.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9EEF82D" w14:textId="2FC073B3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B3C312" w14:textId="2D1DC442" w:rsidR="00DD28D1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F5284" w14:textId="3037D69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D8F01" w14:textId="753948F7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41FB6" w14:textId="72ECB8A5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24156D2" w14:textId="5496BB1F" w:rsidR="00DD28D1" w:rsidRPr="00DD28D1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851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77A0" w14:textId="432610AA" w:rsidR="00DD28D1" w:rsidRPr="003E583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DD28D1" w:rsidRPr="000015E2" w14:paraId="494FF7D6" w14:textId="77777777" w:rsidTr="00A851A8">
        <w:trPr>
          <w:trHeight w:val="1295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B379" w14:textId="149A2324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Generar informe sobre los ingresos propios de la institución en las distintas fuentes de financiamiento para sostenibilidad presupuestaria.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66507F8" w14:textId="092FBDC2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F74DB" w14:textId="6D1F9EB7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2E580" w14:textId="535C0DB8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B4794" w14:textId="5834E469" w:rsidR="00DD28D1" w:rsidRPr="00537A1B" w:rsidRDefault="00A771D4" w:rsidP="00A771D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5B7B4" w14:textId="02EE2063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256469" w14:textId="2CA41B28" w:rsidR="00DD28D1" w:rsidRPr="003E583B" w:rsidRDefault="00A851A8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851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D8D3" w14:textId="04E37E89" w:rsidR="00DD28D1" w:rsidRPr="003E583B" w:rsidRDefault="005D68CC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A771D4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A851A8" w:rsidRPr="000015E2" w14:paraId="4DD9A5A8" w14:textId="77777777" w:rsidTr="001D2809">
        <w:trPr>
          <w:trHeight w:val="51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0454E4D" w14:textId="386A2CFC" w:rsidR="00A851A8" w:rsidRPr="00D8546D" w:rsidRDefault="00A851A8" w:rsidP="001D28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A851A8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Unidad Financiera Institucional (UFI) 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(Continuación)  </w:t>
            </w:r>
          </w:p>
        </w:tc>
      </w:tr>
      <w:tr w:rsidR="00DD28D1" w:rsidRPr="000015E2" w14:paraId="1839B797" w14:textId="77777777" w:rsidTr="00A851A8">
        <w:trPr>
          <w:trHeight w:val="103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5E7B" w14:textId="3055CCE7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Realizar el cierre contable de las operaciones del periodo que permita elaborar y presentar los Estados Financieros a las instancias correspondientes, dentro del tiempo establecido para ello.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8A94BC" w14:textId="66A292EE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178DA65" w14:textId="31E285C9" w:rsidR="00DD28D1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F3652" w14:textId="3D483D66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Cierre contable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3DBA2" w14:textId="7AB854C5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D8270" w14:textId="65974235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1B917" w14:textId="7042B6EE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55E3" w14:textId="66677833" w:rsidR="00DD28D1" w:rsidRPr="003E583B" w:rsidRDefault="00A771D4" w:rsidP="00020CE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DD28D1" w:rsidRPr="000015E2" w14:paraId="6CFFD8C9" w14:textId="77777777" w:rsidTr="00A851A8">
        <w:trPr>
          <w:trHeight w:val="103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96C6" w14:textId="2806C688" w:rsidR="00DD28D1" w:rsidRPr="00B314EB" w:rsidRDefault="008130F3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130F3">
              <w:rPr>
                <w:rFonts w:ascii="Museo 300" w:hAnsi="Museo 300" w:cs="Arial"/>
                <w:sz w:val="20"/>
                <w:szCs w:val="20"/>
                <w:lang w:eastAsia="es-SV"/>
              </w:rPr>
              <w:t>Realizar el seguimiento de los riesgos relacionados a la Unidad Financiera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1BEF18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B011EF" w14:textId="53B6308A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CC9BA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3BE7D" w14:textId="7A592EF9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F73B0" w14:textId="2C345F8F" w:rsidR="00DD28D1" w:rsidRPr="00537A1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1B5FC35" w14:textId="4A70BB53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4BDB" w14:textId="667A9CB7" w:rsidR="00DD28D1" w:rsidRPr="003E583B" w:rsidRDefault="00A771D4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</w:tbl>
    <w:p w14:paraId="0F80B50E" w14:textId="77777777" w:rsidR="00E07CDA" w:rsidRDefault="00E07CDA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789DA13E" w14:textId="77777777" w:rsidR="007D13A4" w:rsidRDefault="007D13A4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523FC374" w14:textId="77777777" w:rsidR="007D13A4" w:rsidRDefault="007D13A4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733A23C3" w14:textId="5C4C9437" w:rsidR="00A851A8" w:rsidRDefault="00A851A8">
      <w:pPr>
        <w:rPr>
          <w:rFonts w:ascii="Museo 300" w:hAnsi="Museo 300"/>
          <w:b/>
          <w:sz w:val="10"/>
          <w:szCs w:val="10"/>
          <w:lang w:val="es-MX"/>
        </w:rPr>
      </w:pPr>
      <w:r>
        <w:rPr>
          <w:rFonts w:ascii="Museo 300" w:hAnsi="Museo 300"/>
          <w:b/>
          <w:sz w:val="10"/>
          <w:szCs w:val="10"/>
          <w:lang w:val="es-MX"/>
        </w:rPr>
        <w:br w:type="page"/>
      </w:r>
    </w:p>
    <w:p w14:paraId="28A69466" w14:textId="42996D2C" w:rsidR="00302F62" w:rsidRPr="00A851A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3" w:name="_Toc132980088"/>
      <w:r w:rsidRPr="00A851A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PLANIFICACIÓN</w:t>
      </w:r>
      <w:bookmarkEnd w:id="13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424"/>
        <w:gridCol w:w="1373"/>
        <w:gridCol w:w="1373"/>
      </w:tblGrid>
      <w:tr w:rsidR="00302F62" w:rsidRPr="000015E2" w14:paraId="00E594F2" w14:textId="77777777" w:rsidTr="00DE23BC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97D95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179684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9A2097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851F15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AA5ACD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164EAC28" w14:textId="77777777" w:rsidTr="00DE23BC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28FC8A8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11861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852C488" w14:textId="688E32EA" w:rsidR="0033088C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A4A9DA1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B8DE5A8" w14:textId="68E0C390" w:rsidR="0033088C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DB0326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8A611F" w14:textId="3753FACD" w:rsidR="0033088C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6BCDBF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AE06DE" w:rsidRPr="000015E2" w14:paraId="547A620D" w14:textId="77777777" w:rsidTr="00DE23BC">
        <w:trPr>
          <w:trHeight w:val="56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94FA7" w14:textId="77777777" w:rsidR="00AE06DE" w:rsidRPr="00F45442" w:rsidRDefault="00AE06DE" w:rsidP="0090368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Brindar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apoyo técnico a las diferentes unidades organizativas para la revisión y actualización de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la normativa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15F0F" w14:textId="77777777" w:rsidR="00AE06DE" w:rsidRPr="001C5C31" w:rsidRDefault="00AE06DE" w:rsidP="0090368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88E6D" w14:textId="13CDC19E" w:rsidR="00AE06DE" w:rsidRPr="001C5C31" w:rsidRDefault="0082746E" w:rsidP="0090368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CDADA" w14:textId="77777777" w:rsidR="00AE06DE" w:rsidRPr="001C5C31" w:rsidRDefault="00AE06DE" w:rsidP="0090368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Informe de actividades realizadas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48E6D" w14:textId="5027B220" w:rsidR="00AE06DE" w:rsidRPr="001C5C31" w:rsidRDefault="0082746E" w:rsidP="0039407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  <w:r w:rsidR="00A61CF5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47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8AC09" w14:textId="1AD0F773" w:rsidR="00AE06DE" w:rsidRPr="001C5C31" w:rsidRDefault="0082746E" w:rsidP="009036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5CB734" w14:textId="5DB1A83B" w:rsidR="00AE06DE" w:rsidRPr="002E08CF" w:rsidRDefault="00A61CF5" w:rsidP="0090368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8274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08E0" w14:textId="6789BDCD" w:rsidR="00AE06DE" w:rsidRPr="003E583B" w:rsidRDefault="0082746E" w:rsidP="000D5C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A72AB9" w:rsidRPr="000015E2" w14:paraId="0943B195" w14:textId="77777777" w:rsidTr="00A851A8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34B0A" w14:textId="77777777" w:rsidR="00A72AB9" w:rsidRPr="00F45442" w:rsidRDefault="00A72AB9" w:rsidP="008C2CF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Dar s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eguimiento al PAO Institucional.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12C248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B4238B" w14:textId="227987D0" w:rsidR="00A72AB9" w:rsidRPr="001C5C31" w:rsidRDefault="002F163F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447BD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0F8FF" w14:textId="00455246" w:rsidR="00A72AB9" w:rsidRPr="001C5C31" w:rsidRDefault="002F163F" w:rsidP="0039407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3896" w14:textId="76711F6B" w:rsidR="00A72AB9" w:rsidRPr="001C5C31" w:rsidRDefault="002F163F" w:rsidP="008C2CF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50A630" w14:textId="6CCF3033" w:rsidR="00A72AB9" w:rsidRPr="003E583B" w:rsidRDefault="00A61CF5" w:rsidP="008C2C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5527" w14:textId="00E6D40A" w:rsidR="00A72AB9" w:rsidRPr="003E583B" w:rsidRDefault="002F163F" w:rsidP="000D5C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2E08CF" w:rsidRPr="000015E2" w14:paraId="52C4DC33" w14:textId="77777777" w:rsidTr="00A851A8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5453A" w14:textId="77777777" w:rsidR="002E08CF" w:rsidRPr="00F45442" w:rsidRDefault="002E08CF" w:rsidP="002E08C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seguimiento al Plan de Trabajo Institucional.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4EDAC04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D0FA9" w14:textId="589FC6EB" w:rsidR="002E08CF" w:rsidRPr="001C5C31" w:rsidRDefault="002F163F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EAA21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15E66" w14:textId="651460C5" w:rsidR="002E08CF" w:rsidRPr="001C5C31" w:rsidRDefault="002F163F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F418C" w14:textId="4BE1C5CC" w:rsidR="002E08CF" w:rsidRPr="001C5C31" w:rsidRDefault="002F163F" w:rsidP="002E08C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A2978A" w14:textId="14B9BF1D" w:rsidR="002E08CF" w:rsidRPr="002E08CF" w:rsidRDefault="00A61CF5" w:rsidP="002E08C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5064" w14:textId="5DB570EB" w:rsidR="002E08CF" w:rsidRPr="003E583B" w:rsidRDefault="002F163F" w:rsidP="000D5C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2D11FB" w:rsidRPr="000015E2" w14:paraId="46770AD6" w14:textId="77777777" w:rsidTr="00A851A8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A5895" w14:textId="5268B0B4" w:rsidR="002D11FB" w:rsidRPr="00F03490" w:rsidRDefault="002D11FB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D11FB">
              <w:rPr>
                <w:rFonts w:ascii="Museo 300" w:hAnsi="Museo 300" w:cs="Arial"/>
                <w:sz w:val="20"/>
                <w:szCs w:val="20"/>
                <w:lang w:eastAsia="es-SV"/>
              </w:rPr>
              <w:t>Formular el Plan Anual Operativo (PAO)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D520CD" w14:textId="154FCDF3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5815B1" w14:textId="319C8D9D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EA23" w14:textId="5EB7BCA1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71B73" w14:textId="492DD21A" w:rsidR="002D11FB" w:rsidRPr="001C5C31" w:rsidRDefault="00A61CF5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 w:rsidRPr="00A61CF5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509B5" w14:textId="7DE21784" w:rsidR="002D11FB" w:rsidRPr="001C5C31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923334" w14:textId="65AD2E9E" w:rsidR="002D11FB" w:rsidRPr="002E08CF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328C" w14:textId="3FE2536B" w:rsidR="002D11FB" w:rsidRPr="003E583B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B9558C" w:rsidRPr="000015E2" w14:paraId="22999302" w14:textId="77777777" w:rsidTr="00A851A8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C2F3B" w14:textId="45E6C7DD" w:rsidR="00B9558C" w:rsidRPr="00F03490" w:rsidRDefault="00B9558C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Formular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el Plan de Trabajo Institucional.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DCE684" w14:textId="418E4898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842800" w14:textId="0A83CADC" w:rsidR="00B9558C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F5DDF" w14:textId="7D0A1304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0EDA2" w14:textId="4B975E9E" w:rsidR="00B9558C" w:rsidRPr="001C5C31" w:rsidRDefault="0015361F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92D7A" w14:textId="49330DFC" w:rsidR="00B9558C" w:rsidRPr="001C5C31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2820F" w14:textId="46AC5184" w:rsidR="00B9558C" w:rsidRPr="002E08CF" w:rsidRDefault="00A61CF5" w:rsidP="00C00C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19AA" w14:textId="5BC00E0B" w:rsidR="00B9558C" w:rsidRPr="003E583B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</w:tbl>
    <w:p w14:paraId="2B4A0F4E" w14:textId="77777777" w:rsidR="007D13A4" w:rsidRDefault="007D13A4" w:rsidP="00A46744">
      <w:pPr>
        <w:rPr>
          <w:lang w:val="es-MX" w:eastAsia="es-MX"/>
        </w:rPr>
      </w:pPr>
    </w:p>
    <w:p w14:paraId="30C7C350" w14:textId="77777777" w:rsidR="00A75E9F" w:rsidRDefault="00A75E9F" w:rsidP="00A46744">
      <w:pPr>
        <w:rPr>
          <w:lang w:val="es-MX" w:eastAsia="es-MX"/>
        </w:rPr>
      </w:pPr>
    </w:p>
    <w:p w14:paraId="7C4565F2" w14:textId="77777777" w:rsidR="00A75E9F" w:rsidRDefault="00A75E9F" w:rsidP="00A46744">
      <w:pPr>
        <w:rPr>
          <w:lang w:val="es-MX" w:eastAsia="es-MX"/>
        </w:rPr>
      </w:pPr>
    </w:p>
    <w:p w14:paraId="0D64E5C2" w14:textId="77777777" w:rsidR="00A75E9F" w:rsidRDefault="00A75E9F" w:rsidP="00A46744">
      <w:pPr>
        <w:rPr>
          <w:lang w:val="es-MX" w:eastAsia="es-MX"/>
        </w:rPr>
      </w:pPr>
    </w:p>
    <w:p w14:paraId="72CF0C3B" w14:textId="77777777" w:rsidR="00A75E9F" w:rsidRDefault="00A75E9F" w:rsidP="00A46744">
      <w:pPr>
        <w:rPr>
          <w:lang w:val="es-MX" w:eastAsia="es-MX"/>
        </w:rPr>
      </w:pPr>
    </w:p>
    <w:p w14:paraId="0C151B96" w14:textId="77777777" w:rsidR="00A75E9F" w:rsidRDefault="00A75E9F" w:rsidP="00A46744">
      <w:pPr>
        <w:rPr>
          <w:lang w:val="es-MX" w:eastAsia="es-MX"/>
        </w:rPr>
      </w:pPr>
    </w:p>
    <w:p w14:paraId="20D00F8D" w14:textId="77777777" w:rsidR="00A75E9F" w:rsidRPr="007D13A4" w:rsidRDefault="00A75E9F" w:rsidP="00A46744">
      <w:pPr>
        <w:rPr>
          <w:lang w:val="es-MX" w:eastAsia="es-MX"/>
        </w:rPr>
      </w:pPr>
    </w:p>
    <w:p w14:paraId="7C7BC64A" w14:textId="4E2739F6" w:rsidR="00302F62" w:rsidRPr="00A851A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4" w:name="_Toc132980089"/>
      <w:r w:rsidRPr="00A851A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AUDITORÍA INTERNA</w:t>
      </w:r>
      <w:bookmarkEnd w:id="14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424"/>
        <w:gridCol w:w="1373"/>
        <w:gridCol w:w="1373"/>
      </w:tblGrid>
      <w:tr w:rsidR="00302F62" w:rsidRPr="000015E2" w14:paraId="11D51E78" w14:textId="77777777" w:rsidTr="003756B2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372FAE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D10005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9E967E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A43535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3E135A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3D466623" w14:textId="77777777" w:rsidTr="003756B2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7FE954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CB244D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E071FAE" w14:textId="30AD26B2" w:rsidR="00A136FF" w:rsidRPr="000015E2" w:rsidRDefault="00C00C8F" w:rsidP="004043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2572590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48C680" w14:textId="1A66DF8B" w:rsidR="00A136FF" w:rsidRPr="000015E2" w:rsidRDefault="00C00C8F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6F3F76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8667778" w14:textId="08491137" w:rsidR="00A136FF" w:rsidRPr="000015E2" w:rsidRDefault="00C00C8F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E01FCA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83BB5" w:rsidRPr="000015E2" w14:paraId="3F638E42" w14:textId="77777777" w:rsidTr="00977E1D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85E92" w14:textId="7A32A828" w:rsidR="00183BB5" w:rsidRDefault="00183BB5" w:rsidP="00183BB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Realizar e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xamen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seguimiento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 informes de la Corte de Cuentas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la Republica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580FBC7" w14:textId="5497F439" w:rsidR="00183BB5" w:rsidRDefault="00183BB5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47DAFC" w14:textId="64810699" w:rsidR="00183BB5" w:rsidRDefault="00183BB5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8B948" w14:textId="44E6F7E5" w:rsidR="00183BB5" w:rsidRPr="00F45442" w:rsidRDefault="00183BB5" w:rsidP="00183BB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8E0CA" w14:textId="5FB98147" w:rsidR="00183BB5" w:rsidRPr="00302F62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472DD" w14:textId="6AA15995" w:rsidR="00183BB5" w:rsidRPr="00302F62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734B9" w14:textId="4AF68C55" w:rsidR="00183BB5" w:rsidRPr="00977E1D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45AB" w14:textId="6F728599" w:rsidR="00183BB5" w:rsidRPr="003756B2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  <w:tr w:rsidR="00183BB5" w:rsidRPr="000015E2" w14:paraId="0C4E2A5B" w14:textId="77777777" w:rsidTr="00A4674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933E4" w14:textId="26D7A472" w:rsidR="00183BB5" w:rsidRPr="00F45442" w:rsidRDefault="00183BB5" w:rsidP="00183BB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Realizar e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xamen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e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special de Auditoría (Diferentes áreas institucionales)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1D8903D" w14:textId="11FAB3F1" w:rsidR="00183BB5" w:rsidRPr="00F45442" w:rsidRDefault="00D14BC7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2248E7" w14:textId="16A6299C" w:rsidR="00183BB5" w:rsidRPr="00643B91" w:rsidRDefault="00A46744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3B077" w14:textId="77777777" w:rsidR="00183BB5" w:rsidRPr="00F45442" w:rsidRDefault="00183BB5" w:rsidP="00183BB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5AA76" w14:textId="600E9F63" w:rsidR="00183BB5" w:rsidRPr="00302F62" w:rsidRDefault="00A46744" w:rsidP="0040105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9338D" w14:textId="68EC90AD" w:rsidR="00183BB5" w:rsidRPr="00302F62" w:rsidRDefault="00A46744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F8B9B64" w14:textId="366B3909" w:rsidR="00183BB5" w:rsidRPr="00A46744" w:rsidRDefault="00A46744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4674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05D9" w14:textId="7316629A" w:rsidR="00183BB5" w:rsidRPr="003756B2" w:rsidRDefault="00A46744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27.28</w:t>
            </w:r>
          </w:p>
        </w:tc>
      </w:tr>
      <w:tr w:rsidR="00D14BC7" w:rsidRPr="000015E2" w14:paraId="440805E8" w14:textId="77777777" w:rsidTr="00A46744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9457" w14:textId="1A6AA620" w:rsidR="00D14BC7" w:rsidRPr="00F45442" w:rsidRDefault="00D14BC7" w:rsidP="00D14BC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Realizar o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tras actividades de auditoría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03698B0" w14:textId="0873C78F" w:rsidR="00D14BC7" w:rsidRPr="00F45442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4544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8C4B91" w14:textId="52778089" w:rsidR="00D14BC7" w:rsidRPr="00643B91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BB2EC" w14:textId="1F382C62" w:rsidR="00D14BC7" w:rsidRPr="00F45442" w:rsidRDefault="00D14BC7" w:rsidP="00D14B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Reportes y/o actas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BD8E2" w14:textId="4688D091" w:rsidR="00D14BC7" w:rsidRPr="00302F62" w:rsidRDefault="00A46744" w:rsidP="00A4674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C2514" w14:textId="6C40D09A" w:rsidR="00D14BC7" w:rsidRPr="00302F62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B734FA" w14:textId="7608B15A" w:rsidR="00D14BC7" w:rsidRPr="00A46744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4674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23F3" w14:textId="5AA776D4" w:rsidR="00D14BC7" w:rsidRPr="003756B2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D14BC7" w:rsidRPr="000015E2" w14:paraId="2A269B14" w14:textId="77777777" w:rsidTr="003756B2">
        <w:trPr>
          <w:trHeight w:val="73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692FD" w14:textId="486A5E0C" w:rsidR="00D14BC7" w:rsidRDefault="00D14BC7" w:rsidP="00D14BC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Realizar s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eguimiento a informes de Auditoría Interna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D1C223" w14:textId="162D3BD1" w:rsidR="00D14BC7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118477" w14:textId="605C8EC6" w:rsidR="00D14BC7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3BB93" w14:textId="59DE3791" w:rsidR="00D14BC7" w:rsidRPr="00F45442" w:rsidRDefault="00D14BC7" w:rsidP="00D14B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FB0EC" w14:textId="33A6C4A2" w:rsidR="00D14BC7" w:rsidRPr="00302F62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32241" w14:textId="1FD23F43" w:rsidR="00D14BC7" w:rsidRPr="00302F62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ED42" w14:textId="5FD1C0F5" w:rsidR="00D14BC7" w:rsidRPr="003756B2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C80F" w14:textId="0CE46C1F" w:rsidR="00D14BC7" w:rsidRPr="003756B2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</w:tr>
    </w:tbl>
    <w:p w14:paraId="2E5CDF4E" w14:textId="4627DE19" w:rsidR="00A851A8" w:rsidRDefault="00A851A8" w:rsidP="00225A75">
      <w:pPr>
        <w:rPr>
          <w:lang w:val="es-MX" w:eastAsia="es-MX"/>
        </w:rPr>
      </w:pPr>
    </w:p>
    <w:p w14:paraId="02804D76" w14:textId="77777777" w:rsidR="00A851A8" w:rsidRDefault="00A851A8">
      <w:pPr>
        <w:rPr>
          <w:lang w:val="es-MX" w:eastAsia="es-MX"/>
        </w:rPr>
      </w:pPr>
      <w:r>
        <w:rPr>
          <w:lang w:val="es-MX" w:eastAsia="es-MX"/>
        </w:rPr>
        <w:br w:type="page"/>
      </w:r>
    </w:p>
    <w:p w14:paraId="0FA02BB5" w14:textId="77777777" w:rsidR="00302F62" w:rsidRPr="00A851A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5" w:name="_Toc132980090"/>
      <w:r w:rsidRPr="00A851A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FF1F25" w:rsidRPr="00A851A8">
        <w:rPr>
          <w:rFonts w:ascii="Museo 300" w:hAnsi="Museo 300"/>
          <w:b/>
          <w:color w:val="000000" w:themeColor="text1"/>
          <w:sz w:val="24"/>
          <w:szCs w:val="24"/>
        </w:rPr>
        <w:t>FORMACIÓN Y COOPERACIÓN</w:t>
      </w:r>
      <w:bookmarkEnd w:id="15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3"/>
        <w:gridCol w:w="984"/>
        <w:gridCol w:w="1068"/>
        <w:gridCol w:w="2046"/>
        <w:gridCol w:w="1286"/>
        <w:gridCol w:w="1544"/>
        <w:gridCol w:w="1253"/>
        <w:gridCol w:w="1373"/>
      </w:tblGrid>
      <w:tr w:rsidR="00302F62" w:rsidRPr="000015E2" w14:paraId="3B6912F0" w14:textId="77777777" w:rsidTr="00E2662E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B9811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D99397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3FB28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8B196F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F9C0D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438F4C80" w14:textId="77777777" w:rsidTr="00E2662E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8588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03A117B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EBD89FB" w14:textId="41D30F9C" w:rsidR="00302F62" w:rsidRPr="000015E2" w:rsidRDefault="00C00C8F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863240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E6AAD3C" w14:textId="2086E073" w:rsidR="00302F62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5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D84BE9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88FD6D6" w14:textId="5905EE81" w:rsidR="00302F62" w:rsidRPr="000015E2" w:rsidRDefault="00C00C8F" w:rsidP="004043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1318384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3B7C84" w:rsidRPr="000015E2" w14:paraId="478DA8D4" w14:textId="77777777" w:rsidTr="00A851A8">
        <w:trPr>
          <w:trHeight w:val="991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769367" w14:textId="3F9783E8" w:rsidR="003B7C84" w:rsidRPr="002706C1" w:rsidRDefault="00FF1F25" w:rsidP="0096313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Dar seguimiento </w:t>
            </w:r>
            <w:r w:rsidR="00963134">
              <w:rPr>
                <w:rFonts w:ascii="Museo 300" w:hAnsi="Museo 300" w:cs="Arial"/>
                <w:sz w:val="20"/>
                <w:szCs w:val="20"/>
                <w:lang w:eastAsia="es-SV"/>
              </w:rPr>
              <w:t>a las asociaciones cooperativas y comunidades intervenidas con la formación y asistencia t</w:t>
            </w:r>
            <w:r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>écnica.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01CC81" w14:textId="6F027D1E" w:rsidR="003B7C84" w:rsidRPr="00B6168F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0F54E5" w14:textId="07117C4B" w:rsidR="003B7C84" w:rsidRPr="00B6168F" w:rsidRDefault="000C4E60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89B79" w14:textId="77777777" w:rsidR="003B7C84" w:rsidRPr="00B6168F" w:rsidRDefault="00FF1F25" w:rsidP="00FF1F2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6168F">
              <w:rPr>
                <w:rFonts w:ascii="Museo 300" w:hAnsi="Museo 300" w:cs="Arial"/>
                <w:sz w:val="20"/>
                <w:szCs w:val="20"/>
                <w:lang w:eastAsia="es-SV"/>
              </w:rPr>
              <w:t>Informe de seguimiento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15956" w14:textId="78D5617B" w:rsidR="003B7C84" w:rsidRPr="00B6168F" w:rsidRDefault="000C4E60" w:rsidP="00F81A5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CECB1" w14:textId="65E902A9" w:rsidR="003B7C84" w:rsidRPr="00B6168F" w:rsidRDefault="000C4E60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D121D6" w14:textId="2D05C3D7" w:rsidR="003B7C84" w:rsidRPr="00115DC1" w:rsidRDefault="000C4E60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C4E6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BD8EC" w14:textId="3DEA7342" w:rsidR="003B7C84" w:rsidRPr="00115DC1" w:rsidRDefault="000C4E60" w:rsidP="0061104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3B7C84" w:rsidRPr="000015E2" w14:paraId="17D774AB" w14:textId="77777777" w:rsidTr="00A851A8">
        <w:trPr>
          <w:trHeight w:val="991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2B7B7" w14:textId="040B9C0C" w:rsidR="003B7C84" w:rsidRPr="002706C1" w:rsidRDefault="00DE0DC0" w:rsidP="008C3A1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Desarrollar jornadas</w:t>
            </w:r>
            <w:r w:rsidR="00FF1F25"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Formación y Asistencia Técnica en las asociaciones cooperativas, com</w:t>
            </w:r>
            <w:r w:rsidR="002B2C34"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>unidades u otras organizaciones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9EB422" w14:textId="0005312B" w:rsidR="003B7C84" w:rsidRPr="00B6168F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714F39" w14:textId="50FCD42E" w:rsidR="003B7C84" w:rsidRPr="00B6168F" w:rsidRDefault="000C4E60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91380" w14:textId="77777777" w:rsidR="003B7C84" w:rsidRPr="00B6168F" w:rsidRDefault="003B7C84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616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DEE83" w14:textId="48F8DEDF" w:rsidR="003B7C84" w:rsidRPr="00B6168F" w:rsidRDefault="000C4E60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  <w:r w:rsidR="00DE0DC0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48"/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0FB3" w14:textId="01EAA42C" w:rsidR="003B7C84" w:rsidRPr="00B6168F" w:rsidRDefault="000C4E60" w:rsidP="00A25A8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2BB2662" w14:textId="68D3498B" w:rsidR="00851652" w:rsidRPr="00115DC1" w:rsidRDefault="000C4E60" w:rsidP="008516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0100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6E12" w14:textId="49269578" w:rsidR="003B7C84" w:rsidRPr="00115DC1" w:rsidRDefault="00611041" w:rsidP="00A3326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3B7C84" w:rsidRPr="000015E2" w14:paraId="1A2FF1E4" w14:textId="77777777" w:rsidTr="00A851A8">
        <w:trPr>
          <w:trHeight w:val="991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38C94" w14:textId="696C7CFD" w:rsidR="003B7C84" w:rsidRPr="002706C1" w:rsidRDefault="00FF1F25" w:rsidP="00DE0DC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>Elaborar diagnóstico de necesidades en</w:t>
            </w:r>
            <w:r w:rsidR="0080073A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DE0DC0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las asociaciones cooperativas y </w:t>
            </w:r>
            <w:r w:rsidRPr="002706C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comunidades </w:t>
            </w:r>
            <w:r w:rsidR="00DE0DC0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intervenidas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54D60C" w14:textId="67B025A2" w:rsidR="003B7C84" w:rsidRPr="00440569" w:rsidRDefault="00DE0DC0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A43A63" w14:textId="52B7C149" w:rsidR="003B7C84" w:rsidRPr="00440569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0D25E" w14:textId="5AC6FC6B" w:rsidR="003B7C84" w:rsidRPr="00440569" w:rsidRDefault="008D1DF3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40569">
              <w:rPr>
                <w:rFonts w:ascii="Museo 300" w:hAnsi="Museo 300" w:cs="Arial"/>
                <w:sz w:val="20"/>
                <w:szCs w:val="20"/>
                <w:lang w:eastAsia="es-SV"/>
              </w:rPr>
              <w:t>Diagnóstico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31F50" w14:textId="1764503E" w:rsidR="003B7C84" w:rsidRPr="00440569" w:rsidRDefault="007F13BF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  <w:r w:rsidR="00DE0DC0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49"/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51EA0" w14:textId="519F7289" w:rsidR="003B7C84" w:rsidRPr="00440569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F49C72" w14:textId="461BF04F" w:rsidR="003B7C84" w:rsidRPr="00115DC1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F13B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7D5B" w14:textId="08F38764" w:rsidR="00FF2263" w:rsidRPr="00115DC1" w:rsidRDefault="007F13BF" w:rsidP="00FF226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  <w:tr w:rsidR="003B7C84" w:rsidRPr="000015E2" w14:paraId="54C3F21F" w14:textId="77777777" w:rsidTr="00A851A8">
        <w:trPr>
          <w:trHeight w:val="991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F6589" w14:textId="3FCCEE51" w:rsidR="003B7C84" w:rsidRPr="001663E6" w:rsidRDefault="00DE0DC0" w:rsidP="008C3A1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trimestral de la ejecución de las jornadas de formación y asistencia técnica en las asociaciones cooperativa y comunidades intervenidas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C70AF8" w14:textId="77777777" w:rsidR="003B7C84" w:rsidRPr="00440569" w:rsidRDefault="003B7C84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4056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FC898A" w14:textId="20EE3D16" w:rsidR="003B7C84" w:rsidRPr="00440569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52483" w14:textId="77777777" w:rsidR="003B7C84" w:rsidRPr="00440569" w:rsidRDefault="003B7C84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40569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683F7" w14:textId="15D5DC1B" w:rsidR="003B7C84" w:rsidRPr="00440569" w:rsidRDefault="007F13BF" w:rsidP="00C674F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1746B" w14:textId="1BC83F92" w:rsidR="003B7C84" w:rsidRPr="00440569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A9C16F7" w14:textId="40BB10BF" w:rsidR="003B7C84" w:rsidRPr="004E16FE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F13B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09B9" w14:textId="7D731742" w:rsidR="003B7C84" w:rsidRPr="00BA18F0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25.00</w:t>
            </w:r>
          </w:p>
        </w:tc>
      </w:tr>
    </w:tbl>
    <w:p w14:paraId="6B4DA82D" w14:textId="77777777" w:rsidR="00AF168A" w:rsidRDefault="00AF168A" w:rsidP="00AF168A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02678EA3" w14:textId="77777777" w:rsidR="00A11BDB" w:rsidRDefault="00A11BDB" w:rsidP="00A11BDB">
      <w:pPr>
        <w:rPr>
          <w:lang w:val="es-MX" w:eastAsia="es-MX"/>
        </w:rPr>
      </w:pPr>
    </w:p>
    <w:p w14:paraId="2E9BACD4" w14:textId="77777777" w:rsidR="00313807" w:rsidRPr="00313807" w:rsidRDefault="00313807" w:rsidP="00313807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0"/>
          <w:szCs w:val="10"/>
        </w:rPr>
      </w:pPr>
    </w:p>
    <w:p w14:paraId="613A8129" w14:textId="77777777" w:rsidR="00302F62" w:rsidRPr="00A851A8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6" w:name="_Toc132980091"/>
      <w:r w:rsidRPr="00A851A8">
        <w:rPr>
          <w:rFonts w:ascii="Museo 300" w:hAnsi="Museo 300"/>
          <w:b/>
          <w:color w:val="000000" w:themeColor="text1"/>
          <w:sz w:val="24"/>
          <w:szCs w:val="24"/>
        </w:rPr>
        <w:t>UNIDAD DE ACCESO A LA INFORMACIÓN PÚBLICA (UAIP)</w:t>
      </w:r>
      <w:bookmarkEnd w:id="16"/>
    </w:p>
    <w:tbl>
      <w:tblPr>
        <w:tblW w:w="57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3"/>
        <w:gridCol w:w="989"/>
        <w:gridCol w:w="1240"/>
        <w:gridCol w:w="2289"/>
        <w:gridCol w:w="1252"/>
        <w:gridCol w:w="852"/>
        <w:gridCol w:w="1138"/>
        <w:gridCol w:w="867"/>
      </w:tblGrid>
      <w:tr w:rsidR="00612424" w:rsidRPr="000015E2" w14:paraId="60529F9F" w14:textId="77777777" w:rsidTr="00C73A38">
        <w:trPr>
          <w:trHeight w:val="510"/>
          <w:tblHeader/>
          <w:jc w:val="center"/>
        </w:trPr>
        <w:tc>
          <w:tcPr>
            <w:tcW w:w="21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C79F74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115D61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B38173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1E0B0E4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3EEEEF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12424" w:rsidRPr="000015E2" w14:paraId="0B2D89A9" w14:textId="77777777" w:rsidTr="00ED04D5">
        <w:trPr>
          <w:trHeight w:val="510"/>
          <w:tblHeader/>
          <w:jc w:val="center"/>
        </w:trPr>
        <w:tc>
          <w:tcPr>
            <w:tcW w:w="21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CC2767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46CB88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5FAEB42" w14:textId="45016290" w:rsidR="005E20A9" w:rsidRPr="000015E2" w:rsidRDefault="00C00C8F" w:rsidP="005E20A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7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6202E6D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A1D134" w14:textId="07DC4C2E" w:rsidR="005E20A9" w:rsidRPr="000015E2" w:rsidRDefault="00C00C8F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9E3AE4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EA1B354" w14:textId="0796919C" w:rsidR="005E20A9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1er. Trimestre 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69A00A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E2662E" w:rsidRPr="000015E2" w14:paraId="621D6657" w14:textId="77777777" w:rsidTr="00A851A8">
        <w:trPr>
          <w:trHeight w:val="737"/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99EE" w14:textId="7C678F23" w:rsidR="00E2662E" w:rsidRPr="00CB2F99" w:rsidRDefault="00E2662E" w:rsidP="008C3A1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662E">
              <w:rPr>
                <w:rFonts w:ascii="Museo 300" w:hAnsi="Museo 300" w:cs="Arial"/>
                <w:sz w:val="20"/>
                <w:szCs w:val="20"/>
                <w:lang w:eastAsia="es-SV"/>
              </w:rPr>
              <w:t>Elaborar índice de Información reservada.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98BF03D" w14:textId="5EB86199" w:rsidR="00E2662E" w:rsidRPr="00CB2F99" w:rsidRDefault="00E2662E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88C3785" w14:textId="66F9D651" w:rsidR="00E2662E" w:rsidRDefault="00916B76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AAE3F" w14:textId="5674ED17" w:rsidR="00E2662E" w:rsidRPr="00CB2F99" w:rsidRDefault="00E2662E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662E">
              <w:rPr>
                <w:rFonts w:ascii="Museo 300" w:hAnsi="Museo 300" w:cs="Arial"/>
                <w:sz w:val="20"/>
                <w:szCs w:val="20"/>
                <w:lang w:eastAsia="es-SV"/>
              </w:rPr>
              <w:t>Informe de envío al IAIP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BAB49" w14:textId="51D61213" w:rsidR="00E2662E" w:rsidRDefault="00C674FB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A73F9A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50"/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6E7DC" w14:textId="0B9E1721" w:rsidR="00E2662E" w:rsidRDefault="00C674FB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F99C2AE" w14:textId="43503A89" w:rsidR="00E2662E" w:rsidRDefault="00C674FB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A73F9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7F13B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6C4C" w14:textId="42C258A4" w:rsidR="00E2662E" w:rsidRDefault="00C674FB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</w:t>
            </w:r>
            <w:r w:rsidR="007F13B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612424" w:rsidRPr="000015E2" w14:paraId="23EEC39A" w14:textId="77777777" w:rsidTr="00A851A8">
        <w:trPr>
          <w:trHeight w:val="737"/>
          <w:jc w:val="center"/>
        </w:trPr>
        <w:tc>
          <w:tcPr>
            <w:tcW w:w="2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6CCB1" w14:textId="672865BD" w:rsidR="00F23BAF" w:rsidRPr="00CB2F99" w:rsidRDefault="007D24F4" w:rsidP="008C3A1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D24F4">
              <w:rPr>
                <w:rFonts w:ascii="Museo 300" w:hAnsi="Museo 300" w:cs="Arial"/>
                <w:sz w:val="20"/>
                <w:szCs w:val="20"/>
                <w:lang w:eastAsia="es-SV"/>
              </w:rPr>
              <w:t>Realizar la publicación de información oficiosa en el Portal de Transparencia.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8E79A43" w14:textId="77777777" w:rsidR="00F23BAF" w:rsidRPr="00CB2F99" w:rsidRDefault="00F23BAF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B2F9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15CED6" w14:textId="24FE5D03" w:rsidR="00F23BAF" w:rsidRPr="00643B91" w:rsidRDefault="00772885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CC10E" w14:textId="11AD1746" w:rsidR="00F23BAF" w:rsidRPr="00CB2F99" w:rsidRDefault="00E2662E" w:rsidP="008C3A1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662E">
              <w:rPr>
                <w:rFonts w:ascii="Museo 300" w:hAnsi="Museo 300" w:cs="Arial"/>
                <w:sz w:val="20"/>
                <w:szCs w:val="20"/>
                <w:lang w:eastAsia="es-SV"/>
              </w:rPr>
              <w:t>Informe de actualización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23B4" w14:textId="4D42EFDD" w:rsidR="00F23BAF" w:rsidRPr="00302F62" w:rsidRDefault="008C0EFA" w:rsidP="008C0EFA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772885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51"/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1A6A1" w14:textId="0E8897B5" w:rsidR="00F23BAF" w:rsidRPr="00302F62" w:rsidRDefault="008C0EFA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6823A17" w14:textId="135B8C95" w:rsidR="00F23BAF" w:rsidRPr="00115DC1" w:rsidRDefault="007F13BF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F13B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68C3" w14:textId="77E26179" w:rsidR="00F23BAF" w:rsidRPr="00115DC1" w:rsidRDefault="008C0EFA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25</w:t>
            </w:r>
            <w:r w:rsidR="007F13B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7CE7FFCF" w14:textId="77777777" w:rsidR="00AF168A" w:rsidRPr="00313807" w:rsidRDefault="00AF168A" w:rsidP="00AF168A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0"/>
          <w:szCs w:val="10"/>
        </w:rPr>
      </w:pPr>
    </w:p>
    <w:p w14:paraId="0AD6F61C" w14:textId="77777777" w:rsidR="00A11BDB" w:rsidRDefault="00A11BDB" w:rsidP="00A11BDB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23F9A2C8" w14:textId="77777777" w:rsidR="00302F62" w:rsidRPr="00A851A8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7" w:name="_Toc132980092"/>
      <w:r w:rsidRPr="00A851A8">
        <w:rPr>
          <w:rFonts w:ascii="Museo 300" w:hAnsi="Museo 300"/>
          <w:b/>
          <w:color w:val="000000" w:themeColor="text1"/>
          <w:sz w:val="24"/>
          <w:szCs w:val="24"/>
        </w:rPr>
        <w:t>UNIDAD DE ASISTENCIA A JUNTA DIRECTIVA</w:t>
      </w:r>
      <w:bookmarkEnd w:id="17"/>
    </w:p>
    <w:tbl>
      <w:tblPr>
        <w:tblW w:w="57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2"/>
        <w:gridCol w:w="987"/>
        <w:gridCol w:w="1270"/>
        <w:gridCol w:w="1710"/>
        <w:gridCol w:w="1123"/>
        <w:gridCol w:w="855"/>
        <w:gridCol w:w="1276"/>
        <w:gridCol w:w="876"/>
      </w:tblGrid>
      <w:tr w:rsidR="00612424" w:rsidRPr="000015E2" w14:paraId="5F5DBC62" w14:textId="77777777" w:rsidTr="00ED04D5">
        <w:trPr>
          <w:trHeight w:val="510"/>
          <w:tblHeader/>
          <w:jc w:val="center"/>
        </w:trPr>
        <w:tc>
          <w:tcPr>
            <w:tcW w:w="2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E6A4B4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D49634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1BAF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D1E3CFD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C16BD0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12424" w:rsidRPr="000015E2" w14:paraId="7DF2042D" w14:textId="77777777" w:rsidTr="00ED04D5">
        <w:trPr>
          <w:trHeight w:val="510"/>
          <w:tblHeader/>
          <w:jc w:val="center"/>
        </w:trPr>
        <w:tc>
          <w:tcPr>
            <w:tcW w:w="2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A10E07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FAEB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15E5D87" w14:textId="53898A76" w:rsidR="00302F62" w:rsidRPr="000015E2" w:rsidRDefault="00C00C8F" w:rsidP="00FE249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5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C36BC9D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AEEB233" w14:textId="58C7B2BD" w:rsidR="00302F62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1er. Trimestre </w:t>
            </w:r>
          </w:p>
        </w:tc>
        <w:tc>
          <w:tcPr>
            <w:tcW w:w="2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236F60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88C6BB" w14:textId="564B4AB7" w:rsidR="00302F62" w:rsidRPr="000015E2" w:rsidRDefault="00C00C8F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1er. Trimestre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3CAE28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FE2492" w:rsidRPr="000015E2" w14:paraId="15A0B64C" w14:textId="77777777" w:rsidTr="00ED04D5">
        <w:trPr>
          <w:trHeight w:val="1036"/>
          <w:jc w:val="center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7A89D" w14:textId="7E4A562F" w:rsidR="00FE2492" w:rsidRPr="00A16476" w:rsidRDefault="00FE2492" w:rsidP="0054676A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E2492">
              <w:rPr>
                <w:rFonts w:ascii="Museo 300" w:hAnsi="Museo 300" w:cs="Arial"/>
                <w:sz w:val="20"/>
                <w:szCs w:val="20"/>
                <w:lang w:eastAsia="es-SV"/>
              </w:rPr>
              <w:t>Elaborar, revisar y notificar puntos de acta de conformidad a las sesiones celebradas, según los casos requeridos por las unidades organizativas.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3C71DF" w14:textId="314E71ED" w:rsidR="00FE2492" w:rsidRPr="00AF168A" w:rsidRDefault="00FE2492" w:rsidP="00AA3BCA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E91B87" w14:textId="10A71C29" w:rsidR="00FE2492" w:rsidRDefault="00A75E9F" w:rsidP="00AA3BCA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</w:t>
            </w:r>
            <w:r w:rsidR="00FE2492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1E7A0" w14:textId="7B4F6E7B" w:rsidR="00FE2492" w:rsidRPr="00AF168A" w:rsidRDefault="00FE2492" w:rsidP="00AA3BCA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E2492">
              <w:rPr>
                <w:rFonts w:ascii="Museo 300" w:hAnsi="Museo 300" w:cs="Arial"/>
                <w:sz w:val="20"/>
                <w:szCs w:val="20"/>
                <w:lang w:eastAsia="es-SV"/>
              </w:rPr>
              <w:t>Puntos de acta elaborados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FE04F" w14:textId="75F019A6" w:rsidR="00FE2492" w:rsidRPr="00AF168A" w:rsidRDefault="00A75E9F" w:rsidP="007E34E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4D65B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01D9" w14:textId="5E4342C8" w:rsidR="00FE2492" w:rsidRPr="00AF168A" w:rsidRDefault="004D65BF" w:rsidP="00A75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A75E9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57CE928" w14:textId="398C39EB" w:rsidR="00FE2492" w:rsidRPr="00115DC1" w:rsidRDefault="007E34E7" w:rsidP="00B9649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58CF" w14:textId="3F629ECA" w:rsidR="00FE2492" w:rsidRPr="00115DC1" w:rsidRDefault="00A75E9F" w:rsidP="007E34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53.89</w:t>
            </w:r>
          </w:p>
        </w:tc>
      </w:tr>
      <w:tr w:rsidR="00612424" w:rsidRPr="000015E2" w14:paraId="12F4D770" w14:textId="77777777" w:rsidTr="00ED04D5">
        <w:trPr>
          <w:trHeight w:val="1036"/>
          <w:jc w:val="center"/>
        </w:trPr>
        <w:tc>
          <w:tcPr>
            <w:tcW w:w="2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735C6" w14:textId="41DB0C0E" w:rsidR="00302F62" w:rsidRPr="00CB2F99" w:rsidRDefault="00FE2492" w:rsidP="0054676A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E249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la recepción y </w:t>
            </w:r>
            <w:r w:rsidR="00E2662E" w:rsidRPr="00FE2492">
              <w:rPr>
                <w:rFonts w:ascii="Museo 300" w:hAnsi="Museo 300" w:cs="Arial"/>
                <w:sz w:val="20"/>
                <w:szCs w:val="20"/>
                <w:lang w:eastAsia="es-SV"/>
              </w:rPr>
              <w:t>revisiones de solicitudes, dictámenes jurídicos y técnicos para conocimiento de la Junta Directiva, enviadas</w:t>
            </w:r>
            <w:r w:rsidRPr="00FE249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por la Gerencia Legal, Desarrollo Rural y demás unidades organizativas de la Institución.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F6B77B" w14:textId="77777777" w:rsidR="00302F62" w:rsidRPr="00AF168A" w:rsidRDefault="00A16476" w:rsidP="00AA3BCA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168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345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2E9DF9E" w14:textId="54AA362C" w:rsidR="00302F62" w:rsidRPr="00AF168A" w:rsidRDefault="00A75E9F" w:rsidP="00AA3BCA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</w:t>
            </w:r>
            <w:r w:rsidR="009A0069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AD02" w14:textId="56497FFF" w:rsidR="00302F62" w:rsidRPr="00AF168A" w:rsidRDefault="00E2662E" w:rsidP="00AA3BCA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662E">
              <w:rPr>
                <w:rFonts w:ascii="Museo 300" w:hAnsi="Museo 300" w:cs="Arial"/>
                <w:sz w:val="20"/>
                <w:szCs w:val="20"/>
                <w:lang w:eastAsia="es-SV"/>
              </w:rPr>
              <w:t>Dictámenes y solicitudes tramitadas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DBE7" w14:textId="20ED1B11" w:rsidR="00302F62" w:rsidRPr="00AF168A" w:rsidRDefault="00A75E9F" w:rsidP="00ED4FA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2164C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9ECE8" w14:textId="3F53CC24" w:rsidR="00302F62" w:rsidRPr="00AF168A" w:rsidRDefault="00A75E9F" w:rsidP="00AA3BCA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193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125EC3" w14:textId="5379DB8A" w:rsidR="00302F62" w:rsidRPr="00115DC1" w:rsidRDefault="007E34E7" w:rsidP="00B9649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60EA" w14:textId="715A504E" w:rsidR="00302F62" w:rsidRPr="00115DC1" w:rsidRDefault="00A75E9F" w:rsidP="003A686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55.94</w:t>
            </w:r>
          </w:p>
        </w:tc>
      </w:tr>
    </w:tbl>
    <w:p w14:paraId="6CAD7026" w14:textId="77777777" w:rsidR="00A851A8" w:rsidRDefault="00A851A8" w:rsidP="00C36437">
      <w:pPr>
        <w:jc w:val="both"/>
        <w:rPr>
          <w:rFonts w:ascii="Museo 300" w:hAnsi="Museo 300"/>
          <w:b/>
          <w:sz w:val="24"/>
          <w:szCs w:val="24"/>
        </w:rPr>
        <w:sectPr w:rsidR="00A851A8" w:rsidSect="00C933D7">
          <w:pgSz w:w="15840" w:h="12240" w:orient="landscape"/>
          <w:pgMar w:top="1440" w:right="1418" w:bottom="1440" w:left="1349" w:header="709" w:footer="425" w:gutter="0"/>
          <w:cols w:space="708"/>
          <w:docGrid w:linePitch="360"/>
        </w:sectPr>
      </w:pPr>
    </w:p>
    <w:p w14:paraId="5F5AB5D5" w14:textId="32EA653B" w:rsidR="00F959A7" w:rsidRPr="00F959A7" w:rsidRDefault="00F959A7" w:rsidP="00C01819">
      <w:pPr>
        <w:pStyle w:val="Ttulo1"/>
        <w:tabs>
          <w:tab w:val="center" w:pos="4599"/>
        </w:tabs>
        <w:spacing w:before="0"/>
        <w:rPr>
          <w:rFonts w:ascii="Museo 300" w:hAnsi="Museo 300"/>
          <w:sz w:val="24"/>
          <w:szCs w:val="24"/>
        </w:rPr>
      </w:pPr>
      <w:bookmarkStart w:id="18" w:name="_GoBack"/>
      <w:bookmarkEnd w:id="18"/>
    </w:p>
    <w:sectPr w:rsidR="00F959A7" w:rsidRPr="00F959A7" w:rsidSect="00C933D7">
      <w:pgSz w:w="12240" w:h="15840"/>
      <w:pgMar w:top="1418" w:right="1440" w:bottom="1349" w:left="144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CF564" w14:textId="77777777" w:rsidR="006F30E9" w:rsidRDefault="006F30E9" w:rsidP="00650164">
      <w:pPr>
        <w:spacing w:after="0" w:line="240" w:lineRule="auto"/>
      </w:pPr>
      <w:r>
        <w:separator/>
      </w:r>
    </w:p>
  </w:endnote>
  <w:endnote w:type="continuationSeparator" w:id="0">
    <w:p w14:paraId="3BE10746" w14:textId="77777777" w:rsidR="006F30E9" w:rsidRDefault="006F30E9" w:rsidP="0065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4211505"/>
      <w:docPartObj>
        <w:docPartGallery w:val="Page Numbers (Bottom of Page)"/>
        <w:docPartUnique/>
      </w:docPartObj>
    </w:sdtPr>
    <w:sdtEndPr>
      <w:rPr>
        <w:rFonts w:ascii="Museo 300" w:hAnsi="Museo 300"/>
      </w:rPr>
    </w:sdtEndPr>
    <w:sdtContent>
      <w:sdt>
        <w:sdtPr>
          <w:id w:val="2141606786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</w:rPr>
        </w:sdtEndPr>
        <w:sdtContent>
          <w:p w14:paraId="2D0DE0D3" w14:textId="0FC54AB1" w:rsidR="00325631" w:rsidRDefault="00325631">
            <w:pPr>
              <w:pStyle w:val="Piedepgina"/>
              <w:jc w:val="right"/>
            </w:pPr>
          </w:p>
          <w:p w14:paraId="0876CB88" w14:textId="77777777" w:rsidR="00325631" w:rsidRDefault="00325631">
            <w:pPr>
              <w:pStyle w:val="Piedepgina"/>
              <w:jc w:val="right"/>
            </w:pPr>
          </w:p>
          <w:p w14:paraId="506AE1D1" w14:textId="77777777" w:rsidR="00325631" w:rsidRDefault="00325631">
            <w:pPr>
              <w:pStyle w:val="Piedepgina"/>
              <w:jc w:val="right"/>
            </w:pPr>
          </w:p>
          <w:p w14:paraId="2F65FEB8" w14:textId="77777777" w:rsidR="00325631" w:rsidRPr="00952BA2" w:rsidRDefault="00325631">
            <w:pPr>
              <w:pStyle w:val="Piedepgina"/>
              <w:jc w:val="right"/>
              <w:rPr>
                <w:rFonts w:ascii="Museo 300" w:hAnsi="Museo 300"/>
              </w:rPr>
            </w:pP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Página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PAGE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18"/>
                <w:szCs w:val="18"/>
              </w:rPr>
              <w:t>2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 de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NUMPAGES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18"/>
                <w:szCs w:val="18"/>
              </w:rPr>
              <w:t>44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6E9B2FB" w14:textId="77777777" w:rsidR="00325631" w:rsidRDefault="0032563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useo 300" w:hAnsi="Museo 300"/>
        <w:sz w:val="20"/>
        <w:szCs w:val="20"/>
      </w:rPr>
      <w:id w:val="-1078596267"/>
      <w:docPartObj>
        <w:docPartGallery w:val="Page Numbers (Bottom of Page)"/>
        <w:docPartUnique/>
      </w:docPartObj>
    </w:sdtPr>
    <w:sdtEndPr/>
    <w:sdtContent>
      <w:sdt>
        <w:sdtPr>
          <w:rPr>
            <w:rFonts w:ascii="Museo 300" w:hAnsi="Museo 300"/>
            <w:sz w:val="20"/>
            <w:szCs w:val="20"/>
          </w:rPr>
          <w:id w:val="1225419021"/>
          <w:docPartObj>
            <w:docPartGallery w:val="Page Numbers (Top of Page)"/>
            <w:docPartUnique/>
          </w:docPartObj>
        </w:sdtPr>
        <w:sdtEndPr/>
        <w:sdtContent>
          <w:p w14:paraId="6F9FAAE4" w14:textId="4F0E4CCF" w:rsidR="00325631" w:rsidRPr="00210220" w:rsidRDefault="00325631">
            <w:pPr>
              <w:pStyle w:val="Piedepgina"/>
              <w:jc w:val="right"/>
              <w:rPr>
                <w:rFonts w:ascii="Museo 300" w:hAnsi="Museo 300"/>
                <w:sz w:val="20"/>
                <w:szCs w:val="20"/>
              </w:rPr>
            </w:pP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Página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PAGE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20"/>
                <w:szCs w:val="20"/>
              </w:rPr>
              <w:t>16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 de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NUMPAGES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20"/>
                <w:szCs w:val="20"/>
              </w:rPr>
              <w:t>44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B6BE7A2" w14:textId="77777777" w:rsidR="00325631" w:rsidRDefault="0032563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0701619"/>
      <w:docPartObj>
        <w:docPartGallery w:val="Page Numbers (Bottom of Page)"/>
        <w:docPartUnique/>
      </w:docPartObj>
    </w:sdtPr>
    <w:sdtEndPr>
      <w:rPr>
        <w:rFonts w:ascii="Museo 300" w:hAnsi="Museo 300"/>
        <w:sz w:val="18"/>
        <w:szCs w:val="18"/>
      </w:rPr>
    </w:sdtEndPr>
    <w:sdtContent>
      <w:sdt>
        <w:sdtPr>
          <w:id w:val="646095068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  <w:sz w:val="18"/>
            <w:szCs w:val="18"/>
          </w:rPr>
        </w:sdtEndPr>
        <w:sdtContent>
          <w:p w14:paraId="3ADEC7DD" w14:textId="7AD5EE7A" w:rsidR="00325631" w:rsidRPr="001C5428" w:rsidRDefault="00325631">
            <w:pPr>
              <w:pStyle w:val="Piedepgina"/>
              <w:jc w:val="right"/>
              <w:rPr>
                <w:rFonts w:ascii="Museo 300" w:hAnsi="Museo 300"/>
                <w:sz w:val="18"/>
                <w:szCs w:val="18"/>
              </w:rPr>
            </w:pP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Página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PAGE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16"/>
                <w:szCs w:val="16"/>
              </w:rPr>
              <w:t>40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 de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NUMPAGES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C01819">
              <w:rPr>
                <w:rFonts w:ascii="Museo 300" w:hAnsi="Museo 300"/>
                <w:bCs/>
                <w:noProof/>
                <w:sz w:val="16"/>
                <w:szCs w:val="16"/>
              </w:rPr>
              <w:t>44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FA64B85" w14:textId="77777777" w:rsidR="00325631" w:rsidRDefault="003256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0C2F1" w14:textId="77777777" w:rsidR="006F30E9" w:rsidRDefault="006F30E9" w:rsidP="00650164">
      <w:pPr>
        <w:spacing w:after="0" w:line="240" w:lineRule="auto"/>
      </w:pPr>
      <w:r>
        <w:separator/>
      </w:r>
    </w:p>
  </w:footnote>
  <w:footnote w:type="continuationSeparator" w:id="0">
    <w:p w14:paraId="1FCA1931" w14:textId="77777777" w:rsidR="006F30E9" w:rsidRDefault="006F30E9" w:rsidP="00650164">
      <w:pPr>
        <w:spacing w:after="0" w:line="240" w:lineRule="auto"/>
      </w:pPr>
      <w:r>
        <w:continuationSeparator/>
      </w:r>
    </w:p>
  </w:footnote>
  <w:footnote w:id="1">
    <w:p w14:paraId="44E742D3" w14:textId="0BFC4B4B" w:rsidR="00325631" w:rsidRPr="00D7454A" w:rsidRDefault="00325631">
      <w:pPr>
        <w:pStyle w:val="Textonotapie"/>
        <w:rPr>
          <w:rFonts w:ascii="Museo 300" w:hAnsi="Museo 300"/>
          <w:sz w:val="18"/>
          <w:szCs w:val="18"/>
        </w:rPr>
      </w:pPr>
      <w:r w:rsidRPr="00D7454A">
        <w:rPr>
          <w:rStyle w:val="Refdenotaalpie"/>
          <w:rFonts w:ascii="Museo 300" w:hAnsi="Museo 300"/>
        </w:rPr>
        <w:footnoteRef/>
      </w:r>
      <w:r w:rsidRPr="00D7454A">
        <w:rPr>
          <w:rFonts w:ascii="Museo 300" w:hAnsi="Museo 300"/>
        </w:rPr>
        <w:t xml:space="preserve"> </w:t>
      </w:r>
      <w:r w:rsidRPr="00D7454A">
        <w:rPr>
          <w:rFonts w:ascii="Museo 300" w:hAnsi="Museo 300"/>
          <w:sz w:val="18"/>
          <w:szCs w:val="18"/>
        </w:rPr>
        <w:t xml:space="preserve">Para el </w:t>
      </w:r>
      <w:r>
        <w:rPr>
          <w:rFonts w:ascii="Museo 300" w:hAnsi="Museo 300"/>
          <w:sz w:val="18"/>
          <w:szCs w:val="18"/>
        </w:rPr>
        <w:t>primer t</w:t>
      </w:r>
      <w:r w:rsidRPr="00D7454A">
        <w:rPr>
          <w:rFonts w:ascii="Museo 300" w:hAnsi="Museo 300"/>
          <w:sz w:val="18"/>
          <w:szCs w:val="18"/>
        </w:rPr>
        <w:t>rimestre se reporta:</w:t>
      </w:r>
    </w:p>
    <w:tbl>
      <w:tblPr>
        <w:tblStyle w:val="Tabladecuadrcula1clara"/>
        <w:tblW w:w="11340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</w:tblGrid>
      <w:tr w:rsidR="00325631" w:rsidRPr="00D7454A" w14:paraId="73CBA7CF" w14:textId="6D6AF3D8" w:rsidTr="00D745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0" w:type="dxa"/>
            <w:gridSpan w:val="5"/>
            <w:vAlign w:val="center"/>
          </w:tcPr>
          <w:p w14:paraId="3B198BD2" w14:textId="300C6FA8" w:rsidR="00325631" w:rsidRPr="00D7454A" w:rsidRDefault="00325631" w:rsidP="00C81D63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D7454A">
              <w:rPr>
                <w:rFonts w:ascii="Museo 300" w:hAnsi="Museo 300"/>
                <w:sz w:val="18"/>
                <w:szCs w:val="18"/>
              </w:rPr>
              <w:t>Dictamen Elaborado / Proyectos de Cooperativas</w:t>
            </w:r>
          </w:p>
        </w:tc>
      </w:tr>
      <w:tr w:rsidR="00325631" w:rsidRPr="00D7454A" w14:paraId="3D955C4A" w14:textId="5E15D5EC" w:rsidTr="00D7454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gridSpan w:val="2"/>
            <w:vAlign w:val="center"/>
          </w:tcPr>
          <w:p w14:paraId="5E9C4D19" w14:textId="504411D2" w:rsidR="00325631" w:rsidRPr="001141F9" w:rsidRDefault="00325631" w:rsidP="00C81D63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1141F9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4536" w:type="dxa"/>
            <w:gridSpan w:val="2"/>
            <w:vAlign w:val="center"/>
          </w:tcPr>
          <w:p w14:paraId="097DE3B5" w14:textId="5E6C8725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FEBRERO</w:t>
            </w:r>
          </w:p>
        </w:tc>
        <w:tc>
          <w:tcPr>
            <w:tcW w:w="2268" w:type="dxa"/>
            <w:vAlign w:val="center"/>
          </w:tcPr>
          <w:p w14:paraId="06BCA863" w14:textId="4D372E39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MARZO</w:t>
            </w:r>
          </w:p>
        </w:tc>
      </w:tr>
      <w:tr w:rsidR="00325631" w:rsidRPr="00D7454A" w14:paraId="1A73FE15" w14:textId="0E9495CA" w:rsidTr="00D7454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26024BF1" w14:textId="46F4EB8A" w:rsidR="00325631" w:rsidRPr="001141F9" w:rsidRDefault="00325631" w:rsidP="00C81D63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1141F9">
              <w:rPr>
                <w:rFonts w:ascii="Museo 300" w:hAnsi="Museo 300"/>
                <w:sz w:val="18"/>
                <w:szCs w:val="18"/>
              </w:rPr>
              <w:t>Transferencia</w:t>
            </w:r>
          </w:p>
        </w:tc>
        <w:tc>
          <w:tcPr>
            <w:tcW w:w="2268" w:type="dxa"/>
            <w:vAlign w:val="center"/>
          </w:tcPr>
          <w:p w14:paraId="412813D9" w14:textId="26B604F1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Modificación</w:t>
            </w:r>
          </w:p>
        </w:tc>
        <w:tc>
          <w:tcPr>
            <w:tcW w:w="2268" w:type="dxa"/>
            <w:vAlign w:val="center"/>
          </w:tcPr>
          <w:p w14:paraId="398E479F" w14:textId="3CFCE22D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Transferencia</w:t>
            </w:r>
          </w:p>
        </w:tc>
        <w:tc>
          <w:tcPr>
            <w:tcW w:w="2268" w:type="dxa"/>
            <w:vAlign w:val="center"/>
          </w:tcPr>
          <w:p w14:paraId="225E65CC" w14:textId="5546CE43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Modificación</w:t>
            </w:r>
          </w:p>
        </w:tc>
        <w:tc>
          <w:tcPr>
            <w:tcW w:w="2268" w:type="dxa"/>
            <w:vAlign w:val="center"/>
          </w:tcPr>
          <w:p w14:paraId="75432638" w14:textId="5035E571" w:rsidR="00325631" w:rsidRPr="001141F9" w:rsidRDefault="00325631" w:rsidP="00C81D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141F9">
              <w:rPr>
                <w:rFonts w:ascii="Museo 300" w:hAnsi="Museo 300"/>
                <w:b/>
                <w:sz w:val="18"/>
                <w:szCs w:val="18"/>
              </w:rPr>
              <w:t>Transferencia</w:t>
            </w:r>
          </w:p>
        </w:tc>
      </w:tr>
      <w:tr w:rsidR="00325631" w:rsidRPr="00D7454A" w14:paraId="69F9F268" w14:textId="2C1E2942" w:rsidTr="00D7454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6EE71D3B" w14:textId="06049E51" w:rsidR="00325631" w:rsidRPr="00D7454A" w:rsidRDefault="00325631" w:rsidP="001141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7454A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ACPA SAN CARLOS DE R.L.</w:t>
            </w:r>
          </w:p>
        </w:tc>
        <w:tc>
          <w:tcPr>
            <w:tcW w:w="2268" w:type="dxa"/>
            <w:vAlign w:val="center"/>
          </w:tcPr>
          <w:p w14:paraId="335943B7" w14:textId="46859C4C" w:rsidR="00325631" w:rsidRPr="00D7454A" w:rsidRDefault="00325631" w:rsidP="001141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7454A">
              <w:rPr>
                <w:rFonts w:ascii="Museo 300" w:hAnsi="Museo 300"/>
                <w:sz w:val="18"/>
                <w:szCs w:val="18"/>
                <w:lang w:val="es-SV"/>
              </w:rPr>
              <w:t>ACPA BOLIVIA DE R.L</w:t>
            </w:r>
          </w:p>
        </w:tc>
        <w:tc>
          <w:tcPr>
            <w:tcW w:w="2268" w:type="dxa"/>
            <w:vAlign w:val="center"/>
          </w:tcPr>
          <w:p w14:paraId="028790E3" w14:textId="34AE7002" w:rsidR="00325631" w:rsidRPr="00D7454A" w:rsidRDefault="00325631" w:rsidP="001141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7454A">
              <w:rPr>
                <w:rFonts w:ascii="Museo 300" w:hAnsi="Museo 300"/>
                <w:sz w:val="18"/>
                <w:szCs w:val="18"/>
              </w:rPr>
              <w:t>ACPA SANTA TERESA DE R.L.</w:t>
            </w:r>
          </w:p>
        </w:tc>
        <w:tc>
          <w:tcPr>
            <w:tcW w:w="2268" w:type="dxa"/>
            <w:vAlign w:val="center"/>
          </w:tcPr>
          <w:p w14:paraId="25CDF9EE" w14:textId="365B474F" w:rsidR="00325631" w:rsidRPr="00D7454A" w:rsidRDefault="00325631" w:rsidP="001141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7454A">
              <w:rPr>
                <w:rFonts w:ascii="Museo 300" w:hAnsi="Museo 300"/>
                <w:sz w:val="18"/>
                <w:szCs w:val="18"/>
              </w:rPr>
              <w:t>ACPA TUTULTEPEQUE DE R.L.</w:t>
            </w:r>
          </w:p>
        </w:tc>
        <w:tc>
          <w:tcPr>
            <w:tcW w:w="2268" w:type="dxa"/>
            <w:vAlign w:val="center"/>
          </w:tcPr>
          <w:p w14:paraId="1C2186A5" w14:textId="2C6B0C77" w:rsidR="00325631" w:rsidRPr="00D7454A" w:rsidRDefault="00325631" w:rsidP="001141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7454A">
              <w:rPr>
                <w:rFonts w:ascii="Museo 300" w:hAnsi="Museo 300"/>
                <w:sz w:val="18"/>
                <w:szCs w:val="18"/>
              </w:rPr>
              <w:t>ACPA LOS MONGES DE R.L.</w:t>
            </w:r>
          </w:p>
        </w:tc>
      </w:tr>
    </w:tbl>
    <w:p w14:paraId="479A161B" w14:textId="0EC9E04F" w:rsidR="00325631" w:rsidRPr="001141F9" w:rsidRDefault="00325631">
      <w:pPr>
        <w:pStyle w:val="Textonotapie"/>
        <w:rPr>
          <w:rFonts w:ascii="Museo 300" w:hAnsi="Museo 300"/>
        </w:rPr>
      </w:pPr>
    </w:p>
  </w:footnote>
  <w:footnote w:id="2">
    <w:p w14:paraId="0BCFFD2B" w14:textId="0D7156A9" w:rsidR="00325631" w:rsidRDefault="00325631" w:rsidP="004028A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71C3">
        <w:rPr>
          <w:rStyle w:val="Refdenotaalpie"/>
          <w:rFonts w:ascii="Museo 300" w:hAnsi="Museo 300"/>
        </w:rPr>
        <w:footnoteRef/>
      </w:r>
      <w:r w:rsidRPr="009E71C3">
        <w:rPr>
          <w:rFonts w:ascii="Museo 300" w:hAnsi="Museo 300"/>
        </w:rPr>
        <w:t xml:space="preserve"> </w:t>
      </w:r>
      <w:r w:rsidRPr="009E71C3">
        <w:rPr>
          <w:rFonts w:ascii="Museo 300" w:hAnsi="Museo 300"/>
          <w:sz w:val="18"/>
          <w:szCs w:val="18"/>
        </w:rPr>
        <w:t xml:space="preserve">Para el </w:t>
      </w:r>
      <w:r>
        <w:rPr>
          <w:rFonts w:ascii="Museo 300" w:hAnsi="Museo 300"/>
          <w:sz w:val="18"/>
          <w:szCs w:val="18"/>
        </w:rPr>
        <w:t>primer t</w:t>
      </w:r>
      <w:r w:rsidRPr="00D7454A">
        <w:rPr>
          <w:rFonts w:ascii="Museo 300" w:hAnsi="Museo 300"/>
          <w:sz w:val="18"/>
          <w:szCs w:val="18"/>
        </w:rPr>
        <w:t xml:space="preserve">rimestre </w:t>
      </w:r>
      <w:r w:rsidRPr="009E71C3">
        <w:rPr>
          <w:rFonts w:ascii="Museo 300" w:hAnsi="Museo 300"/>
          <w:sz w:val="18"/>
          <w:szCs w:val="18"/>
        </w:rPr>
        <w:t>se reporta</w:t>
      </w:r>
      <w:r>
        <w:rPr>
          <w:rFonts w:ascii="Museo 300" w:hAnsi="Museo 300"/>
          <w:sz w:val="18"/>
          <w:szCs w:val="18"/>
        </w:rPr>
        <w:t xml:space="preserve"> en</w:t>
      </w:r>
      <w:r w:rsidRPr="009E71C3">
        <w:rPr>
          <w:rFonts w:ascii="Museo 300" w:hAnsi="Museo 300"/>
          <w:sz w:val="18"/>
          <w:szCs w:val="18"/>
        </w:rPr>
        <w:t xml:space="preserve"> Dictámen</w:t>
      </w:r>
      <w:r>
        <w:rPr>
          <w:rFonts w:ascii="Museo 300" w:hAnsi="Museo 300"/>
          <w:sz w:val="18"/>
          <w:szCs w:val="18"/>
        </w:rPr>
        <w:t>es</w:t>
      </w:r>
      <w:r w:rsidRPr="009E71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</w:t>
      </w:r>
      <w:r w:rsidRPr="009E71C3">
        <w:rPr>
          <w:rFonts w:ascii="Museo 300" w:hAnsi="Museo 300"/>
          <w:sz w:val="18"/>
          <w:szCs w:val="18"/>
        </w:rPr>
        <w:t>laborado</w:t>
      </w:r>
      <w:r>
        <w:rPr>
          <w:rFonts w:ascii="Museo 300" w:hAnsi="Museo 300"/>
          <w:sz w:val="18"/>
          <w:szCs w:val="18"/>
        </w:rPr>
        <w:t>s</w:t>
      </w:r>
      <w:r w:rsidRPr="009E71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- </w:t>
      </w:r>
      <w:r w:rsidRPr="009E71C3">
        <w:rPr>
          <w:rFonts w:ascii="Museo 300" w:hAnsi="Museo 300"/>
          <w:sz w:val="18"/>
          <w:szCs w:val="18"/>
        </w:rPr>
        <w:t>Proyectos ISTA</w:t>
      </w:r>
      <w:r>
        <w:rPr>
          <w:rFonts w:ascii="Museo 300" w:hAnsi="Museo 300"/>
          <w:sz w:val="18"/>
          <w:szCs w:val="18"/>
        </w:rPr>
        <w:t>:</w:t>
      </w:r>
    </w:p>
    <w:p w14:paraId="046E7E3D" w14:textId="77777777" w:rsidR="00325631" w:rsidRPr="00F56078" w:rsidRDefault="00325631" w:rsidP="004028A0">
      <w:pPr>
        <w:pStyle w:val="Textonotapie"/>
        <w:jc w:val="both"/>
        <w:rPr>
          <w:rFonts w:ascii="Museo 300" w:hAnsi="Museo 300"/>
          <w:sz w:val="6"/>
          <w:szCs w:val="6"/>
        </w:rPr>
      </w:pPr>
    </w:p>
    <w:tbl>
      <w:tblPr>
        <w:tblStyle w:val="Tabladecuadrcula1clara"/>
        <w:tblW w:w="13178" w:type="dxa"/>
        <w:tblLook w:val="04A0" w:firstRow="1" w:lastRow="0" w:firstColumn="1" w:lastColumn="0" w:noHBand="0" w:noVBand="1"/>
      </w:tblPr>
      <w:tblGrid>
        <w:gridCol w:w="7225"/>
        <w:gridCol w:w="5953"/>
      </w:tblGrid>
      <w:tr w:rsidR="00325631" w:rsidRPr="009E71C3" w14:paraId="7CF8B5FB" w14:textId="77777777" w:rsidTr="008A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79DBCDBE" w14:textId="77777777" w:rsidR="00325631" w:rsidRPr="009E71C3" w:rsidRDefault="00325631" w:rsidP="00DB6D1F">
            <w:pPr>
              <w:pStyle w:val="Textonotapie"/>
              <w:jc w:val="center"/>
              <w:rPr>
                <w:rFonts w:ascii="Museo 300" w:hAnsi="Museo 300"/>
                <w:bCs w:val="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5953" w:type="dxa"/>
            <w:vAlign w:val="center"/>
          </w:tcPr>
          <w:p w14:paraId="79879E14" w14:textId="77777777" w:rsidR="00325631" w:rsidRPr="009E71C3" w:rsidRDefault="00325631" w:rsidP="00DB6D1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FEBRERO</w:t>
            </w:r>
          </w:p>
        </w:tc>
      </w:tr>
      <w:tr w:rsidR="00325631" w:rsidRPr="009E71C3" w14:paraId="36197201" w14:textId="77777777" w:rsidTr="001F0CA0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6EE5CCA7" w14:textId="2B66FBA4" w:rsidR="00325631" w:rsidRPr="009E71C3" w:rsidRDefault="00325631" w:rsidP="001141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9E71C3">
              <w:rPr>
                <w:rFonts w:ascii="Museo 300" w:hAnsi="Museo 300"/>
                <w:b w:val="0"/>
                <w:sz w:val="18"/>
                <w:szCs w:val="18"/>
              </w:rPr>
              <w:t xml:space="preserve">Hacienda La Reforma y El Castaño, El </w:t>
            </w:r>
            <w:proofErr w:type="spellStart"/>
            <w:r w:rsidRPr="009E71C3">
              <w:rPr>
                <w:rFonts w:ascii="Museo 300" w:hAnsi="Museo 300"/>
                <w:b w:val="0"/>
                <w:sz w:val="18"/>
                <w:szCs w:val="18"/>
              </w:rPr>
              <w:t>Salamar</w:t>
            </w:r>
            <w:proofErr w:type="spellEnd"/>
            <w:r w:rsidRPr="009E71C3">
              <w:rPr>
                <w:rFonts w:ascii="Museo 300" w:hAnsi="Museo 300"/>
                <w:b w:val="0"/>
                <w:sz w:val="18"/>
                <w:szCs w:val="18"/>
              </w:rPr>
              <w:t xml:space="preserve"> porción 3, Departamento de San Miguel. </w:t>
            </w:r>
          </w:p>
        </w:tc>
        <w:tc>
          <w:tcPr>
            <w:tcW w:w="5953" w:type="dxa"/>
            <w:vAlign w:val="center"/>
          </w:tcPr>
          <w:p w14:paraId="071482FE" w14:textId="3261E74C" w:rsidR="00325631" w:rsidRPr="009E71C3" w:rsidRDefault="00325631" w:rsidP="001141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 xml:space="preserve">Hacienda </w:t>
            </w:r>
            <w:proofErr w:type="spellStart"/>
            <w:r w:rsidRPr="009E71C3">
              <w:rPr>
                <w:rFonts w:ascii="Museo 300" w:hAnsi="Museo 300"/>
                <w:sz w:val="18"/>
                <w:szCs w:val="18"/>
              </w:rPr>
              <w:t>Sirama</w:t>
            </w:r>
            <w:proofErr w:type="spellEnd"/>
            <w:r w:rsidRPr="009E71C3">
              <w:rPr>
                <w:rFonts w:ascii="Museo 300" w:hAnsi="Museo 300"/>
                <w:sz w:val="18"/>
                <w:szCs w:val="18"/>
              </w:rPr>
              <w:t>, porción San Isidro, Departamento de la Unión.</w:t>
            </w:r>
          </w:p>
        </w:tc>
      </w:tr>
    </w:tbl>
    <w:p w14:paraId="578484D3" w14:textId="77777777" w:rsidR="00325631" w:rsidRPr="009E71C3" w:rsidRDefault="00325631" w:rsidP="004028A0">
      <w:pPr>
        <w:pStyle w:val="Textonotapie"/>
        <w:jc w:val="both"/>
        <w:rPr>
          <w:rFonts w:ascii="Museo 300" w:hAnsi="Museo 300"/>
          <w:sz w:val="9"/>
          <w:szCs w:val="9"/>
          <w:lang w:val="es-SV"/>
        </w:rPr>
      </w:pPr>
    </w:p>
  </w:footnote>
  <w:footnote w:id="3">
    <w:p w14:paraId="15B834C8" w14:textId="00FE14F5" w:rsidR="00325631" w:rsidRDefault="00325631" w:rsidP="006C68D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71C3">
        <w:rPr>
          <w:rStyle w:val="Refdenotaalpie"/>
          <w:rFonts w:ascii="Museo 300" w:hAnsi="Museo 300"/>
        </w:rPr>
        <w:footnoteRef/>
      </w:r>
      <w:r w:rsidRPr="009E71C3">
        <w:rPr>
          <w:rFonts w:ascii="Museo 300" w:hAnsi="Museo 300"/>
          <w:lang w:val="es-SV"/>
        </w:rPr>
        <w:t xml:space="preserve"> </w:t>
      </w:r>
      <w:r w:rsidRPr="009E71C3">
        <w:rPr>
          <w:rFonts w:ascii="Museo 300" w:hAnsi="Museo 300"/>
          <w:sz w:val="18"/>
          <w:szCs w:val="18"/>
          <w:lang w:val="es-SV"/>
        </w:rPr>
        <w:t xml:space="preserve">Para el </w:t>
      </w:r>
      <w:r>
        <w:rPr>
          <w:rFonts w:ascii="Museo 300" w:hAnsi="Museo 300"/>
          <w:sz w:val="18"/>
          <w:szCs w:val="18"/>
        </w:rPr>
        <w:t>primer t</w:t>
      </w:r>
      <w:r w:rsidRPr="00D7454A">
        <w:rPr>
          <w:rFonts w:ascii="Museo 300" w:hAnsi="Museo 300"/>
          <w:sz w:val="18"/>
          <w:szCs w:val="18"/>
        </w:rPr>
        <w:t xml:space="preserve">rimestre </w:t>
      </w:r>
      <w:r w:rsidRPr="009E71C3">
        <w:rPr>
          <w:rFonts w:ascii="Museo 300" w:hAnsi="Museo 300"/>
          <w:sz w:val="18"/>
          <w:szCs w:val="18"/>
          <w:lang w:val="es-SV"/>
        </w:rPr>
        <w:t>se reporta</w:t>
      </w:r>
      <w:r>
        <w:rPr>
          <w:rFonts w:ascii="Museo 300" w:hAnsi="Museo 300"/>
          <w:sz w:val="18"/>
          <w:szCs w:val="18"/>
          <w:lang w:val="es-SV"/>
        </w:rPr>
        <w:t xml:space="preserve"> en </w:t>
      </w:r>
      <w:r w:rsidRPr="009E71C3">
        <w:rPr>
          <w:rFonts w:ascii="Museo 300" w:hAnsi="Museo 300"/>
          <w:sz w:val="18"/>
          <w:szCs w:val="18"/>
        </w:rPr>
        <w:t>Dictámen</w:t>
      </w:r>
      <w:r>
        <w:rPr>
          <w:rFonts w:ascii="Museo 300" w:hAnsi="Museo 300"/>
          <w:sz w:val="18"/>
          <w:szCs w:val="18"/>
        </w:rPr>
        <w:t>es e</w:t>
      </w:r>
      <w:r w:rsidRPr="009E71C3">
        <w:rPr>
          <w:rFonts w:ascii="Museo 300" w:hAnsi="Museo 300"/>
          <w:sz w:val="18"/>
          <w:szCs w:val="18"/>
        </w:rPr>
        <w:t>laborado</w:t>
      </w:r>
      <w:r>
        <w:rPr>
          <w:rFonts w:ascii="Museo 300" w:hAnsi="Museo 300"/>
          <w:sz w:val="18"/>
          <w:szCs w:val="18"/>
        </w:rPr>
        <w:t>s</w:t>
      </w:r>
      <w:r w:rsidRPr="009E71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– </w:t>
      </w:r>
      <w:r w:rsidRPr="009E71C3">
        <w:rPr>
          <w:rFonts w:ascii="Museo 300" w:hAnsi="Museo 300"/>
          <w:sz w:val="18"/>
          <w:szCs w:val="18"/>
        </w:rPr>
        <w:t>Donación</w:t>
      </w:r>
      <w:r>
        <w:rPr>
          <w:rFonts w:ascii="Museo 300" w:hAnsi="Museo 300"/>
          <w:sz w:val="18"/>
          <w:szCs w:val="18"/>
        </w:rPr>
        <w:t>:</w:t>
      </w:r>
    </w:p>
    <w:p w14:paraId="1DEDADBF" w14:textId="77777777" w:rsidR="00325631" w:rsidRPr="00F56078" w:rsidRDefault="00325631" w:rsidP="006C68DE">
      <w:pPr>
        <w:pStyle w:val="Textonotapie"/>
        <w:jc w:val="both"/>
        <w:rPr>
          <w:rFonts w:ascii="Museo 300" w:hAnsi="Museo 300"/>
          <w:sz w:val="6"/>
          <w:szCs w:val="6"/>
          <w:lang w:val="es-SV"/>
        </w:rPr>
      </w:pPr>
    </w:p>
    <w:tbl>
      <w:tblPr>
        <w:tblStyle w:val="Tabladecuadrcula1clara"/>
        <w:tblW w:w="13178" w:type="dxa"/>
        <w:tblLook w:val="04A0" w:firstRow="1" w:lastRow="0" w:firstColumn="1" w:lastColumn="0" w:noHBand="0" w:noVBand="1"/>
      </w:tblPr>
      <w:tblGrid>
        <w:gridCol w:w="7225"/>
        <w:gridCol w:w="5953"/>
      </w:tblGrid>
      <w:tr w:rsidR="00325631" w:rsidRPr="009E71C3" w14:paraId="6B6357DE" w14:textId="77777777" w:rsidTr="008A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15DD3FF9" w14:textId="77777777" w:rsidR="00325631" w:rsidRPr="009E71C3" w:rsidRDefault="00325631" w:rsidP="00625766">
            <w:pPr>
              <w:pStyle w:val="Textonotapie"/>
              <w:jc w:val="center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5953" w:type="dxa"/>
            <w:vAlign w:val="center"/>
          </w:tcPr>
          <w:p w14:paraId="63EBE2A9" w14:textId="77777777" w:rsidR="00325631" w:rsidRPr="009E71C3" w:rsidRDefault="00325631" w:rsidP="0062576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FEBRERO</w:t>
            </w:r>
          </w:p>
        </w:tc>
      </w:tr>
      <w:tr w:rsidR="00325631" w:rsidRPr="009E71C3" w14:paraId="60905F65" w14:textId="77777777" w:rsidTr="001F0C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58ADD535" w14:textId="4F289120" w:rsidR="00325631" w:rsidRPr="009E71C3" w:rsidRDefault="00325631" w:rsidP="00AF45E9">
            <w:pPr>
              <w:pStyle w:val="Textonotapie"/>
              <w:numPr>
                <w:ilvl w:val="0"/>
                <w:numId w:val="25"/>
              </w:numPr>
              <w:ind w:left="171" w:hanging="142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9E71C3">
              <w:rPr>
                <w:rFonts w:ascii="Museo 300" w:hAnsi="Museo 300"/>
                <w:b w:val="0"/>
                <w:sz w:val="18"/>
                <w:szCs w:val="18"/>
              </w:rPr>
              <w:t>Donación a favor de la Alcaldía Municipal de Berlín de 4 inmuebles ubicados en la Hacienda Mechotique, Porción 2 y 3.</w:t>
            </w:r>
          </w:p>
          <w:p w14:paraId="23055E9A" w14:textId="0D41064D" w:rsidR="00325631" w:rsidRPr="009E71C3" w:rsidRDefault="00325631" w:rsidP="00AF45E9">
            <w:pPr>
              <w:pStyle w:val="Textonotapie"/>
              <w:numPr>
                <w:ilvl w:val="0"/>
                <w:numId w:val="25"/>
              </w:numPr>
              <w:ind w:left="171" w:hanging="142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9E71C3">
              <w:rPr>
                <w:rFonts w:ascii="Museo 300" w:hAnsi="Museo 300"/>
                <w:b w:val="0"/>
                <w:sz w:val="18"/>
                <w:szCs w:val="18"/>
              </w:rPr>
              <w:t xml:space="preserve">Donación a favor del MINED del Centro Escolar de la Hacienda </w:t>
            </w:r>
            <w:proofErr w:type="spellStart"/>
            <w:r w:rsidRPr="009E71C3">
              <w:rPr>
                <w:rFonts w:ascii="Museo 300" w:hAnsi="Museo 300"/>
                <w:b w:val="0"/>
                <w:sz w:val="18"/>
                <w:szCs w:val="18"/>
              </w:rPr>
              <w:t>Chilanguera</w:t>
            </w:r>
            <w:proofErr w:type="spellEnd"/>
            <w:r w:rsidRPr="009E71C3">
              <w:rPr>
                <w:rFonts w:ascii="Museo 300" w:hAnsi="Museo 300"/>
                <w:b w:val="0"/>
                <w:sz w:val="18"/>
                <w:szCs w:val="18"/>
              </w:rPr>
              <w:t>, San Miguel.</w:t>
            </w:r>
            <w:r w:rsidRPr="009E71C3">
              <w:rPr>
                <w:rFonts w:ascii="Museo 300" w:hAnsi="Museo 300"/>
                <w:b w:val="0"/>
                <w:sz w:val="18"/>
                <w:szCs w:val="18"/>
                <w:lang w:val="es-SV"/>
              </w:rPr>
              <w:t xml:space="preserve"> </w:t>
            </w:r>
          </w:p>
        </w:tc>
        <w:tc>
          <w:tcPr>
            <w:tcW w:w="5953" w:type="dxa"/>
            <w:vAlign w:val="center"/>
          </w:tcPr>
          <w:p w14:paraId="200AFCC9" w14:textId="25D03FC8" w:rsidR="00325631" w:rsidRPr="009E71C3" w:rsidRDefault="00325631" w:rsidP="00A13C8C">
            <w:pPr>
              <w:pStyle w:val="Textonotapie"/>
              <w:numPr>
                <w:ilvl w:val="0"/>
                <w:numId w:val="25"/>
              </w:numPr>
              <w:ind w:left="171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Donación a favor de MINED del Centro Escolar ubicado en la Hacienda Santa Anita porción 1, Departamento de Usulután.</w:t>
            </w:r>
          </w:p>
        </w:tc>
      </w:tr>
    </w:tbl>
    <w:p w14:paraId="2551F8D9" w14:textId="77777777" w:rsidR="00325631" w:rsidRPr="009E71C3" w:rsidRDefault="00325631" w:rsidP="00676F14">
      <w:pPr>
        <w:pStyle w:val="Textonotapie"/>
        <w:jc w:val="both"/>
        <w:rPr>
          <w:rFonts w:ascii="Museo 300" w:hAnsi="Museo 300"/>
          <w:sz w:val="9"/>
          <w:szCs w:val="9"/>
          <w:lang w:val="es-SV"/>
        </w:rPr>
      </w:pPr>
    </w:p>
  </w:footnote>
  <w:footnote w:id="4">
    <w:p w14:paraId="3F2ADBBD" w14:textId="10DC8A16" w:rsidR="00325631" w:rsidRDefault="00325631" w:rsidP="006C68D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732643">
        <w:rPr>
          <w:rStyle w:val="Refdenotaalpie"/>
          <w:rFonts w:ascii="Museo 300" w:hAnsi="Museo 300"/>
        </w:rPr>
        <w:footnoteRef/>
      </w:r>
      <w:r w:rsidRPr="009E71C3">
        <w:rPr>
          <w:rFonts w:ascii="Museo 300" w:hAnsi="Museo 300"/>
          <w:sz w:val="18"/>
          <w:szCs w:val="18"/>
        </w:rPr>
        <w:t xml:space="preserve"> Para el </w:t>
      </w:r>
      <w:r>
        <w:rPr>
          <w:rFonts w:ascii="Museo 300" w:hAnsi="Museo 300"/>
          <w:sz w:val="18"/>
          <w:szCs w:val="18"/>
        </w:rPr>
        <w:t>primer t</w:t>
      </w:r>
      <w:r w:rsidRPr="00D7454A">
        <w:rPr>
          <w:rFonts w:ascii="Museo 300" w:hAnsi="Museo 300"/>
          <w:sz w:val="18"/>
          <w:szCs w:val="18"/>
        </w:rPr>
        <w:t xml:space="preserve">rimestre </w:t>
      </w:r>
      <w:r w:rsidRPr="009E71C3">
        <w:rPr>
          <w:rFonts w:ascii="Museo 300" w:hAnsi="Museo 300"/>
          <w:sz w:val="18"/>
          <w:szCs w:val="18"/>
        </w:rPr>
        <w:t xml:space="preserve">se reporta </w:t>
      </w:r>
      <w:r>
        <w:rPr>
          <w:rFonts w:ascii="Museo 300" w:hAnsi="Museo 300"/>
          <w:sz w:val="18"/>
          <w:szCs w:val="18"/>
        </w:rPr>
        <w:t xml:space="preserve">en </w:t>
      </w:r>
      <w:r w:rsidRPr="009E71C3">
        <w:rPr>
          <w:rFonts w:ascii="Museo 300" w:hAnsi="Museo 300"/>
          <w:sz w:val="18"/>
          <w:szCs w:val="18"/>
        </w:rPr>
        <w:t>Dict</w:t>
      </w:r>
      <w:r>
        <w:rPr>
          <w:rFonts w:ascii="Museo 300" w:hAnsi="Museo 300"/>
          <w:sz w:val="18"/>
          <w:szCs w:val="18"/>
        </w:rPr>
        <w:t>á</w:t>
      </w:r>
      <w:r w:rsidRPr="009E71C3">
        <w:rPr>
          <w:rFonts w:ascii="Museo 300" w:hAnsi="Museo 300"/>
          <w:sz w:val="18"/>
          <w:szCs w:val="18"/>
        </w:rPr>
        <w:t>men</w:t>
      </w:r>
      <w:r>
        <w:rPr>
          <w:rFonts w:ascii="Museo 300" w:hAnsi="Museo 300"/>
          <w:sz w:val="18"/>
          <w:szCs w:val="18"/>
        </w:rPr>
        <w:t>es</w:t>
      </w:r>
      <w:r w:rsidRPr="009E71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</w:t>
      </w:r>
      <w:r w:rsidRPr="009E71C3">
        <w:rPr>
          <w:rFonts w:ascii="Museo 300" w:hAnsi="Museo 300"/>
          <w:sz w:val="18"/>
          <w:szCs w:val="18"/>
        </w:rPr>
        <w:t>laborado</w:t>
      </w:r>
      <w:r>
        <w:rPr>
          <w:rFonts w:ascii="Museo 300" w:hAnsi="Museo 300"/>
          <w:sz w:val="18"/>
          <w:szCs w:val="18"/>
        </w:rPr>
        <w:t>s</w:t>
      </w:r>
      <w:r w:rsidRPr="009E71C3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– </w:t>
      </w:r>
      <w:r w:rsidRPr="009E71C3">
        <w:rPr>
          <w:rFonts w:ascii="Museo 300" w:hAnsi="Museo 300"/>
          <w:sz w:val="18"/>
          <w:szCs w:val="18"/>
        </w:rPr>
        <w:t>Renuncia</w:t>
      </w:r>
      <w:r>
        <w:rPr>
          <w:rFonts w:ascii="Museo 300" w:hAnsi="Museo 300"/>
          <w:sz w:val="18"/>
          <w:szCs w:val="18"/>
        </w:rPr>
        <w:t>:</w:t>
      </w:r>
    </w:p>
    <w:p w14:paraId="422F4C15" w14:textId="77777777" w:rsidR="00325631" w:rsidRPr="00F56078" w:rsidRDefault="00325631" w:rsidP="006C68DE">
      <w:pPr>
        <w:pStyle w:val="Textonotapie"/>
        <w:jc w:val="both"/>
        <w:rPr>
          <w:rFonts w:ascii="Museo 300" w:hAnsi="Museo 300"/>
          <w:sz w:val="6"/>
          <w:szCs w:val="6"/>
        </w:rPr>
      </w:pPr>
    </w:p>
    <w:tbl>
      <w:tblPr>
        <w:tblStyle w:val="Tabladecuadrcula1clara"/>
        <w:tblW w:w="13178" w:type="dxa"/>
        <w:tblLook w:val="04A0" w:firstRow="1" w:lastRow="0" w:firstColumn="1" w:lastColumn="0" w:noHBand="0" w:noVBand="1"/>
      </w:tblPr>
      <w:tblGrid>
        <w:gridCol w:w="7225"/>
        <w:gridCol w:w="5953"/>
      </w:tblGrid>
      <w:tr w:rsidR="00325631" w:rsidRPr="009E71C3" w14:paraId="26F5DD68" w14:textId="77777777" w:rsidTr="008A00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11E964D8" w14:textId="77777777" w:rsidR="00325631" w:rsidRPr="009E71C3" w:rsidRDefault="00325631" w:rsidP="007F37F3">
            <w:pPr>
              <w:pStyle w:val="Textonotapie"/>
              <w:jc w:val="center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5953" w:type="dxa"/>
          </w:tcPr>
          <w:p w14:paraId="41CE6B44" w14:textId="77777777" w:rsidR="00325631" w:rsidRPr="009E71C3" w:rsidRDefault="00325631" w:rsidP="007F37F3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FEBRERO</w:t>
            </w:r>
          </w:p>
        </w:tc>
      </w:tr>
      <w:tr w:rsidR="00325631" w:rsidRPr="009E71C3" w14:paraId="2D269C67" w14:textId="77777777" w:rsidTr="009E71C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277A87BA" w14:textId="67168DE5" w:rsidR="00325631" w:rsidRPr="009E71C3" w:rsidRDefault="00325631" w:rsidP="001C2934">
            <w:pPr>
              <w:pStyle w:val="Textonotapie"/>
              <w:rPr>
                <w:rFonts w:ascii="Museo 300" w:hAnsi="Museo 300"/>
                <w:b w:val="0"/>
                <w:sz w:val="18"/>
                <w:szCs w:val="18"/>
              </w:rPr>
            </w:pPr>
            <w:r w:rsidRPr="009E71C3">
              <w:rPr>
                <w:rFonts w:ascii="Museo 300" w:hAnsi="Museo 300"/>
                <w:b w:val="0"/>
                <w:sz w:val="18"/>
                <w:szCs w:val="18"/>
              </w:rPr>
              <w:t xml:space="preserve">Hacienda </w:t>
            </w:r>
            <w:proofErr w:type="spellStart"/>
            <w:r w:rsidRPr="009E71C3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Miravalle</w:t>
            </w:r>
            <w:proofErr w:type="spellEnd"/>
            <w:r w:rsidRPr="009E71C3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, Sonsonate y Santa Teresa Indígenas de La Paz.</w:t>
            </w:r>
          </w:p>
        </w:tc>
        <w:tc>
          <w:tcPr>
            <w:tcW w:w="5953" w:type="dxa"/>
            <w:vAlign w:val="center"/>
          </w:tcPr>
          <w:p w14:paraId="22B5A278" w14:textId="57FD990B" w:rsidR="00325631" w:rsidRPr="009E71C3" w:rsidRDefault="00325631" w:rsidP="007F37F3">
            <w:pPr>
              <w:pStyle w:val="Textonotapie"/>
              <w:numPr>
                <w:ilvl w:val="0"/>
                <w:numId w:val="25"/>
              </w:numPr>
              <w:ind w:left="317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9E71C3">
              <w:rPr>
                <w:rFonts w:ascii="Museo 300" w:hAnsi="Museo 300"/>
                <w:sz w:val="18"/>
                <w:szCs w:val="18"/>
              </w:rPr>
              <w:t>Haciendas Bolívar, Agua Caliente y Santa Bárbara.</w:t>
            </w:r>
          </w:p>
        </w:tc>
      </w:tr>
    </w:tbl>
    <w:p w14:paraId="3261F73B" w14:textId="77777777" w:rsidR="00325631" w:rsidRPr="002C21EA" w:rsidRDefault="00325631" w:rsidP="006C68DE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</w:footnote>
  <w:footnote w:id="5">
    <w:p w14:paraId="252676C5" w14:textId="466FFB17" w:rsidR="00325631" w:rsidRDefault="00325631" w:rsidP="006C68D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D965A7">
        <w:rPr>
          <w:rStyle w:val="Refdenotaalpie"/>
          <w:rFonts w:ascii="Museo 300" w:hAnsi="Museo 300"/>
        </w:rPr>
        <w:footnoteRef/>
      </w:r>
      <w:r w:rsidRPr="00D965A7">
        <w:rPr>
          <w:rStyle w:val="Refdenotaalpie"/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  <w:lang w:val="es-SV"/>
        </w:rPr>
        <w:t>Entre algunas situaciones que han limitado el logro obtenido</w:t>
      </w:r>
      <w:r w:rsidRPr="00D965A7">
        <w:rPr>
          <w:rFonts w:ascii="Museo 300" w:hAnsi="Museo 300"/>
          <w:sz w:val="18"/>
          <w:szCs w:val="18"/>
          <w:lang w:val="es-SV"/>
        </w:rPr>
        <w:t xml:space="preserve"> se menciona</w:t>
      </w:r>
      <w:r>
        <w:rPr>
          <w:rFonts w:ascii="Museo 300" w:hAnsi="Museo 300"/>
          <w:sz w:val="18"/>
          <w:szCs w:val="18"/>
          <w:lang w:val="es-SV"/>
        </w:rPr>
        <w:t>n</w:t>
      </w:r>
      <w:r w:rsidRPr="00D965A7">
        <w:rPr>
          <w:rFonts w:ascii="Museo 300" w:hAnsi="Museo 300"/>
          <w:sz w:val="18"/>
          <w:szCs w:val="18"/>
          <w:lang w:val="es-SV"/>
        </w:rPr>
        <w:t xml:space="preserve">: </w:t>
      </w:r>
      <w:r>
        <w:rPr>
          <w:rFonts w:ascii="Museo 300" w:hAnsi="Museo 300"/>
          <w:sz w:val="18"/>
          <w:szCs w:val="18"/>
          <w:lang w:val="es-SV"/>
        </w:rPr>
        <w:t xml:space="preserve">a) </w:t>
      </w:r>
      <w:r w:rsidRPr="00D965A7">
        <w:rPr>
          <w:rFonts w:ascii="Museo 300" w:hAnsi="Museo 300"/>
          <w:sz w:val="18"/>
          <w:szCs w:val="18"/>
          <w:lang w:val="es-SV"/>
        </w:rPr>
        <w:t xml:space="preserve">No </w:t>
      </w:r>
      <w:r>
        <w:rPr>
          <w:rFonts w:ascii="Museo 300" w:hAnsi="Museo 300"/>
          <w:sz w:val="18"/>
          <w:szCs w:val="18"/>
          <w:lang w:val="es-SV"/>
        </w:rPr>
        <w:t xml:space="preserve">obtuvieron las suficientes </w:t>
      </w:r>
      <w:r w:rsidRPr="00D965A7">
        <w:rPr>
          <w:rFonts w:ascii="Museo 300" w:hAnsi="Museo 300"/>
          <w:sz w:val="18"/>
          <w:szCs w:val="18"/>
          <w:lang w:val="es-SV"/>
        </w:rPr>
        <w:t>solicitudes de adjudicación</w:t>
      </w:r>
      <w:r>
        <w:rPr>
          <w:rFonts w:ascii="Museo 300" w:hAnsi="Museo 300"/>
          <w:sz w:val="18"/>
          <w:szCs w:val="18"/>
          <w:lang w:val="es-SV"/>
        </w:rPr>
        <w:t>, b) D</w:t>
      </w:r>
      <w:r w:rsidRPr="00D965A7">
        <w:rPr>
          <w:rFonts w:ascii="Museo 300" w:hAnsi="Museo 300"/>
          <w:sz w:val="18"/>
          <w:szCs w:val="18"/>
          <w:lang w:val="es-SV"/>
        </w:rPr>
        <w:t xml:space="preserve">ificultades de ubicar a beneficiarios, </w:t>
      </w:r>
      <w:r>
        <w:rPr>
          <w:rFonts w:ascii="Museo 300" w:hAnsi="Museo 300"/>
          <w:sz w:val="18"/>
          <w:szCs w:val="18"/>
          <w:lang w:val="es-SV"/>
        </w:rPr>
        <w:t>C) A</w:t>
      </w:r>
      <w:r w:rsidRPr="00D965A7">
        <w:rPr>
          <w:rFonts w:ascii="Museo 300" w:hAnsi="Museo 300"/>
          <w:sz w:val="18"/>
          <w:szCs w:val="18"/>
          <w:lang w:val="es-SV"/>
        </w:rPr>
        <w:t xml:space="preserve">lgunos </w:t>
      </w:r>
      <w:r>
        <w:rPr>
          <w:rFonts w:ascii="Museo 300" w:hAnsi="Museo 300"/>
          <w:sz w:val="18"/>
          <w:szCs w:val="18"/>
          <w:lang w:val="es-SV"/>
        </w:rPr>
        <w:t xml:space="preserve">beneficiarios </w:t>
      </w:r>
      <w:r w:rsidRPr="00D965A7">
        <w:rPr>
          <w:rFonts w:ascii="Museo 300" w:hAnsi="Museo 300"/>
          <w:sz w:val="18"/>
          <w:szCs w:val="18"/>
          <w:lang w:val="es-SV"/>
        </w:rPr>
        <w:t>se encuentran fuera del país o la documentación no es válida (vencida o poderes con errore</w:t>
      </w:r>
      <w:r>
        <w:rPr>
          <w:rFonts w:ascii="Museo 300" w:hAnsi="Museo 300"/>
          <w:sz w:val="18"/>
          <w:szCs w:val="18"/>
          <w:lang w:val="es-SV"/>
        </w:rPr>
        <w:t>s);</w:t>
      </w:r>
      <w:r w:rsidRPr="00D965A7">
        <w:rPr>
          <w:rFonts w:ascii="Museo 300" w:hAnsi="Museo 300"/>
          <w:sz w:val="18"/>
          <w:szCs w:val="18"/>
          <w:lang w:val="es-SV"/>
        </w:rPr>
        <w:t xml:space="preserve"> sin embargo se elaboraron 321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D965A7">
        <w:rPr>
          <w:rFonts w:ascii="Museo 300" w:hAnsi="Museo 300"/>
          <w:sz w:val="18"/>
          <w:szCs w:val="18"/>
          <w:lang w:val="es-SV"/>
        </w:rPr>
        <w:t>escrituras, según el detalle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D965A7">
        <w:rPr>
          <w:rFonts w:ascii="Museo 300" w:hAnsi="Museo 300"/>
          <w:sz w:val="18"/>
          <w:szCs w:val="18"/>
          <w:lang w:val="es-SV"/>
        </w:rPr>
        <w:t>siguiente</w:t>
      </w:r>
      <w:r>
        <w:rPr>
          <w:rFonts w:ascii="Museo 300" w:hAnsi="Museo 300"/>
          <w:sz w:val="18"/>
          <w:szCs w:val="18"/>
          <w:lang w:val="es-SV"/>
        </w:rPr>
        <w:t>:</w:t>
      </w:r>
    </w:p>
    <w:p w14:paraId="7D6AEE3D" w14:textId="77777777" w:rsidR="00325631" w:rsidRPr="00D965A7" w:rsidRDefault="00325631" w:rsidP="006C68D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tbl>
      <w:tblPr>
        <w:tblStyle w:val="Tabladecuadrcula1clar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851"/>
        <w:gridCol w:w="992"/>
        <w:gridCol w:w="899"/>
        <w:gridCol w:w="944"/>
        <w:gridCol w:w="992"/>
        <w:gridCol w:w="992"/>
        <w:gridCol w:w="851"/>
      </w:tblGrid>
      <w:tr w:rsidR="00325631" w:rsidRPr="00D965A7" w14:paraId="1181AE2E" w14:textId="3B7A9DEA" w:rsidTr="00F56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A9DB180" w14:textId="2AC459AF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Unidad</w:t>
            </w:r>
          </w:p>
        </w:tc>
        <w:tc>
          <w:tcPr>
            <w:tcW w:w="2693" w:type="dxa"/>
            <w:gridSpan w:val="3"/>
            <w:vAlign w:val="center"/>
          </w:tcPr>
          <w:p w14:paraId="042BA63A" w14:textId="28FE8AD3" w:rsidR="00325631" w:rsidRPr="00D965A7" w:rsidRDefault="00325631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2835" w:type="dxa"/>
            <w:gridSpan w:val="3"/>
            <w:vAlign w:val="center"/>
          </w:tcPr>
          <w:p w14:paraId="145EBCE7" w14:textId="23C87CFC" w:rsidR="00325631" w:rsidRPr="00D965A7" w:rsidRDefault="00325631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2835" w:type="dxa"/>
            <w:gridSpan w:val="3"/>
          </w:tcPr>
          <w:p w14:paraId="6A08E96E" w14:textId="24F294DC" w:rsidR="00325631" w:rsidRPr="00D965A7" w:rsidRDefault="00325631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D965A7" w14:paraId="028E231C" w14:textId="72F00F7A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3FAC0A6" w14:textId="122963F2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850" w:type="dxa"/>
            <w:vAlign w:val="center"/>
          </w:tcPr>
          <w:p w14:paraId="15BD694A" w14:textId="77777777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92" w:type="dxa"/>
            <w:vAlign w:val="center"/>
          </w:tcPr>
          <w:p w14:paraId="1E7CEC37" w14:textId="77777777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851" w:type="dxa"/>
            <w:vAlign w:val="center"/>
          </w:tcPr>
          <w:p w14:paraId="6BBE674F" w14:textId="60EE3A2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92" w:type="dxa"/>
            <w:vAlign w:val="center"/>
          </w:tcPr>
          <w:p w14:paraId="5741BB0A" w14:textId="508F472B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899" w:type="dxa"/>
            <w:vAlign w:val="center"/>
          </w:tcPr>
          <w:p w14:paraId="4166EAD1" w14:textId="23AA0D79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944" w:type="dxa"/>
            <w:vAlign w:val="center"/>
          </w:tcPr>
          <w:p w14:paraId="239ECEF3" w14:textId="4DD38E0F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92" w:type="dxa"/>
          </w:tcPr>
          <w:p w14:paraId="7CFD3312" w14:textId="4D640D73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92" w:type="dxa"/>
          </w:tcPr>
          <w:p w14:paraId="189D2F7B" w14:textId="43C9CD5E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851" w:type="dxa"/>
          </w:tcPr>
          <w:p w14:paraId="7E8EB872" w14:textId="4C71818E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325631" w:rsidRPr="00D965A7" w14:paraId="21855B19" w14:textId="4446FACE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1E5A1BF" w14:textId="77777777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965A7">
              <w:rPr>
                <w:rFonts w:ascii="Museo 300" w:hAnsi="Museo 300"/>
                <w:b w:val="0"/>
                <w:sz w:val="18"/>
                <w:szCs w:val="18"/>
              </w:rPr>
              <w:t xml:space="preserve"> I</w:t>
            </w:r>
          </w:p>
        </w:tc>
        <w:tc>
          <w:tcPr>
            <w:tcW w:w="850" w:type="dxa"/>
            <w:vAlign w:val="center"/>
          </w:tcPr>
          <w:p w14:paraId="017AD530" w14:textId="16D5DF6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992" w:type="dxa"/>
            <w:vAlign w:val="center"/>
          </w:tcPr>
          <w:p w14:paraId="605150C7" w14:textId="25E84F8E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851" w:type="dxa"/>
            <w:vAlign w:val="center"/>
          </w:tcPr>
          <w:p w14:paraId="413ECE83" w14:textId="5C40CBF5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14:paraId="23802A3A" w14:textId="4982046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899" w:type="dxa"/>
          </w:tcPr>
          <w:p w14:paraId="74413D33" w14:textId="1BEFF2AF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944" w:type="dxa"/>
          </w:tcPr>
          <w:p w14:paraId="322B55B6" w14:textId="5F3DE270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53</w:t>
            </w:r>
          </w:p>
        </w:tc>
        <w:tc>
          <w:tcPr>
            <w:tcW w:w="992" w:type="dxa"/>
          </w:tcPr>
          <w:p w14:paraId="362B5CFF" w14:textId="3390C262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14:paraId="389B846B" w14:textId="537DFDF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14:paraId="72108162" w14:textId="2385012A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40</w:t>
            </w:r>
          </w:p>
        </w:tc>
      </w:tr>
      <w:tr w:rsidR="00325631" w:rsidRPr="00D965A7" w14:paraId="67A59686" w14:textId="7E40708D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40489F4" w14:textId="12CE11D0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965A7">
              <w:rPr>
                <w:rFonts w:ascii="Museo 300" w:hAnsi="Museo 300"/>
                <w:b w:val="0"/>
                <w:sz w:val="18"/>
                <w:szCs w:val="18"/>
              </w:rPr>
              <w:t>ISTA CENTRAL</w:t>
            </w:r>
          </w:p>
        </w:tc>
        <w:tc>
          <w:tcPr>
            <w:tcW w:w="850" w:type="dxa"/>
            <w:vAlign w:val="center"/>
          </w:tcPr>
          <w:p w14:paraId="0D2D0E24" w14:textId="7AF158AA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92" w:type="dxa"/>
            <w:vAlign w:val="center"/>
          </w:tcPr>
          <w:p w14:paraId="14842CE9" w14:textId="17E35CE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14:paraId="65E6F082" w14:textId="0870008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14:paraId="78DCDB6B" w14:textId="6424CBBC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899" w:type="dxa"/>
          </w:tcPr>
          <w:p w14:paraId="7328F45F" w14:textId="72A8DE75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944" w:type="dxa"/>
          </w:tcPr>
          <w:p w14:paraId="397ED02D" w14:textId="536B35AC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14:paraId="5842B500" w14:textId="408A7B94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12269EBD" w14:textId="1BB3B602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092ADD6B" w14:textId="72B76301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21</w:t>
            </w:r>
          </w:p>
        </w:tc>
      </w:tr>
      <w:tr w:rsidR="00325631" w:rsidRPr="00D965A7" w14:paraId="43DFF316" w14:textId="4C7CFFA7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68C70B7" w14:textId="77777777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965A7">
              <w:rPr>
                <w:rFonts w:ascii="Museo 300" w:hAnsi="Museo 300"/>
                <w:b w:val="0"/>
                <w:sz w:val="18"/>
                <w:szCs w:val="18"/>
              </w:rPr>
              <w:t>III</w:t>
            </w:r>
          </w:p>
        </w:tc>
        <w:tc>
          <w:tcPr>
            <w:tcW w:w="850" w:type="dxa"/>
            <w:vAlign w:val="center"/>
          </w:tcPr>
          <w:p w14:paraId="64CCF4BE" w14:textId="4BD1297D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992" w:type="dxa"/>
            <w:vAlign w:val="center"/>
          </w:tcPr>
          <w:p w14:paraId="25D61C2E" w14:textId="32317036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14:paraId="0158B9E3" w14:textId="2DAA8C41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992" w:type="dxa"/>
          </w:tcPr>
          <w:p w14:paraId="198ABF5D" w14:textId="52F6FB66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899" w:type="dxa"/>
          </w:tcPr>
          <w:p w14:paraId="31354A55" w14:textId="681751D1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944" w:type="dxa"/>
          </w:tcPr>
          <w:p w14:paraId="4F257CA0" w14:textId="61AAAFFE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27</w:t>
            </w:r>
          </w:p>
        </w:tc>
        <w:tc>
          <w:tcPr>
            <w:tcW w:w="992" w:type="dxa"/>
          </w:tcPr>
          <w:p w14:paraId="264922EE" w14:textId="585A2B04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14:paraId="5ECDD9BA" w14:textId="16310C73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726882D4" w14:textId="005E054B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24</w:t>
            </w:r>
          </w:p>
        </w:tc>
      </w:tr>
      <w:tr w:rsidR="00325631" w:rsidRPr="00D965A7" w14:paraId="6FDC4A80" w14:textId="2E700510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17D60A0" w14:textId="77777777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965A7">
              <w:rPr>
                <w:rFonts w:ascii="Museo 300" w:hAnsi="Museo 300"/>
                <w:b w:val="0"/>
                <w:sz w:val="18"/>
                <w:szCs w:val="18"/>
              </w:rPr>
              <w:t>IV USULUTÁN</w:t>
            </w:r>
          </w:p>
        </w:tc>
        <w:tc>
          <w:tcPr>
            <w:tcW w:w="850" w:type="dxa"/>
            <w:vAlign w:val="center"/>
          </w:tcPr>
          <w:p w14:paraId="41F07998" w14:textId="02D35BC7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14:paraId="4175A126" w14:textId="0174A3AF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5FAC4B94" w14:textId="72B82181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14:paraId="6602E8D9" w14:textId="6C2E80C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899" w:type="dxa"/>
          </w:tcPr>
          <w:p w14:paraId="6C684819" w14:textId="4F0F6CDF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944" w:type="dxa"/>
          </w:tcPr>
          <w:p w14:paraId="439F9B3F" w14:textId="1DD0765D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68EADE94" w14:textId="31FDBF53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1569C609" w14:textId="6EA1AC04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1A7F0F01" w14:textId="4B510E03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</w:tr>
      <w:tr w:rsidR="00325631" w:rsidRPr="00D965A7" w14:paraId="13BDCE80" w14:textId="176F6B30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122F341" w14:textId="77777777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965A7">
              <w:rPr>
                <w:rFonts w:ascii="Museo 300" w:hAnsi="Museo 300"/>
                <w:b w:val="0"/>
                <w:sz w:val="18"/>
                <w:szCs w:val="18"/>
              </w:rPr>
              <w:t>IV</w:t>
            </w:r>
          </w:p>
        </w:tc>
        <w:tc>
          <w:tcPr>
            <w:tcW w:w="850" w:type="dxa"/>
            <w:vAlign w:val="center"/>
          </w:tcPr>
          <w:p w14:paraId="64DAEE09" w14:textId="1CEA33CB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 w14:paraId="3DEABEFD" w14:textId="5FD1A2A0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77EB2A2C" w14:textId="0858B097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14:paraId="0C48649C" w14:textId="61598EF9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899" w:type="dxa"/>
          </w:tcPr>
          <w:p w14:paraId="3AE6C2DD" w14:textId="43CEC15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944" w:type="dxa"/>
          </w:tcPr>
          <w:p w14:paraId="5602AEF6" w14:textId="6DDC337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36</w:t>
            </w:r>
          </w:p>
        </w:tc>
        <w:tc>
          <w:tcPr>
            <w:tcW w:w="992" w:type="dxa"/>
          </w:tcPr>
          <w:p w14:paraId="443AF0C4" w14:textId="7F936CF7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2433593C" w14:textId="55C844CD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851" w:type="dxa"/>
          </w:tcPr>
          <w:p w14:paraId="286FD167" w14:textId="7F045D16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19</w:t>
            </w:r>
          </w:p>
        </w:tc>
      </w:tr>
      <w:tr w:rsidR="00325631" w:rsidRPr="00D965A7" w14:paraId="647391CC" w14:textId="64C12266" w:rsidTr="00F5607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120ED33" w14:textId="4FF2C24A" w:rsidR="00325631" w:rsidRPr="00D965A7" w:rsidRDefault="00325631" w:rsidP="002D1E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D965A7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850" w:type="dxa"/>
            <w:vAlign w:val="center"/>
          </w:tcPr>
          <w:p w14:paraId="07388623" w14:textId="4D7B49E0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32</w:t>
            </w:r>
          </w:p>
        </w:tc>
        <w:tc>
          <w:tcPr>
            <w:tcW w:w="992" w:type="dxa"/>
            <w:vAlign w:val="center"/>
          </w:tcPr>
          <w:p w14:paraId="1E7EA091" w14:textId="0DCDF8FC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27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AE2A8D3" w14:textId="31D59086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59</w:t>
            </w:r>
          </w:p>
        </w:tc>
        <w:tc>
          <w:tcPr>
            <w:tcW w:w="992" w:type="dxa"/>
          </w:tcPr>
          <w:p w14:paraId="03159F66" w14:textId="33AF6F04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69</w:t>
            </w:r>
          </w:p>
        </w:tc>
        <w:tc>
          <w:tcPr>
            <w:tcW w:w="899" w:type="dxa"/>
          </w:tcPr>
          <w:p w14:paraId="2584A3C0" w14:textId="6C42BFFF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78</w:t>
            </w:r>
          </w:p>
        </w:tc>
        <w:tc>
          <w:tcPr>
            <w:tcW w:w="944" w:type="dxa"/>
            <w:shd w:val="clear" w:color="auto" w:fill="D9D9D9" w:themeFill="background1" w:themeFillShade="D9"/>
          </w:tcPr>
          <w:p w14:paraId="359EF0BB" w14:textId="57CC87C8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147</w:t>
            </w:r>
          </w:p>
        </w:tc>
        <w:tc>
          <w:tcPr>
            <w:tcW w:w="992" w:type="dxa"/>
          </w:tcPr>
          <w:p w14:paraId="66F3464A" w14:textId="6574156B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63</w:t>
            </w:r>
          </w:p>
        </w:tc>
        <w:tc>
          <w:tcPr>
            <w:tcW w:w="992" w:type="dxa"/>
          </w:tcPr>
          <w:p w14:paraId="1DDC74E7" w14:textId="31669099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52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05195EB" w14:textId="46C6188B" w:rsidR="00325631" w:rsidRPr="00D965A7" w:rsidRDefault="00325631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965A7">
              <w:rPr>
                <w:rFonts w:ascii="Museo 300" w:hAnsi="Museo 300"/>
                <w:b/>
                <w:sz w:val="18"/>
                <w:szCs w:val="18"/>
              </w:rPr>
              <w:t>115</w:t>
            </w:r>
          </w:p>
        </w:tc>
      </w:tr>
    </w:tbl>
    <w:p w14:paraId="655FF1AD" w14:textId="77777777" w:rsidR="00325631" w:rsidRPr="00D965A7" w:rsidRDefault="00325631" w:rsidP="00D3699A">
      <w:pPr>
        <w:pStyle w:val="Textonotapie"/>
        <w:rPr>
          <w:rFonts w:ascii="Museo 300" w:hAnsi="Museo 300"/>
          <w:sz w:val="18"/>
          <w:szCs w:val="18"/>
          <w:lang w:val="es-SV"/>
        </w:rPr>
      </w:pPr>
    </w:p>
  </w:footnote>
  <w:footnote w:id="6">
    <w:p w14:paraId="71162BBE" w14:textId="15CADA02" w:rsidR="00325631" w:rsidRPr="008F71A3" w:rsidRDefault="00325631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8F71A3">
        <w:rPr>
          <w:rStyle w:val="Refdenotaalpie"/>
          <w:rFonts w:ascii="Museo 300" w:hAnsi="Museo 300"/>
        </w:rPr>
        <w:footnoteRef/>
      </w:r>
      <w:r w:rsidRPr="008F71A3">
        <w:rPr>
          <w:rFonts w:ascii="Museo 300" w:hAnsi="Museo 300"/>
          <w:sz w:val="18"/>
          <w:szCs w:val="18"/>
          <w:lang w:val="es-SV"/>
        </w:rPr>
        <w:t xml:space="preserve"> Para el primer </w:t>
      </w:r>
      <w:r>
        <w:rPr>
          <w:rFonts w:ascii="Museo 300" w:hAnsi="Museo 300"/>
          <w:sz w:val="18"/>
          <w:szCs w:val="18"/>
          <w:lang w:val="es-SV"/>
        </w:rPr>
        <w:t>t</w:t>
      </w:r>
      <w:r w:rsidRPr="008F71A3">
        <w:rPr>
          <w:rFonts w:ascii="Museo 300" w:hAnsi="Museo 300"/>
          <w:sz w:val="18"/>
          <w:szCs w:val="18"/>
          <w:lang w:val="es-SV"/>
        </w:rPr>
        <w:t>rimestre se reporta</w:t>
      </w:r>
      <w:r>
        <w:rPr>
          <w:rFonts w:ascii="Museo 300" w:hAnsi="Museo 300"/>
          <w:sz w:val="18"/>
          <w:szCs w:val="18"/>
          <w:lang w:val="es-SV"/>
        </w:rPr>
        <w:t xml:space="preserve"> en </w:t>
      </w:r>
      <w:r w:rsidRPr="008F71A3">
        <w:rPr>
          <w:rFonts w:ascii="Museo 300" w:hAnsi="Museo 300" w:cs="Arial"/>
          <w:sz w:val="18"/>
          <w:szCs w:val="18"/>
          <w:lang w:eastAsia="es-SV"/>
        </w:rPr>
        <w:t>Escritura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intermedia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elaborada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(ISTA o Cooperativas)</w:t>
      </w:r>
      <w:r w:rsidRPr="008F71A3">
        <w:rPr>
          <w:rFonts w:ascii="Museo 300" w:hAnsi="Museo 300"/>
          <w:sz w:val="18"/>
          <w:szCs w:val="18"/>
          <w:lang w:val="es-SV"/>
        </w:rPr>
        <w:t>:</w:t>
      </w:r>
    </w:p>
    <w:tbl>
      <w:tblPr>
        <w:tblStyle w:val="Tabladecuadrcula1clara"/>
        <w:tblW w:w="13095" w:type="dxa"/>
        <w:tblLook w:val="04A0" w:firstRow="1" w:lastRow="0" w:firstColumn="1" w:lastColumn="0" w:noHBand="0" w:noVBand="1"/>
      </w:tblPr>
      <w:tblGrid>
        <w:gridCol w:w="4365"/>
        <w:gridCol w:w="4365"/>
        <w:gridCol w:w="4365"/>
      </w:tblGrid>
      <w:tr w:rsidR="00325631" w:rsidRPr="008F71A3" w14:paraId="79175EF9" w14:textId="1444787C" w:rsidTr="001803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vAlign w:val="center"/>
          </w:tcPr>
          <w:p w14:paraId="4C5A79E4" w14:textId="77777777" w:rsidR="00325631" w:rsidRPr="008F71A3" w:rsidRDefault="00325631" w:rsidP="00143079">
            <w:pPr>
              <w:pStyle w:val="Textonotapie"/>
              <w:jc w:val="center"/>
              <w:rPr>
                <w:rFonts w:ascii="Museo 300" w:hAnsi="Museo 300"/>
                <w:bCs w:val="0"/>
                <w:sz w:val="18"/>
                <w:szCs w:val="18"/>
              </w:rPr>
            </w:pPr>
            <w:r w:rsidRPr="008F71A3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4365" w:type="dxa"/>
            <w:vAlign w:val="center"/>
          </w:tcPr>
          <w:p w14:paraId="4602EBA8" w14:textId="77777777" w:rsidR="00325631" w:rsidRPr="008F71A3" w:rsidRDefault="00325631" w:rsidP="001430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8F71A3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4365" w:type="dxa"/>
            <w:vAlign w:val="center"/>
          </w:tcPr>
          <w:p w14:paraId="21CEDF8D" w14:textId="0AA6D347" w:rsidR="00325631" w:rsidRPr="008F71A3" w:rsidRDefault="00325631" w:rsidP="001430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8F71A3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8F71A3" w14:paraId="748AA096" w14:textId="1862E809" w:rsidTr="001803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5" w:type="dxa"/>
            <w:vAlign w:val="center"/>
          </w:tcPr>
          <w:p w14:paraId="6A7C1E2C" w14:textId="3B2A4EC6" w:rsidR="00325631" w:rsidRPr="008F71A3" w:rsidRDefault="00325631" w:rsidP="008F71A3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highlight w:val="yellow"/>
              </w:rPr>
            </w:pPr>
            <w:r>
              <w:rPr>
                <w:rFonts w:ascii="Museo 300" w:hAnsi="Museo 300"/>
                <w:b w:val="0"/>
                <w:sz w:val="18"/>
                <w:szCs w:val="18"/>
              </w:rPr>
              <w:t>Se</w:t>
            </w:r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 cumplió con la elaboración y remisión al Depto. de Registro de nueve (9) testimonios de Escrituras Públicas de Actos intermedios según detalle: 4 Desmembraciones Simples de </w:t>
            </w:r>
            <w:proofErr w:type="spellStart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Hda</w:t>
            </w:r>
            <w:proofErr w:type="spellEnd"/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. Llanos de </w:t>
            </w:r>
            <w:proofErr w:type="spellStart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Achichilco</w:t>
            </w:r>
            <w:proofErr w:type="spellEnd"/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, El Copinol, La Florida, El Colorado, </w:t>
            </w:r>
            <w:proofErr w:type="spellStart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Sirama</w:t>
            </w:r>
            <w:proofErr w:type="spellEnd"/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 El Manantial; 2 Remediciones, El Tablón, Santa Barbará y 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>una</w:t>
            </w:r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 DCD de </w:t>
            </w:r>
            <w:proofErr w:type="spellStart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Hda</w:t>
            </w:r>
            <w:proofErr w:type="spellEnd"/>
            <w:r w:rsidRPr="008F71A3">
              <w:rPr>
                <w:rFonts w:ascii="Museo 300" w:hAnsi="Museo 300"/>
                <w:b w:val="0"/>
                <w:sz w:val="18"/>
                <w:szCs w:val="18"/>
              </w:rPr>
              <w:t xml:space="preserve">. </w:t>
            </w:r>
            <w:proofErr w:type="spellStart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Tepeagua</w:t>
            </w:r>
            <w:proofErr w:type="spellEnd"/>
            <w:r w:rsidRPr="008F71A3">
              <w:rPr>
                <w:rFonts w:ascii="Museo 300" w:hAnsi="Museo 300"/>
                <w:b w:val="0"/>
                <w:sz w:val="18"/>
                <w:szCs w:val="18"/>
              </w:rPr>
              <w:t>.</w:t>
            </w:r>
          </w:p>
        </w:tc>
        <w:tc>
          <w:tcPr>
            <w:tcW w:w="4365" w:type="dxa"/>
            <w:vAlign w:val="center"/>
          </w:tcPr>
          <w:p w14:paraId="369E5E0B" w14:textId="2972F9E6" w:rsidR="00325631" w:rsidRPr="008F71A3" w:rsidRDefault="00325631" w:rsidP="008F71A3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highlight w:val="yellow"/>
              </w:rPr>
            </w:pPr>
            <w:r>
              <w:rPr>
                <w:rFonts w:ascii="Museo 300" w:hAnsi="Museo 300"/>
                <w:sz w:val="18"/>
                <w:szCs w:val="18"/>
              </w:rPr>
              <w:t>S</w:t>
            </w:r>
            <w:r w:rsidRPr="008F71A3">
              <w:rPr>
                <w:rFonts w:ascii="Museo 300" w:hAnsi="Museo 300"/>
                <w:sz w:val="18"/>
                <w:szCs w:val="18"/>
              </w:rPr>
              <w:t xml:space="preserve">e cumplió con la elaboración y remisión al Depto. de Registro de tres (3) testimonios de Escrituras Públicas de Actos intermedios según detalle: </w:t>
            </w:r>
            <w:r>
              <w:rPr>
                <w:rFonts w:ascii="Museo 300" w:hAnsi="Museo 300"/>
                <w:sz w:val="18"/>
                <w:szCs w:val="18"/>
              </w:rPr>
              <w:t xml:space="preserve">una </w:t>
            </w:r>
            <w:r w:rsidRPr="008F71A3">
              <w:rPr>
                <w:rFonts w:ascii="Museo 300" w:hAnsi="Museo 300"/>
                <w:sz w:val="18"/>
                <w:szCs w:val="18"/>
              </w:rPr>
              <w:t xml:space="preserve">Protocolización de Remedición de </w:t>
            </w:r>
            <w:proofErr w:type="spellStart"/>
            <w:r w:rsidRPr="008F71A3">
              <w:rPr>
                <w:rFonts w:ascii="Museo 300" w:hAnsi="Museo 300"/>
                <w:sz w:val="18"/>
                <w:szCs w:val="18"/>
              </w:rPr>
              <w:t>Hda</w:t>
            </w:r>
            <w:proofErr w:type="spellEnd"/>
            <w:r w:rsidRPr="008F71A3">
              <w:rPr>
                <w:rFonts w:ascii="Museo 300" w:hAnsi="Museo 300"/>
                <w:sz w:val="18"/>
                <w:szCs w:val="18"/>
              </w:rPr>
              <w:t xml:space="preserve">. Mechotique, Hijuela 3 Pol. 1; y 2 Desmembraciones Simples de </w:t>
            </w:r>
            <w:proofErr w:type="spellStart"/>
            <w:r w:rsidRPr="008F71A3">
              <w:rPr>
                <w:rFonts w:ascii="Museo 300" w:hAnsi="Museo 300"/>
                <w:sz w:val="18"/>
                <w:szCs w:val="18"/>
              </w:rPr>
              <w:t>Hda</w:t>
            </w:r>
            <w:proofErr w:type="spellEnd"/>
            <w:r w:rsidRPr="008F71A3">
              <w:rPr>
                <w:rFonts w:ascii="Museo 300" w:hAnsi="Museo 300"/>
                <w:sz w:val="18"/>
                <w:szCs w:val="18"/>
              </w:rPr>
              <w:t xml:space="preserve">. San Arturo, zona Norte, parcela 3, Zona Pozo y Lote 2 Pol. 4 </w:t>
            </w:r>
            <w:proofErr w:type="spellStart"/>
            <w:r w:rsidRPr="008F71A3">
              <w:rPr>
                <w:rFonts w:ascii="Museo 300" w:hAnsi="Museo 300"/>
                <w:sz w:val="18"/>
                <w:szCs w:val="18"/>
              </w:rPr>
              <w:t>Hda</w:t>
            </w:r>
            <w:proofErr w:type="spellEnd"/>
            <w:r w:rsidRPr="008F71A3">
              <w:rPr>
                <w:rFonts w:ascii="Museo 300" w:hAnsi="Museo 300"/>
                <w:sz w:val="18"/>
                <w:szCs w:val="18"/>
              </w:rPr>
              <w:t>. Santa Teresa.</w:t>
            </w:r>
          </w:p>
        </w:tc>
        <w:tc>
          <w:tcPr>
            <w:tcW w:w="4365" w:type="dxa"/>
            <w:vAlign w:val="center"/>
          </w:tcPr>
          <w:p w14:paraId="256C6382" w14:textId="17515342" w:rsidR="00325631" w:rsidRPr="008F71A3" w:rsidRDefault="00325631" w:rsidP="008F71A3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8F71A3">
              <w:rPr>
                <w:rFonts w:ascii="Museo 300" w:hAnsi="Museo 300"/>
                <w:sz w:val="18"/>
                <w:szCs w:val="18"/>
              </w:rPr>
              <w:t xml:space="preserve">Se cumplió con la elaboración y remisión al Depto. de Registro de 18 testimonios de Escrituras Públicas Intermedias según detalle: 6 </w:t>
            </w:r>
            <w:proofErr w:type="spellStart"/>
            <w:r w:rsidRPr="008F71A3">
              <w:rPr>
                <w:rFonts w:ascii="Museo 300" w:hAnsi="Museo 300"/>
                <w:sz w:val="18"/>
                <w:szCs w:val="18"/>
              </w:rPr>
              <w:t>DCD´s</w:t>
            </w:r>
            <w:proofErr w:type="spellEnd"/>
            <w:r w:rsidRPr="008F71A3">
              <w:rPr>
                <w:rFonts w:ascii="Museo 300" w:hAnsi="Museo 300"/>
                <w:sz w:val="18"/>
                <w:szCs w:val="18"/>
              </w:rPr>
              <w:t>, 5 Desmembraciones Simples, 3 Protocolizaciones de Diligencias de Remedición y 4 Escrituras Públicas de Donación.</w:t>
            </w:r>
          </w:p>
        </w:tc>
      </w:tr>
    </w:tbl>
    <w:p w14:paraId="66865C19" w14:textId="0EA133CA" w:rsidR="00325631" w:rsidRPr="002C21EA" w:rsidRDefault="00325631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</w:footnote>
  <w:footnote w:id="7">
    <w:p w14:paraId="45F35F66" w14:textId="1BBBE376" w:rsidR="00325631" w:rsidRDefault="00325631" w:rsidP="005A2BE9">
      <w:pPr>
        <w:pStyle w:val="Textonotapie"/>
        <w:jc w:val="both"/>
        <w:rPr>
          <w:rFonts w:ascii="Museo 300" w:hAnsi="Museo 300" w:cs="Arial"/>
          <w:sz w:val="18"/>
          <w:szCs w:val="18"/>
          <w:lang w:eastAsia="es-SV"/>
        </w:rPr>
      </w:pPr>
      <w:r w:rsidRPr="00A972E1">
        <w:rPr>
          <w:rStyle w:val="Refdenotaalpie"/>
          <w:rFonts w:ascii="Museo 300" w:hAnsi="Museo 300"/>
        </w:rPr>
        <w:footnoteRef/>
      </w:r>
      <w:r w:rsidRPr="00A972E1">
        <w:rPr>
          <w:rFonts w:ascii="Museo 300" w:hAnsi="Museo 300"/>
          <w:sz w:val="18"/>
          <w:szCs w:val="18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 xml:space="preserve">Para el primer </w:t>
      </w:r>
      <w:r>
        <w:rPr>
          <w:rFonts w:ascii="Museo 300" w:hAnsi="Museo 300"/>
          <w:sz w:val="18"/>
          <w:szCs w:val="18"/>
          <w:lang w:val="es-SV"/>
        </w:rPr>
        <w:t>t</w:t>
      </w:r>
      <w:r w:rsidRPr="008F71A3">
        <w:rPr>
          <w:rFonts w:ascii="Museo 300" w:hAnsi="Museo 300"/>
          <w:sz w:val="18"/>
          <w:szCs w:val="18"/>
          <w:lang w:val="es-SV"/>
        </w:rPr>
        <w:t>rimestre se reporta</w:t>
      </w:r>
      <w:r>
        <w:rPr>
          <w:rFonts w:ascii="Museo 300" w:hAnsi="Museo 300"/>
          <w:sz w:val="18"/>
          <w:szCs w:val="18"/>
          <w:lang w:val="es-SV"/>
        </w:rPr>
        <w:t xml:space="preserve"> en d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ocumentos </w:t>
      </w:r>
      <w:r>
        <w:rPr>
          <w:rFonts w:ascii="Museo 300" w:hAnsi="Museo 300" w:cs="Arial"/>
          <w:sz w:val="18"/>
          <w:szCs w:val="18"/>
          <w:lang w:eastAsia="es-SV"/>
        </w:rPr>
        <w:t>i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nscritos ISTA </w:t>
      </w:r>
      <w:r>
        <w:rPr>
          <w:rFonts w:ascii="Museo 300" w:hAnsi="Museo 300" w:cs="Arial"/>
          <w:sz w:val="18"/>
          <w:szCs w:val="18"/>
          <w:lang w:eastAsia="es-SV"/>
        </w:rPr>
        <w:t>/ C</w:t>
      </w:r>
      <w:r w:rsidRPr="00A972E1">
        <w:rPr>
          <w:rFonts w:ascii="Museo 300" w:hAnsi="Museo 300" w:cs="Arial"/>
          <w:sz w:val="18"/>
          <w:szCs w:val="18"/>
          <w:lang w:eastAsia="es-SV"/>
        </w:rPr>
        <w:t>ooperativa</w:t>
      </w:r>
      <w:r>
        <w:rPr>
          <w:rFonts w:ascii="Museo 300" w:hAnsi="Museo 300" w:cs="Arial"/>
          <w:sz w:val="18"/>
          <w:szCs w:val="18"/>
          <w:lang w:eastAsia="es-SV"/>
        </w:rPr>
        <w:t>:</w:t>
      </w:r>
    </w:p>
    <w:p w14:paraId="077F6943" w14:textId="77777777" w:rsidR="00325631" w:rsidRPr="00A972E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3254"/>
        <w:gridCol w:w="3254"/>
        <w:gridCol w:w="3410"/>
      </w:tblGrid>
      <w:tr w:rsidR="00325631" w:rsidRPr="00A972E1" w14:paraId="6D488C63" w14:textId="12BDF655" w:rsidTr="00725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  <w:vAlign w:val="center"/>
          </w:tcPr>
          <w:p w14:paraId="1C81BD13" w14:textId="77777777" w:rsidR="00325631" w:rsidRPr="00A972E1" w:rsidRDefault="00325631" w:rsidP="00017134">
            <w:pPr>
              <w:pStyle w:val="Textonotapie"/>
              <w:jc w:val="center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3254" w:type="dxa"/>
            <w:vAlign w:val="center"/>
          </w:tcPr>
          <w:p w14:paraId="383F3E5F" w14:textId="77777777" w:rsidR="00325631" w:rsidRPr="00A972E1" w:rsidRDefault="00325631" w:rsidP="0001713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3410" w:type="dxa"/>
            <w:vAlign w:val="center"/>
          </w:tcPr>
          <w:p w14:paraId="1C9FCB36" w14:textId="0CFF32DD" w:rsidR="00325631" w:rsidRPr="00A972E1" w:rsidRDefault="00325631" w:rsidP="0001713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A972E1" w14:paraId="68126381" w14:textId="3943902A" w:rsidTr="00725CB2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  <w:vAlign w:val="center"/>
          </w:tcPr>
          <w:p w14:paraId="581A0BEA" w14:textId="68AE93BF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b w:val="0"/>
                <w:sz w:val="18"/>
                <w:szCs w:val="18"/>
              </w:rPr>
              <w:t>98 Documentos ISTA</w:t>
            </w:r>
          </w:p>
          <w:p w14:paraId="2760C067" w14:textId="658636C5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b w:val="0"/>
                <w:sz w:val="18"/>
                <w:szCs w:val="18"/>
              </w:rPr>
              <w:t>85 Documentos Cooperativas</w:t>
            </w:r>
          </w:p>
          <w:p w14:paraId="0A70BE0B" w14:textId="5E75724E" w:rsidR="00325631" w:rsidRPr="00A972E1" w:rsidRDefault="00325631" w:rsidP="00A972E1">
            <w:pPr>
              <w:pStyle w:val="Textonotapie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 xml:space="preserve">Total: </w:t>
            </w:r>
            <w:r w:rsidRPr="00A972E1">
              <w:rPr>
                <w:rFonts w:ascii="Museo 300" w:hAnsi="Museo 300"/>
                <w:b w:val="0"/>
                <w:sz w:val="18"/>
                <w:szCs w:val="18"/>
              </w:rPr>
              <w:t xml:space="preserve">183 Documentos Inscritos </w:t>
            </w:r>
          </w:p>
        </w:tc>
        <w:tc>
          <w:tcPr>
            <w:tcW w:w="3254" w:type="dxa"/>
            <w:vAlign w:val="center"/>
          </w:tcPr>
          <w:p w14:paraId="28838CF1" w14:textId="77777777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154 Documentos ISTA</w:t>
            </w:r>
          </w:p>
          <w:p w14:paraId="02F771B3" w14:textId="7F6898F1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24 Cooperativas</w:t>
            </w:r>
          </w:p>
          <w:p w14:paraId="41C97175" w14:textId="081E618B" w:rsidR="00325631" w:rsidRPr="00A972E1" w:rsidRDefault="00325631" w:rsidP="00A972E1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b/>
                <w:sz w:val="18"/>
                <w:szCs w:val="18"/>
              </w:rPr>
              <w:t xml:space="preserve">Total: </w:t>
            </w:r>
            <w:r w:rsidRPr="00A972E1">
              <w:rPr>
                <w:rFonts w:ascii="Museo 300" w:hAnsi="Museo 300"/>
                <w:sz w:val="18"/>
                <w:szCs w:val="18"/>
              </w:rPr>
              <w:t>178 Documentos Inscritos</w:t>
            </w:r>
          </w:p>
        </w:tc>
        <w:tc>
          <w:tcPr>
            <w:tcW w:w="3410" w:type="dxa"/>
            <w:vAlign w:val="center"/>
          </w:tcPr>
          <w:p w14:paraId="1E921908" w14:textId="77777777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124 Documentos ISTA</w:t>
            </w:r>
          </w:p>
          <w:p w14:paraId="7CCA2A0F" w14:textId="77777777" w:rsidR="00325631" w:rsidRPr="00A972E1" w:rsidRDefault="00325631" w:rsidP="00017134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22 Cooperativas</w:t>
            </w:r>
          </w:p>
          <w:p w14:paraId="6FFE61EA" w14:textId="1090C86C" w:rsidR="00325631" w:rsidRPr="00A972E1" w:rsidRDefault="00325631" w:rsidP="00A972E1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b/>
                <w:sz w:val="18"/>
                <w:szCs w:val="18"/>
              </w:rPr>
              <w:t xml:space="preserve">Total: </w:t>
            </w:r>
            <w:r w:rsidRPr="00A972E1">
              <w:rPr>
                <w:rFonts w:ascii="Museo 300" w:hAnsi="Museo 300"/>
                <w:sz w:val="18"/>
                <w:szCs w:val="18"/>
              </w:rPr>
              <w:t>146 Documentos Inscritos.</w:t>
            </w:r>
          </w:p>
        </w:tc>
      </w:tr>
    </w:tbl>
    <w:p w14:paraId="3C76261D" w14:textId="59A92B66" w:rsidR="00325631" w:rsidRPr="00A972E1" w:rsidRDefault="00325631" w:rsidP="005A2BE9">
      <w:pPr>
        <w:pStyle w:val="Textonotapie"/>
        <w:jc w:val="both"/>
        <w:rPr>
          <w:rFonts w:ascii="Museo 300" w:hAnsi="Museo 300"/>
          <w:lang w:val="es-SV"/>
        </w:rPr>
      </w:pPr>
    </w:p>
  </w:footnote>
  <w:footnote w:id="8">
    <w:p w14:paraId="590D5621" w14:textId="1AE6364D" w:rsid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D0EA5">
        <w:rPr>
          <w:rStyle w:val="Refdenotaalpie"/>
          <w:rFonts w:ascii="Museo 300" w:hAnsi="Museo 300"/>
        </w:rPr>
        <w:footnoteRef/>
      </w:r>
      <w:r w:rsidRPr="00A972E1">
        <w:rPr>
          <w:rFonts w:ascii="Museo 300" w:hAnsi="Museo 300"/>
          <w:sz w:val="18"/>
          <w:szCs w:val="18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 xml:space="preserve">Para el primer </w:t>
      </w:r>
      <w:r>
        <w:rPr>
          <w:rFonts w:ascii="Museo 300" w:hAnsi="Museo 300"/>
          <w:sz w:val="18"/>
          <w:szCs w:val="18"/>
          <w:lang w:val="es-SV"/>
        </w:rPr>
        <w:t>t</w:t>
      </w:r>
      <w:r w:rsidRPr="008F71A3">
        <w:rPr>
          <w:rFonts w:ascii="Museo 300" w:hAnsi="Museo 300"/>
          <w:sz w:val="18"/>
          <w:szCs w:val="18"/>
          <w:lang w:val="es-SV"/>
        </w:rPr>
        <w:t>rimestre se reporta</w:t>
      </w:r>
      <w:r>
        <w:rPr>
          <w:rFonts w:ascii="Museo 300" w:hAnsi="Museo 300"/>
          <w:sz w:val="18"/>
          <w:szCs w:val="18"/>
          <w:lang w:val="es-SV"/>
        </w:rPr>
        <w:t xml:space="preserve"> en d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ocumentos </w:t>
      </w:r>
      <w:r>
        <w:rPr>
          <w:rFonts w:ascii="Museo 300" w:hAnsi="Museo 300" w:cs="Arial"/>
          <w:sz w:val="18"/>
          <w:szCs w:val="18"/>
          <w:lang w:eastAsia="es-SV"/>
        </w:rPr>
        <w:t xml:space="preserve">presentados 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ISTA </w:t>
      </w:r>
      <w:r>
        <w:rPr>
          <w:rFonts w:ascii="Museo 300" w:hAnsi="Museo 300" w:cs="Arial"/>
          <w:sz w:val="18"/>
          <w:szCs w:val="18"/>
          <w:lang w:eastAsia="es-SV"/>
        </w:rPr>
        <w:t>/ C</w:t>
      </w:r>
      <w:r w:rsidRPr="00A972E1">
        <w:rPr>
          <w:rFonts w:ascii="Museo 300" w:hAnsi="Museo 300" w:cs="Arial"/>
          <w:sz w:val="18"/>
          <w:szCs w:val="18"/>
          <w:lang w:eastAsia="es-SV"/>
        </w:rPr>
        <w:t>ooperativa</w:t>
      </w:r>
      <w:r>
        <w:rPr>
          <w:rFonts w:ascii="Museo 300" w:hAnsi="Museo 300" w:cs="Arial"/>
          <w:sz w:val="18"/>
          <w:szCs w:val="18"/>
          <w:lang w:eastAsia="es-SV"/>
        </w:rPr>
        <w:t>: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</w:p>
    <w:p w14:paraId="3DF5D481" w14:textId="77777777" w:rsidR="00325631" w:rsidRPr="00A972E1" w:rsidRDefault="00325631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3254"/>
        <w:gridCol w:w="3254"/>
        <w:gridCol w:w="3410"/>
      </w:tblGrid>
      <w:tr w:rsidR="00325631" w:rsidRPr="00A972E1" w14:paraId="56BA8992" w14:textId="0D66990F" w:rsidTr="00725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  <w:vAlign w:val="center"/>
          </w:tcPr>
          <w:p w14:paraId="45664101" w14:textId="77777777" w:rsidR="00325631" w:rsidRPr="00A972E1" w:rsidRDefault="00325631" w:rsidP="000A5BAE">
            <w:pPr>
              <w:pStyle w:val="Textonotapie"/>
              <w:jc w:val="center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3254" w:type="dxa"/>
            <w:vAlign w:val="center"/>
          </w:tcPr>
          <w:p w14:paraId="7ED89AE0" w14:textId="77777777" w:rsidR="00325631" w:rsidRPr="00A972E1" w:rsidRDefault="00325631" w:rsidP="000A5BA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3410" w:type="dxa"/>
            <w:vAlign w:val="center"/>
          </w:tcPr>
          <w:p w14:paraId="340A9D5B" w14:textId="682BA538" w:rsidR="00325631" w:rsidRPr="00A972E1" w:rsidRDefault="00325631" w:rsidP="000A5BA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A972E1" w14:paraId="73D26E8C" w14:textId="16437BC9" w:rsidTr="00725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4" w:type="dxa"/>
            <w:vAlign w:val="center"/>
          </w:tcPr>
          <w:p w14:paraId="0265182D" w14:textId="72E233FB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b w:val="0"/>
                <w:sz w:val="18"/>
                <w:szCs w:val="18"/>
              </w:rPr>
              <w:t>185 Documentos ISTA</w:t>
            </w:r>
          </w:p>
          <w:p w14:paraId="47D1CFA4" w14:textId="77777777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b w:val="0"/>
                <w:sz w:val="18"/>
                <w:szCs w:val="18"/>
              </w:rPr>
              <w:t>90 Cooperativas</w:t>
            </w:r>
          </w:p>
          <w:p w14:paraId="17B8E79B" w14:textId="5C2B687E" w:rsidR="00325631" w:rsidRPr="00A972E1" w:rsidRDefault="00325631" w:rsidP="003D0EA5">
            <w:pPr>
              <w:pStyle w:val="Textonotapie"/>
              <w:rPr>
                <w:rFonts w:ascii="Museo 300" w:hAnsi="Museo 300"/>
                <w:b w:val="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 xml:space="preserve">Total: 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275 </w:t>
            </w:r>
            <w:r w:rsidRPr="00A972E1">
              <w:rPr>
                <w:rFonts w:ascii="Museo 300" w:hAnsi="Museo 300"/>
                <w:b w:val="0"/>
                <w:sz w:val="18"/>
                <w:szCs w:val="18"/>
              </w:rPr>
              <w:t>Documentos presentados</w:t>
            </w:r>
          </w:p>
        </w:tc>
        <w:tc>
          <w:tcPr>
            <w:tcW w:w="3254" w:type="dxa"/>
            <w:vAlign w:val="center"/>
          </w:tcPr>
          <w:p w14:paraId="33939B17" w14:textId="77777777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102 Documentos ISTA</w:t>
            </w:r>
          </w:p>
          <w:p w14:paraId="11494F31" w14:textId="77777777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10   Cooperativas</w:t>
            </w:r>
          </w:p>
          <w:p w14:paraId="39B870F6" w14:textId="6FFFE668" w:rsidR="00325631" w:rsidRPr="00A972E1" w:rsidRDefault="00325631" w:rsidP="003D0EA5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D0EA5">
              <w:rPr>
                <w:rFonts w:ascii="Museo 300" w:hAnsi="Museo 300"/>
                <w:b/>
                <w:sz w:val="18"/>
                <w:szCs w:val="18"/>
              </w:rPr>
              <w:t xml:space="preserve">Total: </w:t>
            </w:r>
            <w:r w:rsidRPr="00A972E1">
              <w:rPr>
                <w:rFonts w:ascii="Museo 300" w:hAnsi="Museo 300"/>
                <w:sz w:val="18"/>
                <w:szCs w:val="18"/>
              </w:rPr>
              <w:t>112 Documentos presentados</w:t>
            </w:r>
          </w:p>
        </w:tc>
        <w:tc>
          <w:tcPr>
            <w:tcW w:w="3410" w:type="dxa"/>
            <w:vAlign w:val="center"/>
          </w:tcPr>
          <w:p w14:paraId="46E61DA2" w14:textId="77777777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139 Documentos ISTA</w:t>
            </w:r>
          </w:p>
          <w:p w14:paraId="319D5557" w14:textId="77777777" w:rsidR="00325631" w:rsidRPr="00A972E1" w:rsidRDefault="00325631" w:rsidP="000A5BAE">
            <w:pPr>
              <w:pStyle w:val="Textonotapie"/>
              <w:numPr>
                <w:ilvl w:val="0"/>
                <w:numId w:val="25"/>
              </w:numPr>
              <w:ind w:left="171" w:hanging="1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72E1">
              <w:rPr>
                <w:rFonts w:ascii="Museo 300" w:hAnsi="Museo 300"/>
                <w:sz w:val="18"/>
                <w:szCs w:val="18"/>
              </w:rPr>
              <w:t>23 Documentos Cooperativas</w:t>
            </w:r>
          </w:p>
          <w:p w14:paraId="35F08BB0" w14:textId="47370C75" w:rsidR="00325631" w:rsidRPr="00A972E1" w:rsidRDefault="00325631" w:rsidP="003D0EA5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D0EA5">
              <w:rPr>
                <w:rFonts w:ascii="Museo 300" w:hAnsi="Museo 300"/>
                <w:b/>
                <w:sz w:val="18"/>
                <w:szCs w:val="18"/>
              </w:rPr>
              <w:t xml:space="preserve">Total: </w:t>
            </w:r>
            <w:r w:rsidRPr="00A972E1">
              <w:rPr>
                <w:rFonts w:ascii="Museo 300" w:hAnsi="Museo 300"/>
                <w:sz w:val="18"/>
                <w:szCs w:val="18"/>
              </w:rPr>
              <w:t>162 Documentos presentados.</w:t>
            </w:r>
          </w:p>
        </w:tc>
      </w:tr>
    </w:tbl>
    <w:p w14:paraId="25A43815" w14:textId="77777777" w:rsidR="00325631" w:rsidRPr="00A972E1" w:rsidRDefault="00325631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9">
    <w:p w14:paraId="488DEEE4" w14:textId="6E0B834A" w:rsidR="00325631" w:rsidRPr="00725CB2" w:rsidRDefault="00325631" w:rsidP="007D7683">
      <w:pPr>
        <w:pStyle w:val="Textonotapie"/>
        <w:ind w:left="-709" w:firstLine="709"/>
        <w:rPr>
          <w:rFonts w:ascii="Museo 300" w:hAnsi="Museo 300"/>
          <w:sz w:val="18"/>
          <w:szCs w:val="18"/>
          <w:lang w:val="es-SV"/>
        </w:rPr>
      </w:pPr>
      <w:r w:rsidRPr="00725CB2">
        <w:rPr>
          <w:rStyle w:val="Refdenotaalpie"/>
          <w:rFonts w:ascii="Museo 300" w:hAnsi="Museo 300"/>
        </w:rPr>
        <w:footnoteRef/>
      </w:r>
      <w:r w:rsidRPr="00725CB2">
        <w:rPr>
          <w:rFonts w:ascii="Museo 300" w:hAnsi="Museo 300"/>
          <w:sz w:val="18"/>
          <w:szCs w:val="18"/>
        </w:rPr>
        <w:t xml:space="preserve"> </w:t>
      </w:r>
      <w:r w:rsidRPr="00725CB2">
        <w:rPr>
          <w:rFonts w:ascii="Museo 300" w:hAnsi="Museo 300"/>
          <w:sz w:val="18"/>
          <w:szCs w:val="18"/>
          <w:lang w:val="es-SV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 xml:space="preserve">Para el primer </w:t>
      </w:r>
      <w:r>
        <w:rPr>
          <w:rFonts w:ascii="Museo 300" w:hAnsi="Museo 300"/>
          <w:sz w:val="18"/>
          <w:szCs w:val="18"/>
          <w:lang w:val="es-SV"/>
        </w:rPr>
        <w:t>t</w:t>
      </w:r>
      <w:r w:rsidRPr="008F71A3">
        <w:rPr>
          <w:rFonts w:ascii="Museo 300" w:hAnsi="Museo 300"/>
          <w:sz w:val="18"/>
          <w:szCs w:val="18"/>
          <w:lang w:val="es-SV"/>
        </w:rPr>
        <w:t>rimestre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>se reporta</w:t>
      </w:r>
      <w:r>
        <w:rPr>
          <w:rFonts w:ascii="Museo 300" w:hAnsi="Museo 300"/>
          <w:sz w:val="18"/>
          <w:szCs w:val="18"/>
          <w:lang w:val="es-SV"/>
        </w:rPr>
        <w:t xml:space="preserve"> en r</w:t>
      </w:r>
      <w:r w:rsidRPr="00725CB2">
        <w:rPr>
          <w:rFonts w:ascii="Museo 300" w:hAnsi="Museo 300"/>
          <w:sz w:val="18"/>
          <w:szCs w:val="18"/>
          <w:lang w:val="es-SV"/>
        </w:rPr>
        <w:t>ecomendaci</w:t>
      </w:r>
      <w:r>
        <w:rPr>
          <w:rFonts w:ascii="Museo 300" w:hAnsi="Museo 300"/>
          <w:sz w:val="18"/>
          <w:szCs w:val="18"/>
          <w:lang w:val="es-SV"/>
        </w:rPr>
        <w:t xml:space="preserve">ones </w:t>
      </w:r>
      <w:r w:rsidRPr="00725CB2">
        <w:rPr>
          <w:rFonts w:ascii="Museo 300" w:hAnsi="Museo 300"/>
          <w:sz w:val="18"/>
          <w:szCs w:val="18"/>
          <w:lang w:val="es-SV"/>
        </w:rPr>
        <w:t>realizada</w:t>
      </w:r>
      <w:r>
        <w:rPr>
          <w:rFonts w:ascii="Museo 300" w:hAnsi="Museo 300"/>
          <w:sz w:val="18"/>
          <w:szCs w:val="18"/>
          <w:lang w:val="es-SV"/>
        </w:rPr>
        <w:t>s</w:t>
      </w:r>
      <w:r w:rsidRPr="00725CB2">
        <w:rPr>
          <w:rFonts w:ascii="Museo 300" w:hAnsi="Museo 300"/>
          <w:sz w:val="18"/>
          <w:szCs w:val="18"/>
          <w:lang w:val="es-SV"/>
        </w:rPr>
        <w:t>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544"/>
        <w:gridCol w:w="3957"/>
        <w:gridCol w:w="4103"/>
      </w:tblGrid>
      <w:tr w:rsidR="00325631" w:rsidRPr="00725CB2" w14:paraId="6B1C5A6A" w14:textId="77777777" w:rsidTr="00725CB2">
        <w:trPr>
          <w:trHeight w:val="340"/>
        </w:trPr>
        <w:tc>
          <w:tcPr>
            <w:tcW w:w="3544" w:type="dxa"/>
            <w:vAlign w:val="center"/>
          </w:tcPr>
          <w:p w14:paraId="22A0D73B" w14:textId="1C2EA853" w:rsidR="00325631" w:rsidRPr="00725CB2" w:rsidRDefault="00325631" w:rsidP="009D0E10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b/>
                <w:sz w:val="18"/>
                <w:szCs w:val="18"/>
                <w:lang w:val="es-SV"/>
              </w:rPr>
              <w:t>ENERO</w:t>
            </w:r>
          </w:p>
        </w:tc>
        <w:tc>
          <w:tcPr>
            <w:tcW w:w="3957" w:type="dxa"/>
            <w:vAlign w:val="center"/>
          </w:tcPr>
          <w:p w14:paraId="0F6DB5F3" w14:textId="1D0D1C25" w:rsidR="00325631" w:rsidRPr="00725CB2" w:rsidRDefault="00325631" w:rsidP="009D0E10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b/>
                <w:sz w:val="18"/>
                <w:szCs w:val="18"/>
                <w:lang w:val="es-SV"/>
              </w:rPr>
              <w:t>FEBRERO</w:t>
            </w:r>
          </w:p>
        </w:tc>
        <w:tc>
          <w:tcPr>
            <w:tcW w:w="4103" w:type="dxa"/>
            <w:vAlign w:val="center"/>
          </w:tcPr>
          <w:p w14:paraId="7EE9D1A3" w14:textId="423BB65B" w:rsidR="00325631" w:rsidRPr="00725CB2" w:rsidRDefault="00325631" w:rsidP="009D0E10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b/>
                <w:sz w:val="18"/>
                <w:szCs w:val="18"/>
                <w:lang w:val="es-SV"/>
              </w:rPr>
              <w:t>MARZO</w:t>
            </w:r>
          </w:p>
        </w:tc>
      </w:tr>
      <w:tr w:rsidR="00325631" w:rsidRPr="00725CB2" w14:paraId="774DE725" w14:textId="77777777" w:rsidTr="00725CB2">
        <w:trPr>
          <w:trHeight w:val="850"/>
        </w:trPr>
        <w:tc>
          <w:tcPr>
            <w:tcW w:w="3544" w:type="dxa"/>
            <w:vAlign w:val="center"/>
          </w:tcPr>
          <w:p w14:paraId="2F76659C" w14:textId="28C134ED" w:rsidR="00325631" w:rsidRPr="00725CB2" w:rsidRDefault="00325631" w:rsidP="00725CB2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sz w:val="18"/>
                <w:szCs w:val="18"/>
              </w:rPr>
            </w:pPr>
            <w:r w:rsidRPr="00725CB2">
              <w:rPr>
                <w:rFonts w:ascii="Museo 300" w:hAnsi="Museo 300"/>
                <w:sz w:val="18"/>
                <w:szCs w:val="18"/>
              </w:rPr>
              <w:t>4 Cancelaciones de Vínculo de Bien de Familia.</w:t>
            </w:r>
          </w:p>
          <w:p w14:paraId="39C58C9E" w14:textId="75D70C9B" w:rsidR="00325631" w:rsidRPr="00725CB2" w:rsidRDefault="00325631" w:rsidP="00725CB2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sz w:val="18"/>
                <w:szCs w:val="18"/>
              </w:rPr>
              <w:t>8 Cancelaciones de Hipoteca.</w:t>
            </w:r>
          </w:p>
        </w:tc>
        <w:tc>
          <w:tcPr>
            <w:tcW w:w="3957" w:type="dxa"/>
            <w:vAlign w:val="center"/>
          </w:tcPr>
          <w:p w14:paraId="706D8A4A" w14:textId="77777777" w:rsidR="00325631" w:rsidRPr="00725CB2" w:rsidRDefault="00325631" w:rsidP="00725CB2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sz w:val="18"/>
                <w:szCs w:val="18"/>
              </w:rPr>
            </w:pPr>
            <w:r w:rsidRPr="00725CB2">
              <w:rPr>
                <w:rFonts w:ascii="Museo 300" w:hAnsi="Museo 300"/>
                <w:sz w:val="18"/>
                <w:szCs w:val="18"/>
              </w:rPr>
              <w:t>3 Cancelaciones de Hipoteca.</w:t>
            </w:r>
          </w:p>
          <w:p w14:paraId="6AB069D4" w14:textId="7FA3D51C" w:rsidR="00325631" w:rsidRPr="00725CB2" w:rsidRDefault="00325631" w:rsidP="00725CB2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sz w:val="18"/>
                <w:szCs w:val="18"/>
              </w:rPr>
              <w:t>3 Cancelaciones de Vinculo de Bien de Familia</w:t>
            </w:r>
          </w:p>
        </w:tc>
        <w:tc>
          <w:tcPr>
            <w:tcW w:w="4103" w:type="dxa"/>
            <w:vAlign w:val="center"/>
          </w:tcPr>
          <w:p w14:paraId="0CD8E174" w14:textId="77B2D431" w:rsidR="00325631" w:rsidRPr="00725CB2" w:rsidRDefault="00325631" w:rsidP="00725CB2">
            <w:pPr>
              <w:pStyle w:val="Textonotapie"/>
              <w:numPr>
                <w:ilvl w:val="0"/>
                <w:numId w:val="25"/>
              </w:numPr>
              <w:ind w:left="171" w:hanging="171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25CB2">
              <w:rPr>
                <w:rFonts w:ascii="Museo 300" w:hAnsi="Museo 300"/>
                <w:sz w:val="18"/>
                <w:szCs w:val="18"/>
              </w:rPr>
              <w:t>2 Cancelaciones de Vínculo de Bien de Familia.</w:t>
            </w:r>
          </w:p>
        </w:tc>
      </w:tr>
    </w:tbl>
    <w:p w14:paraId="1EB91ED0" w14:textId="355F27A1" w:rsidR="00325631" w:rsidRPr="00A87754" w:rsidRDefault="00325631" w:rsidP="007D7683">
      <w:pPr>
        <w:pStyle w:val="Textonotapie"/>
        <w:ind w:left="-709" w:firstLine="709"/>
        <w:rPr>
          <w:rFonts w:ascii="Museo 300" w:hAnsi="Museo 300"/>
          <w:sz w:val="16"/>
          <w:szCs w:val="16"/>
          <w:lang w:val="es-SV"/>
        </w:rPr>
      </w:pPr>
    </w:p>
  </w:footnote>
  <w:footnote w:id="10">
    <w:p w14:paraId="2D7F0271" w14:textId="5DAD98B1" w:rsidR="00325631" w:rsidRPr="00325631" w:rsidRDefault="00325631" w:rsidP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</w:rPr>
        <w:t xml:space="preserve"> </w:t>
      </w:r>
      <w:r w:rsidRPr="00325631">
        <w:rPr>
          <w:rFonts w:ascii="Museo 300" w:hAnsi="Museo 300"/>
          <w:sz w:val="18"/>
          <w:szCs w:val="18"/>
        </w:rPr>
        <w:t>Se gestionaron cobros, por medio de visitas domiciliares y llamadas telefónicas, que contribuyeron a la recuperación de la deuda crediticia que se detalla a continuación: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843"/>
        <w:gridCol w:w="1843"/>
      </w:tblGrid>
      <w:tr w:rsidR="00325631" w:rsidRPr="00325631" w14:paraId="186B51EC" w14:textId="0EB4F9F2" w:rsidTr="00325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A14115A" w14:textId="10CEE87E" w:rsidR="00325631" w:rsidRPr="00325631" w:rsidRDefault="00325631" w:rsidP="00A632F4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Gestiones de cobro por CETIA</w:t>
            </w:r>
          </w:p>
        </w:tc>
        <w:tc>
          <w:tcPr>
            <w:tcW w:w="1842" w:type="dxa"/>
            <w:vAlign w:val="center"/>
          </w:tcPr>
          <w:p w14:paraId="4EEA9538" w14:textId="286EC2B0" w:rsidR="00325631" w:rsidRPr="00325631" w:rsidRDefault="00325631" w:rsidP="00A632F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Dólares en créditos recuperados/Enero</w:t>
            </w:r>
          </w:p>
        </w:tc>
        <w:tc>
          <w:tcPr>
            <w:tcW w:w="1843" w:type="dxa"/>
            <w:vAlign w:val="center"/>
          </w:tcPr>
          <w:p w14:paraId="34347C9C" w14:textId="1D05E331" w:rsidR="00325631" w:rsidRPr="00325631" w:rsidRDefault="00325631" w:rsidP="00A632F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Dólares en créditos recuperados/Febrero</w:t>
            </w:r>
          </w:p>
        </w:tc>
        <w:tc>
          <w:tcPr>
            <w:tcW w:w="1843" w:type="dxa"/>
            <w:vAlign w:val="center"/>
          </w:tcPr>
          <w:p w14:paraId="4FE56B1E" w14:textId="3FAC809D" w:rsidR="00325631" w:rsidRPr="00325631" w:rsidRDefault="00325631" w:rsidP="00A632F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Dólares en créditos recuperados/Marzo</w:t>
            </w:r>
          </w:p>
        </w:tc>
      </w:tr>
      <w:tr w:rsidR="00325631" w:rsidRPr="00325631" w14:paraId="129C5BA2" w14:textId="2F4B2C33" w:rsidTr="0032563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683296A2" w14:textId="215EC708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CETIA I</w:t>
            </w:r>
          </w:p>
        </w:tc>
        <w:tc>
          <w:tcPr>
            <w:tcW w:w="1842" w:type="dxa"/>
            <w:vAlign w:val="center"/>
          </w:tcPr>
          <w:p w14:paraId="77C9C520" w14:textId="62755603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$7;896</w:t>
            </w:r>
          </w:p>
        </w:tc>
        <w:tc>
          <w:tcPr>
            <w:tcW w:w="1843" w:type="dxa"/>
            <w:vAlign w:val="center"/>
          </w:tcPr>
          <w:p w14:paraId="1895A20A" w14:textId="56CB6770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$ 9,462</w:t>
            </w:r>
          </w:p>
        </w:tc>
        <w:tc>
          <w:tcPr>
            <w:tcW w:w="1843" w:type="dxa"/>
            <w:vAlign w:val="center"/>
          </w:tcPr>
          <w:p w14:paraId="71EB733F" w14:textId="46B08B35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$ 6,019</w:t>
            </w:r>
          </w:p>
        </w:tc>
      </w:tr>
      <w:tr w:rsidR="00325631" w:rsidRPr="00325631" w14:paraId="07FE1264" w14:textId="70B1261B" w:rsidTr="0032563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137404D6" w14:textId="719C32BB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1842" w:type="dxa"/>
            <w:vAlign w:val="center"/>
          </w:tcPr>
          <w:p w14:paraId="64EA34F2" w14:textId="030AE5B2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$18,910</w:t>
            </w:r>
          </w:p>
        </w:tc>
        <w:tc>
          <w:tcPr>
            <w:tcW w:w="1843" w:type="dxa"/>
            <w:vAlign w:val="center"/>
          </w:tcPr>
          <w:p w14:paraId="328512F1" w14:textId="039BD222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$ 15,979</w:t>
            </w:r>
          </w:p>
        </w:tc>
        <w:tc>
          <w:tcPr>
            <w:tcW w:w="1843" w:type="dxa"/>
            <w:vAlign w:val="center"/>
          </w:tcPr>
          <w:p w14:paraId="570FBB24" w14:textId="77B2054A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$ 8,273</w:t>
            </w:r>
          </w:p>
        </w:tc>
      </w:tr>
      <w:tr w:rsidR="00325631" w:rsidRPr="00325631" w14:paraId="49C29962" w14:textId="118B2C1F" w:rsidTr="0032563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39143E13" w14:textId="24876F70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CETIA III</w:t>
            </w:r>
          </w:p>
        </w:tc>
        <w:tc>
          <w:tcPr>
            <w:tcW w:w="1842" w:type="dxa"/>
            <w:vAlign w:val="center"/>
          </w:tcPr>
          <w:p w14:paraId="589E3E23" w14:textId="18701894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$12,348</w:t>
            </w:r>
          </w:p>
        </w:tc>
        <w:tc>
          <w:tcPr>
            <w:tcW w:w="1843" w:type="dxa"/>
            <w:vAlign w:val="center"/>
          </w:tcPr>
          <w:p w14:paraId="1862DED9" w14:textId="23E1E3C6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$ 5,523</w:t>
            </w:r>
          </w:p>
        </w:tc>
        <w:tc>
          <w:tcPr>
            <w:tcW w:w="1843" w:type="dxa"/>
            <w:vAlign w:val="center"/>
          </w:tcPr>
          <w:p w14:paraId="23286526" w14:textId="3357640C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$ 8,439</w:t>
            </w:r>
          </w:p>
        </w:tc>
      </w:tr>
      <w:tr w:rsidR="00325631" w:rsidRPr="00325631" w14:paraId="4651A662" w14:textId="5FBD2C02" w:rsidTr="0032563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983282E" w14:textId="7ACAF3CD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CETIA IV</w:t>
            </w:r>
          </w:p>
        </w:tc>
        <w:tc>
          <w:tcPr>
            <w:tcW w:w="1842" w:type="dxa"/>
            <w:vAlign w:val="center"/>
          </w:tcPr>
          <w:p w14:paraId="47A955E9" w14:textId="7D3638F4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$2,733</w:t>
            </w:r>
          </w:p>
        </w:tc>
        <w:tc>
          <w:tcPr>
            <w:tcW w:w="1843" w:type="dxa"/>
            <w:vAlign w:val="center"/>
          </w:tcPr>
          <w:p w14:paraId="75BB559C" w14:textId="141C87F8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$ 22,796</w:t>
            </w:r>
          </w:p>
        </w:tc>
        <w:tc>
          <w:tcPr>
            <w:tcW w:w="1843" w:type="dxa"/>
            <w:vAlign w:val="center"/>
          </w:tcPr>
          <w:p w14:paraId="774E3452" w14:textId="42B41108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$ 60,501</w:t>
            </w:r>
          </w:p>
        </w:tc>
      </w:tr>
      <w:tr w:rsidR="00325631" w:rsidRPr="00325631" w14:paraId="5BD61974" w14:textId="0E3A27B3" w:rsidTr="00325631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568D62B" w14:textId="00D97B77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CETIA IV USULUTÁN</w:t>
            </w:r>
          </w:p>
        </w:tc>
        <w:tc>
          <w:tcPr>
            <w:tcW w:w="1842" w:type="dxa"/>
            <w:vAlign w:val="center"/>
          </w:tcPr>
          <w:p w14:paraId="61ECFDEB" w14:textId="7336DDB8" w:rsidR="00325631" w:rsidRPr="00325631" w:rsidRDefault="00325631" w:rsidP="000D372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$10,805</w:t>
            </w:r>
          </w:p>
        </w:tc>
        <w:tc>
          <w:tcPr>
            <w:tcW w:w="1843" w:type="dxa"/>
            <w:vAlign w:val="center"/>
          </w:tcPr>
          <w:p w14:paraId="0681BFDE" w14:textId="78F919DC" w:rsidR="00325631" w:rsidRPr="00325631" w:rsidRDefault="00325631" w:rsidP="000D372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$ 1,578</w:t>
            </w:r>
          </w:p>
        </w:tc>
        <w:tc>
          <w:tcPr>
            <w:tcW w:w="1843" w:type="dxa"/>
            <w:vAlign w:val="center"/>
          </w:tcPr>
          <w:p w14:paraId="6811C5E2" w14:textId="6B5B396B" w:rsidR="00325631" w:rsidRPr="00325631" w:rsidRDefault="00325631" w:rsidP="000D372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$ 4,670.</w:t>
            </w:r>
          </w:p>
        </w:tc>
      </w:tr>
      <w:tr w:rsidR="00325631" w:rsidRPr="00325631" w14:paraId="6EA5F335" w14:textId="0CE1505D" w:rsidTr="0032563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D9D9" w:themeFill="background1" w:themeFillShade="D9"/>
            <w:vAlign w:val="center"/>
          </w:tcPr>
          <w:p w14:paraId="3F9B655C" w14:textId="426EBFD7" w:rsidR="00325631" w:rsidRPr="00325631" w:rsidRDefault="00325631">
            <w:pPr>
              <w:pStyle w:val="Textonotapie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TOTAL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78C5BAE" w14:textId="54F516E8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25631">
              <w:rPr>
                <w:rFonts w:ascii="Museo 300" w:hAnsi="Museo 300"/>
                <w:b/>
                <w:sz w:val="18"/>
                <w:szCs w:val="18"/>
              </w:rPr>
              <w:t>$52,692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4348F46" w14:textId="76957B7C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25631">
              <w:rPr>
                <w:rFonts w:ascii="Museo 300" w:hAnsi="Museo 300"/>
                <w:b/>
                <w:sz w:val="18"/>
                <w:szCs w:val="18"/>
              </w:rPr>
              <w:t>$ 55,338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AD4AA6C" w14:textId="6A476881" w:rsidR="00325631" w:rsidRPr="00325631" w:rsidRDefault="00325631" w:rsidP="00A07452">
            <w:pPr>
              <w:pStyle w:val="Textonotapi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25631">
              <w:rPr>
                <w:rFonts w:ascii="Museo 300" w:hAnsi="Museo 300"/>
                <w:b/>
                <w:sz w:val="18"/>
                <w:szCs w:val="18"/>
              </w:rPr>
              <w:t>$ 87,902</w:t>
            </w:r>
          </w:p>
        </w:tc>
      </w:tr>
    </w:tbl>
    <w:p w14:paraId="703EEFC4" w14:textId="77777777" w:rsidR="00325631" w:rsidRPr="00325631" w:rsidRDefault="00325631">
      <w:pPr>
        <w:pStyle w:val="Textonotapie"/>
        <w:rPr>
          <w:sz w:val="18"/>
          <w:szCs w:val="18"/>
          <w:lang w:val="es-SV"/>
        </w:rPr>
      </w:pPr>
    </w:p>
  </w:footnote>
  <w:footnote w:id="11">
    <w:p w14:paraId="5A066541" w14:textId="12A27BDE" w:rsidR="00325631" w:rsidRPr="00201BE8" w:rsidRDefault="00325631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</w:t>
      </w:r>
      <w:r w:rsidRPr="00325631">
        <w:rPr>
          <w:rFonts w:ascii="Museo 300" w:hAnsi="Museo 300"/>
          <w:sz w:val="18"/>
          <w:szCs w:val="18"/>
          <w:lang w:val="es-SV"/>
        </w:rPr>
        <w:t xml:space="preserve">Para el mes de enero, febrero y marzo se reporta: Informe mensual del estado actual de los proyectos con levantamiento topográfico realizado por las cuadrillas topografías en apoyo a </w:t>
      </w:r>
      <w:r w:rsidRPr="00325631">
        <w:rPr>
          <w:rFonts w:ascii="Museo 300" w:hAnsi="Museo 300"/>
          <w:b/>
          <w:sz w:val="18"/>
          <w:szCs w:val="18"/>
          <w:lang w:val="es-SV"/>
        </w:rPr>
        <w:t>CEPA</w:t>
      </w:r>
      <w:r w:rsidRPr="00325631">
        <w:rPr>
          <w:rFonts w:ascii="Museo 300" w:hAnsi="Museo 300"/>
          <w:sz w:val="18"/>
          <w:szCs w:val="18"/>
          <w:lang w:val="es-SV"/>
        </w:rPr>
        <w:t>. como parte de la Cooperación Interinstitucional</w:t>
      </w:r>
    </w:p>
  </w:footnote>
  <w:footnote w:id="12">
    <w:p w14:paraId="5BFFC656" w14:textId="468F3E91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</w:rPr>
        <w:t xml:space="preserve"> </w:t>
      </w:r>
      <w:r w:rsidRPr="00325631">
        <w:rPr>
          <w:rFonts w:ascii="Museo 300" w:hAnsi="Museo 300"/>
          <w:sz w:val="18"/>
          <w:szCs w:val="18"/>
        </w:rPr>
        <w:t>Para el primer trimestre se reporta:</w:t>
      </w:r>
    </w:p>
    <w:p w14:paraId="006013A0" w14:textId="215A28DB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Fonts w:ascii="Museo 300" w:hAnsi="Museo 300"/>
          <w:sz w:val="18"/>
          <w:szCs w:val="18"/>
        </w:rPr>
        <w:t>Enero: Informe de valúo mensual realizado por el técnico valuador, para inmuebles provenientes de la Reforma Agraria, siendo 69 en total</w:t>
      </w:r>
    </w:p>
    <w:p w14:paraId="500AC493" w14:textId="0CE31D1D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Fonts w:ascii="Museo 300" w:hAnsi="Museo 300"/>
          <w:sz w:val="18"/>
          <w:szCs w:val="18"/>
        </w:rPr>
        <w:t>Febrero: Informe de valúo mensual realizado por el técnico valuador, para inmuebles provenientes de la Reforma Agraria, siendo 145 en total</w:t>
      </w:r>
    </w:p>
    <w:p w14:paraId="2FCFA1F6" w14:textId="390BD4A9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325631">
        <w:rPr>
          <w:rFonts w:ascii="Museo 300" w:hAnsi="Museo 300"/>
          <w:sz w:val="18"/>
          <w:szCs w:val="18"/>
        </w:rPr>
        <w:t>Marzo: Informe de valúo mensual realizado por el técnico valuador, para inmuebles provenientes de la Reforma Agraria, siendo 122 en total</w:t>
      </w:r>
    </w:p>
  </w:footnote>
  <w:footnote w:id="13">
    <w:p w14:paraId="2412358B" w14:textId="2272B0DE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</w:rPr>
        <w:t xml:space="preserve"> </w:t>
      </w:r>
      <w:r w:rsidRPr="00325631">
        <w:rPr>
          <w:rFonts w:ascii="Museo 300" w:hAnsi="Museo 300"/>
          <w:sz w:val="18"/>
          <w:szCs w:val="18"/>
        </w:rPr>
        <w:t>Para el 1er.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696"/>
        <w:gridCol w:w="5670"/>
      </w:tblGrid>
      <w:tr w:rsidR="00325631" w:rsidRPr="00325631" w14:paraId="7D3125D9" w14:textId="77777777" w:rsidTr="00A55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111C3EA" w14:textId="6B0A633B" w:rsidR="00325631" w:rsidRPr="00325631" w:rsidRDefault="00325631" w:rsidP="005F3F0C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Mes</w:t>
            </w:r>
          </w:p>
        </w:tc>
        <w:tc>
          <w:tcPr>
            <w:tcW w:w="5670" w:type="dxa"/>
          </w:tcPr>
          <w:p w14:paraId="5195DC4C" w14:textId="71AEC808" w:rsidR="00325631" w:rsidRPr="00325631" w:rsidRDefault="00325631" w:rsidP="005F3F0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325631">
              <w:rPr>
                <w:rFonts w:ascii="Museo 300" w:hAnsi="Museo 300"/>
                <w:b w:val="0"/>
                <w:sz w:val="18"/>
                <w:szCs w:val="18"/>
              </w:rPr>
              <w:t>Informe Técnico Elaborado / Proyectos ISTA</w:t>
            </w:r>
          </w:p>
        </w:tc>
      </w:tr>
      <w:tr w:rsidR="00325631" w:rsidRPr="00325631" w14:paraId="200498DB" w14:textId="77777777" w:rsidTr="00A55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185F8A8" w14:textId="32E91A9C" w:rsidR="00325631" w:rsidRPr="00325631" w:rsidRDefault="00325631" w:rsidP="00A5594D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5670" w:type="dxa"/>
          </w:tcPr>
          <w:p w14:paraId="6BA12490" w14:textId="5B69206A" w:rsidR="00325631" w:rsidRPr="00325631" w:rsidRDefault="00325631" w:rsidP="005F3F0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 xml:space="preserve">1. Hacienda </w:t>
            </w:r>
            <w:proofErr w:type="spellStart"/>
            <w:r w:rsidRPr="00325631">
              <w:rPr>
                <w:rFonts w:ascii="Museo 300" w:hAnsi="Museo 300"/>
                <w:sz w:val="18"/>
                <w:szCs w:val="18"/>
              </w:rPr>
              <w:t>Miravalle</w:t>
            </w:r>
            <w:proofErr w:type="spellEnd"/>
            <w:r w:rsidRPr="00325631">
              <w:rPr>
                <w:rFonts w:ascii="Museo 300" w:hAnsi="Museo 300"/>
                <w:sz w:val="18"/>
                <w:szCs w:val="18"/>
              </w:rPr>
              <w:t>, porción común La Cancha, ubicado en el departamento y municipio de Sonsonate.</w:t>
            </w:r>
          </w:p>
        </w:tc>
      </w:tr>
      <w:tr w:rsidR="00325631" w:rsidRPr="00325631" w14:paraId="59F6FFBB" w14:textId="77777777" w:rsidTr="00A55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B68DCCD" w14:textId="4FD2071D" w:rsidR="00325631" w:rsidRPr="00325631" w:rsidRDefault="00325631" w:rsidP="00A5594D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5670" w:type="dxa"/>
          </w:tcPr>
          <w:p w14:paraId="1983378E" w14:textId="39F681A2" w:rsidR="00325631" w:rsidRPr="00325631" w:rsidRDefault="00325631" w:rsidP="005A2BE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1. Hacienda La Cañada Porción 7.</w:t>
            </w:r>
          </w:p>
          <w:p w14:paraId="30EB9D1C" w14:textId="724A957B" w:rsidR="00325631" w:rsidRPr="00325631" w:rsidRDefault="00325631" w:rsidP="005A2BE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2. Hacienda La Cañada Porción 8.</w:t>
            </w:r>
          </w:p>
        </w:tc>
      </w:tr>
    </w:tbl>
    <w:p w14:paraId="00CDB6A6" w14:textId="77777777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14">
    <w:p w14:paraId="38643C79" w14:textId="0FFE340B" w:rsidR="00325631" w:rsidRP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t xml:space="preserve"> </w:t>
      </w:r>
      <w:r w:rsidRPr="00325631">
        <w:rPr>
          <w:rFonts w:ascii="Museo 300" w:hAnsi="Museo 300"/>
          <w:sz w:val="18"/>
          <w:szCs w:val="18"/>
        </w:rPr>
        <w:t>Para el primer trimestre se reporta: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5670"/>
      </w:tblGrid>
      <w:tr w:rsidR="00325631" w:rsidRPr="00325631" w14:paraId="03AA53BD" w14:textId="77777777" w:rsidTr="00A5594D">
        <w:tc>
          <w:tcPr>
            <w:tcW w:w="1696" w:type="dxa"/>
            <w:vAlign w:val="center"/>
          </w:tcPr>
          <w:p w14:paraId="0C195B73" w14:textId="77777777" w:rsidR="00325631" w:rsidRPr="00325631" w:rsidRDefault="00325631" w:rsidP="00A5594D">
            <w:pPr>
              <w:pStyle w:val="Textonotapie"/>
              <w:rPr>
                <w:rFonts w:ascii="Museo 300" w:hAnsi="Museo 300"/>
                <w:b/>
                <w:sz w:val="18"/>
                <w:szCs w:val="18"/>
              </w:rPr>
            </w:pPr>
            <w:r w:rsidRPr="00325631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5670" w:type="dxa"/>
          </w:tcPr>
          <w:p w14:paraId="43D5FF27" w14:textId="1B7BAC38" w:rsidR="00325631" w:rsidRPr="00325631" w:rsidRDefault="00325631" w:rsidP="00A5594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325631">
              <w:rPr>
                <w:rFonts w:ascii="Museo 300" w:hAnsi="Museo 300"/>
                <w:b/>
                <w:sz w:val="18"/>
                <w:szCs w:val="18"/>
              </w:rPr>
              <w:t>Informe Técnico Elaborado para transferencia de inmuebles propiedad de asociaciones cooperativas.</w:t>
            </w:r>
          </w:p>
        </w:tc>
      </w:tr>
      <w:tr w:rsidR="00325631" w:rsidRPr="00325631" w14:paraId="6B7F2131" w14:textId="77777777" w:rsidTr="00A5594D">
        <w:tc>
          <w:tcPr>
            <w:tcW w:w="1696" w:type="dxa"/>
            <w:vAlign w:val="center"/>
          </w:tcPr>
          <w:p w14:paraId="385B2199" w14:textId="52FE5B88" w:rsidR="00325631" w:rsidRPr="00325631" w:rsidRDefault="00325631" w:rsidP="00A5594D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5670" w:type="dxa"/>
          </w:tcPr>
          <w:p w14:paraId="3F9E9C01" w14:textId="63EB51AA" w:rsidR="00325631" w:rsidRPr="00325631" w:rsidRDefault="00325631" w:rsidP="005F3F0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1. Hacienda La Esperanza (ACPA Los Monjes de R.L.).</w:t>
            </w:r>
          </w:p>
          <w:p w14:paraId="1FD94B83" w14:textId="77777777" w:rsidR="00325631" w:rsidRPr="00325631" w:rsidRDefault="00325631" w:rsidP="005F3F0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2. Hacienda Santa Teresa (ACPA Santa Teresa de R.L.).</w:t>
            </w:r>
          </w:p>
          <w:p w14:paraId="1B24BD4E" w14:textId="48B55DC2" w:rsidR="00325631" w:rsidRPr="00325631" w:rsidRDefault="00325631" w:rsidP="00A5594D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Corrección de Informe Técnico: 1.Hacienda San Carlos (Morazán) ACPA San Carlos de R.L.</w:t>
            </w:r>
          </w:p>
        </w:tc>
      </w:tr>
    </w:tbl>
    <w:p w14:paraId="7F94D76D" w14:textId="6E32ADEA" w:rsidR="00325631" w:rsidRPr="00325631" w:rsidRDefault="00325631">
      <w:pPr>
        <w:pStyle w:val="Textonotapie"/>
        <w:rPr>
          <w:sz w:val="18"/>
          <w:szCs w:val="18"/>
        </w:rPr>
      </w:pPr>
    </w:p>
  </w:footnote>
  <w:footnote w:id="15">
    <w:p w14:paraId="1095FFAC" w14:textId="0F9601BB" w:rsidR="00325631" w:rsidRP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t xml:space="preserve"> </w:t>
      </w:r>
      <w:r w:rsidRPr="00325631">
        <w:rPr>
          <w:rFonts w:ascii="Museo 300" w:hAnsi="Museo 300"/>
          <w:sz w:val="18"/>
          <w:szCs w:val="18"/>
        </w:rPr>
        <w:t>Para el 1er trimestre se reporta:</w:t>
      </w:r>
    </w:p>
    <w:p w14:paraId="11BC30DD" w14:textId="0292A493" w:rsid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Fonts w:ascii="Museo 300" w:hAnsi="Museo 300"/>
          <w:b/>
          <w:sz w:val="18"/>
          <w:szCs w:val="18"/>
        </w:rPr>
        <w:t>Marzo</w:t>
      </w:r>
      <w:r w:rsidRPr="00325631">
        <w:rPr>
          <w:rFonts w:ascii="Museo 300" w:hAnsi="Museo 300"/>
          <w:sz w:val="18"/>
          <w:szCs w:val="18"/>
        </w:rPr>
        <w:t xml:space="preserve">: Planos de DCD presentados al CNR: 1.Hacienda Agua Fría (Tierra de </w:t>
      </w:r>
      <w:proofErr w:type="spellStart"/>
      <w:r w:rsidRPr="00325631">
        <w:rPr>
          <w:rFonts w:ascii="Museo 300" w:hAnsi="Museo 300"/>
          <w:sz w:val="18"/>
          <w:szCs w:val="18"/>
        </w:rPr>
        <w:t>Gosen</w:t>
      </w:r>
      <w:proofErr w:type="spellEnd"/>
      <w:r w:rsidRPr="00325631">
        <w:rPr>
          <w:rFonts w:ascii="Museo 300" w:hAnsi="Museo 300"/>
          <w:sz w:val="18"/>
          <w:szCs w:val="18"/>
        </w:rPr>
        <w:t xml:space="preserve">)-DCD y 2.Hacienda San Martin y </w:t>
      </w:r>
      <w:proofErr w:type="spellStart"/>
      <w:r w:rsidRPr="00325631">
        <w:rPr>
          <w:rFonts w:ascii="Museo 300" w:hAnsi="Museo 300"/>
          <w:sz w:val="18"/>
          <w:szCs w:val="18"/>
        </w:rPr>
        <w:t>Larin</w:t>
      </w:r>
      <w:proofErr w:type="spellEnd"/>
      <w:r w:rsidRPr="00325631">
        <w:rPr>
          <w:rFonts w:ascii="Museo 300" w:hAnsi="Museo 300"/>
          <w:sz w:val="18"/>
          <w:szCs w:val="18"/>
        </w:rPr>
        <w:t xml:space="preserve"> Porción 9-DCD.</w:t>
      </w:r>
    </w:p>
    <w:p w14:paraId="0F9977B3" w14:textId="77777777" w:rsidR="00325631" w:rsidRPr="00325631" w:rsidRDefault="00325631">
      <w:pPr>
        <w:pStyle w:val="Textonotapie"/>
        <w:rPr>
          <w:sz w:val="18"/>
          <w:szCs w:val="18"/>
        </w:rPr>
      </w:pPr>
    </w:p>
  </w:footnote>
  <w:footnote w:id="16">
    <w:p w14:paraId="331C51A1" w14:textId="4FE5FB5E" w:rsid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Para el primer trimestre se reporta cumplimiento de meta en el mes febrero, presentándose 2 planos de DCD al CNR, proyectos ISTA según el siguiente detalle: Hacienda San Felipe Potosí, porción 9-2 y Hacienda San Arturo zona norte, parcela 3, El Tembladero.</w:t>
      </w:r>
    </w:p>
    <w:p w14:paraId="0D91B49E" w14:textId="77777777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17">
    <w:p w14:paraId="1738A618" w14:textId="0B1FAF8D" w:rsid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t xml:space="preserve"> </w:t>
      </w:r>
      <w:r w:rsidRPr="00325631">
        <w:rPr>
          <w:rFonts w:ascii="Museo 300" w:hAnsi="Museo 300"/>
          <w:sz w:val="18"/>
          <w:szCs w:val="18"/>
        </w:rPr>
        <w:t>Para el primer trimestre se reporta cumplimiento de meta en el mes febrero, presentándose  2 planos de perímetro en el CNR, proyectos cooperativas, según el siguiente detalle:</w:t>
      </w:r>
      <w:r w:rsidRPr="00325631">
        <w:rPr>
          <w:sz w:val="18"/>
          <w:szCs w:val="18"/>
        </w:rPr>
        <w:t xml:space="preserve"> </w:t>
      </w:r>
      <w:r w:rsidRPr="00325631">
        <w:rPr>
          <w:rFonts w:ascii="Museo 300" w:hAnsi="Museo 300"/>
          <w:sz w:val="18"/>
          <w:szCs w:val="18"/>
        </w:rPr>
        <w:t xml:space="preserve">1. Sin Denominación (ACPA Flor de </w:t>
      </w:r>
      <w:proofErr w:type="spellStart"/>
      <w:r w:rsidRPr="00325631">
        <w:rPr>
          <w:rFonts w:ascii="Museo 300" w:hAnsi="Museo 300"/>
          <w:sz w:val="18"/>
          <w:szCs w:val="18"/>
        </w:rPr>
        <w:t>Chilamate</w:t>
      </w:r>
      <w:proofErr w:type="spellEnd"/>
      <w:r w:rsidRPr="00325631">
        <w:rPr>
          <w:rFonts w:ascii="Museo 300" w:hAnsi="Museo 300"/>
          <w:sz w:val="18"/>
          <w:szCs w:val="18"/>
        </w:rPr>
        <w:t xml:space="preserve">) – DS y 2. Hacienda Agua Fría y El Limón, Porción El </w:t>
      </w:r>
      <w:proofErr w:type="spellStart"/>
      <w:r w:rsidRPr="00325631">
        <w:rPr>
          <w:rFonts w:ascii="Museo 300" w:hAnsi="Museo 300"/>
          <w:sz w:val="18"/>
          <w:szCs w:val="18"/>
        </w:rPr>
        <w:t>Guarumal</w:t>
      </w:r>
      <w:proofErr w:type="spellEnd"/>
      <w:r w:rsidRPr="00325631">
        <w:rPr>
          <w:rFonts w:ascii="Museo 300" w:hAnsi="Museo 300"/>
          <w:sz w:val="18"/>
          <w:szCs w:val="18"/>
        </w:rPr>
        <w:t xml:space="preserve"> – DS: Así también en el mes de marzo reporta la presentación de un plano de perímetro  </w:t>
      </w:r>
    </w:p>
    <w:p w14:paraId="29CAD9C8" w14:textId="77777777" w:rsidR="00325631" w:rsidRPr="00325631" w:rsidRDefault="00325631">
      <w:pPr>
        <w:pStyle w:val="Textonotapie"/>
        <w:rPr>
          <w:rStyle w:val="Refdenotaalpie"/>
          <w:sz w:val="18"/>
          <w:szCs w:val="18"/>
        </w:rPr>
      </w:pPr>
    </w:p>
  </w:footnote>
  <w:footnote w:id="18">
    <w:p w14:paraId="03179FD3" w14:textId="74722125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Para el primer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689"/>
        <w:gridCol w:w="4819"/>
        <w:gridCol w:w="5488"/>
      </w:tblGrid>
      <w:tr w:rsidR="00325631" w:rsidRPr="00325631" w14:paraId="73EE0940" w14:textId="77777777" w:rsidTr="00325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D3C34ED" w14:textId="1810DF1A" w:rsidR="00325631" w:rsidRPr="00325631" w:rsidRDefault="00325631" w:rsidP="002E62FF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Actividad</w:t>
            </w:r>
          </w:p>
        </w:tc>
        <w:tc>
          <w:tcPr>
            <w:tcW w:w="4819" w:type="dxa"/>
            <w:vAlign w:val="center"/>
          </w:tcPr>
          <w:p w14:paraId="49C74DA0" w14:textId="07117FB8" w:rsidR="00325631" w:rsidRPr="00325631" w:rsidRDefault="00325631" w:rsidP="002E62F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Febrero</w:t>
            </w:r>
          </w:p>
        </w:tc>
        <w:tc>
          <w:tcPr>
            <w:tcW w:w="5488" w:type="dxa"/>
            <w:vAlign w:val="center"/>
          </w:tcPr>
          <w:p w14:paraId="7DF9D1AE" w14:textId="2C47D8D5" w:rsidR="00325631" w:rsidRPr="00325631" w:rsidRDefault="00325631" w:rsidP="002E62F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Marzo</w:t>
            </w:r>
          </w:p>
        </w:tc>
      </w:tr>
      <w:tr w:rsidR="00325631" w:rsidRPr="00325631" w14:paraId="39C34ADF" w14:textId="77777777" w:rsidTr="00325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DE5E4FF" w14:textId="714D323B" w:rsidR="00325631" w:rsidRPr="00325631" w:rsidRDefault="00325631" w:rsidP="003578F7">
            <w:pPr>
              <w:pStyle w:val="Textonotapie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PLANO DE PERÍMETRO PRESENTADO A CNR / PROYECTOS ISTA</w:t>
            </w:r>
          </w:p>
        </w:tc>
        <w:tc>
          <w:tcPr>
            <w:tcW w:w="4819" w:type="dxa"/>
            <w:vAlign w:val="center"/>
          </w:tcPr>
          <w:p w14:paraId="407BB868" w14:textId="77777777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1. Hacienda San Arturo, Zona Norte, Parcela Tres El Tembladero;</w:t>
            </w:r>
          </w:p>
          <w:p w14:paraId="0AFAF89E" w14:textId="24625D72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 xml:space="preserve">2. Segunda Parcela (parcelas 48/30; 48/31; zona de protección 1); </w:t>
            </w:r>
          </w:p>
          <w:p w14:paraId="182ED547" w14:textId="77777777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 xml:space="preserve">3. Hacienda Los Mangos (Porción 1 y Porción 2); </w:t>
            </w:r>
          </w:p>
          <w:p w14:paraId="6816F77B" w14:textId="77777777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4. Hacienda San Arturo, Zona Norte, Parcela Tres POZO; y</w:t>
            </w:r>
          </w:p>
          <w:p w14:paraId="478ED125" w14:textId="54211F2C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5. Solar 21 y Solar 22 Hacienda Taquillo (D.S)</w:t>
            </w:r>
          </w:p>
        </w:tc>
        <w:tc>
          <w:tcPr>
            <w:tcW w:w="5488" w:type="dxa"/>
            <w:vAlign w:val="center"/>
          </w:tcPr>
          <w:p w14:paraId="49E51E77" w14:textId="77777777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1. Lote de Playa 15 y 16, Zona A polígono Los Mangos. (Hacienda. La Piragua)-DS</w:t>
            </w:r>
          </w:p>
          <w:p w14:paraId="122DFA39" w14:textId="2C8FE8BC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2. Hacienda Madresal (centro escolar)-DS</w:t>
            </w:r>
          </w:p>
          <w:p w14:paraId="65ECC1B6" w14:textId="77777777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 xml:space="preserve">3. Parcela 12/46 Sin Denominación (Hacienda San </w:t>
            </w:r>
            <w:proofErr w:type="spellStart"/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Cayetano_FINATA</w:t>
            </w:r>
            <w:proofErr w:type="spellEnd"/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)-DS</w:t>
            </w:r>
          </w:p>
          <w:p w14:paraId="42F7F88A" w14:textId="60622612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4. Parcela 37/33 Hacienda Santa Fidelia (FINATA)-DS</w:t>
            </w:r>
          </w:p>
          <w:p w14:paraId="7ACDE1E5" w14:textId="3D6A589B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5. Parcela 2 y Parcela 3 Pol F de Lotificación Intipuca-DS</w:t>
            </w:r>
          </w:p>
          <w:p w14:paraId="480FCD4D" w14:textId="3651F754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6. Parcela 112/64 Sin Denominación (FINATA)</w:t>
            </w:r>
          </w:p>
          <w:p w14:paraId="44E7F8CF" w14:textId="4F7352AF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7. Hacienda San Antonio Paredes Lote 10 Pol. 1 -D.S.</w:t>
            </w:r>
          </w:p>
          <w:p w14:paraId="4CFA4F5C" w14:textId="5A4C83F8" w:rsidR="00325631" w:rsidRPr="00325631" w:rsidRDefault="00325631" w:rsidP="003578F7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325631">
              <w:rPr>
                <w:rFonts w:ascii="Museo 300" w:hAnsi="Museo 300"/>
                <w:sz w:val="18"/>
                <w:szCs w:val="18"/>
                <w:lang w:val="es-SV"/>
              </w:rPr>
              <w:t>8. Parcela 2/9 Sin Denominación  (FINATA)-DS.</w:t>
            </w:r>
          </w:p>
        </w:tc>
      </w:tr>
    </w:tbl>
    <w:p w14:paraId="596E83FF" w14:textId="77777777" w:rsidR="00325631" w:rsidRPr="00A87754" w:rsidRDefault="00325631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</w:footnote>
  <w:footnote w:id="19">
    <w:p w14:paraId="4107D306" w14:textId="485859A3" w:rsidR="00325631" w:rsidRP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t xml:space="preserve"> </w:t>
      </w:r>
      <w:r w:rsidRPr="00325631">
        <w:rPr>
          <w:rFonts w:ascii="Museo 300" w:hAnsi="Museo 300"/>
          <w:sz w:val="18"/>
          <w:szCs w:val="18"/>
        </w:rPr>
        <w:t>Para el primer trimestre CETIA III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502"/>
        <w:gridCol w:w="724"/>
        <w:gridCol w:w="980"/>
        <w:gridCol w:w="850"/>
      </w:tblGrid>
      <w:tr w:rsidR="00325631" w:rsidRPr="00325631" w14:paraId="14082302" w14:textId="77777777" w:rsidTr="00C72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dxa"/>
          </w:tcPr>
          <w:p w14:paraId="2F2D8561" w14:textId="7BE52E48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724" w:type="dxa"/>
          </w:tcPr>
          <w:p w14:paraId="0062A9F7" w14:textId="2E3CBB6E" w:rsidR="00325631" w:rsidRPr="00325631" w:rsidRDefault="00325631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80" w:type="dxa"/>
          </w:tcPr>
          <w:p w14:paraId="641F2665" w14:textId="73EDCF28" w:rsidR="00325631" w:rsidRPr="00325631" w:rsidRDefault="00325631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850" w:type="dxa"/>
          </w:tcPr>
          <w:p w14:paraId="1A10DD57" w14:textId="4998DEB3" w:rsidR="00325631" w:rsidRPr="00325631" w:rsidRDefault="00325631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325631" w14:paraId="6EB7E468" w14:textId="77777777" w:rsidTr="00C72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dxa"/>
          </w:tcPr>
          <w:p w14:paraId="1733B362" w14:textId="047B5135" w:rsidR="00325631" w:rsidRPr="00325631" w:rsidRDefault="0032563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Solicitud de Adjudicación Completada</w:t>
            </w:r>
          </w:p>
        </w:tc>
        <w:tc>
          <w:tcPr>
            <w:tcW w:w="724" w:type="dxa"/>
            <w:vAlign w:val="center"/>
          </w:tcPr>
          <w:p w14:paraId="35757E29" w14:textId="0A156C77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80" w:type="dxa"/>
            <w:vAlign w:val="center"/>
          </w:tcPr>
          <w:p w14:paraId="7775B046" w14:textId="72EEB68B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850" w:type="dxa"/>
            <w:vAlign w:val="center"/>
          </w:tcPr>
          <w:p w14:paraId="78F87546" w14:textId="4ADDDDDE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21</w:t>
            </w:r>
          </w:p>
        </w:tc>
      </w:tr>
    </w:tbl>
    <w:p w14:paraId="6EF25732" w14:textId="77777777" w:rsidR="00325631" w:rsidRPr="00325631" w:rsidRDefault="00325631">
      <w:pPr>
        <w:pStyle w:val="Textonotapie"/>
        <w:rPr>
          <w:sz w:val="18"/>
          <w:szCs w:val="18"/>
        </w:rPr>
      </w:pPr>
    </w:p>
  </w:footnote>
  <w:footnote w:id="20">
    <w:p w14:paraId="3B3296FF" w14:textId="36CBB8E8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Para el primer trimestre CETIA IV Usulután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2502"/>
        <w:gridCol w:w="964"/>
        <w:gridCol w:w="964"/>
        <w:gridCol w:w="964"/>
      </w:tblGrid>
      <w:tr w:rsidR="00325631" w:rsidRPr="00325631" w14:paraId="51E8AC6B" w14:textId="77777777" w:rsidTr="003256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dxa"/>
          </w:tcPr>
          <w:p w14:paraId="6F8900FF" w14:textId="77777777" w:rsidR="00325631" w:rsidRPr="00325631" w:rsidRDefault="00325631" w:rsidP="00C7217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964" w:type="dxa"/>
          </w:tcPr>
          <w:p w14:paraId="75F82048" w14:textId="77777777" w:rsidR="00325631" w:rsidRPr="00325631" w:rsidRDefault="00325631" w:rsidP="00C7217B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64" w:type="dxa"/>
          </w:tcPr>
          <w:p w14:paraId="4AFB6EDB" w14:textId="77777777" w:rsidR="00325631" w:rsidRPr="00325631" w:rsidRDefault="00325631" w:rsidP="00C7217B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64" w:type="dxa"/>
          </w:tcPr>
          <w:p w14:paraId="2AD89569" w14:textId="77777777" w:rsidR="00325631" w:rsidRPr="00325631" w:rsidRDefault="00325631" w:rsidP="00C7217B">
            <w:pPr>
              <w:pStyle w:val="Textonotapi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325631" w14:paraId="1323927F" w14:textId="77777777" w:rsidTr="003256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dxa"/>
          </w:tcPr>
          <w:p w14:paraId="662B6574" w14:textId="77777777" w:rsidR="00325631" w:rsidRPr="00325631" w:rsidRDefault="00325631" w:rsidP="00C7217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Solicitud de Adjudicación Completada</w:t>
            </w:r>
          </w:p>
        </w:tc>
        <w:tc>
          <w:tcPr>
            <w:tcW w:w="964" w:type="dxa"/>
            <w:vAlign w:val="center"/>
          </w:tcPr>
          <w:p w14:paraId="29DFF227" w14:textId="64DF95CA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4" w:type="dxa"/>
            <w:vAlign w:val="center"/>
          </w:tcPr>
          <w:p w14:paraId="0F5981EF" w14:textId="5275FEE4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64" w:type="dxa"/>
            <w:vAlign w:val="center"/>
          </w:tcPr>
          <w:p w14:paraId="77DA7767" w14:textId="21EE5026" w:rsidR="00325631" w:rsidRPr="00325631" w:rsidRDefault="00325631" w:rsidP="00C7217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25631">
              <w:rPr>
                <w:rFonts w:ascii="Museo 300" w:hAnsi="Museo 300"/>
                <w:sz w:val="18"/>
                <w:szCs w:val="18"/>
              </w:rPr>
              <w:t>8</w:t>
            </w:r>
          </w:p>
        </w:tc>
      </w:tr>
    </w:tbl>
    <w:p w14:paraId="40817AC4" w14:textId="77777777" w:rsidR="00325631" w:rsidRPr="00325631" w:rsidRDefault="00325631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21">
    <w:p w14:paraId="6403D4F9" w14:textId="6A2BA95F" w:rsidR="00325631" w:rsidRPr="00325631" w:rsidRDefault="00325631" w:rsidP="00325631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</w:t>
      </w:r>
      <w:r w:rsidR="007A7EB8">
        <w:rPr>
          <w:rFonts w:ascii="Museo 300" w:hAnsi="Museo 300"/>
          <w:sz w:val="18"/>
          <w:szCs w:val="18"/>
        </w:rPr>
        <w:t>F</w:t>
      </w:r>
      <w:r w:rsidRPr="00325631">
        <w:rPr>
          <w:rFonts w:ascii="Museo 300" w:hAnsi="Museo 300"/>
          <w:sz w:val="18"/>
          <w:szCs w:val="18"/>
          <w:lang w:val="es-SV"/>
        </w:rPr>
        <w:t>alta de proyectos que sean asignados por primera vez, los beneficiarios ya tienen la posesión material del Inmueble.</w:t>
      </w:r>
    </w:p>
  </w:footnote>
  <w:footnote w:id="22">
    <w:p w14:paraId="48617217" w14:textId="3AE701FC" w:rsidR="00325631" w:rsidRPr="007A7EB8" w:rsidRDefault="00325631" w:rsidP="005A2BE9">
      <w:pPr>
        <w:pStyle w:val="Textonotapie"/>
        <w:ind w:left="-993" w:firstLine="993"/>
        <w:rPr>
          <w:rFonts w:ascii="Museo 300" w:hAnsi="Museo 300"/>
          <w:sz w:val="18"/>
          <w:szCs w:val="18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</w:rPr>
        <w:t xml:space="preserve"> </w:t>
      </w:r>
      <w:r w:rsidR="007A7EB8" w:rsidRPr="007A7EB8">
        <w:rPr>
          <w:rFonts w:ascii="Museo 300" w:hAnsi="Museo 300"/>
        </w:rPr>
        <w:t>N</w:t>
      </w:r>
      <w:r w:rsidRPr="007A7EB8">
        <w:rPr>
          <w:rFonts w:ascii="Museo 300" w:hAnsi="Museo 300"/>
          <w:sz w:val="18"/>
          <w:szCs w:val="18"/>
          <w:lang w:val="es-SV"/>
        </w:rPr>
        <w:t>o cuenta con proyectos para recolección de documentos.</w:t>
      </w:r>
    </w:p>
    <w:p w14:paraId="280D7E5A" w14:textId="77777777" w:rsidR="007A7EB8" w:rsidRPr="007A7EB8" w:rsidRDefault="007A7EB8" w:rsidP="005A2BE9">
      <w:pPr>
        <w:pStyle w:val="Textonotapie"/>
        <w:ind w:left="-993" w:firstLine="993"/>
        <w:rPr>
          <w:rFonts w:ascii="Museo 300" w:hAnsi="Museo 300"/>
          <w:sz w:val="18"/>
          <w:szCs w:val="18"/>
          <w:lang w:val="es-SV"/>
        </w:rPr>
      </w:pPr>
    </w:p>
  </w:footnote>
  <w:footnote w:id="23">
    <w:p w14:paraId="65C39598" w14:textId="0A476668" w:rsidR="00325631" w:rsidRPr="007A7EB8" w:rsidRDefault="00325631" w:rsidP="005A2BE9">
      <w:pPr>
        <w:pStyle w:val="Textonotapie"/>
        <w:ind w:left="-426" w:firstLine="426"/>
        <w:rPr>
          <w:rFonts w:ascii="Museo 300" w:hAnsi="Museo 300"/>
          <w:sz w:val="18"/>
          <w:szCs w:val="18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  <w:sz w:val="18"/>
          <w:szCs w:val="18"/>
        </w:rPr>
        <w:t xml:space="preserve"> </w:t>
      </w:r>
      <w:r w:rsidR="007A7EB8">
        <w:rPr>
          <w:rFonts w:ascii="Museo 300" w:hAnsi="Museo 300"/>
          <w:sz w:val="18"/>
          <w:szCs w:val="18"/>
        </w:rPr>
        <w:t>N</w:t>
      </w:r>
      <w:r w:rsidRPr="007A7EB8">
        <w:rPr>
          <w:rFonts w:ascii="Museo 300" w:hAnsi="Museo 300"/>
          <w:sz w:val="18"/>
          <w:szCs w:val="18"/>
          <w:lang w:val="es-SV"/>
        </w:rPr>
        <w:t>o se cuenta con proyectos que tengan pendiente la entregada de material de inmueble.</w:t>
      </w:r>
    </w:p>
    <w:p w14:paraId="41A2642A" w14:textId="77777777" w:rsidR="007A7EB8" w:rsidRPr="007A7EB8" w:rsidRDefault="007A7EB8" w:rsidP="005A2BE9">
      <w:pPr>
        <w:pStyle w:val="Textonotapie"/>
        <w:ind w:left="-426" w:firstLine="426"/>
        <w:rPr>
          <w:rFonts w:ascii="Museo 300" w:hAnsi="Museo 300"/>
          <w:sz w:val="18"/>
          <w:szCs w:val="18"/>
          <w:lang w:val="es-SV"/>
        </w:rPr>
      </w:pPr>
    </w:p>
  </w:footnote>
  <w:footnote w:id="24">
    <w:p w14:paraId="63561D96" w14:textId="2A501873" w:rsidR="00325631" w:rsidRPr="007A7EB8" w:rsidRDefault="00325631" w:rsidP="00F4593E">
      <w:pPr>
        <w:pStyle w:val="Textonotapie"/>
        <w:ind w:left="-567" w:firstLine="567"/>
        <w:rPr>
          <w:rFonts w:ascii="Museo 300" w:hAnsi="Museo 300"/>
          <w:sz w:val="18"/>
          <w:szCs w:val="18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  <w:sz w:val="18"/>
          <w:szCs w:val="18"/>
          <w:lang w:val="es-SV"/>
        </w:rPr>
        <w:t xml:space="preserve"> Durante el 1er. Trimestre se remitieron 152 dictámenes técnicos, para ser aprobados por Junta Directiva.</w:t>
      </w:r>
    </w:p>
  </w:footnote>
  <w:footnote w:id="25">
    <w:p w14:paraId="24DE6D6B" w14:textId="29035845" w:rsidR="00325631" w:rsidRPr="007A7EB8" w:rsidRDefault="00325631" w:rsidP="00F4593E">
      <w:pPr>
        <w:pStyle w:val="Textonotapie"/>
        <w:rPr>
          <w:rFonts w:ascii="Museo 300" w:hAnsi="Museo 300"/>
          <w:sz w:val="18"/>
          <w:szCs w:val="18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  <w:sz w:val="18"/>
          <w:szCs w:val="18"/>
          <w:lang w:val="es-SV"/>
        </w:rPr>
        <w:t xml:space="preserve"> La falta de aprobación de nuevos proyectos limita la presentación de solicitudes de adjudicación de inmuebles.</w:t>
      </w:r>
    </w:p>
  </w:footnote>
  <w:footnote w:id="26">
    <w:p w14:paraId="6DEBD7FC" w14:textId="57565EB3" w:rsidR="00325631" w:rsidRPr="000F2AD7" w:rsidRDefault="00325631" w:rsidP="00F4593E">
      <w:pPr>
        <w:pStyle w:val="Textonotapie"/>
        <w:rPr>
          <w:rFonts w:ascii="Museo 300" w:hAnsi="Museo 300"/>
          <w:sz w:val="16"/>
          <w:szCs w:val="16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  <w:sz w:val="18"/>
          <w:szCs w:val="18"/>
          <w:lang w:val="es-SV"/>
        </w:rPr>
        <w:t xml:space="preserve"> La disponibilidad de inmuebles en proyectos con DCD, es limitada, así mismo la falta de nuevos proyectos con DCD, </w:t>
      </w:r>
      <w:r w:rsidR="007A7EB8">
        <w:rPr>
          <w:rFonts w:ascii="Museo 300" w:hAnsi="Museo 300"/>
          <w:sz w:val="18"/>
          <w:szCs w:val="18"/>
          <w:lang w:val="es-SV"/>
        </w:rPr>
        <w:t xml:space="preserve">repercute </w:t>
      </w:r>
      <w:r w:rsidRPr="007A7EB8">
        <w:rPr>
          <w:rFonts w:ascii="Museo 300" w:hAnsi="Museo 300"/>
          <w:sz w:val="18"/>
          <w:szCs w:val="18"/>
          <w:lang w:val="es-SV"/>
        </w:rPr>
        <w:t xml:space="preserve">el cumplimiento de </w:t>
      </w:r>
      <w:r w:rsidR="007A7EB8">
        <w:rPr>
          <w:rFonts w:ascii="Museo 300" w:hAnsi="Museo 300"/>
          <w:sz w:val="18"/>
          <w:szCs w:val="18"/>
          <w:lang w:val="es-SV"/>
        </w:rPr>
        <w:t xml:space="preserve">la </w:t>
      </w:r>
      <w:r w:rsidRPr="007A7EB8">
        <w:rPr>
          <w:rFonts w:ascii="Museo 300" w:hAnsi="Museo 300"/>
          <w:sz w:val="18"/>
          <w:szCs w:val="18"/>
          <w:lang w:val="es-SV"/>
        </w:rPr>
        <w:t>meta.</w:t>
      </w:r>
    </w:p>
  </w:footnote>
  <w:footnote w:id="27">
    <w:p w14:paraId="07BA3FB8" w14:textId="77777777" w:rsidR="00325631" w:rsidRPr="007A7EB8" w:rsidRDefault="00325631" w:rsidP="00F4593E">
      <w:pPr>
        <w:pStyle w:val="Textonotapie"/>
        <w:ind w:left="-426" w:firstLine="426"/>
        <w:rPr>
          <w:rFonts w:ascii="Museo 300" w:hAnsi="Museo 300"/>
          <w:sz w:val="18"/>
          <w:szCs w:val="18"/>
          <w:lang w:val="es-SV"/>
        </w:rPr>
      </w:pPr>
      <w:r w:rsidRPr="007A7EB8">
        <w:rPr>
          <w:rStyle w:val="Refdenotaalpie"/>
          <w:rFonts w:ascii="Museo 300" w:hAnsi="Museo 300"/>
        </w:rPr>
        <w:footnoteRef/>
      </w:r>
      <w:r w:rsidRPr="007A7EB8">
        <w:rPr>
          <w:rFonts w:ascii="Museo 300" w:hAnsi="Museo 300"/>
          <w:sz w:val="18"/>
          <w:szCs w:val="18"/>
          <w:lang w:val="es-SV"/>
        </w:rPr>
        <w:t xml:space="preserve"> Para el primer trimestre se reportan los inmuebles actualizados en el inventario de tierras: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843"/>
        <w:gridCol w:w="9497"/>
      </w:tblGrid>
      <w:tr w:rsidR="00325631" w:rsidRPr="007A7EB8" w14:paraId="6B8F7342" w14:textId="77777777" w:rsidTr="007A7EB8">
        <w:trPr>
          <w:trHeight w:val="340"/>
        </w:trPr>
        <w:tc>
          <w:tcPr>
            <w:tcW w:w="1843" w:type="dxa"/>
            <w:vAlign w:val="center"/>
          </w:tcPr>
          <w:p w14:paraId="02577060" w14:textId="2AB066E8" w:rsidR="00325631" w:rsidRPr="007A7EB8" w:rsidRDefault="00325631" w:rsidP="00230EF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b/>
                <w:sz w:val="18"/>
                <w:szCs w:val="18"/>
                <w:lang w:val="es-SV"/>
              </w:rPr>
              <w:t>Mes</w:t>
            </w:r>
          </w:p>
        </w:tc>
        <w:tc>
          <w:tcPr>
            <w:tcW w:w="9497" w:type="dxa"/>
            <w:vAlign w:val="center"/>
          </w:tcPr>
          <w:p w14:paraId="6F7EB916" w14:textId="353D3A5E" w:rsidR="00325631" w:rsidRPr="007A7EB8" w:rsidRDefault="00325631" w:rsidP="00230EF8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b/>
                <w:sz w:val="18"/>
                <w:szCs w:val="18"/>
                <w:lang w:val="es-SV"/>
              </w:rPr>
              <w:t>Inmuebles</w:t>
            </w:r>
          </w:p>
        </w:tc>
      </w:tr>
      <w:tr w:rsidR="00325631" w:rsidRPr="007A7EB8" w14:paraId="3A21683E" w14:textId="77777777" w:rsidTr="007A7EB8">
        <w:trPr>
          <w:trHeight w:val="648"/>
        </w:trPr>
        <w:tc>
          <w:tcPr>
            <w:tcW w:w="1843" w:type="dxa"/>
            <w:vAlign w:val="center"/>
          </w:tcPr>
          <w:p w14:paraId="79459BE4" w14:textId="2AE1FED5" w:rsidR="00325631" w:rsidRPr="007A7EB8" w:rsidRDefault="00325631" w:rsidP="00230EF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Enero</w:t>
            </w:r>
          </w:p>
        </w:tc>
        <w:tc>
          <w:tcPr>
            <w:tcW w:w="9497" w:type="dxa"/>
            <w:vAlign w:val="center"/>
          </w:tcPr>
          <w:p w14:paraId="7E7A6FD6" w14:textId="28FD8F9B" w:rsidR="00325631" w:rsidRPr="007A7EB8" w:rsidRDefault="00325631" w:rsidP="007A7EB8">
            <w:pPr>
              <w:pStyle w:val="Textonotapie"/>
              <w:numPr>
                <w:ilvl w:val="0"/>
                <w:numId w:val="27"/>
              </w:numPr>
              <w:ind w:left="317" w:hanging="317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Hacienda San Pablo Cañales, San Vicente</w:t>
            </w:r>
            <w:r w:rsid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Hacienda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Sihuatepeque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, San Vicente</w:t>
            </w:r>
          </w:p>
        </w:tc>
      </w:tr>
      <w:tr w:rsidR="00325631" w:rsidRPr="007A7EB8" w14:paraId="1A8B7724" w14:textId="77777777" w:rsidTr="007A7EB8">
        <w:trPr>
          <w:trHeight w:val="648"/>
        </w:trPr>
        <w:tc>
          <w:tcPr>
            <w:tcW w:w="1843" w:type="dxa"/>
            <w:vAlign w:val="center"/>
          </w:tcPr>
          <w:p w14:paraId="2EA8E3F9" w14:textId="725BD836" w:rsidR="00325631" w:rsidRPr="007A7EB8" w:rsidRDefault="00325631" w:rsidP="00230EF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Febrero</w:t>
            </w:r>
          </w:p>
        </w:tc>
        <w:tc>
          <w:tcPr>
            <w:tcW w:w="9497" w:type="dxa"/>
            <w:vAlign w:val="center"/>
          </w:tcPr>
          <w:p w14:paraId="203E8BF2" w14:textId="55395461" w:rsidR="00325631" w:rsidRPr="007A7EB8" w:rsidRDefault="00325631" w:rsidP="007A7EB8">
            <w:pPr>
              <w:pStyle w:val="Textonotapie"/>
              <w:numPr>
                <w:ilvl w:val="0"/>
                <w:numId w:val="27"/>
              </w:numPr>
              <w:ind w:left="317" w:hanging="317"/>
              <w:rPr>
                <w:rFonts w:ascii="Museo 300" w:hAnsi="Museo 300"/>
                <w:sz w:val="18"/>
                <w:szCs w:val="18"/>
                <w:lang w:val="es-SV"/>
              </w:rPr>
            </w:pP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Hda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. Colombia, Depto. La Libertad</w:t>
            </w:r>
            <w:r w:rsidR="007A7EB8"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Hda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.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Singüil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 EXCAFE,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Hda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.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Singüil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 Nuda Propiedad,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Hda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. Singüil Santa Rita Porción 1,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Hda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. Singüil Santa Rita Porción 2</w:t>
            </w:r>
            <w:r w:rsidR="007A7EB8">
              <w:rPr>
                <w:rFonts w:ascii="Museo 300" w:hAnsi="Museo 300"/>
                <w:sz w:val="18"/>
                <w:szCs w:val="18"/>
                <w:lang w:val="es-SV"/>
              </w:rPr>
              <w:t xml:space="preserve">. </w:t>
            </w: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Todas ubicadas en el Depto. de Santa Ana</w:t>
            </w:r>
          </w:p>
        </w:tc>
      </w:tr>
      <w:tr w:rsidR="00325631" w:rsidRPr="007A7EB8" w14:paraId="65BC265F" w14:textId="77777777" w:rsidTr="007A7EB8">
        <w:trPr>
          <w:trHeight w:val="648"/>
        </w:trPr>
        <w:tc>
          <w:tcPr>
            <w:tcW w:w="1843" w:type="dxa"/>
            <w:vAlign w:val="center"/>
          </w:tcPr>
          <w:p w14:paraId="16961B6A" w14:textId="5ED91E84" w:rsidR="00325631" w:rsidRPr="007A7EB8" w:rsidRDefault="00325631" w:rsidP="00230EF8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Marzo</w:t>
            </w:r>
          </w:p>
        </w:tc>
        <w:tc>
          <w:tcPr>
            <w:tcW w:w="9497" w:type="dxa"/>
            <w:vAlign w:val="center"/>
          </w:tcPr>
          <w:p w14:paraId="17A666A2" w14:textId="13059783" w:rsidR="00325631" w:rsidRPr="007A7EB8" w:rsidRDefault="00325631" w:rsidP="007A7EB8">
            <w:pPr>
              <w:pStyle w:val="Textonotapie"/>
              <w:numPr>
                <w:ilvl w:val="0"/>
                <w:numId w:val="27"/>
              </w:numPr>
              <w:ind w:left="317" w:hanging="317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Hacienda Nueva Usulután</w:t>
            </w:r>
            <w:r w:rsidR="007A7EB8"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Mechotique excedente, Hijuela 3, porción 1 Usulután</w:t>
            </w:r>
            <w:r w:rsidR="007A7EB8"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Mechotique excedente, Hijuela 2 porción 1, Usulután</w:t>
            </w:r>
            <w:r w:rsidR="007A7EB8"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proofErr w:type="spellStart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Mechotque</w:t>
            </w:r>
            <w:proofErr w:type="spellEnd"/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 lote nueve, compraventa Usulután</w:t>
            </w:r>
            <w:r w:rsidR="007A7EB8" w:rsidRPr="007A7EB8">
              <w:rPr>
                <w:rFonts w:ascii="Museo 300" w:hAnsi="Museo 300"/>
                <w:sz w:val="18"/>
                <w:szCs w:val="18"/>
                <w:lang w:val="es-SV"/>
              </w:rPr>
              <w:t xml:space="preserve">, </w:t>
            </w:r>
            <w:r w:rsidRPr="007A7EB8">
              <w:rPr>
                <w:rFonts w:ascii="Museo 300" w:hAnsi="Museo 300"/>
                <w:sz w:val="18"/>
                <w:szCs w:val="18"/>
                <w:lang w:val="es-SV"/>
              </w:rPr>
              <w:t>San Raymundo Ahuachapán, El Carmen Sonsonate.</w:t>
            </w:r>
          </w:p>
        </w:tc>
      </w:tr>
    </w:tbl>
    <w:p w14:paraId="01AED0B3" w14:textId="123A2A4B" w:rsidR="00325631" w:rsidRPr="00D0242D" w:rsidRDefault="00325631" w:rsidP="00F4593E">
      <w:pPr>
        <w:pStyle w:val="Textonotapie"/>
        <w:ind w:left="-426" w:firstLine="426"/>
        <w:rPr>
          <w:rFonts w:ascii="Museo 300" w:hAnsi="Museo 300"/>
          <w:sz w:val="16"/>
          <w:szCs w:val="16"/>
          <w:lang w:val="es-SV"/>
        </w:rPr>
      </w:pPr>
      <w:r>
        <w:rPr>
          <w:rFonts w:ascii="Museo 300" w:hAnsi="Museo 300"/>
          <w:sz w:val="16"/>
          <w:szCs w:val="16"/>
          <w:lang w:val="es-SV"/>
        </w:rPr>
        <w:t xml:space="preserve"> </w:t>
      </w:r>
    </w:p>
  </w:footnote>
  <w:footnote w:id="28">
    <w:p w14:paraId="248143E9" w14:textId="12B360A4" w:rsidR="00325631" w:rsidRPr="00EE32DC" w:rsidRDefault="00325631">
      <w:pPr>
        <w:pStyle w:val="Textonotapie"/>
        <w:rPr>
          <w:rFonts w:ascii="Museo 300" w:hAnsi="Museo 300"/>
          <w:sz w:val="18"/>
          <w:szCs w:val="18"/>
        </w:rPr>
      </w:pPr>
      <w:r w:rsidRPr="00EE32DC">
        <w:rPr>
          <w:rStyle w:val="Refdenotaalpie"/>
          <w:rFonts w:ascii="Museo 300" w:hAnsi="Museo 300"/>
        </w:rPr>
        <w:footnoteRef/>
      </w:r>
      <w:r w:rsidRPr="00EE32DC">
        <w:rPr>
          <w:rFonts w:ascii="Museo 300" w:hAnsi="Museo 300"/>
        </w:rPr>
        <w:t xml:space="preserve"> </w:t>
      </w:r>
      <w:r w:rsidRPr="00EE32DC">
        <w:rPr>
          <w:rFonts w:ascii="Museo 300" w:hAnsi="Museo 300"/>
          <w:sz w:val="18"/>
          <w:szCs w:val="18"/>
        </w:rPr>
        <w:t>El reporte de escrituras en resguardo del 1er. Trimestre del año 2023: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42"/>
        <w:gridCol w:w="899"/>
        <w:gridCol w:w="867"/>
        <w:gridCol w:w="850"/>
        <w:gridCol w:w="899"/>
        <w:gridCol w:w="867"/>
        <w:gridCol w:w="599"/>
        <w:gridCol w:w="850"/>
        <w:gridCol w:w="939"/>
        <w:gridCol w:w="867"/>
        <w:gridCol w:w="992"/>
        <w:gridCol w:w="992"/>
      </w:tblGrid>
      <w:tr w:rsidR="00325631" w:rsidRPr="00EE32DC" w14:paraId="201F8F31" w14:textId="1FED4FEC" w:rsidTr="00EE32DC">
        <w:trPr>
          <w:trHeight w:val="340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722C1AF" w14:textId="119897CA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0" w:type="auto"/>
            <w:gridSpan w:val="3"/>
            <w:shd w:val="clear" w:color="auto" w:fill="AEAAAA" w:themeFill="background2" w:themeFillShade="BF"/>
            <w:vAlign w:val="center"/>
          </w:tcPr>
          <w:p w14:paraId="1FDC7525" w14:textId="2C1FBB96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Enero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2C87835" w14:textId="77777777" w:rsidR="00325631" w:rsidRPr="00EE32DC" w:rsidRDefault="00325631" w:rsidP="00D96E09">
            <w:pPr>
              <w:jc w:val="center"/>
              <w:rPr>
                <w:rFonts w:ascii="Museo 300" w:hAnsi="Museo 300"/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EAAAA" w:themeFill="background2" w:themeFillShade="BF"/>
            <w:vAlign w:val="center"/>
          </w:tcPr>
          <w:p w14:paraId="5B567DA8" w14:textId="09126C11" w:rsidR="00325631" w:rsidRPr="00EE32DC" w:rsidRDefault="00325631" w:rsidP="00D96E09">
            <w:pPr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Febrero</w:t>
            </w:r>
          </w:p>
        </w:tc>
        <w:tc>
          <w:tcPr>
            <w:tcW w:w="3773" w:type="dxa"/>
            <w:gridSpan w:val="4"/>
            <w:shd w:val="clear" w:color="auto" w:fill="AEAAAA" w:themeFill="background2" w:themeFillShade="BF"/>
            <w:vAlign w:val="center"/>
          </w:tcPr>
          <w:p w14:paraId="53807FBF" w14:textId="0CA2C5FD" w:rsidR="00325631" w:rsidRPr="00EE32DC" w:rsidRDefault="00325631" w:rsidP="00D96E09">
            <w:pPr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Marzo</w:t>
            </w:r>
          </w:p>
        </w:tc>
      </w:tr>
      <w:tr w:rsidR="00325631" w:rsidRPr="00EE32DC" w14:paraId="31A8534D" w14:textId="03B19D6E" w:rsidTr="00EE32DC">
        <w:trPr>
          <w:trHeight w:val="340"/>
        </w:trPr>
        <w:tc>
          <w:tcPr>
            <w:tcW w:w="0" w:type="auto"/>
            <w:vAlign w:val="center"/>
          </w:tcPr>
          <w:p w14:paraId="1CE57A6E" w14:textId="49C83878" w:rsidR="00325631" w:rsidRPr="00EE32DC" w:rsidRDefault="00325631" w:rsidP="00AE2B4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0" w:type="auto"/>
            <w:vAlign w:val="center"/>
          </w:tcPr>
          <w:p w14:paraId="2A968CC1" w14:textId="5B2985CF" w:rsidR="00325631" w:rsidRPr="00EE32DC" w:rsidRDefault="00325631" w:rsidP="00AE2B4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0" w:type="auto"/>
            <w:vAlign w:val="center"/>
          </w:tcPr>
          <w:p w14:paraId="6CA283D4" w14:textId="2E651506" w:rsidR="00325631" w:rsidRPr="00EE32DC" w:rsidRDefault="00325631" w:rsidP="00AE2B4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0" w:type="auto"/>
            <w:vAlign w:val="center"/>
          </w:tcPr>
          <w:p w14:paraId="27CA907D" w14:textId="1AE2C6BB" w:rsidR="00325631" w:rsidRPr="00EE32DC" w:rsidRDefault="00325631" w:rsidP="00AE2B4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  <w:tc>
          <w:tcPr>
            <w:tcW w:w="0" w:type="auto"/>
            <w:vAlign w:val="center"/>
          </w:tcPr>
          <w:p w14:paraId="0931C084" w14:textId="57820F1F" w:rsidR="00325631" w:rsidRPr="00EE32DC" w:rsidRDefault="00325631" w:rsidP="00AE2B44">
            <w:pPr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0" w:type="auto"/>
            <w:vAlign w:val="center"/>
          </w:tcPr>
          <w:p w14:paraId="54B3446B" w14:textId="338AED28" w:rsidR="00325631" w:rsidRPr="00EE32DC" w:rsidRDefault="00325631" w:rsidP="00AE2B44">
            <w:pPr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0" w:type="auto"/>
            <w:vAlign w:val="center"/>
          </w:tcPr>
          <w:p w14:paraId="5C79E706" w14:textId="14F8CA9A" w:rsidR="00325631" w:rsidRPr="00EE32DC" w:rsidRDefault="00325631" w:rsidP="00AE2B44">
            <w:pPr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DCD</w:t>
            </w:r>
          </w:p>
        </w:tc>
        <w:tc>
          <w:tcPr>
            <w:tcW w:w="0" w:type="auto"/>
            <w:vAlign w:val="center"/>
          </w:tcPr>
          <w:p w14:paraId="7C54AD1C" w14:textId="7FB84D49" w:rsidR="00325631" w:rsidRPr="00EE32DC" w:rsidRDefault="00325631" w:rsidP="00AE2B44">
            <w:pPr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  <w:tc>
          <w:tcPr>
            <w:tcW w:w="939" w:type="dxa"/>
            <w:vAlign w:val="center"/>
          </w:tcPr>
          <w:p w14:paraId="4FF12CAC" w14:textId="2ADBDBDF" w:rsidR="00325631" w:rsidRPr="00EE32DC" w:rsidRDefault="00325631" w:rsidP="00AE2B44">
            <w:pPr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850" w:type="dxa"/>
            <w:vAlign w:val="center"/>
          </w:tcPr>
          <w:p w14:paraId="39019A43" w14:textId="4F8ED26D" w:rsidR="00325631" w:rsidRPr="00EE32DC" w:rsidRDefault="00325631" w:rsidP="00AE2B44">
            <w:pPr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992" w:type="dxa"/>
            <w:vAlign w:val="center"/>
          </w:tcPr>
          <w:p w14:paraId="6EC3F575" w14:textId="352B8653" w:rsidR="00325631" w:rsidRPr="00EE32DC" w:rsidRDefault="00325631" w:rsidP="00AE2B44">
            <w:pPr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DCD</w:t>
            </w:r>
          </w:p>
        </w:tc>
        <w:tc>
          <w:tcPr>
            <w:tcW w:w="992" w:type="dxa"/>
            <w:vAlign w:val="center"/>
          </w:tcPr>
          <w:p w14:paraId="724BA6A9" w14:textId="61CCF91D" w:rsidR="00325631" w:rsidRPr="00EE32DC" w:rsidRDefault="00325631" w:rsidP="00AE2B44">
            <w:pPr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</w:tr>
      <w:tr w:rsidR="00325631" w:rsidRPr="00EE32DC" w14:paraId="361E0382" w14:textId="5B459BFA" w:rsidTr="00EE32DC">
        <w:trPr>
          <w:trHeight w:val="340"/>
        </w:trPr>
        <w:tc>
          <w:tcPr>
            <w:tcW w:w="0" w:type="auto"/>
            <w:vAlign w:val="center"/>
          </w:tcPr>
          <w:p w14:paraId="21909168" w14:textId="09522034" w:rsidR="00325631" w:rsidRPr="00EE32DC" w:rsidRDefault="00325631" w:rsidP="00E32CE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Escrituras ISTA</w:t>
            </w:r>
          </w:p>
        </w:tc>
        <w:tc>
          <w:tcPr>
            <w:tcW w:w="0" w:type="auto"/>
            <w:vAlign w:val="center"/>
          </w:tcPr>
          <w:p w14:paraId="422713DB" w14:textId="3EDA2108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0" w:type="auto"/>
            <w:vAlign w:val="center"/>
          </w:tcPr>
          <w:p w14:paraId="70318090" w14:textId="31E69470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26</w:t>
            </w:r>
          </w:p>
        </w:tc>
        <w:tc>
          <w:tcPr>
            <w:tcW w:w="0" w:type="auto"/>
            <w:vAlign w:val="center"/>
          </w:tcPr>
          <w:p w14:paraId="5D8A76A1" w14:textId="04F5155C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49</w:t>
            </w:r>
          </w:p>
        </w:tc>
        <w:tc>
          <w:tcPr>
            <w:tcW w:w="0" w:type="auto"/>
            <w:vAlign w:val="center"/>
          </w:tcPr>
          <w:p w14:paraId="4EC998CD" w14:textId="727F0213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</w:tcPr>
          <w:p w14:paraId="26F7C571" w14:textId="0D7F8360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106</w:t>
            </w:r>
          </w:p>
        </w:tc>
        <w:tc>
          <w:tcPr>
            <w:tcW w:w="0" w:type="auto"/>
            <w:vAlign w:val="center"/>
          </w:tcPr>
          <w:p w14:paraId="6F3D9FEF" w14:textId="7C300A8F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0A5E5925" w14:textId="288EBB63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181</w:t>
            </w:r>
          </w:p>
        </w:tc>
        <w:tc>
          <w:tcPr>
            <w:tcW w:w="939" w:type="dxa"/>
            <w:vAlign w:val="center"/>
          </w:tcPr>
          <w:p w14:paraId="187DA5F5" w14:textId="0F7DBB02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62</w:t>
            </w:r>
          </w:p>
        </w:tc>
        <w:tc>
          <w:tcPr>
            <w:tcW w:w="850" w:type="dxa"/>
            <w:vAlign w:val="center"/>
          </w:tcPr>
          <w:p w14:paraId="2E44BEFD" w14:textId="657BFDA9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59</w:t>
            </w:r>
          </w:p>
        </w:tc>
        <w:tc>
          <w:tcPr>
            <w:tcW w:w="992" w:type="dxa"/>
            <w:vAlign w:val="center"/>
          </w:tcPr>
          <w:p w14:paraId="6B234265" w14:textId="60BF369A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27545D34" w14:textId="229E959A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121</w:t>
            </w:r>
          </w:p>
        </w:tc>
      </w:tr>
      <w:tr w:rsidR="00325631" w:rsidRPr="00EE32DC" w14:paraId="3B0531B4" w14:textId="6A886C61" w:rsidTr="00EE32DC">
        <w:trPr>
          <w:trHeight w:val="340"/>
        </w:trPr>
        <w:tc>
          <w:tcPr>
            <w:tcW w:w="0" w:type="auto"/>
            <w:vAlign w:val="center"/>
          </w:tcPr>
          <w:p w14:paraId="38795AFC" w14:textId="7F66F6EA" w:rsidR="00325631" w:rsidRPr="00EE32DC" w:rsidRDefault="00325631" w:rsidP="00E32CE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Escrituras Cooperativas</w:t>
            </w:r>
          </w:p>
        </w:tc>
        <w:tc>
          <w:tcPr>
            <w:tcW w:w="0" w:type="auto"/>
            <w:vAlign w:val="center"/>
          </w:tcPr>
          <w:p w14:paraId="22A43756" w14:textId="620DD342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29</w:t>
            </w:r>
          </w:p>
        </w:tc>
        <w:tc>
          <w:tcPr>
            <w:tcW w:w="0" w:type="auto"/>
            <w:vAlign w:val="center"/>
          </w:tcPr>
          <w:p w14:paraId="10EBA427" w14:textId="75FDFF78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48</w:t>
            </w:r>
          </w:p>
        </w:tc>
        <w:tc>
          <w:tcPr>
            <w:tcW w:w="0" w:type="auto"/>
            <w:vAlign w:val="center"/>
          </w:tcPr>
          <w:p w14:paraId="2E4728D6" w14:textId="75BB73C1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77</w:t>
            </w:r>
          </w:p>
        </w:tc>
        <w:tc>
          <w:tcPr>
            <w:tcW w:w="0" w:type="auto"/>
            <w:vAlign w:val="center"/>
          </w:tcPr>
          <w:p w14:paraId="69B20004" w14:textId="5A121180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</w:tcPr>
          <w:p w14:paraId="6CB78DF7" w14:textId="02363797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2D3394BA" w14:textId="74FF5865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8CE27E0" w14:textId="02EF11E9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2</w:t>
            </w:r>
          </w:p>
        </w:tc>
        <w:tc>
          <w:tcPr>
            <w:tcW w:w="939" w:type="dxa"/>
            <w:vAlign w:val="center"/>
          </w:tcPr>
          <w:p w14:paraId="0EB2B2F0" w14:textId="38DDFEC0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850" w:type="dxa"/>
            <w:vAlign w:val="center"/>
          </w:tcPr>
          <w:p w14:paraId="5AA0A9DF" w14:textId="3782E25E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992" w:type="dxa"/>
            <w:vAlign w:val="center"/>
          </w:tcPr>
          <w:p w14:paraId="062CCB52" w14:textId="33330917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-</w:t>
            </w:r>
          </w:p>
        </w:tc>
        <w:tc>
          <w:tcPr>
            <w:tcW w:w="992" w:type="dxa"/>
            <w:vAlign w:val="center"/>
          </w:tcPr>
          <w:p w14:paraId="788751AA" w14:textId="3BDB8DCB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</w:tr>
      <w:tr w:rsidR="00325631" w:rsidRPr="00EE32DC" w14:paraId="5BC94755" w14:textId="7A54D499" w:rsidTr="00EE32DC">
        <w:trPr>
          <w:trHeight w:val="340"/>
        </w:trPr>
        <w:tc>
          <w:tcPr>
            <w:tcW w:w="0" w:type="auto"/>
            <w:vAlign w:val="center"/>
          </w:tcPr>
          <w:p w14:paraId="51508F72" w14:textId="32F0C317" w:rsidR="00325631" w:rsidRPr="00EE32DC" w:rsidRDefault="00325631" w:rsidP="00E32CE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Totales</w:t>
            </w:r>
          </w:p>
        </w:tc>
        <w:tc>
          <w:tcPr>
            <w:tcW w:w="0" w:type="auto"/>
            <w:vAlign w:val="center"/>
          </w:tcPr>
          <w:p w14:paraId="1A9BE614" w14:textId="534A9DEE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52</w:t>
            </w:r>
          </w:p>
        </w:tc>
        <w:tc>
          <w:tcPr>
            <w:tcW w:w="0" w:type="auto"/>
            <w:vAlign w:val="center"/>
          </w:tcPr>
          <w:p w14:paraId="69D642B0" w14:textId="4C5BC554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74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CE2C06" w14:textId="68969BD1" w:rsidR="00325631" w:rsidRPr="00EE32DC" w:rsidRDefault="00325631" w:rsidP="00E32CE7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126</w:t>
            </w:r>
          </w:p>
        </w:tc>
        <w:tc>
          <w:tcPr>
            <w:tcW w:w="0" w:type="auto"/>
            <w:vAlign w:val="center"/>
          </w:tcPr>
          <w:p w14:paraId="31084DB9" w14:textId="06B79119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75</w:t>
            </w:r>
          </w:p>
        </w:tc>
        <w:tc>
          <w:tcPr>
            <w:tcW w:w="0" w:type="auto"/>
            <w:vAlign w:val="center"/>
          </w:tcPr>
          <w:p w14:paraId="269A7EA3" w14:textId="4B46252D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107</w:t>
            </w:r>
          </w:p>
        </w:tc>
        <w:tc>
          <w:tcPr>
            <w:tcW w:w="0" w:type="auto"/>
            <w:vAlign w:val="center"/>
          </w:tcPr>
          <w:p w14:paraId="00DC0D59" w14:textId="5D0D18EC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F8F12F" w14:textId="5A81ECF3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183</w:t>
            </w:r>
          </w:p>
        </w:tc>
        <w:tc>
          <w:tcPr>
            <w:tcW w:w="939" w:type="dxa"/>
            <w:vAlign w:val="center"/>
          </w:tcPr>
          <w:p w14:paraId="236CFCE0" w14:textId="70DB8A6C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71</w:t>
            </w:r>
          </w:p>
        </w:tc>
        <w:tc>
          <w:tcPr>
            <w:tcW w:w="850" w:type="dxa"/>
            <w:vAlign w:val="center"/>
          </w:tcPr>
          <w:p w14:paraId="35E99743" w14:textId="315A3DBB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68</w:t>
            </w:r>
          </w:p>
        </w:tc>
        <w:tc>
          <w:tcPr>
            <w:tcW w:w="992" w:type="dxa"/>
            <w:vAlign w:val="center"/>
          </w:tcPr>
          <w:p w14:paraId="09B1E3A5" w14:textId="6C176491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72DEAA1" w14:textId="6DFF095F" w:rsidR="00325631" w:rsidRPr="00EE32DC" w:rsidRDefault="00325631" w:rsidP="00B8705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139</w:t>
            </w:r>
          </w:p>
        </w:tc>
      </w:tr>
    </w:tbl>
    <w:p w14:paraId="00BBE670" w14:textId="77777777" w:rsidR="00325631" w:rsidRPr="00EE32DC" w:rsidRDefault="00325631">
      <w:pPr>
        <w:pStyle w:val="Textonotapie"/>
        <w:rPr>
          <w:rFonts w:ascii="Museo 300" w:hAnsi="Museo 300"/>
          <w:sz w:val="18"/>
          <w:szCs w:val="18"/>
        </w:rPr>
      </w:pPr>
    </w:p>
  </w:footnote>
  <w:footnote w:id="29">
    <w:p w14:paraId="405EFE80" w14:textId="649CD559" w:rsidR="00325631" w:rsidRPr="00EE32DC" w:rsidRDefault="00325631">
      <w:pPr>
        <w:pStyle w:val="Textonotapie"/>
        <w:rPr>
          <w:rFonts w:ascii="Museo 300" w:hAnsi="Museo 300"/>
          <w:sz w:val="18"/>
          <w:szCs w:val="18"/>
        </w:rPr>
      </w:pPr>
      <w:r w:rsidRPr="00EE32DC">
        <w:rPr>
          <w:rStyle w:val="Refdenotaalpie"/>
          <w:rFonts w:ascii="Museo 300" w:hAnsi="Museo 300"/>
        </w:rPr>
        <w:footnoteRef/>
      </w:r>
      <w:r w:rsidRPr="00EE32DC">
        <w:rPr>
          <w:rFonts w:ascii="Museo 300" w:hAnsi="Museo 300"/>
        </w:rPr>
        <w:t xml:space="preserve"> </w:t>
      </w:r>
      <w:r w:rsidRPr="00EE32DC">
        <w:rPr>
          <w:rFonts w:ascii="Museo 300" w:hAnsi="Museo 300"/>
          <w:sz w:val="18"/>
          <w:szCs w:val="18"/>
        </w:rPr>
        <w:t xml:space="preserve">Reporte de escrituras entregadas del 1er Trimestre del año 2023:: </w:t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8"/>
        <w:gridCol w:w="899"/>
        <w:gridCol w:w="867"/>
        <w:gridCol w:w="599"/>
        <w:gridCol w:w="850"/>
        <w:gridCol w:w="899"/>
        <w:gridCol w:w="867"/>
        <w:gridCol w:w="599"/>
        <w:gridCol w:w="851"/>
        <w:gridCol w:w="899"/>
        <w:gridCol w:w="867"/>
        <w:gridCol w:w="773"/>
        <w:gridCol w:w="850"/>
      </w:tblGrid>
      <w:tr w:rsidR="00325631" w:rsidRPr="00EE32DC" w14:paraId="7B769D61" w14:textId="60EDC3C2" w:rsidTr="00EE32DC">
        <w:trPr>
          <w:trHeight w:val="340"/>
        </w:trPr>
        <w:tc>
          <w:tcPr>
            <w:tcW w:w="1838" w:type="dxa"/>
            <w:shd w:val="clear" w:color="auto" w:fill="AEAAAA" w:themeFill="background2" w:themeFillShade="BF"/>
            <w:vAlign w:val="center"/>
          </w:tcPr>
          <w:p w14:paraId="052FF0D0" w14:textId="5DC5B41E" w:rsidR="00325631" w:rsidRPr="00EE32DC" w:rsidRDefault="00325631" w:rsidP="005B75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2953" w:type="dxa"/>
            <w:gridSpan w:val="4"/>
            <w:shd w:val="clear" w:color="auto" w:fill="AEAAAA" w:themeFill="background2" w:themeFillShade="BF"/>
            <w:vAlign w:val="center"/>
          </w:tcPr>
          <w:p w14:paraId="1CC138D8" w14:textId="2A7A0E58" w:rsidR="00325631" w:rsidRPr="00EE32DC" w:rsidRDefault="00325631" w:rsidP="005B75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Enero</w:t>
            </w:r>
          </w:p>
        </w:tc>
        <w:tc>
          <w:tcPr>
            <w:tcW w:w="3091" w:type="dxa"/>
            <w:gridSpan w:val="4"/>
            <w:shd w:val="clear" w:color="auto" w:fill="AEAAAA" w:themeFill="background2" w:themeFillShade="BF"/>
            <w:vAlign w:val="center"/>
          </w:tcPr>
          <w:p w14:paraId="52BB6DF8" w14:textId="1035B535" w:rsidR="00325631" w:rsidRPr="00EE32DC" w:rsidRDefault="00325631" w:rsidP="005B75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Febrero</w:t>
            </w:r>
          </w:p>
        </w:tc>
        <w:tc>
          <w:tcPr>
            <w:tcW w:w="3091" w:type="dxa"/>
            <w:gridSpan w:val="4"/>
            <w:shd w:val="clear" w:color="auto" w:fill="AEAAAA" w:themeFill="background2" w:themeFillShade="BF"/>
            <w:vAlign w:val="center"/>
          </w:tcPr>
          <w:p w14:paraId="1C7BC438" w14:textId="01D7FE60" w:rsidR="00325631" w:rsidRPr="00EE32DC" w:rsidRDefault="00325631" w:rsidP="005B75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Marzo</w:t>
            </w:r>
          </w:p>
        </w:tc>
      </w:tr>
      <w:tr w:rsidR="00325631" w:rsidRPr="00EE32DC" w14:paraId="36820D40" w14:textId="53234A8B" w:rsidTr="00EE32DC">
        <w:trPr>
          <w:trHeight w:val="340"/>
        </w:trPr>
        <w:tc>
          <w:tcPr>
            <w:tcW w:w="1838" w:type="dxa"/>
            <w:vAlign w:val="center"/>
          </w:tcPr>
          <w:p w14:paraId="2B53C3D2" w14:textId="7777777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823" w:type="dxa"/>
            <w:vAlign w:val="center"/>
          </w:tcPr>
          <w:p w14:paraId="478C2096" w14:textId="7777777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795" w:type="dxa"/>
            <w:vAlign w:val="center"/>
          </w:tcPr>
          <w:p w14:paraId="65CAF767" w14:textId="7777777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556" w:type="dxa"/>
            <w:vAlign w:val="center"/>
          </w:tcPr>
          <w:p w14:paraId="292E65B6" w14:textId="1C5E9C5D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DCD</w:t>
            </w:r>
          </w:p>
        </w:tc>
        <w:tc>
          <w:tcPr>
            <w:tcW w:w="779" w:type="dxa"/>
            <w:vAlign w:val="center"/>
          </w:tcPr>
          <w:p w14:paraId="14DD6346" w14:textId="7059340A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  <w:tc>
          <w:tcPr>
            <w:tcW w:w="823" w:type="dxa"/>
            <w:vAlign w:val="center"/>
          </w:tcPr>
          <w:p w14:paraId="7FA5E41C" w14:textId="01AF8E65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850" w:type="dxa"/>
            <w:vAlign w:val="center"/>
          </w:tcPr>
          <w:p w14:paraId="1A2D09C0" w14:textId="46F66C3E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567" w:type="dxa"/>
            <w:vAlign w:val="center"/>
          </w:tcPr>
          <w:p w14:paraId="21C60E5A" w14:textId="0BD82139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DCD</w:t>
            </w:r>
          </w:p>
        </w:tc>
        <w:tc>
          <w:tcPr>
            <w:tcW w:w="851" w:type="dxa"/>
            <w:vAlign w:val="center"/>
          </w:tcPr>
          <w:p w14:paraId="4CDBBCBA" w14:textId="76A35F2A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  <w:tc>
          <w:tcPr>
            <w:tcW w:w="772" w:type="dxa"/>
            <w:shd w:val="clear" w:color="auto" w:fill="FFFFFF" w:themeFill="background1"/>
            <w:vAlign w:val="center"/>
          </w:tcPr>
          <w:p w14:paraId="63ADDED1" w14:textId="1F418E4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2049D12B" w14:textId="30FBEEC5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4AEA1EE9" w14:textId="4C03BF2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DCD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0BEFAB2A" w14:textId="46C90EDD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Totales</w:t>
            </w:r>
          </w:p>
        </w:tc>
      </w:tr>
      <w:tr w:rsidR="00325631" w:rsidRPr="00EE32DC" w14:paraId="64D54ADC" w14:textId="0486169F" w:rsidTr="00EE32DC">
        <w:trPr>
          <w:trHeight w:val="340"/>
        </w:trPr>
        <w:tc>
          <w:tcPr>
            <w:tcW w:w="1838" w:type="dxa"/>
            <w:vAlign w:val="center"/>
          </w:tcPr>
          <w:p w14:paraId="36431A21" w14:textId="77777777" w:rsidR="00325631" w:rsidRPr="00EE32DC" w:rsidRDefault="00325631" w:rsidP="008A6FF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Escrituras ISTA</w:t>
            </w:r>
          </w:p>
        </w:tc>
        <w:tc>
          <w:tcPr>
            <w:tcW w:w="823" w:type="dxa"/>
            <w:vAlign w:val="center"/>
          </w:tcPr>
          <w:p w14:paraId="474E4193" w14:textId="4E9CE9E8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76</w:t>
            </w:r>
          </w:p>
        </w:tc>
        <w:tc>
          <w:tcPr>
            <w:tcW w:w="795" w:type="dxa"/>
            <w:vAlign w:val="center"/>
          </w:tcPr>
          <w:p w14:paraId="20367939" w14:textId="74C646A4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75</w:t>
            </w:r>
          </w:p>
        </w:tc>
        <w:tc>
          <w:tcPr>
            <w:tcW w:w="556" w:type="dxa"/>
            <w:vAlign w:val="center"/>
          </w:tcPr>
          <w:p w14:paraId="5A80452A" w14:textId="7BDE36B7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79" w:type="dxa"/>
            <w:vAlign w:val="center"/>
          </w:tcPr>
          <w:p w14:paraId="15973618" w14:textId="7400B72E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151</w:t>
            </w:r>
          </w:p>
        </w:tc>
        <w:tc>
          <w:tcPr>
            <w:tcW w:w="823" w:type="dxa"/>
            <w:vAlign w:val="center"/>
          </w:tcPr>
          <w:p w14:paraId="5B937499" w14:textId="7579E598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42ECFEAE" w14:textId="5A6E5E92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567" w:type="dxa"/>
            <w:vAlign w:val="center"/>
          </w:tcPr>
          <w:p w14:paraId="07CCBDCB" w14:textId="588F4578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8F31EAC" w14:textId="3EDA2DDD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32</w:t>
            </w:r>
          </w:p>
        </w:tc>
        <w:tc>
          <w:tcPr>
            <w:tcW w:w="772" w:type="dxa"/>
            <w:shd w:val="clear" w:color="auto" w:fill="FFFFFF" w:themeFill="background1"/>
            <w:vAlign w:val="center"/>
          </w:tcPr>
          <w:p w14:paraId="0DF1B950" w14:textId="2A4C0A01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30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0D5EEE3C" w14:textId="42289A69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27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0DE621CE" w14:textId="2AB88404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271E7342" w14:textId="298C7188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57</w:t>
            </w:r>
          </w:p>
        </w:tc>
      </w:tr>
      <w:tr w:rsidR="00325631" w:rsidRPr="00EE32DC" w14:paraId="4DE4D9AC" w14:textId="563865DF" w:rsidTr="00EE32DC">
        <w:trPr>
          <w:trHeight w:val="340"/>
        </w:trPr>
        <w:tc>
          <w:tcPr>
            <w:tcW w:w="1838" w:type="dxa"/>
            <w:vAlign w:val="center"/>
          </w:tcPr>
          <w:p w14:paraId="65A5BAE1" w14:textId="77777777" w:rsidR="00325631" w:rsidRPr="00EE32DC" w:rsidRDefault="00325631" w:rsidP="008A6FF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Escrituras Cooperativas</w:t>
            </w:r>
          </w:p>
        </w:tc>
        <w:tc>
          <w:tcPr>
            <w:tcW w:w="823" w:type="dxa"/>
            <w:vAlign w:val="center"/>
          </w:tcPr>
          <w:p w14:paraId="21FF253A" w14:textId="63036DF3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28</w:t>
            </w:r>
          </w:p>
        </w:tc>
        <w:tc>
          <w:tcPr>
            <w:tcW w:w="795" w:type="dxa"/>
            <w:vAlign w:val="center"/>
          </w:tcPr>
          <w:p w14:paraId="5443F397" w14:textId="159DEF54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51</w:t>
            </w:r>
          </w:p>
        </w:tc>
        <w:tc>
          <w:tcPr>
            <w:tcW w:w="556" w:type="dxa"/>
            <w:vAlign w:val="center"/>
          </w:tcPr>
          <w:p w14:paraId="04D9B261" w14:textId="726654D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779" w:type="dxa"/>
            <w:vAlign w:val="center"/>
          </w:tcPr>
          <w:p w14:paraId="3BAB942A" w14:textId="1414B7CD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80</w:t>
            </w:r>
          </w:p>
        </w:tc>
        <w:tc>
          <w:tcPr>
            <w:tcW w:w="823" w:type="dxa"/>
            <w:vAlign w:val="center"/>
          </w:tcPr>
          <w:p w14:paraId="265AB8D3" w14:textId="0B68EB28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01712BB5" w14:textId="531219D9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567" w:type="dxa"/>
            <w:vAlign w:val="center"/>
          </w:tcPr>
          <w:p w14:paraId="2D88A304" w14:textId="34A418A4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6DA662F1" w14:textId="793F3BDC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45</w:t>
            </w:r>
          </w:p>
        </w:tc>
        <w:tc>
          <w:tcPr>
            <w:tcW w:w="772" w:type="dxa"/>
            <w:shd w:val="clear" w:color="auto" w:fill="FFFFFF" w:themeFill="background1"/>
            <w:vAlign w:val="center"/>
          </w:tcPr>
          <w:p w14:paraId="5FC833C5" w14:textId="0BEC28C7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1E770906" w14:textId="7DE520DF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9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57A1F9B4" w14:textId="5A2B0F42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4CA8ED02" w14:textId="40F547BE" w:rsidR="00325631" w:rsidRPr="00EE32DC" w:rsidRDefault="00325631" w:rsidP="00BD495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18</w:t>
            </w:r>
          </w:p>
        </w:tc>
      </w:tr>
      <w:tr w:rsidR="00325631" w:rsidRPr="00EE32DC" w14:paraId="016323E4" w14:textId="07994D22" w:rsidTr="00EE32DC">
        <w:trPr>
          <w:trHeight w:val="340"/>
        </w:trPr>
        <w:tc>
          <w:tcPr>
            <w:tcW w:w="1838" w:type="dxa"/>
            <w:vAlign w:val="center"/>
          </w:tcPr>
          <w:p w14:paraId="3A52199C" w14:textId="3101011F" w:rsidR="00325631" w:rsidRPr="00EE32DC" w:rsidRDefault="00325631" w:rsidP="008A6FF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Fuera de Sistema</w:t>
            </w:r>
          </w:p>
        </w:tc>
        <w:tc>
          <w:tcPr>
            <w:tcW w:w="823" w:type="dxa"/>
            <w:vAlign w:val="center"/>
          </w:tcPr>
          <w:p w14:paraId="7AAD567A" w14:textId="0E94D270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66DB7A3B" w14:textId="7E59D3CC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2</w:t>
            </w:r>
          </w:p>
        </w:tc>
        <w:tc>
          <w:tcPr>
            <w:tcW w:w="556" w:type="dxa"/>
            <w:vAlign w:val="center"/>
          </w:tcPr>
          <w:p w14:paraId="54460C69" w14:textId="6384E1FB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79" w:type="dxa"/>
            <w:vAlign w:val="center"/>
          </w:tcPr>
          <w:p w14:paraId="0CED29A4" w14:textId="79DBF6C1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2</w:t>
            </w:r>
          </w:p>
        </w:tc>
        <w:tc>
          <w:tcPr>
            <w:tcW w:w="823" w:type="dxa"/>
            <w:vAlign w:val="center"/>
          </w:tcPr>
          <w:p w14:paraId="50C2760B" w14:textId="78767C23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4F375179" w14:textId="7485308A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14:paraId="277E8107" w14:textId="165224D2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183D61C1" w14:textId="09E8633B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0</w:t>
            </w:r>
          </w:p>
        </w:tc>
        <w:tc>
          <w:tcPr>
            <w:tcW w:w="772" w:type="dxa"/>
            <w:shd w:val="clear" w:color="auto" w:fill="FFFFFF" w:themeFill="background1"/>
            <w:vAlign w:val="center"/>
          </w:tcPr>
          <w:p w14:paraId="4AA73B8B" w14:textId="1CCE2C07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4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0CA42548" w14:textId="2C7BC084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1036F035" w14:textId="229555BB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1F30B7F1" w14:textId="5606AF3D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5</w:t>
            </w:r>
          </w:p>
        </w:tc>
      </w:tr>
      <w:tr w:rsidR="00325631" w:rsidRPr="00EE32DC" w14:paraId="4A524519" w14:textId="2B0D60EF" w:rsidTr="00EE32DC">
        <w:trPr>
          <w:trHeight w:val="340"/>
        </w:trPr>
        <w:tc>
          <w:tcPr>
            <w:tcW w:w="1838" w:type="dxa"/>
            <w:vAlign w:val="center"/>
          </w:tcPr>
          <w:p w14:paraId="5F7F71F3" w14:textId="77777777" w:rsidR="00325631" w:rsidRPr="00EE32DC" w:rsidRDefault="00325631" w:rsidP="008A6FF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Totales</w:t>
            </w:r>
          </w:p>
        </w:tc>
        <w:tc>
          <w:tcPr>
            <w:tcW w:w="823" w:type="dxa"/>
            <w:vAlign w:val="center"/>
          </w:tcPr>
          <w:p w14:paraId="374368A5" w14:textId="5AD1A8FA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104</w:t>
            </w:r>
          </w:p>
        </w:tc>
        <w:tc>
          <w:tcPr>
            <w:tcW w:w="795" w:type="dxa"/>
            <w:vAlign w:val="center"/>
          </w:tcPr>
          <w:p w14:paraId="301254F7" w14:textId="384C55D0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128</w:t>
            </w:r>
          </w:p>
        </w:tc>
        <w:tc>
          <w:tcPr>
            <w:tcW w:w="556" w:type="dxa"/>
            <w:vAlign w:val="center"/>
          </w:tcPr>
          <w:p w14:paraId="09B914C6" w14:textId="16E61733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779" w:type="dxa"/>
            <w:shd w:val="clear" w:color="auto" w:fill="D0CECE" w:themeFill="background2" w:themeFillShade="E6"/>
            <w:vAlign w:val="center"/>
          </w:tcPr>
          <w:p w14:paraId="3A0B3AED" w14:textId="06964EAA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233</w:t>
            </w:r>
          </w:p>
        </w:tc>
        <w:tc>
          <w:tcPr>
            <w:tcW w:w="823" w:type="dxa"/>
            <w:vAlign w:val="center"/>
          </w:tcPr>
          <w:p w14:paraId="62C38F52" w14:textId="3B67CD73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850" w:type="dxa"/>
            <w:vAlign w:val="center"/>
          </w:tcPr>
          <w:p w14:paraId="035E3487" w14:textId="2487E667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47</w:t>
            </w:r>
          </w:p>
        </w:tc>
        <w:tc>
          <w:tcPr>
            <w:tcW w:w="567" w:type="dxa"/>
            <w:vAlign w:val="center"/>
          </w:tcPr>
          <w:p w14:paraId="25975B61" w14:textId="4F46AF1E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EE32D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14:paraId="5011DC8F" w14:textId="02C83CDF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77</w:t>
            </w:r>
          </w:p>
        </w:tc>
        <w:tc>
          <w:tcPr>
            <w:tcW w:w="772" w:type="dxa"/>
            <w:shd w:val="clear" w:color="auto" w:fill="FFFFFF" w:themeFill="background1"/>
            <w:vAlign w:val="center"/>
          </w:tcPr>
          <w:p w14:paraId="5EEA8E54" w14:textId="597D9BDD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43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67631B1C" w14:textId="42D14BEB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37</w:t>
            </w:r>
          </w:p>
        </w:tc>
        <w:tc>
          <w:tcPr>
            <w:tcW w:w="773" w:type="dxa"/>
            <w:shd w:val="clear" w:color="auto" w:fill="FFFFFF" w:themeFill="background1"/>
            <w:vAlign w:val="center"/>
          </w:tcPr>
          <w:p w14:paraId="6013DEE8" w14:textId="725A6004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D0CECE" w:themeFill="background2" w:themeFillShade="E6"/>
            <w:vAlign w:val="center"/>
          </w:tcPr>
          <w:p w14:paraId="3B4C7622" w14:textId="10227E01" w:rsidR="00325631" w:rsidRPr="00EE32DC" w:rsidRDefault="00325631" w:rsidP="008A6FFB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EE32DC">
              <w:rPr>
                <w:rFonts w:ascii="Museo 300" w:hAnsi="Museo 300"/>
                <w:b/>
                <w:sz w:val="18"/>
                <w:szCs w:val="18"/>
              </w:rPr>
              <w:t>80</w:t>
            </w:r>
          </w:p>
        </w:tc>
      </w:tr>
    </w:tbl>
    <w:p w14:paraId="2B9B828F" w14:textId="77777777" w:rsidR="00325631" w:rsidRDefault="00325631" w:rsidP="005C4BFC">
      <w:pPr>
        <w:pStyle w:val="Textonotapie"/>
      </w:pPr>
    </w:p>
  </w:footnote>
  <w:footnote w:id="30">
    <w:p w14:paraId="1B3E4F7A" w14:textId="77777777" w:rsidR="00325631" w:rsidRPr="00F47CF9" w:rsidRDefault="00325631" w:rsidP="005329C2">
      <w:pPr>
        <w:pStyle w:val="Textonotapie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>Para el primer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4354"/>
        <w:gridCol w:w="4354"/>
        <w:gridCol w:w="4355"/>
      </w:tblGrid>
      <w:tr w:rsidR="00325631" w:rsidRPr="00F47CF9" w14:paraId="4B8B5369" w14:textId="77777777" w:rsidTr="00F47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14:paraId="06231B75" w14:textId="24BB1F54" w:rsidR="00325631" w:rsidRPr="00F47CF9" w:rsidRDefault="00325631" w:rsidP="005329C2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Enero</w:t>
            </w:r>
          </w:p>
        </w:tc>
        <w:tc>
          <w:tcPr>
            <w:tcW w:w="4354" w:type="dxa"/>
            <w:vAlign w:val="center"/>
          </w:tcPr>
          <w:p w14:paraId="0BE10271" w14:textId="56876A16" w:rsidR="00325631" w:rsidRPr="00F47CF9" w:rsidRDefault="00325631" w:rsidP="005329C2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Febrero</w:t>
            </w:r>
          </w:p>
        </w:tc>
        <w:tc>
          <w:tcPr>
            <w:tcW w:w="4355" w:type="dxa"/>
            <w:vAlign w:val="center"/>
          </w:tcPr>
          <w:p w14:paraId="52275F99" w14:textId="549B0DDF" w:rsidR="00325631" w:rsidRPr="00F47CF9" w:rsidRDefault="00325631" w:rsidP="005329C2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Marzo</w:t>
            </w:r>
          </w:p>
        </w:tc>
      </w:tr>
      <w:tr w:rsidR="00325631" w:rsidRPr="00F47CF9" w14:paraId="16E27927" w14:textId="77777777" w:rsidTr="00F47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54" w:type="dxa"/>
            <w:vAlign w:val="center"/>
          </w:tcPr>
          <w:p w14:paraId="2BDD694F" w14:textId="7BC8ABEB" w:rsidR="00325631" w:rsidRPr="00F47CF9" w:rsidRDefault="00325631" w:rsidP="00F47C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 xml:space="preserve">-CETIA I: Atendió solicitud de Apoyo con capacitación para 70 familias de Izalco, San Julián y Nahuizalco. </w:t>
            </w:r>
          </w:p>
          <w:p w14:paraId="5ADEA3DA" w14:textId="77777777" w:rsidR="00325631" w:rsidRPr="00F47CF9" w:rsidRDefault="00325631" w:rsidP="00F47C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-Pendiente de autorizar, de acuerdo a las actividades programadas.*Solicitud de insumos para manejo profiláctico de ganado bovino. Se brindará insumos para 200 cabezas de ganado, en espera de autorización.</w:t>
            </w:r>
          </w:p>
          <w:p w14:paraId="249B7AF4" w14:textId="77777777" w:rsidR="00325631" w:rsidRPr="00F47CF9" w:rsidRDefault="00325631" w:rsidP="00F47C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-GTIA.CENTRAL, atendió las siguientes solicitudes: Mesa de Unificación, Solicitaron pollos, se realizó entrega de 200 pollos para postura y carne.</w:t>
            </w:r>
          </w:p>
          <w:p w14:paraId="3B0BD363" w14:textId="2D9943F5" w:rsidR="00325631" w:rsidRPr="00F47CF9" w:rsidRDefault="00325631" w:rsidP="00F47CF9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La Asociación de Veteranos y Excombatientes de la Fuerza Armada de Comasagua, solicita apoyo para desarrollar programas productivos, desarrollo reunión de trabajo con presidente de La Asociación de Excombatientes.</w:t>
            </w:r>
          </w:p>
        </w:tc>
        <w:tc>
          <w:tcPr>
            <w:tcW w:w="4354" w:type="dxa"/>
            <w:vAlign w:val="center"/>
          </w:tcPr>
          <w:p w14:paraId="0101DEBB" w14:textId="77777777" w:rsidR="00325631" w:rsidRPr="00F47CF9" w:rsidRDefault="00325631" w:rsidP="00F47C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-CETIA I Atendió solicitud GDR-04-00242-23 de CENTA Ahuachapán, donde solicitan 1,000 aves de doble propósito (pie de cría), haciendo entrega parcial de 500 aves.</w:t>
            </w:r>
          </w:p>
          <w:p w14:paraId="1FB9DC62" w14:textId="0095B377" w:rsidR="00325631" w:rsidRPr="00F47CF9" w:rsidRDefault="00325631" w:rsidP="00F47C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ISTA CENTRAL con nota referencia GLI-07-0425-22 Complejo Educativo República de Ecuador solicitó apoyo técnico y establecimiento de huerto. Se brindó asistencia técnica y se establecieron 2 huertos con hortalizas, realizando entrega de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plantines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 de tomate, chile, repollo, papaya, semillas de pepino, rábano y pipián. Así también se brindó capacitación en el manejo y preparación del suelo, importancia de la materia orgánica y manejo adecuado de las hortalizas.</w:t>
            </w:r>
          </w:p>
          <w:p w14:paraId="4FB95A8D" w14:textId="4AF72DF4" w:rsidR="00325631" w:rsidRPr="00F47CF9" w:rsidRDefault="00325631" w:rsidP="00F47C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Nota GLI-07-01179-22 Alcaldía Municipal de Cinquera, solicitó capacitaciones en temas agrícolas. Se realizó reunión de trabajo donde se acordó que la alcaldía enviará listado de personas que participarán en las capacitaciones.</w:t>
            </w:r>
          </w:p>
        </w:tc>
        <w:tc>
          <w:tcPr>
            <w:tcW w:w="4355" w:type="dxa"/>
            <w:vAlign w:val="center"/>
          </w:tcPr>
          <w:p w14:paraId="14D3A80B" w14:textId="5F9986F6" w:rsidR="00325631" w:rsidRPr="00F47CF9" w:rsidRDefault="00325631" w:rsidP="00F47CF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Se elaboró Informe con referencia GTA-04-0012-23, atendiendo solicitud interpuesta en CETIA III por la Vice Gobernación Departamental de La Paz. FERIA DE MUJERES EMPRENDEDORAS, Zacatecoluca, La Paz. Beneficiando a 109 familias, 14 hombres y 95 mujeres, realizando entrega de 300 aves y 200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plantines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 de chile y tomate.</w:t>
            </w:r>
          </w:p>
        </w:tc>
      </w:tr>
    </w:tbl>
    <w:p w14:paraId="09FF3B9B" w14:textId="319EE0D1" w:rsidR="00325631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  <w:p w14:paraId="0B217BE8" w14:textId="77777777" w:rsidR="00325631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  <w:p w14:paraId="1E9B396B" w14:textId="77777777" w:rsidR="00325631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  <w:p w14:paraId="43F671F2" w14:textId="77777777" w:rsidR="00325631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  <w:p w14:paraId="607E33F8" w14:textId="77777777" w:rsidR="00325631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  <w:p w14:paraId="649C8FE0" w14:textId="77777777" w:rsidR="00325631" w:rsidRPr="001907F0" w:rsidRDefault="00325631" w:rsidP="001907F0">
      <w:pPr>
        <w:pStyle w:val="Textonotapie"/>
        <w:rPr>
          <w:rFonts w:ascii="Museo 300" w:hAnsi="Museo 300"/>
          <w:sz w:val="16"/>
          <w:szCs w:val="16"/>
        </w:rPr>
      </w:pPr>
    </w:p>
  </w:footnote>
  <w:footnote w:id="31">
    <w:p w14:paraId="696FC7EB" w14:textId="77777777" w:rsidR="00325631" w:rsidRDefault="00325631">
      <w:pPr>
        <w:pStyle w:val="Textonotapie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>Para el primer trimestre se reporta:</w:t>
      </w:r>
    </w:p>
    <w:p w14:paraId="56ADAC2B" w14:textId="77777777" w:rsidR="00F47CF9" w:rsidRPr="00F47CF9" w:rsidRDefault="00F47CF9">
      <w:pPr>
        <w:pStyle w:val="Textonotapie"/>
        <w:rPr>
          <w:rFonts w:ascii="Museo 300" w:hAnsi="Museo 300"/>
          <w:sz w:val="18"/>
          <w:szCs w:val="18"/>
        </w:rPr>
      </w:pP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838"/>
        <w:gridCol w:w="1045"/>
        <w:gridCol w:w="1055"/>
        <w:gridCol w:w="1045"/>
        <w:gridCol w:w="1055"/>
      </w:tblGrid>
      <w:tr w:rsidR="00325631" w:rsidRPr="00F47CF9" w14:paraId="2E4ED424" w14:textId="77777777" w:rsidTr="00F47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8" w:type="dxa"/>
            <w:gridSpan w:val="5"/>
            <w:vAlign w:val="center"/>
          </w:tcPr>
          <w:p w14:paraId="0C3D7F71" w14:textId="28068FFB" w:rsidR="00325631" w:rsidRPr="00F47CF9" w:rsidRDefault="00325631" w:rsidP="00FF4A12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Capacitación a beneficiarios en las 4 temáticas de Seguridad Alimentaria / Huertos Familiares </w:t>
            </w:r>
          </w:p>
        </w:tc>
      </w:tr>
      <w:tr w:rsidR="00325631" w:rsidRPr="00F47CF9" w14:paraId="4900EFDE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14:paraId="212D2480" w14:textId="073F8D3A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1915" w:type="dxa"/>
            <w:gridSpan w:val="2"/>
            <w:vAlign w:val="center"/>
          </w:tcPr>
          <w:p w14:paraId="5BDDF78C" w14:textId="131CC3F6" w:rsidR="00325631" w:rsidRPr="00F47CF9" w:rsidRDefault="00325631" w:rsidP="0067411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1915" w:type="dxa"/>
            <w:gridSpan w:val="2"/>
            <w:vAlign w:val="center"/>
          </w:tcPr>
          <w:p w14:paraId="6D6EA6C6" w14:textId="065B30E0" w:rsidR="00325631" w:rsidRPr="00F47CF9" w:rsidRDefault="00325631" w:rsidP="0067411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F47CF9" w14:paraId="5BE7CEC4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14:paraId="34948ABD" w14:textId="77777777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953" w:type="dxa"/>
            <w:vAlign w:val="center"/>
          </w:tcPr>
          <w:p w14:paraId="73A3F751" w14:textId="78447A3A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962" w:type="dxa"/>
            <w:vAlign w:val="center"/>
          </w:tcPr>
          <w:p w14:paraId="7453C1DA" w14:textId="7611EED0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  <w:tc>
          <w:tcPr>
            <w:tcW w:w="953" w:type="dxa"/>
            <w:vAlign w:val="center"/>
          </w:tcPr>
          <w:p w14:paraId="4C40C9E5" w14:textId="2903A98F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962" w:type="dxa"/>
            <w:vAlign w:val="center"/>
          </w:tcPr>
          <w:p w14:paraId="7F3629A0" w14:textId="0C8CA081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</w:tr>
      <w:tr w:rsidR="00325631" w:rsidRPr="00F47CF9" w14:paraId="1E899150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43FEEDE4" w14:textId="6137EEE6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</w:t>
            </w:r>
          </w:p>
        </w:tc>
        <w:tc>
          <w:tcPr>
            <w:tcW w:w="953" w:type="dxa"/>
            <w:vAlign w:val="center"/>
          </w:tcPr>
          <w:p w14:paraId="2A04363C" w14:textId="6BA038AE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2" w:type="dxa"/>
            <w:vAlign w:val="center"/>
          </w:tcPr>
          <w:p w14:paraId="25F9204B" w14:textId="7CAB5070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53" w:type="dxa"/>
            <w:vAlign w:val="center"/>
          </w:tcPr>
          <w:p w14:paraId="482687E1" w14:textId="2445675C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163</w:t>
            </w:r>
          </w:p>
        </w:tc>
        <w:tc>
          <w:tcPr>
            <w:tcW w:w="962" w:type="dxa"/>
            <w:vAlign w:val="center"/>
          </w:tcPr>
          <w:p w14:paraId="61589644" w14:textId="159AEEA5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113</w:t>
            </w:r>
          </w:p>
        </w:tc>
      </w:tr>
      <w:tr w:rsidR="00325631" w:rsidRPr="00F47CF9" w14:paraId="16DF96AB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6C177A0C" w14:textId="1AA3EED2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953" w:type="dxa"/>
            <w:vAlign w:val="center"/>
          </w:tcPr>
          <w:p w14:paraId="398079E1" w14:textId="5339C1D0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2" w:type="dxa"/>
            <w:vAlign w:val="center"/>
          </w:tcPr>
          <w:p w14:paraId="5BB20130" w14:textId="69CD1C68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53" w:type="dxa"/>
            <w:vAlign w:val="center"/>
          </w:tcPr>
          <w:p w14:paraId="44A16B02" w14:textId="73C1E896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82</w:t>
            </w:r>
          </w:p>
        </w:tc>
        <w:tc>
          <w:tcPr>
            <w:tcW w:w="962" w:type="dxa"/>
            <w:vAlign w:val="center"/>
          </w:tcPr>
          <w:p w14:paraId="56E47EC1" w14:textId="7104A89E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30</w:t>
            </w:r>
          </w:p>
        </w:tc>
      </w:tr>
      <w:tr w:rsidR="00325631" w:rsidRPr="00F47CF9" w14:paraId="3E70060B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3A0F1584" w14:textId="11D4EF87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953" w:type="dxa"/>
            <w:vAlign w:val="center"/>
          </w:tcPr>
          <w:p w14:paraId="3DAF04A7" w14:textId="332DA63C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962" w:type="dxa"/>
            <w:vAlign w:val="center"/>
          </w:tcPr>
          <w:p w14:paraId="6FB94929" w14:textId="794F208A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41</w:t>
            </w:r>
          </w:p>
        </w:tc>
        <w:tc>
          <w:tcPr>
            <w:tcW w:w="953" w:type="dxa"/>
            <w:vAlign w:val="center"/>
          </w:tcPr>
          <w:p w14:paraId="4DE4B754" w14:textId="5AC5A56A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89</w:t>
            </w:r>
          </w:p>
        </w:tc>
        <w:tc>
          <w:tcPr>
            <w:tcW w:w="962" w:type="dxa"/>
            <w:vAlign w:val="center"/>
          </w:tcPr>
          <w:p w14:paraId="32388C6D" w14:textId="6B67C2A0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116</w:t>
            </w:r>
          </w:p>
        </w:tc>
      </w:tr>
      <w:tr w:rsidR="00325631" w:rsidRPr="00F47CF9" w14:paraId="7C116BCC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53B95703" w14:textId="43615CA2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</w:t>
            </w:r>
          </w:p>
        </w:tc>
        <w:tc>
          <w:tcPr>
            <w:tcW w:w="953" w:type="dxa"/>
            <w:vAlign w:val="center"/>
          </w:tcPr>
          <w:p w14:paraId="116313DC" w14:textId="7CC7A56F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2" w:type="dxa"/>
            <w:vAlign w:val="center"/>
          </w:tcPr>
          <w:p w14:paraId="084BFD23" w14:textId="1222837F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53" w:type="dxa"/>
            <w:vAlign w:val="center"/>
          </w:tcPr>
          <w:p w14:paraId="40D63048" w14:textId="06A25C47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45</w:t>
            </w:r>
          </w:p>
        </w:tc>
        <w:tc>
          <w:tcPr>
            <w:tcW w:w="962" w:type="dxa"/>
            <w:vAlign w:val="center"/>
          </w:tcPr>
          <w:p w14:paraId="663AE288" w14:textId="1DBAD5DA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70</w:t>
            </w:r>
          </w:p>
        </w:tc>
      </w:tr>
      <w:tr w:rsidR="00325631" w:rsidRPr="00F47CF9" w14:paraId="79147A58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14:paraId="075D1F60" w14:textId="09CE9B54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 USULUTÁN</w:t>
            </w:r>
          </w:p>
        </w:tc>
        <w:tc>
          <w:tcPr>
            <w:tcW w:w="953" w:type="dxa"/>
            <w:vAlign w:val="center"/>
          </w:tcPr>
          <w:p w14:paraId="02A03CFB" w14:textId="511B4F77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2" w:type="dxa"/>
            <w:vAlign w:val="center"/>
          </w:tcPr>
          <w:p w14:paraId="1A895143" w14:textId="1FC46824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53" w:type="dxa"/>
            <w:vAlign w:val="center"/>
          </w:tcPr>
          <w:p w14:paraId="6324801B" w14:textId="23AADFAB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49</w:t>
            </w:r>
          </w:p>
        </w:tc>
        <w:tc>
          <w:tcPr>
            <w:tcW w:w="962" w:type="dxa"/>
            <w:vAlign w:val="center"/>
          </w:tcPr>
          <w:p w14:paraId="20FF3156" w14:textId="6D5363EE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59</w:t>
            </w:r>
          </w:p>
        </w:tc>
      </w:tr>
      <w:tr w:rsidR="00325631" w:rsidRPr="00F47CF9" w14:paraId="162A8BC0" w14:textId="77777777" w:rsidTr="00F47C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0CECE" w:themeFill="background2" w:themeFillShade="E6"/>
            <w:vAlign w:val="center"/>
          </w:tcPr>
          <w:p w14:paraId="06798A9F" w14:textId="27B7E882" w:rsidR="00325631" w:rsidRPr="00F47CF9" w:rsidRDefault="00325631" w:rsidP="008C728B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53" w:type="dxa"/>
            <w:shd w:val="clear" w:color="auto" w:fill="D0CECE" w:themeFill="background2" w:themeFillShade="E6"/>
            <w:vAlign w:val="center"/>
          </w:tcPr>
          <w:p w14:paraId="7FC7B61F" w14:textId="555F9712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962" w:type="dxa"/>
            <w:shd w:val="clear" w:color="auto" w:fill="D0CECE" w:themeFill="background2" w:themeFillShade="E6"/>
            <w:vAlign w:val="center"/>
          </w:tcPr>
          <w:p w14:paraId="2BA2C497" w14:textId="4F337131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41</w:t>
            </w:r>
          </w:p>
        </w:tc>
        <w:tc>
          <w:tcPr>
            <w:tcW w:w="953" w:type="dxa"/>
            <w:shd w:val="clear" w:color="auto" w:fill="D0CECE" w:themeFill="background2" w:themeFillShade="E6"/>
            <w:vAlign w:val="center"/>
          </w:tcPr>
          <w:p w14:paraId="1E5C9C1D" w14:textId="038A54F9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428</w:t>
            </w:r>
          </w:p>
        </w:tc>
        <w:tc>
          <w:tcPr>
            <w:tcW w:w="962" w:type="dxa"/>
            <w:shd w:val="clear" w:color="auto" w:fill="D0CECE" w:themeFill="background2" w:themeFillShade="E6"/>
            <w:vAlign w:val="center"/>
          </w:tcPr>
          <w:p w14:paraId="61DDD468" w14:textId="6CEA84B5" w:rsidR="00325631" w:rsidRPr="00F47CF9" w:rsidRDefault="00325631" w:rsidP="008C728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388</w:t>
            </w:r>
          </w:p>
        </w:tc>
      </w:tr>
    </w:tbl>
    <w:p w14:paraId="34E1D329" w14:textId="20CE4E4A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</w:p>
  </w:footnote>
  <w:footnote w:id="32">
    <w:p w14:paraId="59EC5A9F" w14:textId="75207F4B" w:rsidR="00325631" w:rsidRPr="00F47CF9" w:rsidRDefault="00325631" w:rsidP="00F076E1">
      <w:pPr>
        <w:pStyle w:val="Textonotapie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>Para el primer trimestre se reporta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129"/>
        <w:gridCol w:w="2410"/>
        <w:gridCol w:w="1045"/>
        <w:gridCol w:w="1055"/>
      </w:tblGrid>
      <w:tr w:rsidR="00325631" w:rsidRPr="00F47CF9" w14:paraId="6E82DE80" w14:textId="77777777" w:rsidTr="00B70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9" w:type="dxa"/>
            <w:gridSpan w:val="4"/>
          </w:tcPr>
          <w:p w14:paraId="030EEC10" w14:textId="377D50BC" w:rsidR="00325631" w:rsidRPr="00F47CF9" w:rsidRDefault="00325631" w:rsidP="00F076E1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 xml:space="preserve">Capacitación a beneficiarios en las 4 temáticas de Seguridad Alimentaria / </w:t>
            </w:r>
            <w:r w:rsidRPr="00F47CF9">
              <w:rPr>
                <w:rFonts w:ascii="Museo 300" w:hAnsi="Museo 300" w:cs="Arial"/>
                <w:b w:val="0"/>
                <w:sz w:val="18"/>
                <w:szCs w:val="18"/>
                <w:lang w:eastAsia="es-SV"/>
              </w:rPr>
              <w:t>Sistemas Integrados de Alimentación Familiar</w:t>
            </w:r>
          </w:p>
        </w:tc>
      </w:tr>
      <w:tr w:rsidR="00325631" w:rsidRPr="00F47CF9" w14:paraId="12783749" w14:textId="77777777" w:rsidTr="00B70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vAlign w:val="center"/>
          </w:tcPr>
          <w:p w14:paraId="2D9ED9A7" w14:textId="77777777" w:rsidR="00325631" w:rsidRPr="00F47CF9" w:rsidRDefault="00325631" w:rsidP="00F076E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2410" w:type="dxa"/>
            <w:vMerge w:val="restart"/>
            <w:vAlign w:val="center"/>
          </w:tcPr>
          <w:p w14:paraId="50BC842B" w14:textId="485AC944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</w:t>
            </w:r>
          </w:p>
        </w:tc>
        <w:tc>
          <w:tcPr>
            <w:tcW w:w="2100" w:type="dxa"/>
            <w:gridSpan w:val="2"/>
            <w:vAlign w:val="center"/>
          </w:tcPr>
          <w:p w14:paraId="42109D88" w14:textId="56428386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F47CF9" w14:paraId="2CA7D44C" w14:textId="77777777" w:rsidTr="00B70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</w:tcPr>
          <w:p w14:paraId="28EDACEF" w14:textId="77777777" w:rsidR="00325631" w:rsidRPr="00F47CF9" w:rsidRDefault="00325631" w:rsidP="00F076E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5EB42144" w14:textId="77777777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41101641" w14:textId="6B275350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1055" w:type="dxa"/>
          </w:tcPr>
          <w:p w14:paraId="213295C1" w14:textId="77777777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</w:tr>
      <w:tr w:rsidR="00325631" w:rsidRPr="00F47CF9" w14:paraId="69628D05" w14:textId="77777777" w:rsidTr="00B70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D883084" w14:textId="301F2FED" w:rsidR="00325631" w:rsidRPr="00F47CF9" w:rsidRDefault="00325631" w:rsidP="00F076E1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2410" w:type="dxa"/>
            <w:vAlign w:val="center"/>
          </w:tcPr>
          <w:p w14:paraId="57C98E82" w14:textId="062B7BE4" w:rsidR="00325631" w:rsidRPr="00F47CF9" w:rsidRDefault="00325631" w:rsidP="00F076E1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Coop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. Astoria, San Pedro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Masahuat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La Paz.</w:t>
            </w:r>
          </w:p>
        </w:tc>
        <w:tc>
          <w:tcPr>
            <w:tcW w:w="1045" w:type="dxa"/>
            <w:vAlign w:val="center"/>
          </w:tcPr>
          <w:p w14:paraId="2CBA07AE" w14:textId="3F6D1BA0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1055" w:type="dxa"/>
            <w:vAlign w:val="center"/>
          </w:tcPr>
          <w:p w14:paraId="77C55BE0" w14:textId="22FE3AC2" w:rsidR="00325631" w:rsidRPr="00F47CF9" w:rsidRDefault="00325631" w:rsidP="00F076E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</w:t>
            </w:r>
          </w:p>
        </w:tc>
      </w:tr>
    </w:tbl>
    <w:p w14:paraId="76DFC4D3" w14:textId="77777777" w:rsidR="00325631" w:rsidRPr="00F47CF9" w:rsidRDefault="00325631" w:rsidP="00F076E1">
      <w:pPr>
        <w:pStyle w:val="Textonotapie"/>
        <w:rPr>
          <w:rFonts w:ascii="Museo 300" w:hAnsi="Museo 300"/>
          <w:sz w:val="18"/>
          <w:szCs w:val="18"/>
        </w:rPr>
      </w:pPr>
    </w:p>
    <w:p w14:paraId="696B6A95" w14:textId="77777777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</w:p>
    <w:p w14:paraId="70E34294" w14:textId="77777777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</w:p>
  </w:footnote>
  <w:footnote w:id="33">
    <w:p w14:paraId="276EE8AB" w14:textId="0F3820D2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>Para el primer trimestre no se había establecido meta, sin embargo CETIA IV Usulután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413"/>
        <w:gridCol w:w="4962"/>
        <w:gridCol w:w="1045"/>
        <w:gridCol w:w="1055"/>
        <w:gridCol w:w="2719"/>
      </w:tblGrid>
      <w:tr w:rsidR="00325631" w:rsidRPr="00F47CF9" w14:paraId="12B25A92" w14:textId="66F32BA6" w:rsidTr="00B70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5"/>
            <w:vAlign w:val="center"/>
          </w:tcPr>
          <w:p w14:paraId="19DE5F24" w14:textId="711216AE" w:rsidR="00325631" w:rsidRPr="00F47CF9" w:rsidRDefault="00325631" w:rsidP="00CE0A4E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Distribución de insumos para el establecimiento de Huertos Familiares</w:t>
            </w:r>
          </w:p>
        </w:tc>
      </w:tr>
      <w:tr w:rsidR="00325631" w:rsidRPr="00F47CF9" w14:paraId="068CC103" w14:textId="02F4A7C5" w:rsidTr="00B703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5F493C79" w14:textId="77777777" w:rsidR="00325631" w:rsidRPr="00F47CF9" w:rsidRDefault="00325631" w:rsidP="00CB200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4962" w:type="dxa"/>
            <w:vMerge w:val="restart"/>
            <w:vAlign w:val="center"/>
          </w:tcPr>
          <w:p w14:paraId="17A1D8F5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</w:t>
            </w:r>
          </w:p>
        </w:tc>
        <w:tc>
          <w:tcPr>
            <w:tcW w:w="2100" w:type="dxa"/>
            <w:gridSpan w:val="2"/>
            <w:vAlign w:val="center"/>
          </w:tcPr>
          <w:p w14:paraId="370CF12B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2719" w:type="dxa"/>
            <w:vMerge w:val="restart"/>
            <w:vAlign w:val="center"/>
          </w:tcPr>
          <w:p w14:paraId="7ED4F32D" w14:textId="4F80CD77" w:rsidR="00325631" w:rsidRPr="00F47CF9" w:rsidRDefault="00325631" w:rsidP="00CB200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Insumo entregado</w:t>
            </w:r>
          </w:p>
        </w:tc>
      </w:tr>
      <w:tr w:rsidR="00325631" w:rsidRPr="00F47CF9" w14:paraId="6DE61466" w14:textId="4A81F18C" w:rsidTr="00B703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60D54104" w14:textId="77777777" w:rsidR="00325631" w:rsidRPr="00F47CF9" w:rsidRDefault="00325631" w:rsidP="00CE0A4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962" w:type="dxa"/>
            <w:vMerge/>
            <w:vAlign w:val="center"/>
          </w:tcPr>
          <w:p w14:paraId="702C27BE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1045" w:type="dxa"/>
            <w:vAlign w:val="center"/>
          </w:tcPr>
          <w:p w14:paraId="68FD9670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1055" w:type="dxa"/>
            <w:vAlign w:val="center"/>
          </w:tcPr>
          <w:p w14:paraId="63812E9C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  <w:tc>
          <w:tcPr>
            <w:tcW w:w="2719" w:type="dxa"/>
            <w:vMerge/>
            <w:vAlign w:val="center"/>
          </w:tcPr>
          <w:p w14:paraId="761C5D80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</w:tr>
      <w:tr w:rsidR="00325631" w:rsidRPr="00F47CF9" w14:paraId="2E8952AC" w14:textId="393BE8F1" w:rsidTr="00B703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2EA98551" w14:textId="758683BD" w:rsidR="00325631" w:rsidRPr="00F47CF9" w:rsidRDefault="00325631" w:rsidP="00CE0A4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 Usulután</w:t>
            </w:r>
          </w:p>
        </w:tc>
        <w:tc>
          <w:tcPr>
            <w:tcW w:w="4962" w:type="dxa"/>
            <w:vAlign w:val="center"/>
          </w:tcPr>
          <w:p w14:paraId="386C3C6F" w14:textId="2E1FFC65" w:rsidR="00325631" w:rsidRPr="00F47CF9" w:rsidRDefault="00325631" w:rsidP="00CE0A4E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El Semillero, San Buena Ventura, Usulután</w:t>
            </w:r>
          </w:p>
        </w:tc>
        <w:tc>
          <w:tcPr>
            <w:tcW w:w="1045" w:type="dxa"/>
            <w:vAlign w:val="center"/>
          </w:tcPr>
          <w:p w14:paraId="2B573728" w14:textId="5E313F04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1055" w:type="dxa"/>
            <w:vAlign w:val="center"/>
          </w:tcPr>
          <w:p w14:paraId="4BEBC249" w14:textId="224B5D56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2719" w:type="dxa"/>
            <w:vMerge w:val="restart"/>
            <w:vAlign w:val="center"/>
          </w:tcPr>
          <w:p w14:paraId="4A643FB0" w14:textId="1FFCFB92" w:rsidR="00325631" w:rsidRPr="00F47CF9" w:rsidRDefault="00325631" w:rsidP="00CB2009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Bloques Minerales para huertos de Ganado Bovino</w:t>
            </w:r>
          </w:p>
        </w:tc>
      </w:tr>
      <w:tr w:rsidR="00325631" w:rsidRPr="00F47CF9" w14:paraId="735213FC" w14:textId="02EC307D" w:rsidTr="00B703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38007DA5" w14:textId="77777777" w:rsidR="00325631" w:rsidRPr="00F47CF9" w:rsidRDefault="00325631" w:rsidP="00CE0A4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14:paraId="05E0F418" w14:textId="7AB205BA" w:rsidR="00325631" w:rsidRPr="00F47CF9" w:rsidRDefault="00325631" w:rsidP="00CE0A4E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Los Horcones, Mercedes Umaña, Usulután</w:t>
            </w:r>
          </w:p>
        </w:tc>
        <w:tc>
          <w:tcPr>
            <w:tcW w:w="1045" w:type="dxa"/>
            <w:vAlign w:val="center"/>
          </w:tcPr>
          <w:p w14:paraId="2200E555" w14:textId="1A92B0A0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1055" w:type="dxa"/>
            <w:vAlign w:val="center"/>
          </w:tcPr>
          <w:p w14:paraId="176AB297" w14:textId="088EADF0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2719" w:type="dxa"/>
            <w:vMerge/>
            <w:vAlign w:val="center"/>
          </w:tcPr>
          <w:p w14:paraId="3A0CCDF4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</w:tr>
      <w:tr w:rsidR="00325631" w:rsidRPr="00F47CF9" w14:paraId="559ED896" w14:textId="1845D95F" w:rsidTr="00B703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64E1EE2D" w14:textId="77777777" w:rsidR="00325631" w:rsidRPr="00F47CF9" w:rsidRDefault="00325631" w:rsidP="00CE0A4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14:paraId="4A7B2DF5" w14:textId="12441519" w:rsidR="00325631" w:rsidRPr="00F47CF9" w:rsidRDefault="00325631" w:rsidP="00CE0A4E">
            <w:pPr>
              <w:pStyle w:val="Textonotapi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El Palmo, San Francisco Javier, Usulután</w:t>
            </w:r>
          </w:p>
        </w:tc>
        <w:tc>
          <w:tcPr>
            <w:tcW w:w="1045" w:type="dxa"/>
            <w:vAlign w:val="center"/>
          </w:tcPr>
          <w:p w14:paraId="729EE246" w14:textId="32A46225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1055" w:type="dxa"/>
            <w:vAlign w:val="center"/>
          </w:tcPr>
          <w:p w14:paraId="545B8234" w14:textId="6755E68D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2719" w:type="dxa"/>
            <w:vMerge/>
            <w:vAlign w:val="center"/>
          </w:tcPr>
          <w:p w14:paraId="4AB0BFD1" w14:textId="77777777" w:rsidR="00325631" w:rsidRPr="00F47CF9" w:rsidRDefault="00325631" w:rsidP="00CE0A4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</w:p>
        </w:tc>
      </w:tr>
    </w:tbl>
    <w:p w14:paraId="774FDB1F" w14:textId="77777777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</w:p>
  </w:footnote>
  <w:footnote w:id="34">
    <w:p w14:paraId="3C9239A1" w14:textId="7E81C2E7" w:rsidR="00325631" w:rsidRPr="00F47CF9" w:rsidRDefault="00325631">
      <w:pPr>
        <w:pStyle w:val="Textonotapie"/>
        <w:rPr>
          <w:rFonts w:ascii="Museo 300" w:hAnsi="Museo 300"/>
          <w:sz w:val="18"/>
          <w:szCs w:val="18"/>
          <w:lang w:val="es-SV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 xml:space="preserve">Para el primer trimestre se reporta según el siguiente detalle </w:t>
      </w:r>
    </w:p>
    <w:tbl>
      <w:tblPr>
        <w:tblStyle w:val="Tabladecuadrcula1clara"/>
        <w:tblW w:w="13375" w:type="dxa"/>
        <w:tblLook w:val="04A0" w:firstRow="1" w:lastRow="0" w:firstColumn="1" w:lastColumn="0" w:noHBand="0" w:noVBand="1"/>
      </w:tblPr>
      <w:tblGrid>
        <w:gridCol w:w="1555"/>
        <w:gridCol w:w="992"/>
        <w:gridCol w:w="1059"/>
        <w:gridCol w:w="9769"/>
      </w:tblGrid>
      <w:tr w:rsidR="00325631" w:rsidRPr="00F47CF9" w14:paraId="7D4609AB" w14:textId="77777777" w:rsidTr="00B70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5" w:type="dxa"/>
            <w:gridSpan w:val="4"/>
          </w:tcPr>
          <w:p w14:paraId="50B9A6EF" w14:textId="77777777" w:rsidR="00325631" w:rsidRPr="00F47CF9" w:rsidRDefault="00325631" w:rsidP="0036131A">
            <w:pPr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HUERTOS ESTABLECIDOS (PENDIENTES DEL AÑO 2022)</w:t>
            </w:r>
          </w:p>
        </w:tc>
      </w:tr>
      <w:tr w:rsidR="00325631" w:rsidRPr="00F47CF9" w14:paraId="670EE79D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5" w:type="dxa"/>
            <w:gridSpan w:val="4"/>
          </w:tcPr>
          <w:p w14:paraId="2C161ACD" w14:textId="4E85CCBC" w:rsidR="00325631" w:rsidRPr="00F47CF9" w:rsidRDefault="00325631" w:rsidP="0036131A">
            <w:pPr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F47CF9">
              <w:rPr>
                <w:rFonts w:ascii="Museo 300" w:hAnsi="Museo 300"/>
                <w:b w:val="0"/>
                <w:sz w:val="18"/>
                <w:szCs w:val="18"/>
              </w:rPr>
              <w:t>ENERO</w:t>
            </w:r>
          </w:p>
        </w:tc>
      </w:tr>
      <w:tr w:rsidR="00325631" w:rsidRPr="00F47CF9" w14:paraId="20BAFE86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EDE614" w14:textId="77777777" w:rsidR="00325631" w:rsidRPr="00F47CF9" w:rsidRDefault="00325631" w:rsidP="00EE5320">
            <w:pPr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992" w:type="dxa"/>
          </w:tcPr>
          <w:p w14:paraId="7BA0319A" w14:textId="77777777" w:rsidR="00325631" w:rsidRPr="00F47CF9" w:rsidRDefault="00325631" w:rsidP="00EE5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59" w:type="dxa"/>
          </w:tcPr>
          <w:p w14:paraId="4B9BE4D2" w14:textId="77777777" w:rsidR="00325631" w:rsidRPr="00F47CF9" w:rsidRDefault="00325631" w:rsidP="00EE53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9769" w:type="dxa"/>
          </w:tcPr>
          <w:p w14:paraId="36A63138" w14:textId="7777777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ATENDIDA</w:t>
            </w:r>
          </w:p>
        </w:tc>
      </w:tr>
      <w:tr w:rsidR="00325631" w:rsidRPr="00F47CF9" w14:paraId="59E575BB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0C3119A" w14:textId="77777777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</w:t>
            </w:r>
          </w:p>
        </w:tc>
        <w:tc>
          <w:tcPr>
            <w:tcW w:w="992" w:type="dxa"/>
            <w:vAlign w:val="center"/>
          </w:tcPr>
          <w:p w14:paraId="16872042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059" w:type="dxa"/>
            <w:vAlign w:val="center"/>
          </w:tcPr>
          <w:p w14:paraId="58ED3940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9769" w:type="dxa"/>
          </w:tcPr>
          <w:p w14:paraId="1FBA2BB6" w14:textId="7777777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Los Corrales, municipio El Porvenir departamento de Santa Ana.</w:t>
            </w:r>
          </w:p>
          <w:p w14:paraId="442BA854" w14:textId="7777777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El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Singuil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municipio El Porvenir departamento de Santa Ana</w:t>
            </w:r>
          </w:p>
        </w:tc>
      </w:tr>
      <w:tr w:rsidR="00325631" w:rsidRPr="00F47CF9" w14:paraId="1E0E0F87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2E27142" w14:textId="77777777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992" w:type="dxa"/>
            <w:vAlign w:val="center"/>
          </w:tcPr>
          <w:p w14:paraId="541FC126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1059" w:type="dxa"/>
            <w:vAlign w:val="center"/>
          </w:tcPr>
          <w:p w14:paraId="6141B647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9769" w:type="dxa"/>
          </w:tcPr>
          <w:p w14:paraId="30FABC14" w14:textId="7777777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Comunidad Cangrejera y Cangrejera Centro, ambas pertenecientes al municipio de La Libertad departamento de La Libertad </w:t>
            </w:r>
          </w:p>
        </w:tc>
      </w:tr>
      <w:tr w:rsidR="00325631" w:rsidRPr="00F47CF9" w14:paraId="3402DDF2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C7673BB" w14:textId="77777777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992" w:type="dxa"/>
            <w:vAlign w:val="center"/>
          </w:tcPr>
          <w:p w14:paraId="07427D91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059" w:type="dxa"/>
            <w:vAlign w:val="center"/>
          </w:tcPr>
          <w:p w14:paraId="1CD7D2BC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9769" w:type="dxa"/>
          </w:tcPr>
          <w:p w14:paraId="1EBC2C79" w14:textId="7777777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Comunidad San Francisco de la Cruz, municipio de San Ildefonso, departamento de San Vicente y comunidad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Sihuatepeque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municipio de San Ildefonso, departamento de San Vicente</w:t>
            </w:r>
          </w:p>
        </w:tc>
      </w:tr>
      <w:tr w:rsidR="00325631" w:rsidRPr="00F47CF9" w14:paraId="4DF86704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5" w:type="dxa"/>
            <w:gridSpan w:val="4"/>
          </w:tcPr>
          <w:p w14:paraId="1F7E5E67" w14:textId="36C2CD95" w:rsidR="00325631" w:rsidRPr="00F47CF9" w:rsidRDefault="00325631" w:rsidP="00C50E83">
            <w:pPr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FEBRERO</w:t>
            </w:r>
          </w:p>
        </w:tc>
      </w:tr>
      <w:tr w:rsidR="00325631" w:rsidRPr="00F47CF9" w14:paraId="63A29BEA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05CDF4" w14:textId="35555260" w:rsidR="00325631" w:rsidRPr="00F47CF9" w:rsidRDefault="00325631" w:rsidP="00CB2009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992" w:type="dxa"/>
          </w:tcPr>
          <w:p w14:paraId="33BAADC2" w14:textId="2545F927" w:rsidR="00325631" w:rsidRPr="00F47CF9" w:rsidRDefault="00325631" w:rsidP="00CB20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59" w:type="dxa"/>
          </w:tcPr>
          <w:p w14:paraId="1BA8B416" w14:textId="08742390" w:rsidR="00325631" w:rsidRPr="00F47CF9" w:rsidRDefault="00325631" w:rsidP="00CB20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9769" w:type="dxa"/>
          </w:tcPr>
          <w:p w14:paraId="32117AD9" w14:textId="6A850F58" w:rsidR="00325631" w:rsidRPr="00F47CF9" w:rsidRDefault="00325631" w:rsidP="00CB20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ATENDIDA</w:t>
            </w:r>
          </w:p>
        </w:tc>
      </w:tr>
      <w:tr w:rsidR="00325631" w:rsidRPr="00F47CF9" w14:paraId="1BFAA015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C696573" w14:textId="554D8519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</w:t>
            </w:r>
          </w:p>
        </w:tc>
        <w:tc>
          <w:tcPr>
            <w:tcW w:w="992" w:type="dxa"/>
            <w:vAlign w:val="center"/>
          </w:tcPr>
          <w:p w14:paraId="3265B622" w14:textId="5609BD96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1059" w:type="dxa"/>
            <w:vAlign w:val="center"/>
          </w:tcPr>
          <w:p w14:paraId="03090987" w14:textId="4EBB14EF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9769" w:type="dxa"/>
          </w:tcPr>
          <w:p w14:paraId="0CBF24FC" w14:textId="7D5DE173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Comunidad el Estero,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Atiquizaya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, Ahuachapán </w:t>
            </w:r>
          </w:p>
        </w:tc>
      </w:tr>
      <w:tr w:rsidR="00325631" w:rsidRPr="00F47CF9" w14:paraId="2B67746E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67F6B01" w14:textId="568B673C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992" w:type="dxa"/>
            <w:vAlign w:val="center"/>
          </w:tcPr>
          <w:p w14:paraId="2138EFC3" w14:textId="671E5D2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1059" w:type="dxa"/>
            <w:vAlign w:val="center"/>
          </w:tcPr>
          <w:p w14:paraId="2052E2FC" w14:textId="12E88F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769" w:type="dxa"/>
          </w:tcPr>
          <w:p w14:paraId="26DA9A8A" w14:textId="262A303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Cooperativa San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Isisdro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,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Tamanique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 La Libertad</w:t>
            </w:r>
          </w:p>
        </w:tc>
      </w:tr>
      <w:tr w:rsidR="00325631" w:rsidRPr="00F47CF9" w14:paraId="08F10982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D9444CF" w14:textId="00EB63DB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</w:t>
            </w:r>
          </w:p>
        </w:tc>
        <w:tc>
          <w:tcPr>
            <w:tcW w:w="992" w:type="dxa"/>
            <w:vAlign w:val="center"/>
          </w:tcPr>
          <w:p w14:paraId="0C207AEA" w14:textId="61626960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39</w:t>
            </w:r>
          </w:p>
        </w:tc>
        <w:tc>
          <w:tcPr>
            <w:tcW w:w="1059" w:type="dxa"/>
            <w:vAlign w:val="center"/>
          </w:tcPr>
          <w:p w14:paraId="551821F2" w14:textId="17717726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9769" w:type="dxa"/>
          </w:tcPr>
          <w:p w14:paraId="19DB30EF" w14:textId="2982CE2E" w:rsidR="00325631" w:rsidRPr="00F47CF9" w:rsidRDefault="00325631" w:rsidP="00CB20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Chilanguera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 y El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Tamboral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 xml:space="preserve"> de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Chirrilagua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San Miguel</w:t>
            </w:r>
          </w:p>
        </w:tc>
      </w:tr>
      <w:tr w:rsidR="00325631" w:rsidRPr="00F47CF9" w14:paraId="44EEACF7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75" w:type="dxa"/>
            <w:gridSpan w:val="4"/>
          </w:tcPr>
          <w:p w14:paraId="04EE4C38" w14:textId="438BB9A7" w:rsidR="00325631" w:rsidRPr="00F47CF9" w:rsidRDefault="00325631" w:rsidP="00CB2009">
            <w:pPr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F47CF9" w14:paraId="6E4600E8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70D71F2" w14:textId="25619DB9" w:rsidR="00325631" w:rsidRPr="00F47CF9" w:rsidRDefault="00325631" w:rsidP="00CB2009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992" w:type="dxa"/>
          </w:tcPr>
          <w:p w14:paraId="29D8F854" w14:textId="2CEC8532" w:rsidR="00325631" w:rsidRPr="00F47CF9" w:rsidRDefault="00325631" w:rsidP="00CB20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59" w:type="dxa"/>
          </w:tcPr>
          <w:p w14:paraId="03BB76D3" w14:textId="08BE917B" w:rsidR="00325631" w:rsidRPr="00F47CF9" w:rsidRDefault="00325631" w:rsidP="00CB20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9769" w:type="dxa"/>
          </w:tcPr>
          <w:p w14:paraId="49CA3AFE" w14:textId="11DFC5A6" w:rsidR="00325631" w:rsidRPr="00F47CF9" w:rsidRDefault="00325631" w:rsidP="00CB20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ATENDIDA</w:t>
            </w:r>
          </w:p>
        </w:tc>
      </w:tr>
      <w:tr w:rsidR="00325631" w:rsidRPr="00F47CF9" w14:paraId="010D1F1D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22B0245" w14:textId="060EE709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</w:t>
            </w:r>
          </w:p>
        </w:tc>
        <w:tc>
          <w:tcPr>
            <w:tcW w:w="992" w:type="dxa"/>
            <w:vAlign w:val="center"/>
          </w:tcPr>
          <w:p w14:paraId="3702EFB4" w14:textId="04C1EA1D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1059" w:type="dxa"/>
            <w:vAlign w:val="center"/>
          </w:tcPr>
          <w:p w14:paraId="06B28FAE" w14:textId="1E3F0399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769" w:type="dxa"/>
          </w:tcPr>
          <w:p w14:paraId="0B3EBE09" w14:textId="46232551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Comunidad Agua Caliente,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Texistepeque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Santa Ana.</w:t>
            </w:r>
          </w:p>
        </w:tc>
      </w:tr>
      <w:tr w:rsidR="00325631" w:rsidRPr="00F47CF9" w14:paraId="003D462C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51668E" w14:textId="4D5B7622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992" w:type="dxa"/>
            <w:vAlign w:val="center"/>
          </w:tcPr>
          <w:p w14:paraId="26D8259C" w14:textId="48CFCACC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1059" w:type="dxa"/>
            <w:vAlign w:val="center"/>
          </w:tcPr>
          <w:p w14:paraId="4D27AB36" w14:textId="66A3C2C8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9769" w:type="dxa"/>
          </w:tcPr>
          <w:p w14:paraId="05E012C8" w14:textId="530382F2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Comunidad Parras Lempa, San Vicente, San Vicente.</w:t>
            </w:r>
          </w:p>
        </w:tc>
      </w:tr>
      <w:tr w:rsidR="00325631" w:rsidRPr="00F47CF9" w14:paraId="7D35847B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1352336" w14:textId="22EE99F5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 Usulután</w:t>
            </w:r>
          </w:p>
        </w:tc>
        <w:tc>
          <w:tcPr>
            <w:tcW w:w="992" w:type="dxa"/>
            <w:vAlign w:val="center"/>
          </w:tcPr>
          <w:p w14:paraId="5E948D55" w14:textId="3695052D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89</w:t>
            </w:r>
          </w:p>
        </w:tc>
        <w:tc>
          <w:tcPr>
            <w:tcW w:w="1059" w:type="dxa"/>
            <w:vAlign w:val="center"/>
          </w:tcPr>
          <w:p w14:paraId="03FED0FF" w14:textId="0DF45988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9769" w:type="dxa"/>
          </w:tcPr>
          <w:p w14:paraId="61A47551" w14:textId="08FA5DA2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El carrizal 1, Nueva Granada, Usulután, La Barca y La Isla, Mercedes Umaña, Usulután y La Limonera, Berlín, Usulután.</w:t>
            </w:r>
          </w:p>
        </w:tc>
      </w:tr>
      <w:tr w:rsidR="00325631" w:rsidRPr="00F47CF9" w14:paraId="43745443" w14:textId="77777777" w:rsidTr="00B70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347CB66" w14:textId="3B89D78F" w:rsidR="00325631" w:rsidRPr="00F47CF9" w:rsidRDefault="00325631" w:rsidP="00EE5320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IV</w:t>
            </w:r>
          </w:p>
        </w:tc>
        <w:tc>
          <w:tcPr>
            <w:tcW w:w="992" w:type="dxa"/>
            <w:vAlign w:val="center"/>
          </w:tcPr>
          <w:p w14:paraId="1452C114" w14:textId="321F5561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1059" w:type="dxa"/>
            <w:vAlign w:val="center"/>
          </w:tcPr>
          <w:p w14:paraId="45C5D882" w14:textId="771B2833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9769" w:type="dxa"/>
          </w:tcPr>
          <w:p w14:paraId="520FCE90" w14:textId="0DD8D767" w:rsidR="00325631" w:rsidRPr="00F47CF9" w:rsidRDefault="00325631" w:rsidP="003613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 xml:space="preserve">La Reforma </w:t>
            </w:r>
            <w:proofErr w:type="spellStart"/>
            <w:r w:rsidRPr="00F47CF9">
              <w:rPr>
                <w:rFonts w:ascii="Museo 300" w:hAnsi="Museo 300"/>
                <w:sz w:val="18"/>
                <w:szCs w:val="18"/>
              </w:rPr>
              <w:t>Moncagua</w:t>
            </w:r>
            <w:proofErr w:type="spellEnd"/>
            <w:r w:rsidRPr="00F47CF9">
              <w:rPr>
                <w:rFonts w:ascii="Museo 300" w:hAnsi="Museo 300"/>
                <w:sz w:val="18"/>
                <w:szCs w:val="18"/>
              </w:rPr>
              <w:t>, San Miguel</w:t>
            </w:r>
          </w:p>
        </w:tc>
      </w:tr>
    </w:tbl>
    <w:p w14:paraId="7153BF74" w14:textId="7D623B84" w:rsidR="00325631" w:rsidRPr="00F47CF9" w:rsidRDefault="00325631">
      <w:pPr>
        <w:pStyle w:val="Textonotapie"/>
        <w:rPr>
          <w:rFonts w:ascii="Museo 300" w:hAnsi="Museo 300"/>
          <w:sz w:val="18"/>
          <w:szCs w:val="18"/>
          <w:lang w:val="es-SV"/>
        </w:rPr>
      </w:pPr>
    </w:p>
  </w:footnote>
  <w:footnote w:id="35">
    <w:p w14:paraId="3AF39895" w14:textId="5E8F6E07" w:rsidR="00325631" w:rsidRPr="00F47CF9" w:rsidRDefault="00325631" w:rsidP="005354BB">
      <w:pPr>
        <w:pStyle w:val="Textonotapie"/>
        <w:ind w:left="-851" w:firstLine="851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</w:rPr>
        <w:footnoteRef/>
      </w:r>
      <w:r w:rsidRPr="00B82ACB">
        <w:rPr>
          <w:rFonts w:ascii="Museo 300" w:hAnsi="Museo 300"/>
        </w:rPr>
        <w:t xml:space="preserve"> </w:t>
      </w:r>
      <w:r w:rsidRPr="00F47CF9">
        <w:rPr>
          <w:rFonts w:ascii="Museo 300" w:hAnsi="Museo 300"/>
          <w:sz w:val="18"/>
          <w:szCs w:val="18"/>
        </w:rPr>
        <w:t>Para el primer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1059"/>
        <w:gridCol w:w="2485"/>
      </w:tblGrid>
      <w:tr w:rsidR="00325631" w:rsidRPr="00F47CF9" w14:paraId="5A071881" w14:textId="77777777" w:rsidTr="00F6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4"/>
          </w:tcPr>
          <w:p w14:paraId="28AB9886" w14:textId="472CDB62" w:rsidR="00325631" w:rsidRPr="00F47CF9" w:rsidRDefault="00325631" w:rsidP="006827DA">
            <w:pPr>
              <w:jc w:val="center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Planes de Finca Sistema Integrado de Alimentación Familiar.</w:t>
            </w:r>
          </w:p>
        </w:tc>
      </w:tr>
      <w:tr w:rsidR="00325631" w:rsidRPr="00F47CF9" w14:paraId="06F76AA2" w14:textId="77777777" w:rsidTr="00F6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D44062C" w14:textId="77777777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992" w:type="dxa"/>
          </w:tcPr>
          <w:p w14:paraId="15ADA2C0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59" w:type="dxa"/>
          </w:tcPr>
          <w:p w14:paraId="41494E48" w14:textId="77777777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2485" w:type="dxa"/>
            <w:shd w:val="clear" w:color="auto" w:fill="auto"/>
          </w:tcPr>
          <w:p w14:paraId="344CF247" w14:textId="77777777" w:rsidR="00325631" w:rsidRPr="00F669C4" w:rsidRDefault="00325631" w:rsidP="006827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FFFFFF" w:themeColor="background1"/>
                <w:sz w:val="18"/>
                <w:szCs w:val="18"/>
              </w:rPr>
            </w:pPr>
            <w:r w:rsidRPr="00F669C4">
              <w:rPr>
                <w:rFonts w:ascii="Museo 300" w:hAnsi="Museo 300"/>
                <w:color w:val="FFFFFF" w:themeColor="background1"/>
                <w:sz w:val="18"/>
                <w:szCs w:val="18"/>
              </w:rPr>
              <w:t>COMUNIDAD ATENDIDA</w:t>
            </w:r>
          </w:p>
        </w:tc>
      </w:tr>
      <w:tr w:rsidR="00325631" w:rsidRPr="00F47CF9" w14:paraId="6298523D" w14:textId="77777777" w:rsidTr="00F6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CC27E59" w14:textId="7F87A985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992" w:type="dxa"/>
            <w:vAlign w:val="center"/>
          </w:tcPr>
          <w:p w14:paraId="2C7610B2" w14:textId="4E83B4F0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1059" w:type="dxa"/>
            <w:vAlign w:val="center"/>
          </w:tcPr>
          <w:p w14:paraId="486B59E0" w14:textId="66D18E16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5963BEB7" w14:textId="4D160D8C" w:rsidR="00325631" w:rsidRPr="00F669C4" w:rsidRDefault="00325631" w:rsidP="00B23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FFFFFF" w:themeColor="background1"/>
                <w:sz w:val="18"/>
                <w:szCs w:val="18"/>
              </w:rPr>
            </w:pPr>
          </w:p>
        </w:tc>
      </w:tr>
      <w:tr w:rsidR="00325631" w:rsidRPr="00F47CF9" w14:paraId="05B17A89" w14:textId="77777777" w:rsidTr="00F66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897CD3F" w14:textId="1044C8F2" w:rsidR="00325631" w:rsidRPr="00F47CF9" w:rsidRDefault="00325631" w:rsidP="006827DA">
            <w:pPr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992" w:type="dxa"/>
            <w:vAlign w:val="center"/>
          </w:tcPr>
          <w:p w14:paraId="42A9B09F" w14:textId="39DDB56B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1059" w:type="dxa"/>
            <w:vAlign w:val="center"/>
          </w:tcPr>
          <w:p w14:paraId="02E98939" w14:textId="0985AAFB" w:rsidR="00325631" w:rsidRPr="00F47CF9" w:rsidRDefault="00325631" w:rsidP="00682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F47CF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544211CB" w14:textId="766B5909" w:rsidR="00325631" w:rsidRPr="00F669C4" w:rsidRDefault="00325631" w:rsidP="00B232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FFFFFF" w:themeColor="background1"/>
                <w:sz w:val="18"/>
                <w:szCs w:val="18"/>
              </w:rPr>
            </w:pPr>
          </w:p>
        </w:tc>
      </w:tr>
    </w:tbl>
    <w:p w14:paraId="3F7CE1B4" w14:textId="77777777" w:rsidR="00325631" w:rsidRPr="00F47CF9" w:rsidRDefault="00325631" w:rsidP="005354BB">
      <w:pPr>
        <w:pStyle w:val="Textonotapie"/>
        <w:ind w:left="-851" w:firstLine="851"/>
        <w:rPr>
          <w:rFonts w:ascii="Museo 300" w:hAnsi="Museo 300"/>
          <w:sz w:val="18"/>
          <w:szCs w:val="18"/>
          <w:lang w:val="es-SV"/>
        </w:rPr>
      </w:pPr>
    </w:p>
  </w:footnote>
  <w:footnote w:id="36">
    <w:p w14:paraId="6D3868C7" w14:textId="52483D62" w:rsidR="00325631" w:rsidRPr="00F47CF9" w:rsidRDefault="00325631">
      <w:pPr>
        <w:pStyle w:val="Textonotapie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 w:rsidRPr="00F47CF9">
        <w:rPr>
          <w:rFonts w:ascii="Museo 300" w:hAnsi="Museo 300"/>
          <w:sz w:val="18"/>
          <w:szCs w:val="18"/>
        </w:rPr>
        <w:t xml:space="preserve"> Para el primer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517"/>
        <w:gridCol w:w="1045"/>
        <w:gridCol w:w="1055"/>
        <w:gridCol w:w="1045"/>
        <w:gridCol w:w="1055"/>
        <w:gridCol w:w="1045"/>
        <w:gridCol w:w="1055"/>
      </w:tblGrid>
      <w:tr w:rsidR="00325631" w:rsidRPr="00B82ACB" w14:paraId="424B2231" w14:textId="77777777" w:rsidTr="00B82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62" w:type="dxa"/>
            <w:gridSpan w:val="7"/>
          </w:tcPr>
          <w:p w14:paraId="1F20A448" w14:textId="2A6A9BD2" w:rsidR="00325631" w:rsidRPr="00B82ACB" w:rsidRDefault="00325631" w:rsidP="00672C6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 xml:space="preserve">Planes de Finca / Huertos Familiares </w:t>
            </w:r>
          </w:p>
        </w:tc>
      </w:tr>
      <w:tr w:rsidR="00325631" w:rsidRPr="00B82ACB" w14:paraId="61CFCE80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vMerge w:val="restart"/>
            <w:vAlign w:val="center"/>
          </w:tcPr>
          <w:p w14:paraId="576B88F1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1915" w:type="dxa"/>
            <w:gridSpan w:val="2"/>
          </w:tcPr>
          <w:p w14:paraId="73010E53" w14:textId="73D2C28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1915" w:type="dxa"/>
            <w:gridSpan w:val="2"/>
            <w:vAlign w:val="center"/>
          </w:tcPr>
          <w:p w14:paraId="537168E8" w14:textId="7A24DB61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1915" w:type="dxa"/>
            <w:gridSpan w:val="2"/>
            <w:vAlign w:val="center"/>
          </w:tcPr>
          <w:p w14:paraId="40D26093" w14:textId="7777777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B82ACB" w14:paraId="7346C30B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vMerge/>
          </w:tcPr>
          <w:p w14:paraId="7C32024D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953" w:type="dxa"/>
          </w:tcPr>
          <w:p w14:paraId="5CF279AD" w14:textId="5A3B92FC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962" w:type="dxa"/>
          </w:tcPr>
          <w:p w14:paraId="3AE9536F" w14:textId="421CE9F9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  <w:tc>
          <w:tcPr>
            <w:tcW w:w="953" w:type="dxa"/>
          </w:tcPr>
          <w:p w14:paraId="258F4334" w14:textId="0A8F6A2F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962" w:type="dxa"/>
          </w:tcPr>
          <w:p w14:paraId="0411E5DB" w14:textId="7777777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  <w:tc>
          <w:tcPr>
            <w:tcW w:w="953" w:type="dxa"/>
          </w:tcPr>
          <w:p w14:paraId="3DABAC5E" w14:textId="7777777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Femenino</w:t>
            </w:r>
          </w:p>
        </w:tc>
        <w:tc>
          <w:tcPr>
            <w:tcW w:w="962" w:type="dxa"/>
          </w:tcPr>
          <w:p w14:paraId="7E00799F" w14:textId="7777777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Masculino</w:t>
            </w:r>
          </w:p>
        </w:tc>
      </w:tr>
      <w:tr w:rsidR="00325631" w:rsidRPr="00B82ACB" w14:paraId="3BDE33BD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</w:tcPr>
          <w:p w14:paraId="7CB5679E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I</w:t>
            </w:r>
          </w:p>
        </w:tc>
        <w:tc>
          <w:tcPr>
            <w:tcW w:w="953" w:type="dxa"/>
          </w:tcPr>
          <w:p w14:paraId="73444611" w14:textId="3236D559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81</w:t>
            </w:r>
          </w:p>
        </w:tc>
        <w:tc>
          <w:tcPr>
            <w:tcW w:w="962" w:type="dxa"/>
          </w:tcPr>
          <w:p w14:paraId="43239107" w14:textId="7CA39105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71</w:t>
            </w:r>
          </w:p>
        </w:tc>
        <w:tc>
          <w:tcPr>
            <w:tcW w:w="953" w:type="dxa"/>
            <w:vAlign w:val="center"/>
          </w:tcPr>
          <w:p w14:paraId="56550485" w14:textId="163FE7E0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139</w:t>
            </w:r>
          </w:p>
        </w:tc>
        <w:tc>
          <w:tcPr>
            <w:tcW w:w="962" w:type="dxa"/>
            <w:vAlign w:val="center"/>
          </w:tcPr>
          <w:p w14:paraId="169B405B" w14:textId="57D42F7A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86</w:t>
            </w:r>
          </w:p>
        </w:tc>
        <w:tc>
          <w:tcPr>
            <w:tcW w:w="953" w:type="dxa"/>
            <w:vAlign w:val="center"/>
          </w:tcPr>
          <w:p w14:paraId="5D0094F6" w14:textId="3BA94735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962" w:type="dxa"/>
            <w:vAlign w:val="center"/>
          </w:tcPr>
          <w:p w14:paraId="7A5F7A27" w14:textId="681D7FFD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11</w:t>
            </w:r>
          </w:p>
        </w:tc>
      </w:tr>
      <w:tr w:rsidR="00325631" w:rsidRPr="00B82ACB" w14:paraId="576F2ED4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</w:tcPr>
          <w:p w14:paraId="5673A004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953" w:type="dxa"/>
          </w:tcPr>
          <w:p w14:paraId="7BB9A2E0" w14:textId="29FF56EB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36</w:t>
            </w:r>
          </w:p>
        </w:tc>
        <w:tc>
          <w:tcPr>
            <w:tcW w:w="962" w:type="dxa"/>
          </w:tcPr>
          <w:p w14:paraId="282EBDCD" w14:textId="43B630A4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84</w:t>
            </w:r>
          </w:p>
        </w:tc>
        <w:tc>
          <w:tcPr>
            <w:tcW w:w="953" w:type="dxa"/>
            <w:vAlign w:val="center"/>
          </w:tcPr>
          <w:p w14:paraId="2CCEA8CC" w14:textId="458E6B77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88</w:t>
            </w:r>
          </w:p>
        </w:tc>
        <w:tc>
          <w:tcPr>
            <w:tcW w:w="962" w:type="dxa"/>
            <w:vAlign w:val="center"/>
          </w:tcPr>
          <w:p w14:paraId="0F2E70CE" w14:textId="1C0E398D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37</w:t>
            </w:r>
          </w:p>
        </w:tc>
        <w:tc>
          <w:tcPr>
            <w:tcW w:w="953" w:type="dxa"/>
            <w:vAlign w:val="center"/>
          </w:tcPr>
          <w:p w14:paraId="03AA4863" w14:textId="4EC3EE8B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99</w:t>
            </w:r>
          </w:p>
        </w:tc>
        <w:tc>
          <w:tcPr>
            <w:tcW w:w="962" w:type="dxa"/>
            <w:vAlign w:val="center"/>
          </w:tcPr>
          <w:p w14:paraId="36A79E43" w14:textId="4DA317F9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38</w:t>
            </w:r>
          </w:p>
        </w:tc>
      </w:tr>
      <w:tr w:rsidR="00325631" w:rsidRPr="00B82ACB" w14:paraId="5746AE5D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</w:tcPr>
          <w:p w14:paraId="5F646796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III</w:t>
            </w:r>
          </w:p>
        </w:tc>
        <w:tc>
          <w:tcPr>
            <w:tcW w:w="953" w:type="dxa"/>
          </w:tcPr>
          <w:p w14:paraId="029CBA06" w14:textId="3F74D10E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60</w:t>
            </w:r>
          </w:p>
        </w:tc>
        <w:tc>
          <w:tcPr>
            <w:tcW w:w="962" w:type="dxa"/>
          </w:tcPr>
          <w:p w14:paraId="7EBB0CEF" w14:textId="7F84D8E1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43</w:t>
            </w:r>
          </w:p>
        </w:tc>
        <w:tc>
          <w:tcPr>
            <w:tcW w:w="953" w:type="dxa"/>
            <w:vAlign w:val="center"/>
          </w:tcPr>
          <w:p w14:paraId="29E6C6E7" w14:textId="0AB3637F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188</w:t>
            </w:r>
          </w:p>
        </w:tc>
        <w:tc>
          <w:tcPr>
            <w:tcW w:w="962" w:type="dxa"/>
            <w:vAlign w:val="center"/>
          </w:tcPr>
          <w:p w14:paraId="1569447E" w14:textId="0296208D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94</w:t>
            </w:r>
          </w:p>
        </w:tc>
        <w:tc>
          <w:tcPr>
            <w:tcW w:w="953" w:type="dxa"/>
            <w:vAlign w:val="center"/>
          </w:tcPr>
          <w:p w14:paraId="02754E93" w14:textId="04DB7E42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962" w:type="dxa"/>
            <w:vAlign w:val="center"/>
          </w:tcPr>
          <w:p w14:paraId="695404BD" w14:textId="7387526F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12</w:t>
            </w:r>
          </w:p>
        </w:tc>
      </w:tr>
      <w:tr w:rsidR="00325631" w:rsidRPr="00B82ACB" w14:paraId="3B41CD99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</w:tcPr>
          <w:p w14:paraId="4D9BFF40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IV</w:t>
            </w:r>
          </w:p>
        </w:tc>
        <w:tc>
          <w:tcPr>
            <w:tcW w:w="953" w:type="dxa"/>
          </w:tcPr>
          <w:p w14:paraId="50EEE3AD" w14:textId="268124EE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962" w:type="dxa"/>
          </w:tcPr>
          <w:p w14:paraId="48AA8A27" w14:textId="4372753C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953" w:type="dxa"/>
            <w:vAlign w:val="center"/>
          </w:tcPr>
          <w:p w14:paraId="749C0F71" w14:textId="25B1BFB2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34</w:t>
            </w:r>
          </w:p>
        </w:tc>
        <w:tc>
          <w:tcPr>
            <w:tcW w:w="962" w:type="dxa"/>
            <w:vAlign w:val="center"/>
          </w:tcPr>
          <w:p w14:paraId="2209500C" w14:textId="2784E779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81</w:t>
            </w:r>
          </w:p>
        </w:tc>
        <w:tc>
          <w:tcPr>
            <w:tcW w:w="953" w:type="dxa"/>
            <w:vAlign w:val="center"/>
          </w:tcPr>
          <w:p w14:paraId="5A50A8B6" w14:textId="29726FD3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71</w:t>
            </w:r>
          </w:p>
        </w:tc>
        <w:tc>
          <w:tcPr>
            <w:tcW w:w="962" w:type="dxa"/>
            <w:vAlign w:val="center"/>
          </w:tcPr>
          <w:p w14:paraId="63652B7A" w14:textId="2638C31A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98</w:t>
            </w:r>
          </w:p>
        </w:tc>
      </w:tr>
      <w:tr w:rsidR="00325631" w:rsidRPr="00B82ACB" w14:paraId="37F1CEE4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</w:tcPr>
          <w:p w14:paraId="66793E19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IV USULUTÁN</w:t>
            </w:r>
          </w:p>
        </w:tc>
        <w:tc>
          <w:tcPr>
            <w:tcW w:w="953" w:type="dxa"/>
          </w:tcPr>
          <w:p w14:paraId="698FE9DE" w14:textId="1908502C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2" w:type="dxa"/>
          </w:tcPr>
          <w:p w14:paraId="23D83938" w14:textId="6EF8657F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53" w:type="dxa"/>
            <w:vAlign w:val="center"/>
          </w:tcPr>
          <w:p w14:paraId="545024EA" w14:textId="08ECE753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138</w:t>
            </w:r>
          </w:p>
        </w:tc>
        <w:tc>
          <w:tcPr>
            <w:tcW w:w="962" w:type="dxa"/>
            <w:vAlign w:val="center"/>
          </w:tcPr>
          <w:p w14:paraId="21A50B10" w14:textId="72AB69A3" w:rsidR="00325631" w:rsidRPr="00B82ACB" w:rsidRDefault="00325631" w:rsidP="004C420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98</w:t>
            </w:r>
          </w:p>
        </w:tc>
        <w:tc>
          <w:tcPr>
            <w:tcW w:w="953" w:type="dxa"/>
            <w:vAlign w:val="center"/>
          </w:tcPr>
          <w:p w14:paraId="53A6276C" w14:textId="6AA180ED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78</w:t>
            </w:r>
          </w:p>
        </w:tc>
        <w:tc>
          <w:tcPr>
            <w:tcW w:w="962" w:type="dxa"/>
            <w:vAlign w:val="center"/>
          </w:tcPr>
          <w:p w14:paraId="2843466F" w14:textId="50DC050C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81</w:t>
            </w:r>
          </w:p>
        </w:tc>
      </w:tr>
      <w:tr w:rsidR="00325631" w:rsidRPr="00B82ACB" w14:paraId="4F05CE46" w14:textId="77777777" w:rsidTr="00B82AC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7" w:type="dxa"/>
            <w:shd w:val="clear" w:color="auto" w:fill="F2F2F2" w:themeFill="background1" w:themeFillShade="F2"/>
          </w:tcPr>
          <w:p w14:paraId="529ACE01" w14:textId="77777777" w:rsidR="00325631" w:rsidRPr="00B82ACB" w:rsidRDefault="00325631" w:rsidP="00672C6E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53" w:type="dxa"/>
            <w:shd w:val="clear" w:color="auto" w:fill="F2F2F2" w:themeFill="background1" w:themeFillShade="F2"/>
          </w:tcPr>
          <w:p w14:paraId="2704F2A7" w14:textId="6D3014AF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187</w:t>
            </w:r>
          </w:p>
        </w:tc>
        <w:tc>
          <w:tcPr>
            <w:tcW w:w="962" w:type="dxa"/>
            <w:shd w:val="clear" w:color="auto" w:fill="F2F2F2" w:themeFill="background1" w:themeFillShade="F2"/>
          </w:tcPr>
          <w:p w14:paraId="632D2E09" w14:textId="689665CC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218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17DDD9A7" w14:textId="414851A4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587</w:t>
            </w:r>
          </w:p>
        </w:tc>
        <w:tc>
          <w:tcPr>
            <w:tcW w:w="962" w:type="dxa"/>
            <w:shd w:val="clear" w:color="auto" w:fill="F2F2F2" w:themeFill="background1" w:themeFillShade="F2"/>
            <w:vAlign w:val="center"/>
          </w:tcPr>
          <w:p w14:paraId="34F3949D" w14:textId="0E70E91B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396</w:t>
            </w:r>
          </w:p>
        </w:tc>
        <w:tc>
          <w:tcPr>
            <w:tcW w:w="953" w:type="dxa"/>
            <w:shd w:val="clear" w:color="auto" w:fill="F2F2F2" w:themeFill="background1" w:themeFillShade="F2"/>
            <w:vAlign w:val="center"/>
          </w:tcPr>
          <w:p w14:paraId="7F9926AB" w14:textId="1CAB7333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259</w:t>
            </w:r>
          </w:p>
        </w:tc>
        <w:tc>
          <w:tcPr>
            <w:tcW w:w="962" w:type="dxa"/>
            <w:shd w:val="clear" w:color="auto" w:fill="F2F2F2" w:themeFill="background1" w:themeFillShade="F2"/>
            <w:vAlign w:val="center"/>
          </w:tcPr>
          <w:p w14:paraId="316D73F2" w14:textId="786F1C74" w:rsidR="00325631" w:rsidRPr="00B82ACB" w:rsidRDefault="00325631" w:rsidP="00672C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240</w:t>
            </w:r>
          </w:p>
        </w:tc>
      </w:tr>
    </w:tbl>
    <w:p w14:paraId="3867AB06" w14:textId="77777777" w:rsidR="00325631" w:rsidRPr="00B82ACB" w:rsidRDefault="00325631">
      <w:pPr>
        <w:pStyle w:val="Textonotapie"/>
        <w:rPr>
          <w:rFonts w:ascii="Museo 300" w:hAnsi="Museo 300"/>
          <w:lang w:val="es-SV"/>
        </w:rPr>
      </w:pPr>
    </w:p>
  </w:footnote>
  <w:footnote w:id="37">
    <w:p w14:paraId="2CF0CECC" w14:textId="54B1CBD3" w:rsidR="00325631" w:rsidRPr="00B82ACB" w:rsidRDefault="00325631" w:rsidP="005354BB">
      <w:pPr>
        <w:pStyle w:val="Textonotapie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Para el primer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547"/>
        <w:gridCol w:w="992"/>
        <w:gridCol w:w="1134"/>
        <w:gridCol w:w="1134"/>
        <w:gridCol w:w="1134"/>
        <w:gridCol w:w="1134"/>
        <w:gridCol w:w="1134"/>
      </w:tblGrid>
      <w:tr w:rsidR="00325631" w:rsidRPr="00B82ACB" w14:paraId="78B0A14C" w14:textId="00C84100" w:rsidTr="00B82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31E7DAA" w14:textId="5884F17C" w:rsidR="00325631" w:rsidRPr="00B82ACB" w:rsidRDefault="00325631" w:rsidP="00E271B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 xml:space="preserve">Mes </w:t>
            </w:r>
          </w:p>
        </w:tc>
        <w:tc>
          <w:tcPr>
            <w:tcW w:w="2126" w:type="dxa"/>
            <w:gridSpan w:val="2"/>
          </w:tcPr>
          <w:p w14:paraId="7E22A7B4" w14:textId="7A7E7ED1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2268" w:type="dxa"/>
            <w:gridSpan w:val="2"/>
          </w:tcPr>
          <w:p w14:paraId="1CF1860F" w14:textId="48CF8744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2268" w:type="dxa"/>
            <w:gridSpan w:val="2"/>
          </w:tcPr>
          <w:p w14:paraId="1D725A4B" w14:textId="69249453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B82ACB" w14:paraId="1B5A8B17" w14:textId="46FEB90D" w:rsidTr="00B82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2D163DF" w14:textId="041C76C7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992" w:type="dxa"/>
          </w:tcPr>
          <w:p w14:paraId="05F121C8" w14:textId="5C6383B6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1134" w:type="dxa"/>
          </w:tcPr>
          <w:p w14:paraId="0EA998E0" w14:textId="70C0CA6F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134" w:type="dxa"/>
          </w:tcPr>
          <w:p w14:paraId="7DBB9481" w14:textId="2271220D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1134" w:type="dxa"/>
          </w:tcPr>
          <w:p w14:paraId="203D17F2" w14:textId="693411F4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134" w:type="dxa"/>
          </w:tcPr>
          <w:p w14:paraId="22AE49A1" w14:textId="3298B3E4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1134" w:type="dxa"/>
          </w:tcPr>
          <w:p w14:paraId="350E09D8" w14:textId="76438ECB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Mujeres</w:t>
            </w:r>
          </w:p>
        </w:tc>
      </w:tr>
      <w:tr w:rsidR="00325631" w:rsidRPr="00B82ACB" w14:paraId="4112AAA8" w14:textId="769C64A7" w:rsidTr="00B82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B96B04B" w14:textId="41DAB85C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 xml:space="preserve">Constancia de Salarios </w:t>
            </w:r>
          </w:p>
        </w:tc>
        <w:tc>
          <w:tcPr>
            <w:tcW w:w="992" w:type="dxa"/>
          </w:tcPr>
          <w:p w14:paraId="5EF61D43" w14:textId="10B86CCB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31</w:t>
            </w:r>
          </w:p>
        </w:tc>
        <w:tc>
          <w:tcPr>
            <w:tcW w:w="1134" w:type="dxa"/>
          </w:tcPr>
          <w:p w14:paraId="22CD8276" w14:textId="3CC5ACAC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53DD93DC" w14:textId="62C561E8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767E4DE3" w14:textId="32EC147A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21BEC3DE" w14:textId="18C9FE81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14:paraId="68CE5BEB" w14:textId="18355EFA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</w:t>
            </w:r>
          </w:p>
        </w:tc>
      </w:tr>
      <w:tr w:rsidR="00325631" w:rsidRPr="00B82ACB" w14:paraId="60857F3C" w14:textId="4FA92CF3" w:rsidTr="00B82A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095C7D5" w14:textId="7EDF6CF2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 xml:space="preserve">Tiempo de Servicios </w:t>
            </w:r>
          </w:p>
        </w:tc>
        <w:tc>
          <w:tcPr>
            <w:tcW w:w="992" w:type="dxa"/>
          </w:tcPr>
          <w:p w14:paraId="7D1FFCCF" w14:textId="0E325A7A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14:paraId="4F328783" w14:textId="067E1EBA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30E4BA26" w14:textId="439A0694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51C60897" w14:textId="6FA5DD12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4DA41944" w14:textId="52895491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282E334E" w14:textId="797E1DE8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</w:t>
            </w:r>
          </w:p>
        </w:tc>
      </w:tr>
    </w:tbl>
    <w:p w14:paraId="2A067F65" w14:textId="7863EFBB" w:rsidR="00325631" w:rsidRPr="00B82ACB" w:rsidRDefault="00325631" w:rsidP="005354BB">
      <w:pPr>
        <w:pStyle w:val="Textonotapie"/>
        <w:rPr>
          <w:rFonts w:ascii="Museo 300" w:hAnsi="Museo 300"/>
          <w:sz w:val="18"/>
          <w:szCs w:val="18"/>
        </w:rPr>
      </w:pPr>
    </w:p>
  </w:footnote>
  <w:footnote w:id="38">
    <w:p w14:paraId="16437AE2" w14:textId="32F3602A" w:rsidR="00325631" w:rsidRPr="00B82ACB" w:rsidRDefault="00325631" w:rsidP="005354BB">
      <w:pPr>
        <w:pStyle w:val="Textonotapie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</w:rPr>
        <w:footnoteRef/>
      </w:r>
      <w:r w:rsidRPr="00B82ACB">
        <w:rPr>
          <w:rFonts w:ascii="Museo 300" w:hAnsi="Museo 300"/>
        </w:rPr>
        <w:t xml:space="preserve"> </w:t>
      </w:r>
      <w:r w:rsidRPr="00B82ACB">
        <w:rPr>
          <w:rFonts w:ascii="Museo 300" w:hAnsi="Museo 300"/>
          <w:sz w:val="18"/>
          <w:szCs w:val="18"/>
        </w:rPr>
        <w:t xml:space="preserve">En </w:t>
      </w:r>
      <w:proofErr w:type="spellStart"/>
      <w:r w:rsidRPr="00B82ACB">
        <w:rPr>
          <w:rFonts w:ascii="Museo 300" w:hAnsi="Museo 300"/>
          <w:sz w:val="18"/>
          <w:szCs w:val="18"/>
        </w:rPr>
        <w:t>el</w:t>
      </w:r>
      <w:proofErr w:type="spellEnd"/>
      <w:r w:rsidRPr="00B82ACB">
        <w:rPr>
          <w:rFonts w:ascii="Museo 300" w:hAnsi="Museo 300"/>
          <w:sz w:val="18"/>
          <w:szCs w:val="18"/>
        </w:rPr>
        <w:t xml:space="preserve">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2127"/>
        <w:gridCol w:w="2127"/>
      </w:tblGrid>
      <w:tr w:rsidR="00325631" w:rsidRPr="00B82ACB" w14:paraId="76B64EBA" w14:textId="77478C10" w:rsidTr="00364A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572AB154" w14:textId="05DD0107" w:rsidR="00325631" w:rsidRPr="00B82ACB" w:rsidRDefault="00325631" w:rsidP="00E271B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1842" w:type="dxa"/>
            <w:vAlign w:val="center"/>
          </w:tcPr>
          <w:p w14:paraId="1BE1BBB5" w14:textId="7BC3C683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2127" w:type="dxa"/>
            <w:vAlign w:val="center"/>
          </w:tcPr>
          <w:p w14:paraId="3DEAE093" w14:textId="3DB091D7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2127" w:type="dxa"/>
          </w:tcPr>
          <w:p w14:paraId="0ED538BA" w14:textId="1BC2B190" w:rsidR="00325631" w:rsidRPr="00B82ACB" w:rsidRDefault="00325631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</w:tr>
      <w:tr w:rsidR="00325631" w:rsidRPr="00B82ACB" w14:paraId="473DE128" w14:textId="24EDF53D" w:rsidTr="00C01B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4D6406D9" w14:textId="77777777" w:rsidR="00325631" w:rsidRPr="00B82ACB" w:rsidRDefault="00325631" w:rsidP="00E271B7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1842" w:type="dxa"/>
            <w:vAlign w:val="center"/>
          </w:tcPr>
          <w:p w14:paraId="11678D33" w14:textId="475EB33E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Dólares Recuperados</w:t>
            </w:r>
          </w:p>
        </w:tc>
        <w:tc>
          <w:tcPr>
            <w:tcW w:w="2127" w:type="dxa"/>
            <w:vAlign w:val="center"/>
          </w:tcPr>
          <w:p w14:paraId="59992A81" w14:textId="641E516A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Dólares Recuperados</w:t>
            </w:r>
          </w:p>
        </w:tc>
        <w:tc>
          <w:tcPr>
            <w:tcW w:w="2127" w:type="dxa"/>
            <w:vAlign w:val="center"/>
          </w:tcPr>
          <w:p w14:paraId="57E5EB71" w14:textId="26C0E364" w:rsidR="00325631" w:rsidRPr="00B82ACB" w:rsidRDefault="00325631" w:rsidP="00C01B3B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Dólares Recuperados</w:t>
            </w:r>
          </w:p>
        </w:tc>
      </w:tr>
      <w:tr w:rsidR="00325631" w:rsidRPr="00B82ACB" w14:paraId="0428C621" w14:textId="2A86366D" w:rsidTr="00364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F38C61" w14:textId="236A5044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 xml:space="preserve">Ley de Salarios </w:t>
            </w:r>
          </w:p>
        </w:tc>
        <w:tc>
          <w:tcPr>
            <w:tcW w:w="1842" w:type="dxa"/>
          </w:tcPr>
          <w:p w14:paraId="395D3EB4" w14:textId="1A0CB374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$ 743.16</w:t>
            </w:r>
          </w:p>
        </w:tc>
        <w:tc>
          <w:tcPr>
            <w:tcW w:w="2127" w:type="dxa"/>
          </w:tcPr>
          <w:p w14:paraId="7F9FFEAE" w14:textId="3EA70F19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$77.53</w:t>
            </w:r>
          </w:p>
        </w:tc>
        <w:tc>
          <w:tcPr>
            <w:tcW w:w="2127" w:type="dxa"/>
          </w:tcPr>
          <w:p w14:paraId="79E2CE68" w14:textId="70B2AFCF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$ 38.76</w:t>
            </w:r>
          </w:p>
        </w:tc>
      </w:tr>
      <w:tr w:rsidR="00325631" w:rsidRPr="00B82ACB" w14:paraId="572AB06D" w14:textId="0D1571AE" w:rsidTr="00364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4585FB" w14:textId="5798C00E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Contrato</w:t>
            </w:r>
          </w:p>
        </w:tc>
        <w:tc>
          <w:tcPr>
            <w:tcW w:w="1842" w:type="dxa"/>
          </w:tcPr>
          <w:p w14:paraId="2531A52F" w14:textId="744D1EDD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$ 528.53</w:t>
            </w:r>
          </w:p>
        </w:tc>
        <w:tc>
          <w:tcPr>
            <w:tcW w:w="2127" w:type="dxa"/>
          </w:tcPr>
          <w:p w14:paraId="1A3F4984" w14:textId="510E3790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$172.79</w:t>
            </w:r>
          </w:p>
        </w:tc>
        <w:tc>
          <w:tcPr>
            <w:tcW w:w="2127" w:type="dxa"/>
          </w:tcPr>
          <w:p w14:paraId="0AB6EA78" w14:textId="52E554E7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$ 144.35</w:t>
            </w:r>
          </w:p>
        </w:tc>
      </w:tr>
      <w:tr w:rsidR="00325631" w:rsidRPr="00B82ACB" w14:paraId="51F8F9EC" w14:textId="264DB14C" w:rsidTr="00364A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9F55FE2" w14:textId="17DB9A3C" w:rsidR="00325631" w:rsidRPr="00B82ACB" w:rsidRDefault="00325631" w:rsidP="00E271B7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842" w:type="dxa"/>
          </w:tcPr>
          <w:p w14:paraId="756C2CA0" w14:textId="70A313A5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$ 1,271.69</w:t>
            </w:r>
          </w:p>
        </w:tc>
        <w:tc>
          <w:tcPr>
            <w:tcW w:w="2127" w:type="dxa"/>
          </w:tcPr>
          <w:p w14:paraId="15F79429" w14:textId="203020F5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$250.32</w:t>
            </w:r>
          </w:p>
        </w:tc>
        <w:tc>
          <w:tcPr>
            <w:tcW w:w="2127" w:type="dxa"/>
          </w:tcPr>
          <w:p w14:paraId="0D9770D4" w14:textId="2DD8A79D" w:rsidR="00325631" w:rsidRPr="00B82ACB" w:rsidRDefault="00325631" w:rsidP="00E271B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$ 183.11</w:t>
            </w:r>
          </w:p>
        </w:tc>
      </w:tr>
    </w:tbl>
    <w:p w14:paraId="0ED5ED6E" w14:textId="7C2E4614" w:rsidR="00325631" w:rsidRPr="00B82ACB" w:rsidRDefault="00325631" w:rsidP="00B5301C">
      <w:pPr>
        <w:pStyle w:val="Textonotapie"/>
        <w:rPr>
          <w:rFonts w:ascii="Museo 300" w:hAnsi="Museo 300"/>
          <w:sz w:val="18"/>
          <w:szCs w:val="18"/>
        </w:rPr>
      </w:pPr>
    </w:p>
    <w:p w14:paraId="41A3AECA" w14:textId="77777777" w:rsidR="00325631" w:rsidRPr="00B82ACB" w:rsidRDefault="00325631" w:rsidP="00B5301C">
      <w:pPr>
        <w:pStyle w:val="Textonotapie"/>
        <w:rPr>
          <w:rFonts w:ascii="Museo 300" w:hAnsi="Museo 300"/>
          <w:sz w:val="18"/>
          <w:szCs w:val="18"/>
        </w:rPr>
      </w:pPr>
    </w:p>
  </w:footnote>
  <w:footnote w:id="39">
    <w:p w14:paraId="26E7EDC1" w14:textId="5E29E746" w:rsidR="00325631" w:rsidRPr="00B82ACB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  <w:sz w:val="18"/>
          <w:szCs w:val="18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Para el 1er. Trimestre se reporta: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"/>
        <w:gridCol w:w="928"/>
        <w:gridCol w:w="718"/>
        <w:gridCol w:w="672"/>
      </w:tblGrid>
      <w:tr w:rsidR="00325631" w:rsidRPr="00B82ACB" w14:paraId="1DCD1F2B" w14:textId="77777777" w:rsidTr="00C62B45">
        <w:tc>
          <w:tcPr>
            <w:tcW w:w="591" w:type="dxa"/>
            <w:vAlign w:val="center"/>
          </w:tcPr>
          <w:p w14:paraId="6941F7A2" w14:textId="77003BEA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905" w:type="dxa"/>
            <w:vAlign w:val="center"/>
          </w:tcPr>
          <w:p w14:paraId="22C5F9AA" w14:textId="3B2807E3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Hombre</w:t>
            </w:r>
          </w:p>
        </w:tc>
        <w:tc>
          <w:tcPr>
            <w:tcW w:w="718" w:type="dxa"/>
            <w:vAlign w:val="center"/>
          </w:tcPr>
          <w:p w14:paraId="2007B33F" w14:textId="25EB66B2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Mujer</w:t>
            </w:r>
          </w:p>
        </w:tc>
        <w:tc>
          <w:tcPr>
            <w:tcW w:w="672" w:type="dxa"/>
            <w:vAlign w:val="center"/>
          </w:tcPr>
          <w:p w14:paraId="62742C1C" w14:textId="7C847871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325631" w:rsidRPr="00B82ACB" w14:paraId="1E8755E0" w14:textId="77777777" w:rsidTr="00364AC0">
        <w:tc>
          <w:tcPr>
            <w:tcW w:w="591" w:type="dxa"/>
          </w:tcPr>
          <w:p w14:paraId="613164CC" w14:textId="7FBFB249" w:rsidR="00325631" w:rsidRPr="00B82ACB" w:rsidRDefault="00325631" w:rsidP="00B5301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05" w:type="dxa"/>
            <w:vAlign w:val="center"/>
          </w:tcPr>
          <w:p w14:paraId="3EF4DE72" w14:textId="5165B912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57</w:t>
            </w:r>
          </w:p>
        </w:tc>
        <w:tc>
          <w:tcPr>
            <w:tcW w:w="718" w:type="dxa"/>
            <w:vAlign w:val="center"/>
          </w:tcPr>
          <w:p w14:paraId="53068A50" w14:textId="4679C5E0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86</w:t>
            </w:r>
          </w:p>
        </w:tc>
        <w:tc>
          <w:tcPr>
            <w:tcW w:w="672" w:type="dxa"/>
            <w:vAlign w:val="center"/>
          </w:tcPr>
          <w:p w14:paraId="3CF5032B" w14:textId="28DBB008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143</w:t>
            </w:r>
          </w:p>
        </w:tc>
      </w:tr>
      <w:tr w:rsidR="00325631" w:rsidRPr="00B82ACB" w14:paraId="6C18DBF6" w14:textId="77777777" w:rsidTr="00364AC0">
        <w:tc>
          <w:tcPr>
            <w:tcW w:w="591" w:type="dxa"/>
          </w:tcPr>
          <w:p w14:paraId="48F63044" w14:textId="200343F7" w:rsidR="00325631" w:rsidRPr="00B82ACB" w:rsidRDefault="00325631" w:rsidP="00B5301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05" w:type="dxa"/>
            <w:vAlign w:val="center"/>
          </w:tcPr>
          <w:p w14:paraId="27A67BE5" w14:textId="02CEDB60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72</w:t>
            </w:r>
          </w:p>
        </w:tc>
        <w:tc>
          <w:tcPr>
            <w:tcW w:w="718" w:type="dxa"/>
            <w:vAlign w:val="center"/>
          </w:tcPr>
          <w:p w14:paraId="38EBB5D7" w14:textId="54C2AA12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70</w:t>
            </w:r>
          </w:p>
        </w:tc>
        <w:tc>
          <w:tcPr>
            <w:tcW w:w="672" w:type="dxa"/>
            <w:vAlign w:val="center"/>
          </w:tcPr>
          <w:p w14:paraId="45ABD50B" w14:textId="58B3BFB8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142</w:t>
            </w:r>
          </w:p>
        </w:tc>
      </w:tr>
      <w:tr w:rsidR="00325631" w:rsidRPr="00B82ACB" w14:paraId="6674346B" w14:textId="77777777" w:rsidTr="00364AC0">
        <w:tc>
          <w:tcPr>
            <w:tcW w:w="591" w:type="dxa"/>
          </w:tcPr>
          <w:p w14:paraId="0F65AA60" w14:textId="464EA03A" w:rsidR="00325631" w:rsidRPr="00B82ACB" w:rsidRDefault="00325631" w:rsidP="00B5301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05" w:type="dxa"/>
            <w:vAlign w:val="center"/>
          </w:tcPr>
          <w:p w14:paraId="4A45EFA7" w14:textId="0EFCE632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57</w:t>
            </w:r>
          </w:p>
        </w:tc>
        <w:tc>
          <w:tcPr>
            <w:tcW w:w="718" w:type="dxa"/>
            <w:vAlign w:val="center"/>
          </w:tcPr>
          <w:p w14:paraId="7807BE25" w14:textId="1717C3FD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75</w:t>
            </w:r>
          </w:p>
        </w:tc>
        <w:tc>
          <w:tcPr>
            <w:tcW w:w="672" w:type="dxa"/>
            <w:vAlign w:val="center"/>
          </w:tcPr>
          <w:p w14:paraId="5C168188" w14:textId="2FC38AFE" w:rsidR="00325631" w:rsidRPr="00B82ACB" w:rsidRDefault="00325631" w:rsidP="00364AC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132</w:t>
            </w:r>
          </w:p>
        </w:tc>
      </w:tr>
    </w:tbl>
    <w:p w14:paraId="089A3F5A" w14:textId="77777777" w:rsidR="00325631" w:rsidRPr="00B82ACB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40">
    <w:p w14:paraId="16A4FFE9" w14:textId="4A980BBC" w:rsidR="00325631" w:rsidRPr="00B82ACB" w:rsidRDefault="00325631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  <w:sz w:val="18"/>
          <w:szCs w:val="18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Para el 1er. Trimestre se reporta: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"/>
        <w:gridCol w:w="928"/>
        <w:gridCol w:w="718"/>
        <w:gridCol w:w="672"/>
      </w:tblGrid>
      <w:tr w:rsidR="00325631" w:rsidRPr="00B82ACB" w14:paraId="49754C36" w14:textId="77777777" w:rsidTr="00A5594D">
        <w:tc>
          <w:tcPr>
            <w:tcW w:w="591" w:type="dxa"/>
            <w:vAlign w:val="center"/>
          </w:tcPr>
          <w:p w14:paraId="3D934BB6" w14:textId="77777777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905" w:type="dxa"/>
            <w:vAlign w:val="center"/>
          </w:tcPr>
          <w:p w14:paraId="56CC5836" w14:textId="77777777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Hombre</w:t>
            </w:r>
          </w:p>
        </w:tc>
        <w:tc>
          <w:tcPr>
            <w:tcW w:w="718" w:type="dxa"/>
            <w:vAlign w:val="center"/>
          </w:tcPr>
          <w:p w14:paraId="7860FA50" w14:textId="77777777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Mujer</w:t>
            </w:r>
          </w:p>
        </w:tc>
        <w:tc>
          <w:tcPr>
            <w:tcW w:w="672" w:type="dxa"/>
            <w:vAlign w:val="center"/>
          </w:tcPr>
          <w:p w14:paraId="3B6FC214" w14:textId="77777777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325631" w:rsidRPr="00B82ACB" w14:paraId="5A9BAD9C" w14:textId="77777777" w:rsidTr="00A5594D">
        <w:tc>
          <w:tcPr>
            <w:tcW w:w="591" w:type="dxa"/>
          </w:tcPr>
          <w:p w14:paraId="33F99061" w14:textId="77777777" w:rsidR="00325631" w:rsidRPr="00B82ACB" w:rsidRDefault="00325631" w:rsidP="00C62B45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05" w:type="dxa"/>
            <w:vAlign w:val="center"/>
          </w:tcPr>
          <w:p w14:paraId="0824AE23" w14:textId="62701AB2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18" w:type="dxa"/>
            <w:vAlign w:val="center"/>
          </w:tcPr>
          <w:p w14:paraId="0239207A" w14:textId="01BCFD74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72" w:type="dxa"/>
            <w:vAlign w:val="center"/>
          </w:tcPr>
          <w:p w14:paraId="649F9ECB" w14:textId="4A53F600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325631" w:rsidRPr="00B82ACB" w14:paraId="5D210B5E" w14:textId="77777777" w:rsidTr="00A5594D">
        <w:tc>
          <w:tcPr>
            <w:tcW w:w="591" w:type="dxa"/>
          </w:tcPr>
          <w:p w14:paraId="21601EAD" w14:textId="77777777" w:rsidR="00325631" w:rsidRPr="00B82ACB" w:rsidRDefault="00325631" w:rsidP="00C62B45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05" w:type="dxa"/>
            <w:vAlign w:val="center"/>
          </w:tcPr>
          <w:p w14:paraId="7F85A6FD" w14:textId="121133F3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718" w:type="dxa"/>
            <w:vAlign w:val="center"/>
          </w:tcPr>
          <w:p w14:paraId="45643770" w14:textId="3902A282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672" w:type="dxa"/>
            <w:vAlign w:val="center"/>
          </w:tcPr>
          <w:p w14:paraId="30AFA386" w14:textId="352115AA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38</w:t>
            </w:r>
          </w:p>
        </w:tc>
      </w:tr>
      <w:tr w:rsidR="00325631" w:rsidRPr="00B82ACB" w14:paraId="7E9626C8" w14:textId="77777777" w:rsidTr="00A5594D">
        <w:tc>
          <w:tcPr>
            <w:tcW w:w="591" w:type="dxa"/>
          </w:tcPr>
          <w:p w14:paraId="57BDFE1F" w14:textId="77777777" w:rsidR="00325631" w:rsidRPr="00B82ACB" w:rsidRDefault="00325631" w:rsidP="00C62B45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05" w:type="dxa"/>
            <w:vAlign w:val="center"/>
          </w:tcPr>
          <w:p w14:paraId="2ECAD776" w14:textId="5148FCB0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33</w:t>
            </w:r>
          </w:p>
        </w:tc>
        <w:tc>
          <w:tcPr>
            <w:tcW w:w="718" w:type="dxa"/>
            <w:vAlign w:val="center"/>
          </w:tcPr>
          <w:p w14:paraId="36B8886F" w14:textId="7812D549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672" w:type="dxa"/>
            <w:vAlign w:val="center"/>
          </w:tcPr>
          <w:p w14:paraId="6056D780" w14:textId="058D3A33" w:rsidR="00325631" w:rsidRPr="00B82ACB" w:rsidRDefault="00325631" w:rsidP="00C62B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53</w:t>
            </w:r>
          </w:p>
        </w:tc>
      </w:tr>
    </w:tbl>
    <w:p w14:paraId="460715B2" w14:textId="77777777" w:rsidR="00325631" w:rsidRPr="00B82ACB" w:rsidRDefault="00325631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41">
    <w:p w14:paraId="409449F1" w14:textId="10B3A862" w:rsidR="00325631" w:rsidRPr="00B82ACB" w:rsidRDefault="00325631">
      <w:pPr>
        <w:pStyle w:val="Textonotapie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  <w:sz w:val="18"/>
          <w:szCs w:val="18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Para el 1er. Trimestre se reporta:</w:t>
      </w:r>
    </w:p>
    <w:p w14:paraId="0CD83955" w14:textId="77777777" w:rsidR="00325631" w:rsidRPr="00B82ACB" w:rsidRDefault="00325631" w:rsidP="006E53B8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b/>
          <w:sz w:val="18"/>
          <w:szCs w:val="18"/>
        </w:rPr>
        <w:t>Enero:</w:t>
      </w:r>
      <w:r w:rsidRPr="00B82ACB">
        <w:rPr>
          <w:rFonts w:ascii="Museo 300" w:hAnsi="Museo 300"/>
          <w:sz w:val="18"/>
          <w:szCs w:val="18"/>
        </w:rPr>
        <w:t xml:space="preserve"> Se reprogramo la entrega recarga electrónica de paquete alimenticio al personal para el mes de febrero, debido al proceso de licitación que se encuentra en ejecución.</w:t>
      </w:r>
    </w:p>
    <w:p w14:paraId="5E1C2AF9" w14:textId="77777777" w:rsidR="00325631" w:rsidRPr="00B82ACB" w:rsidRDefault="00325631" w:rsidP="006E53B8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b/>
          <w:sz w:val="18"/>
          <w:szCs w:val="18"/>
        </w:rPr>
        <w:t>Febrero:</w:t>
      </w:r>
      <w:r w:rsidRPr="00B82ACB">
        <w:rPr>
          <w:rFonts w:ascii="Museo 300" w:hAnsi="Museo 300"/>
          <w:sz w:val="18"/>
          <w:szCs w:val="18"/>
        </w:rPr>
        <w:t xml:space="preserve"> Para este mes se realizaron 399 recargas electrónicas, en concepto de paquete alimenticio correspondientes a los meses de Enero y Febrero del presente año.</w:t>
      </w:r>
    </w:p>
    <w:p w14:paraId="4E215813" w14:textId="7608161F" w:rsidR="00325631" w:rsidRPr="00B82ACB" w:rsidRDefault="00325631">
      <w:pPr>
        <w:pStyle w:val="Textonotapie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b/>
          <w:sz w:val="18"/>
          <w:szCs w:val="18"/>
        </w:rPr>
        <w:t>Marzo:</w:t>
      </w:r>
      <w:r w:rsidRPr="00B82ACB">
        <w:rPr>
          <w:rFonts w:ascii="Museo 300" w:hAnsi="Museo 300"/>
          <w:sz w:val="18"/>
          <w:szCs w:val="18"/>
        </w:rPr>
        <w:t xml:space="preserve"> Para este mes se realizaron 401 recargas electrónicas, en concepto de paquete alimenticio correspondientes al mes de marzo del presente año.</w:t>
      </w:r>
    </w:p>
  </w:footnote>
  <w:footnote w:id="42">
    <w:p w14:paraId="6FF1D7B5" w14:textId="38E2AA47" w:rsidR="00325631" w:rsidRPr="00B82ACB" w:rsidRDefault="00325631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  <w:sz w:val="18"/>
          <w:szCs w:val="18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Para el primer trimestre se reporta el cuadro resumen de Empleados Capacitados: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49"/>
        <w:gridCol w:w="1626"/>
        <w:gridCol w:w="1077"/>
        <w:gridCol w:w="1077"/>
        <w:gridCol w:w="1077"/>
      </w:tblGrid>
      <w:tr w:rsidR="00325631" w:rsidRPr="00B82ACB" w14:paraId="24B67459" w14:textId="77777777" w:rsidTr="00B82ACB">
        <w:tc>
          <w:tcPr>
            <w:tcW w:w="849" w:type="dxa"/>
            <w:vAlign w:val="center"/>
          </w:tcPr>
          <w:p w14:paraId="3FB95186" w14:textId="738008E2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1626" w:type="dxa"/>
            <w:vAlign w:val="center"/>
          </w:tcPr>
          <w:p w14:paraId="43794FC1" w14:textId="165CE1EE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Eventos Gestionados</w:t>
            </w:r>
          </w:p>
        </w:tc>
        <w:tc>
          <w:tcPr>
            <w:tcW w:w="1077" w:type="dxa"/>
            <w:vAlign w:val="center"/>
          </w:tcPr>
          <w:p w14:paraId="1FF5834B" w14:textId="656DD1E5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Hombres</w:t>
            </w:r>
          </w:p>
        </w:tc>
        <w:tc>
          <w:tcPr>
            <w:tcW w:w="1077" w:type="dxa"/>
            <w:vAlign w:val="center"/>
          </w:tcPr>
          <w:p w14:paraId="28BAA878" w14:textId="214C7A41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Mujeres</w:t>
            </w:r>
          </w:p>
        </w:tc>
        <w:tc>
          <w:tcPr>
            <w:tcW w:w="1077" w:type="dxa"/>
            <w:vAlign w:val="center"/>
          </w:tcPr>
          <w:p w14:paraId="1BDDBD5E" w14:textId="686B9767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B82ACB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325631" w:rsidRPr="00B82ACB" w14:paraId="1AC37D6D" w14:textId="77777777" w:rsidTr="00B82ACB">
        <w:tc>
          <w:tcPr>
            <w:tcW w:w="849" w:type="dxa"/>
          </w:tcPr>
          <w:p w14:paraId="069A52D4" w14:textId="3E8363CF" w:rsidR="00325631" w:rsidRPr="00B82ACB" w:rsidRDefault="00325631" w:rsidP="00627A90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1626" w:type="dxa"/>
            <w:vAlign w:val="center"/>
          </w:tcPr>
          <w:p w14:paraId="69682FFB" w14:textId="3CE96699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077" w:type="dxa"/>
            <w:vAlign w:val="center"/>
          </w:tcPr>
          <w:p w14:paraId="5D05AD63" w14:textId="6111E142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1077" w:type="dxa"/>
            <w:vAlign w:val="center"/>
          </w:tcPr>
          <w:p w14:paraId="3DD99CCF" w14:textId="05FB8D7A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1077" w:type="dxa"/>
            <w:shd w:val="clear" w:color="auto" w:fill="F2F2F2" w:themeFill="background1" w:themeFillShade="F2"/>
            <w:vAlign w:val="center"/>
          </w:tcPr>
          <w:p w14:paraId="606195FA" w14:textId="1E6F3566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11</w:t>
            </w:r>
          </w:p>
        </w:tc>
      </w:tr>
      <w:tr w:rsidR="00325631" w:rsidRPr="00B82ACB" w14:paraId="49C94A00" w14:textId="77777777" w:rsidTr="00B82ACB">
        <w:tc>
          <w:tcPr>
            <w:tcW w:w="849" w:type="dxa"/>
          </w:tcPr>
          <w:p w14:paraId="58AF7DC3" w14:textId="707D421C" w:rsidR="00325631" w:rsidRPr="00B82ACB" w:rsidRDefault="00325631" w:rsidP="00627A90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1626" w:type="dxa"/>
            <w:vAlign w:val="center"/>
          </w:tcPr>
          <w:p w14:paraId="5F788066" w14:textId="2B6046C0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1077" w:type="dxa"/>
            <w:vAlign w:val="center"/>
          </w:tcPr>
          <w:p w14:paraId="2CE2ABBD" w14:textId="2786EC2C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34</w:t>
            </w:r>
          </w:p>
        </w:tc>
        <w:tc>
          <w:tcPr>
            <w:tcW w:w="1077" w:type="dxa"/>
            <w:vAlign w:val="center"/>
          </w:tcPr>
          <w:p w14:paraId="0EE32D9B" w14:textId="7E1F2534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21</w:t>
            </w:r>
          </w:p>
        </w:tc>
        <w:tc>
          <w:tcPr>
            <w:tcW w:w="1077" w:type="dxa"/>
            <w:shd w:val="clear" w:color="auto" w:fill="F2F2F2" w:themeFill="background1" w:themeFillShade="F2"/>
            <w:vAlign w:val="center"/>
          </w:tcPr>
          <w:p w14:paraId="3C5952C6" w14:textId="0BE33833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55</w:t>
            </w:r>
          </w:p>
        </w:tc>
      </w:tr>
      <w:tr w:rsidR="00325631" w:rsidRPr="00B82ACB" w14:paraId="59671697" w14:textId="77777777" w:rsidTr="00B82ACB">
        <w:tc>
          <w:tcPr>
            <w:tcW w:w="849" w:type="dxa"/>
          </w:tcPr>
          <w:p w14:paraId="4A28B432" w14:textId="08072E8E" w:rsidR="00325631" w:rsidRPr="00B82ACB" w:rsidRDefault="00325631" w:rsidP="00627A90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1626" w:type="dxa"/>
            <w:vAlign w:val="center"/>
          </w:tcPr>
          <w:p w14:paraId="1695C5F9" w14:textId="26EFBD31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1077" w:type="dxa"/>
            <w:vAlign w:val="center"/>
          </w:tcPr>
          <w:p w14:paraId="0AD892D7" w14:textId="5639D146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177</w:t>
            </w:r>
          </w:p>
        </w:tc>
        <w:tc>
          <w:tcPr>
            <w:tcW w:w="1077" w:type="dxa"/>
            <w:vAlign w:val="center"/>
          </w:tcPr>
          <w:p w14:paraId="3185EA1E" w14:textId="031E476B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136</w:t>
            </w:r>
          </w:p>
        </w:tc>
        <w:tc>
          <w:tcPr>
            <w:tcW w:w="1077" w:type="dxa"/>
            <w:shd w:val="clear" w:color="auto" w:fill="F2F2F2" w:themeFill="background1" w:themeFillShade="F2"/>
            <w:vAlign w:val="center"/>
          </w:tcPr>
          <w:p w14:paraId="79735A96" w14:textId="167EB878" w:rsidR="00325631" w:rsidRPr="00B82ACB" w:rsidRDefault="00325631" w:rsidP="001316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82ACB">
              <w:rPr>
                <w:rFonts w:ascii="Museo 300" w:hAnsi="Museo 300"/>
                <w:sz w:val="18"/>
                <w:szCs w:val="18"/>
              </w:rPr>
              <w:t>313</w:t>
            </w:r>
          </w:p>
        </w:tc>
      </w:tr>
    </w:tbl>
    <w:p w14:paraId="2F458D96" w14:textId="77777777" w:rsidR="00325631" w:rsidRPr="00B82ACB" w:rsidRDefault="00325631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05FDB502" w14:textId="33137765" w:rsidR="00325631" w:rsidRPr="00B82ACB" w:rsidRDefault="00325631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sz w:val="18"/>
          <w:szCs w:val="18"/>
        </w:rPr>
        <w:t xml:space="preserve"> </w:t>
      </w:r>
    </w:p>
  </w:footnote>
  <w:footnote w:id="43">
    <w:p w14:paraId="648D51E5" w14:textId="2CFFFB2A" w:rsidR="00325631" w:rsidRPr="00296AEC" w:rsidRDefault="00325631">
      <w:pPr>
        <w:pStyle w:val="Textonotapie"/>
        <w:rPr>
          <w:rFonts w:ascii="Museo 300" w:hAnsi="Museo 300"/>
          <w:sz w:val="18"/>
          <w:szCs w:val="18"/>
        </w:rPr>
      </w:pPr>
      <w:r w:rsidRPr="00B82ACB">
        <w:rPr>
          <w:rStyle w:val="Refdenotaalpie"/>
          <w:rFonts w:ascii="Museo 300" w:hAnsi="Museo 300"/>
          <w:sz w:val="18"/>
          <w:szCs w:val="18"/>
        </w:rPr>
        <w:footnoteRef/>
      </w:r>
      <w:r w:rsidRPr="00B82ACB">
        <w:rPr>
          <w:rFonts w:ascii="Museo 300" w:hAnsi="Museo 300"/>
          <w:sz w:val="18"/>
          <w:szCs w:val="18"/>
        </w:rPr>
        <w:t xml:space="preserve"> No se cumplió con lo programado debido a que en el mes de enero no se </w:t>
      </w:r>
      <w:proofErr w:type="spellStart"/>
      <w:r w:rsidRPr="00B82ACB">
        <w:rPr>
          <w:rFonts w:ascii="Museo 300" w:hAnsi="Museo 300"/>
          <w:sz w:val="18"/>
          <w:szCs w:val="18"/>
        </w:rPr>
        <w:t>aperturarón</w:t>
      </w:r>
      <w:proofErr w:type="spellEnd"/>
      <w:r w:rsidRPr="00B82ACB">
        <w:rPr>
          <w:rFonts w:ascii="Museo 300" w:hAnsi="Museo 300"/>
          <w:sz w:val="18"/>
          <w:szCs w:val="18"/>
        </w:rPr>
        <w:t xml:space="preserve"> las caja chicas.</w:t>
      </w:r>
    </w:p>
  </w:footnote>
  <w:footnote w:id="44">
    <w:p w14:paraId="512F8D80" w14:textId="19F15AA2" w:rsidR="00325631" w:rsidRPr="00F669C4" w:rsidRDefault="00325631" w:rsidP="00B5301C">
      <w:pPr>
        <w:pStyle w:val="Textonotapie"/>
        <w:rPr>
          <w:rFonts w:ascii="Museo 300" w:hAnsi="Museo 300"/>
          <w:sz w:val="18"/>
          <w:szCs w:val="18"/>
        </w:rPr>
      </w:pPr>
      <w:r w:rsidRPr="00F669C4">
        <w:rPr>
          <w:rStyle w:val="Refdenotaalpie"/>
          <w:rFonts w:ascii="Museo 300" w:hAnsi="Museo 300"/>
          <w:sz w:val="18"/>
          <w:szCs w:val="18"/>
        </w:rPr>
        <w:footnoteRef/>
      </w:r>
      <w:r w:rsidRPr="00F669C4">
        <w:rPr>
          <w:rFonts w:ascii="Museo 300" w:hAnsi="Museo 300"/>
          <w:sz w:val="18"/>
          <w:szCs w:val="18"/>
        </w:rPr>
        <w:t xml:space="preserve"> Se inició la jornada de capacitación ambiental, denominada: LEGISLACION AMBIENTAL, y con ello su respectivo informe de resultados.</w:t>
      </w:r>
    </w:p>
  </w:footnote>
  <w:footnote w:id="45">
    <w:p w14:paraId="34727A5A" w14:textId="52D37489" w:rsidR="00325631" w:rsidRPr="00F669C4" w:rsidRDefault="00325631">
      <w:pPr>
        <w:pStyle w:val="Textonotapie"/>
        <w:rPr>
          <w:rFonts w:ascii="Museo 300" w:hAnsi="Museo 300"/>
          <w:sz w:val="18"/>
          <w:szCs w:val="18"/>
        </w:rPr>
      </w:pPr>
      <w:r w:rsidRPr="00F669C4">
        <w:rPr>
          <w:rStyle w:val="Refdenotaalpie"/>
          <w:rFonts w:ascii="Museo 300" w:hAnsi="Museo 300"/>
          <w:sz w:val="18"/>
          <w:szCs w:val="18"/>
        </w:rPr>
        <w:footnoteRef/>
      </w:r>
      <w:r w:rsidRPr="00F669C4">
        <w:rPr>
          <w:rFonts w:ascii="Museo 300" w:hAnsi="Museo 300"/>
          <w:sz w:val="18"/>
          <w:szCs w:val="18"/>
        </w:rPr>
        <w:t xml:space="preserve"> Se obtuvo la información técnica-legal y administrativa, para realizar el primer dictamen el cual corresponde al inmueble identificado como HACIENDA EL DURAZNEÑO, situado en el cantón Tacuba, departamento de Ahuachapán.</w:t>
      </w:r>
    </w:p>
  </w:footnote>
  <w:footnote w:id="46">
    <w:p w14:paraId="727B9973" w14:textId="77777777" w:rsidR="00325631" w:rsidRPr="00F669C4" w:rsidRDefault="00325631">
      <w:pPr>
        <w:pStyle w:val="Textonotapie"/>
        <w:rPr>
          <w:rFonts w:ascii="Museo 300" w:hAnsi="Museo 300"/>
          <w:sz w:val="18"/>
          <w:szCs w:val="18"/>
        </w:rPr>
      </w:pPr>
      <w:r w:rsidRPr="00F669C4">
        <w:rPr>
          <w:rStyle w:val="Refdenotaalpie"/>
          <w:rFonts w:ascii="Museo 300" w:hAnsi="Museo 300"/>
          <w:sz w:val="18"/>
          <w:szCs w:val="18"/>
        </w:rPr>
        <w:footnoteRef/>
      </w:r>
      <w:r w:rsidRPr="00F669C4">
        <w:rPr>
          <w:rFonts w:ascii="Museo 300" w:hAnsi="Museo 300"/>
          <w:sz w:val="18"/>
          <w:szCs w:val="18"/>
        </w:rPr>
        <w:t xml:space="preserve"> Para el primer trimestre se reporta:</w:t>
      </w:r>
    </w:p>
    <w:p w14:paraId="3F953A9F" w14:textId="6683E4CF" w:rsidR="00325631" w:rsidRPr="00F669C4" w:rsidRDefault="00325631">
      <w:pPr>
        <w:pStyle w:val="Textonotapie"/>
        <w:rPr>
          <w:rFonts w:ascii="Museo 300" w:hAnsi="Museo 300"/>
          <w:sz w:val="18"/>
          <w:szCs w:val="18"/>
        </w:rPr>
      </w:pPr>
      <w:r w:rsidRPr="00F669C4">
        <w:rPr>
          <w:rFonts w:ascii="Museo 300" w:hAnsi="Museo 300"/>
          <w:b/>
          <w:sz w:val="18"/>
          <w:szCs w:val="18"/>
        </w:rPr>
        <w:t>Febrero:</w:t>
      </w:r>
      <w:r w:rsidRPr="00F669C4">
        <w:rPr>
          <w:rFonts w:ascii="Museo 300" w:hAnsi="Museo 300"/>
          <w:sz w:val="18"/>
          <w:szCs w:val="18"/>
        </w:rPr>
        <w:t xml:space="preserve"> Acta de Entrega Material a Favor del Estado y Gobierno de El Salvador en el Ramo de Medio Ambiente y Recursos Naturales, respecto a HACIENDA ESCUINTLA, situada en el departamento de La Paz.</w:t>
      </w:r>
    </w:p>
    <w:p w14:paraId="43CAC82E" w14:textId="473E46A4" w:rsidR="00325631" w:rsidRPr="005B2140" w:rsidRDefault="00325631">
      <w:pPr>
        <w:pStyle w:val="Textonotapie"/>
        <w:rPr>
          <w:rFonts w:ascii="Museo 300" w:hAnsi="Museo 300"/>
          <w:sz w:val="16"/>
          <w:szCs w:val="16"/>
        </w:rPr>
      </w:pPr>
      <w:r w:rsidRPr="00F669C4">
        <w:rPr>
          <w:rFonts w:ascii="Museo 300" w:hAnsi="Museo 300"/>
          <w:b/>
          <w:sz w:val="18"/>
          <w:szCs w:val="18"/>
        </w:rPr>
        <w:t>Marzo:</w:t>
      </w:r>
      <w:r w:rsidRPr="00F669C4">
        <w:rPr>
          <w:rFonts w:ascii="Museo 300" w:hAnsi="Museo 300"/>
          <w:sz w:val="18"/>
          <w:szCs w:val="18"/>
        </w:rPr>
        <w:t xml:space="preserve"> Acta de Entrega Material de la Hacienda Escuintla, ubicada en el Cantón Tierra Blanca, municipio de Zacatecoluca, departamento de La Paz. Firmada por los respectivos titulares.</w:t>
      </w:r>
    </w:p>
  </w:footnote>
  <w:footnote w:id="47">
    <w:p w14:paraId="3793E77C" w14:textId="0AF7EBAC" w:rsidR="00325631" w:rsidRPr="00A851A8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51A8">
        <w:rPr>
          <w:rStyle w:val="Refdenotaalpie"/>
          <w:rFonts w:ascii="Museo 300" w:hAnsi="Museo 300"/>
        </w:rPr>
        <w:footnoteRef/>
      </w:r>
      <w:r w:rsidRPr="00A851A8">
        <w:rPr>
          <w:rFonts w:ascii="Museo 300" w:hAnsi="Museo 300"/>
          <w:sz w:val="18"/>
          <w:szCs w:val="18"/>
        </w:rPr>
        <w:t xml:space="preserve"> Para el primer trimestre se reporta:</w:t>
      </w: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2972"/>
        <w:gridCol w:w="3118"/>
        <w:gridCol w:w="6946"/>
      </w:tblGrid>
      <w:tr w:rsidR="00325631" w:rsidRPr="00A851A8" w14:paraId="73333404" w14:textId="77777777" w:rsidTr="00A851A8">
        <w:tc>
          <w:tcPr>
            <w:tcW w:w="13036" w:type="dxa"/>
            <w:gridSpan w:val="3"/>
            <w:vAlign w:val="center"/>
          </w:tcPr>
          <w:p w14:paraId="6B6740F0" w14:textId="26A6F393" w:rsidR="00325631" w:rsidRPr="00A851A8" w:rsidRDefault="00325631" w:rsidP="007D13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851A8">
              <w:rPr>
                <w:rFonts w:ascii="Museo 300" w:hAnsi="Museo 300"/>
                <w:b/>
                <w:sz w:val="18"/>
                <w:szCs w:val="18"/>
              </w:rPr>
              <w:t>Apoyo Técnico a Unidades Organizativas</w:t>
            </w:r>
          </w:p>
        </w:tc>
      </w:tr>
      <w:tr w:rsidR="00325631" w:rsidRPr="00A851A8" w14:paraId="5576260D" w14:textId="77777777" w:rsidTr="00A851A8">
        <w:tc>
          <w:tcPr>
            <w:tcW w:w="2972" w:type="dxa"/>
            <w:vAlign w:val="center"/>
          </w:tcPr>
          <w:p w14:paraId="594C7C27" w14:textId="56FD6599" w:rsidR="00325631" w:rsidRPr="00A851A8" w:rsidRDefault="00325631" w:rsidP="007D13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851A8">
              <w:rPr>
                <w:rFonts w:ascii="Museo 300" w:hAnsi="Museo 300"/>
                <w:b/>
                <w:sz w:val="18"/>
                <w:szCs w:val="18"/>
              </w:rPr>
              <w:t>Enero</w:t>
            </w:r>
          </w:p>
        </w:tc>
        <w:tc>
          <w:tcPr>
            <w:tcW w:w="3118" w:type="dxa"/>
            <w:vAlign w:val="center"/>
          </w:tcPr>
          <w:p w14:paraId="6643DC6D" w14:textId="06675F28" w:rsidR="00325631" w:rsidRPr="00A851A8" w:rsidRDefault="00325631" w:rsidP="007D13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851A8">
              <w:rPr>
                <w:rFonts w:ascii="Museo 300" w:hAnsi="Museo 300"/>
                <w:b/>
                <w:sz w:val="18"/>
                <w:szCs w:val="18"/>
              </w:rPr>
              <w:t>Febrero</w:t>
            </w:r>
          </w:p>
        </w:tc>
        <w:tc>
          <w:tcPr>
            <w:tcW w:w="6946" w:type="dxa"/>
            <w:vAlign w:val="center"/>
          </w:tcPr>
          <w:p w14:paraId="546C2FE4" w14:textId="72060E95" w:rsidR="00325631" w:rsidRPr="00A851A8" w:rsidRDefault="00325631" w:rsidP="007D13A4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851A8">
              <w:rPr>
                <w:rFonts w:ascii="Museo 300" w:hAnsi="Museo 300"/>
                <w:b/>
                <w:sz w:val="18"/>
                <w:szCs w:val="18"/>
              </w:rPr>
              <w:t>Marzo</w:t>
            </w:r>
          </w:p>
        </w:tc>
      </w:tr>
      <w:tr w:rsidR="00325631" w:rsidRPr="00A851A8" w14:paraId="34C4F527" w14:textId="77777777" w:rsidTr="00A851A8">
        <w:tc>
          <w:tcPr>
            <w:tcW w:w="2972" w:type="dxa"/>
            <w:vAlign w:val="center"/>
          </w:tcPr>
          <w:p w14:paraId="76F8AD14" w14:textId="04CE942A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 xml:space="preserve"> </w:t>
            </w:r>
            <w:r w:rsidRPr="00A851A8">
              <w:rPr>
                <w:rFonts w:ascii="Museo 300" w:hAnsi="Museo 300"/>
                <w:sz w:val="18"/>
                <w:szCs w:val="18"/>
              </w:rPr>
              <w:t>Plan de Capacitación 2023: Se adecuo el documento al formato institucional vigente y se envió vía correo electrónico al Gerente de Recursos Humanos y Encargada de Capacitación para revisión y visto bueno, posteriormente a ello se procederá a gestionar la autorización del referido documento por Presidencia Institucional.</w:t>
            </w:r>
          </w:p>
          <w:p w14:paraId="309EB3F7" w14:textId="3D14CE94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Manual de Funciones: Se revisaron los perfiles de puestos que integran la Gerencia de Transformación e Innovación Agropecuaria (GTIA) así como los de la Gerencia de Desarrollo Rural (GDR), los mismos fueron actualizados en el Manual de Funciones de ISTA.</w:t>
            </w:r>
          </w:p>
        </w:tc>
        <w:tc>
          <w:tcPr>
            <w:tcW w:w="3118" w:type="dxa"/>
            <w:vAlign w:val="center"/>
          </w:tcPr>
          <w:p w14:paraId="107D04AB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 w:cs="Segoe UI Symbol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 xml:space="preserve"> Normativo Establecimiento de Huertos para la Seguridad Alimentaria, Nutricional y Productiva: Se gestionó autorización del documento ante Presidencia Institucional, realizándose la misma en fecha 09 de febrero / 2022.</w:t>
            </w:r>
          </w:p>
          <w:p w14:paraId="62C5E705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 w:cs="Segoe UI Symbol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 xml:space="preserve"> Normativo Otorgamiento y Pago de Vi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á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>ticos del ISTA: Se finalizó la revisión del Normativo en conjunto con los referentes de la Unidad Financiera Institucional (UFI) y la Gerencia de Recursos Humanos (GRH), quedando pendiente el pronunciamiento de la UFI sobre los formularios implícitos en dicho documento.</w:t>
            </w:r>
          </w:p>
          <w:p w14:paraId="536ACC24" w14:textId="5D3C9045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 xml:space="preserve"> Gu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í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>a de Consulta y Pr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>stamo de documentos en resguardo de la UGDA: Se elabora documento a solicitud de la  Unidad de Gesti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 w:cs="Segoe UI Symbol"/>
                <w:sz w:val="18"/>
                <w:szCs w:val="18"/>
              </w:rPr>
              <w:t>n Documental y Archivos.</w:t>
            </w:r>
          </w:p>
        </w:tc>
        <w:tc>
          <w:tcPr>
            <w:tcW w:w="6946" w:type="dxa"/>
            <w:vAlign w:val="center"/>
          </w:tcPr>
          <w:p w14:paraId="2C8013B6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Manual de Organizaci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>n y Organigrama del ISTA (Dando cumplimiento a la Ley de Compras P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ú</w:t>
            </w:r>
            <w:r w:rsidRPr="00A851A8">
              <w:rPr>
                <w:rFonts w:ascii="Museo 300" w:hAnsi="Museo 300"/>
                <w:sz w:val="18"/>
                <w:szCs w:val="18"/>
              </w:rPr>
              <w:t>blicas se incorporó la Unidad de Compras Públicas (UCP) en el Manual de Organización y Organigrama del ISTA, tales documentos se hicieron del conocimiento y aprobación de Junta Directiva en fecha del 20 de marzo / 2023).</w:t>
            </w:r>
          </w:p>
          <w:p w14:paraId="16B5D08B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Normativo: Manejo de la Correspondencia Interna y Externa del ISTA (Se actualizó lo pertinente en conjunto con los involucrados, luego, mediante nota UPL-00-0020-23 se gestionó autorización del documento ante Presidencia Institucional, realizándose la misma en fecha 27 de marzo / 2023).</w:t>
            </w:r>
          </w:p>
          <w:p w14:paraId="1FE2812D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Normativo: Establecimiento de Huertos para la Seguridad Alimentaria, Nutricional y Productiva (Se actualizó lo pertinente en conjunto con los involucrados, luego, mediante nota UPL-00-0020-23 se gestionó autorización del documento ante Presidencia Institucional, realizándose la misma en fecha 22 de marzo / 2023).</w:t>
            </w:r>
          </w:p>
          <w:p w14:paraId="56B79392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Programa de Formaci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>n, Asistencia T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/>
                <w:sz w:val="18"/>
                <w:szCs w:val="18"/>
              </w:rPr>
              <w:t>cnica y Estrat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/>
                <w:sz w:val="18"/>
                <w:szCs w:val="18"/>
              </w:rPr>
              <w:t>gica en Agro Negocios y Programa Mujeres en Formaci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>n T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/>
                <w:sz w:val="18"/>
                <w:szCs w:val="18"/>
              </w:rPr>
              <w:t>cnica y Estrat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/>
                <w:sz w:val="18"/>
                <w:szCs w:val="18"/>
              </w:rPr>
              <w:t>gica en Agro Negocios (Se apoy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a la Unidad de Formaci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>n y Cooperaci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n en la revisión y propuestas de mejora a tales documentos. </w:t>
            </w:r>
          </w:p>
          <w:p w14:paraId="6B700B1F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Museo 300" w:hAnsi="Museo 300"/>
                <w:sz w:val="18"/>
                <w:szCs w:val="18"/>
              </w:rPr>
              <w:t>Se gestionarán las autorizaciones correspondientes en el mes de abril).</w:t>
            </w:r>
          </w:p>
          <w:p w14:paraId="5337C7C7" w14:textId="77777777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Manual de Funciones del ISTA (Se formularon los puestos de trabajo de la Unidad de Compras P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ú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blicas (UCP) y se remitieron a dicha unidad para la revisión y modificación pertinente. A la fecha se está a la espera de su pronunciamiento). </w:t>
            </w:r>
          </w:p>
          <w:p w14:paraId="432670DF" w14:textId="1DF80140" w:rsidR="00325631" w:rsidRPr="00A851A8" w:rsidRDefault="00325631" w:rsidP="00A851A8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851A8">
              <w:rPr>
                <w:rFonts w:ascii="Segoe UI Symbol" w:hAnsi="Segoe UI Symbol" w:cs="Segoe UI Symbol"/>
                <w:sz w:val="18"/>
                <w:szCs w:val="18"/>
              </w:rPr>
              <w:t>♦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Gu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í</w:t>
            </w:r>
            <w:r w:rsidRPr="00A851A8">
              <w:rPr>
                <w:rFonts w:ascii="Museo 300" w:hAnsi="Museo 300"/>
                <w:sz w:val="18"/>
                <w:szCs w:val="18"/>
              </w:rPr>
              <w:t>a: Consulta y Pr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é</w:t>
            </w:r>
            <w:r w:rsidRPr="00A851A8">
              <w:rPr>
                <w:rFonts w:ascii="Museo 300" w:hAnsi="Museo 300"/>
                <w:sz w:val="18"/>
                <w:szCs w:val="18"/>
              </w:rPr>
              <w:t>stamo de Documentos en  Resguardo de la  Unidad de Gesti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>n Documental y Archivos - UGDA (A requerimiento de la UGDA se elabor</w:t>
            </w:r>
            <w:r w:rsidRPr="00A851A8">
              <w:rPr>
                <w:rFonts w:ascii="Museo 300" w:hAnsi="Museo 300" w:cs="Museo 300"/>
                <w:sz w:val="18"/>
                <w:szCs w:val="18"/>
              </w:rPr>
              <w:t>ó</w:t>
            </w:r>
            <w:r w:rsidRPr="00A851A8">
              <w:rPr>
                <w:rFonts w:ascii="Museo 300" w:hAnsi="Museo 300"/>
                <w:sz w:val="18"/>
                <w:szCs w:val="18"/>
              </w:rPr>
              <w:t xml:space="preserve"> el documento que se indica, a la fecha se gestiona su autorización).</w:t>
            </w:r>
          </w:p>
        </w:tc>
      </w:tr>
    </w:tbl>
    <w:p w14:paraId="6D3E2C73" w14:textId="77777777" w:rsidR="00325631" w:rsidRPr="0035141C" w:rsidRDefault="00325631" w:rsidP="00B5301C">
      <w:pPr>
        <w:pStyle w:val="Textonotapie"/>
        <w:jc w:val="both"/>
        <w:rPr>
          <w:rFonts w:ascii="Museo 300" w:hAnsi="Museo 300"/>
          <w:sz w:val="16"/>
          <w:szCs w:val="16"/>
        </w:rPr>
      </w:pPr>
    </w:p>
  </w:footnote>
  <w:footnote w:id="48">
    <w:p w14:paraId="01F33F86" w14:textId="21572C87" w:rsidR="00325631" w:rsidRPr="00A851A8" w:rsidRDefault="00325631" w:rsidP="00B5301C">
      <w:pPr>
        <w:pStyle w:val="Textonotapie"/>
        <w:jc w:val="both"/>
        <w:rPr>
          <w:sz w:val="18"/>
          <w:szCs w:val="18"/>
        </w:rPr>
      </w:pPr>
      <w:r w:rsidRPr="00A851A8">
        <w:rPr>
          <w:rStyle w:val="Refdenotaalpie"/>
          <w:rFonts w:ascii="Museo 300" w:hAnsi="Museo 300"/>
        </w:rPr>
        <w:footnoteRef/>
      </w:r>
      <w:r w:rsidRPr="00A851A8">
        <w:rPr>
          <w:sz w:val="18"/>
          <w:szCs w:val="18"/>
        </w:rPr>
        <w:t xml:space="preserve"> </w:t>
      </w:r>
      <w:r w:rsidRPr="00A851A8">
        <w:rPr>
          <w:rFonts w:ascii="Museo 300" w:hAnsi="Museo 300"/>
          <w:sz w:val="18"/>
          <w:szCs w:val="18"/>
        </w:rPr>
        <w:t>Para el primer trimestre se reporta:</w:t>
      </w:r>
      <w:r w:rsidRPr="00A851A8">
        <w:rPr>
          <w:sz w:val="18"/>
          <w:szCs w:val="18"/>
        </w:rPr>
        <w:t xml:space="preserve"> </w:t>
      </w:r>
    </w:p>
    <w:p w14:paraId="4941B1D2" w14:textId="3BC9E4DC" w:rsidR="00325631" w:rsidRPr="00A851A8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51A8">
        <w:rPr>
          <w:rFonts w:ascii="Museo 300" w:hAnsi="Museo 300"/>
          <w:b/>
          <w:sz w:val="18"/>
          <w:szCs w:val="18"/>
        </w:rPr>
        <w:t>Febrero:</w:t>
      </w:r>
      <w:r w:rsidRPr="00A851A8">
        <w:rPr>
          <w:rFonts w:ascii="Museo 300" w:hAnsi="Museo 300"/>
          <w:sz w:val="18"/>
          <w:szCs w:val="18"/>
        </w:rPr>
        <w:t xml:space="preserve"> Dando cumplimiento al Programa de Formación y Asistencia Técnica se formaron a 52 personas, 46 son mujeres y 6 hombres</w:t>
      </w:r>
      <w:proofErr w:type="gramStart"/>
      <w:r w:rsidRPr="00A851A8">
        <w:rPr>
          <w:rFonts w:ascii="Museo 300" w:hAnsi="Museo 300"/>
          <w:sz w:val="18"/>
          <w:szCs w:val="18"/>
        </w:rPr>
        <w:t>..</w:t>
      </w:r>
      <w:proofErr w:type="gramEnd"/>
    </w:p>
    <w:p w14:paraId="45ECB588" w14:textId="4B5D9B45" w:rsidR="00325631" w:rsidRPr="00A851A8" w:rsidRDefault="00325631" w:rsidP="00B5301C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A851A8">
        <w:rPr>
          <w:rFonts w:ascii="Museo 300" w:hAnsi="Museo 300"/>
          <w:b/>
          <w:sz w:val="18"/>
          <w:szCs w:val="18"/>
        </w:rPr>
        <w:t>Marzo:</w:t>
      </w:r>
      <w:r w:rsidRPr="00A851A8">
        <w:rPr>
          <w:rFonts w:ascii="Museo 300" w:hAnsi="Museo 300"/>
          <w:sz w:val="18"/>
          <w:szCs w:val="18"/>
        </w:rPr>
        <w:t xml:space="preserve"> Dando cumplimiento al Programa de Formación y Asistencia Técnica se formaron a 93  personas, 75 son mujeres y 18 hombres.                                                                                                                                                                           </w:t>
      </w:r>
    </w:p>
  </w:footnote>
  <w:footnote w:id="49">
    <w:p w14:paraId="3BD5EB92" w14:textId="77777777" w:rsidR="00325631" w:rsidRPr="00A851A8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51A8">
        <w:rPr>
          <w:rStyle w:val="Refdenotaalpie"/>
          <w:rFonts w:ascii="Museo 300" w:hAnsi="Museo 300"/>
        </w:rPr>
        <w:footnoteRef/>
      </w:r>
      <w:r w:rsidRPr="00A851A8">
        <w:rPr>
          <w:rFonts w:ascii="Museo 300" w:hAnsi="Museo 300"/>
          <w:sz w:val="18"/>
          <w:szCs w:val="18"/>
        </w:rPr>
        <w:t xml:space="preserve"> Para el 1er. Trimestre se reporta.</w:t>
      </w:r>
    </w:p>
    <w:p w14:paraId="5F0A055B" w14:textId="6C2467A6" w:rsidR="00325631" w:rsidRPr="00A851A8" w:rsidRDefault="00325631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51A8">
        <w:rPr>
          <w:rFonts w:ascii="Museo 300" w:hAnsi="Museo 300"/>
          <w:sz w:val="18"/>
          <w:szCs w:val="18"/>
        </w:rPr>
        <w:t>Febrero: Se realizó un diagnostico a 10 mujeres convocadas por la Alcaldía Municipal del Puerto de La Libertad, La Libertad, se les presento el Programa de Formación y Asistencia Técnica, se definieron las fechas para desarrollar las capacitaciones y se conocieron los rubros de Emprendimiento.</w:t>
      </w:r>
    </w:p>
    <w:p w14:paraId="333BC26F" w14:textId="262009C8" w:rsidR="00325631" w:rsidRPr="00CE74C8" w:rsidRDefault="00325631" w:rsidP="00B5301C">
      <w:pPr>
        <w:pStyle w:val="Textonotapie"/>
        <w:jc w:val="both"/>
        <w:rPr>
          <w:rFonts w:ascii="Museo 300" w:hAnsi="Museo 300"/>
          <w:sz w:val="16"/>
          <w:szCs w:val="16"/>
        </w:rPr>
      </w:pPr>
      <w:r w:rsidRPr="00A851A8">
        <w:rPr>
          <w:rFonts w:ascii="Museo 300" w:hAnsi="Museo 300"/>
          <w:sz w:val="18"/>
          <w:szCs w:val="18"/>
        </w:rPr>
        <w:t xml:space="preserve">Marzo: Se realizó un Diagnostico en la </w:t>
      </w:r>
      <w:proofErr w:type="spellStart"/>
      <w:r w:rsidRPr="00A851A8">
        <w:rPr>
          <w:rFonts w:ascii="Museo 300" w:hAnsi="Museo 300"/>
          <w:sz w:val="18"/>
          <w:szCs w:val="18"/>
        </w:rPr>
        <w:t>Coop</w:t>
      </w:r>
      <w:proofErr w:type="spellEnd"/>
      <w:r w:rsidRPr="00A851A8">
        <w:rPr>
          <w:rFonts w:ascii="Museo 300" w:hAnsi="Museo 300"/>
          <w:sz w:val="18"/>
          <w:szCs w:val="18"/>
        </w:rPr>
        <w:t>. San Francisco, departamento de La Libertad. se atendió a 10 personas de las cuales eran 2 mujeres y 8 hombres para iniciar el desarrollo del programa de la U.F.C</w:t>
      </w:r>
    </w:p>
  </w:footnote>
  <w:footnote w:id="50">
    <w:p w14:paraId="1C80388C" w14:textId="21177293" w:rsidR="00325631" w:rsidRPr="00A851A8" w:rsidRDefault="00325631">
      <w:pPr>
        <w:pStyle w:val="Textonotapie"/>
        <w:rPr>
          <w:rFonts w:ascii="Museo 300" w:hAnsi="Museo 300"/>
          <w:sz w:val="18"/>
          <w:szCs w:val="18"/>
        </w:rPr>
      </w:pPr>
      <w:r w:rsidRPr="00A851A8">
        <w:rPr>
          <w:rStyle w:val="Refdenotaalpie"/>
          <w:rFonts w:ascii="Museo 300" w:hAnsi="Museo 300"/>
        </w:rPr>
        <w:footnoteRef/>
      </w:r>
      <w:r w:rsidRPr="00A851A8">
        <w:t xml:space="preserve"> </w:t>
      </w:r>
      <w:r w:rsidRPr="00A851A8">
        <w:rPr>
          <w:rFonts w:ascii="Museo 300" w:hAnsi="Museo 300"/>
          <w:sz w:val="18"/>
          <w:szCs w:val="18"/>
        </w:rPr>
        <w:t>Se elaboró el índice de Información Reservada y se envió al Instituto de Acceso a la Información Publica según requerimiento del artículo 22 de la Ley de Acceso a la Información Publica en el mes de febrero según lo programado.</w:t>
      </w:r>
    </w:p>
  </w:footnote>
  <w:footnote w:id="51">
    <w:p w14:paraId="1BF8DED5" w14:textId="14828FF3" w:rsidR="00325631" w:rsidRDefault="00325631">
      <w:pPr>
        <w:pStyle w:val="Textonotapie"/>
      </w:pPr>
      <w:r w:rsidRPr="00A851A8">
        <w:rPr>
          <w:rStyle w:val="Refdenotaalpie"/>
          <w:rFonts w:ascii="Museo 300" w:hAnsi="Museo 300"/>
        </w:rPr>
        <w:footnoteRef/>
      </w:r>
      <w:r w:rsidRPr="00A851A8">
        <w:t xml:space="preserve"> </w:t>
      </w:r>
      <w:r w:rsidRPr="00A851A8">
        <w:rPr>
          <w:rFonts w:ascii="Museo 300" w:hAnsi="Museo 300"/>
          <w:sz w:val="18"/>
          <w:szCs w:val="18"/>
        </w:rPr>
        <w:t>Se realizó la publicación de la Información Oficiosa en el Portal de Transparencia en cumplimiento del Artículo 10 de la LAIP, según lo programado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2C08" w14:textId="77777777" w:rsidR="00325631" w:rsidRDefault="006F30E9">
    <w:pPr>
      <w:pStyle w:val="Encabezado"/>
    </w:pPr>
    <w:r>
      <w:rPr>
        <w:noProof/>
        <w:lang w:eastAsia="es-SV"/>
      </w:rPr>
      <w:pict w14:anchorId="4DA0A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ABF8A" w14:textId="77777777" w:rsidR="00325631" w:rsidRDefault="00325631" w:rsidP="004E05D6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9504" behindDoc="1" locked="0" layoutInCell="1" allowOverlap="1" wp14:anchorId="26741506" wp14:editId="4E57490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0599F7E0" wp14:editId="27FF18E7">
          <wp:extent cx="1219083" cy="995680"/>
          <wp:effectExtent l="0" t="0" r="63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B2FD" w14:textId="77777777" w:rsidR="00325631" w:rsidRDefault="006F30E9">
    <w:pPr>
      <w:pStyle w:val="Encabezado"/>
    </w:pPr>
    <w:r>
      <w:rPr>
        <w:noProof/>
        <w:lang w:eastAsia="es-SV"/>
      </w:rPr>
      <w:pict w14:anchorId="4612D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4902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6A9B2" w14:textId="56A83282" w:rsidR="00325631" w:rsidRDefault="00325631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anchor distT="0" distB="0" distL="114300" distR="114300" simplePos="0" relativeHeight="251679744" behindDoc="1" locked="0" layoutInCell="1" allowOverlap="1" wp14:anchorId="4E78C143" wp14:editId="71BDEBD3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6F7CDA08" wp14:editId="23C5492A">
          <wp:extent cx="1219083" cy="995680"/>
          <wp:effectExtent l="0" t="0" r="635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DA7E6" w14:textId="18E8B1C7" w:rsidR="00325631" w:rsidRDefault="00325631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inline distT="0" distB="0" distL="0" distR="0" wp14:anchorId="31F8D5EB" wp14:editId="32335BCF">
          <wp:extent cx="1219083" cy="995680"/>
          <wp:effectExtent l="0" t="0" r="635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65408" behindDoc="1" locked="0" layoutInCell="1" allowOverlap="1" wp14:anchorId="0E416E43" wp14:editId="3C8A18DD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13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7D5F"/>
    <w:multiLevelType w:val="hybridMultilevel"/>
    <w:tmpl w:val="0FB887D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68DB"/>
    <w:multiLevelType w:val="hybridMultilevel"/>
    <w:tmpl w:val="F2AAF41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0B7F"/>
    <w:multiLevelType w:val="hybridMultilevel"/>
    <w:tmpl w:val="8EB8C9E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47685"/>
    <w:multiLevelType w:val="hybridMultilevel"/>
    <w:tmpl w:val="E6A296C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1811"/>
    <w:multiLevelType w:val="hybridMultilevel"/>
    <w:tmpl w:val="3510156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5792"/>
    <w:multiLevelType w:val="hybridMultilevel"/>
    <w:tmpl w:val="72E63DC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A573B"/>
    <w:multiLevelType w:val="hybridMultilevel"/>
    <w:tmpl w:val="758848B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367F9"/>
    <w:multiLevelType w:val="hybridMultilevel"/>
    <w:tmpl w:val="1B22573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21403"/>
    <w:multiLevelType w:val="hybridMultilevel"/>
    <w:tmpl w:val="1426349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67616"/>
    <w:multiLevelType w:val="hybridMultilevel"/>
    <w:tmpl w:val="1D905CB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F277F"/>
    <w:multiLevelType w:val="hybridMultilevel"/>
    <w:tmpl w:val="EACE853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7D8F"/>
    <w:multiLevelType w:val="hybridMultilevel"/>
    <w:tmpl w:val="4D32FF7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C0EF0"/>
    <w:multiLevelType w:val="hybridMultilevel"/>
    <w:tmpl w:val="2890648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5D37C3"/>
    <w:multiLevelType w:val="hybridMultilevel"/>
    <w:tmpl w:val="043A645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C2AC4"/>
    <w:multiLevelType w:val="hybridMultilevel"/>
    <w:tmpl w:val="697C159E"/>
    <w:lvl w:ilvl="0" w:tplc="8BF0D8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C6C0E"/>
    <w:multiLevelType w:val="hybridMultilevel"/>
    <w:tmpl w:val="4D288E5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6496C"/>
    <w:multiLevelType w:val="hybridMultilevel"/>
    <w:tmpl w:val="05341DB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D2DAC"/>
    <w:multiLevelType w:val="hybridMultilevel"/>
    <w:tmpl w:val="C5B2DB9E"/>
    <w:lvl w:ilvl="0" w:tplc="440A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74E338E"/>
    <w:multiLevelType w:val="hybridMultilevel"/>
    <w:tmpl w:val="3624866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0130C"/>
    <w:multiLevelType w:val="hybridMultilevel"/>
    <w:tmpl w:val="B6B01EF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54A41"/>
    <w:multiLevelType w:val="hybridMultilevel"/>
    <w:tmpl w:val="B3BA7E0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F4273"/>
    <w:multiLevelType w:val="hybridMultilevel"/>
    <w:tmpl w:val="D376FD5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A64E3"/>
    <w:multiLevelType w:val="hybridMultilevel"/>
    <w:tmpl w:val="62B2C3E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051401"/>
    <w:multiLevelType w:val="hybridMultilevel"/>
    <w:tmpl w:val="427CDB86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94CE5"/>
    <w:multiLevelType w:val="hybridMultilevel"/>
    <w:tmpl w:val="0D04B65A"/>
    <w:lvl w:ilvl="0" w:tplc="CEFAD77C">
      <w:start w:val="1"/>
      <w:numFmt w:val="decimal"/>
      <w:lvlText w:val="%1."/>
      <w:lvlJc w:val="left"/>
      <w:pPr>
        <w:ind w:left="6740" w:hanging="360"/>
      </w:pPr>
      <w:rPr>
        <w:rFonts w:hint="default"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44C32"/>
    <w:multiLevelType w:val="hybridMultilevel"/>
    <w:tmpl w:val="CE5C40F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12F2A"/>
    <w:multiLevelType w:val="hybridMultilevel"/>
    <w:tmpl w:val="E1D40CC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04A63"/>
    <w:multiLevelType w:val="hybridMultilevel"/>
    <w:tmpl w:val="A2820140"/>
    <w:lvl w:ilvl="0" w:tplc="8B384370">
      <w:start w:val="24"/>
      <w:numFmt w:val="bullet"/>
      <w:lvlText w:val="﷒"/>
      <w:lvlJc w:val="left"/>
      <w:pPr>
        <w:ind w:left="720" w:hanging="360"/>
      </w:pPr>
      <w:rPr>
        <w:rFonts w:ascii="Museo 300" w:eastAsiaTheme="majorEastAsia" w:hAnsi="Museo 300" w:cstheme="maj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DA5C40"/>
    <w:multiLevelType w:val="hybridMultilevel"/>
    <w:tmpl w:val="BD3A0B4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562E39"/>
    <w:multiLevelType w:val="hybridMultilevel"/>
    <w:tmpl w:val="E694714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84E56"/>
    <w:multiLevelType w:val="hybridMultilevel"/>
    <w:tmpl w:val="F312919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CD50E7"/>
    <w:multiLevelType w:val="hybridMultilevel"/>
    <w:tmpl w:val="D7C405C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9"/>
  </w:num>
  <w:num w:numId="4">
    <w:abstractNumId w:val="11"/>
  </w:num>
  <w:num w:numId="5">
    <w:abstractNumId w:val="17"/>
  </w:num>
  <w:num w:numId="6">
    <w:abstractNumId w:val="6"/>
  </w:num>
  <w:num w:numId="7">
    <w:abstractNumId w:val="13"/>
  </w:num>
  <w:num w:numId="8">
    <w:abstractNumId w:val="20"/>
  </w:num>
  <w:num w:numId="9">
    <w:abstractNumId w:val="18"/>
  </w:num>
  <w:num w:numId="10">
    <w:abstractNumId w:val="9"/>
  </w:num>
  <w:num w:numId="11">
    <w:abstractNumId w:val="1"/>
  </w:num>
  <w:num w:numId="12">
    <w:abstractNumId w:val="21"/>
  </w:num>
  <w:num w:numId="13">
    <w:abstractNumId w:val="28"/>
  </w:num>
  <w:num w:numId="14">
    <w:abstractNumId w:val="22"/>
  </w:num>
  <w:num w:numId="15">
    <w:abstractNumId w:val="0"/>
  </w:num>
  <w:num w:numId="16">
    <w:abstractNumId w:val="7"/>
  </w:num>
  <w:num w:numId="17">
    <w:abstractNumId w:val="8"/>
  </w:num>
  <w:num w:numId="18">
    <w:abstractNumId w:val="12"/>
  </w:num>
  <w:num w:numId="19">
    <w:abstractNumId w:val="30"/>
  </w:num>
  <w:num w:numId="20">
    <w:abstractNumId w:val="16"/>
  </w:num>
  <w:num w:numId="21">
    <w:abstractNumId w:val="23"/>
  </w:num>
  <w:num w:numId="22">
    <w:abstractNumId w:val="5"/>
  </w:num>
  <w:num w:numId="23">
    <w:abstractNumId w:val="15"/>
  </w:num>
  <w:num w:numId="24">
    <w:abstractNumId w:val="27"/>
  </w:num>
  <w:num w:numId="25">
    <w:abstractNumId w:val="3"/>
  </w:num>
  <w:num w:numId="26">
    <w:abstractNumId w:val="25"/>
  </w:num>
  <w:num w:numId="27">
    <w:abstractNumId w:val="14"/>
  </w:num>
  <w:num w:numId="28">
    <w:abstractNumId w:val="31"/>
  </w:num>
  <w:num w:numId="29">
    <w:abstractNumId w:val="19"/>
  </w:num>
  <w:num w:numId="30">
    <w:abstractNumId w:val="4"/>
  </w:num>
  <w:num w:numId="31">
    <w:abstractNumId w:val="26"/>
  </w:num>
  <w:num w:numId="32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C8"/>
    <w:rsid w:val="00000466"/>
    <w:rsid w:val="00001530"/>
    <w:rsid w:val="000015E2"/>
    <w:rsid w:val="00001CE3"/>
    <w:rsid w:val="0000265E"/>
    <w:rsid w:val="00003ABF"/>
    <w:rsid w:val="00006312"/>
    <w:rsid w:val="00007C79"/>
    <w:rsid w:val="00011078"/>
    <w:rsid w:val="0001126E"/>
    <w:rsid w:val="000126ED"/>
    <w:rsid w:val="00014305"/>
    <w:rsid w:val="00017134"/>
    <w:rsid w:val="00017E0D"/>
    <w:rsid w:val="000203CB"/>
    <w:rsid w:val="00020CEA"/>
    <w:rsid w:val="00021053"/>
    <w:rsid w:val="00023347"/>
    <w:rsid w:val="0002342D"/>
    <w:rsid w:val="00023432"/>
    <w:rsid w:val="00025A9E"/>
    <w:rsid w:val="00026774"/>
    <w:rsid w:val="0003055B"/>
    <w:rsid w:val="00031211"/>
    <w:rsid w:val="000313A2"/>
    <w:rsid w:val="00032B56"/>
    <w:rsid w:val="0003370D"/>
    <w:rsid w:val="00033A1F"/>
    <w:rsid w:val="00035C0C"/>
    <w:rsid w:val="00036D9C"/>
    <w:rsid w:val="00036E56"/>
    <w:rsid w:val="00037383"/>
    <w:rsid w:val="000378AE"/>
    <w:rsid w:val="00040846"/>
    <w:rsid w:val="00041B25"/>
    <w:rsid w:val="00042F60"/>
    <w:rsid w:val="000447AB"/>
    <w:rsid w:val="00045530"/>
    <w:rsid w:val="00045DB6"/>
    <w:rsid w:val="00047D71"/>
    <w:rsid w:val="000504DA"/>
    <w:rsid w:val="00050D00"/>
    <w:rsid w:val="00051982"/>
    <w:rsid w:val="0005222A"/>
    <w:rsid w:val="00052443"/>
    <w:rsid w:val="00055C2C"/>
    <w:rsid w:val="000562B7"/>
    <w:rsid w:val="000562FB"/>
    <w:rsid w:val="0005662C"/>
    <w:rsid w:val="00056936"/>
    <w:rsid w:val="00056BE2"/>
    <w:rsid w:val="00057BE7"/>
    <w:rsid w:val="00057F62"/>
    <w:rsid w:val="000616BE"/>
    <w:rsid w:val="000625CD"/>
    <w:rsid w:val="000629D7"/>
    <w:rsid w:val="0006393E"/>
    <w:rsid w:val="000648BB"/>
    <w:rsid w:val="00066BB2"/>
    <w:rsid w:val="000705C5"/>
    <w:rsid w:val="00071244"/>
    <w:rsid w:val="00075AD7"/>
    <w:rsid w:val="000767E5"/>
    <w:rsid w:val="00077681"/>
    <w:rsid w:val="00082D68"/>
    <w:rsid w:val="000844E1"/>
    <w:rsid w:val="00087875"/>
    <w:rsid w:val="00090D27"/>
    <w:rsid w:val="000916E4"/>
    <w:rsid w:val="00092981"/>
    <w:rsid w:val="00092AA0"/>
    <w:rsid w:val="00093562"/>
    <w:rsid w:val="00093BE2"/>
    <w:rsid w:val="00094D99"/>
    <w:rsid w:val="000963D2"/>
    <w:rsid w:val="000966E3"/>
    <w:rsid w:val="00096D59"/>
    <w:rsid w:val="000A36C7"/>
    <w:rsid w:val="000A36D4"/>
    <w:rsid w:val="000A5B0A"/>
    <w:rsid w:val="000A5BAE"/>
    <w:rsid w:val="000A6039"/>
    <w:rsid w:val="000A6A82"/>
    <w:rsid w:val="000A6F51"/>
    <w:rsid w:val="000B303E"/>
    <w:rsid w:val="000B7030"/>
    <w:rsid w:val="000C1134"/>
    <w:rsid w:val="000C1610"/>
    <w:rsid w:val="000C47F0"/>
    <w:rsid w:val="000C4E60"/>
    <w:rsid w:val="000C4F16"/>
    <w:rsid w:val="000C5279"/>
    <w:rsid w:val="000D038D"/>
    <w:rsid w:val="000D28B7"/>
    <w:rsid w:val="000D2C9C"/>
    <w:rsid w:val="000D2E7A"/>
    <w:rsid w:val="000D3722"/>
    <w:rsid w:val="000D4DE8"/>
    <w:rsid w:val="000D4EFE"/>
    <w:rsid w:val="000D5CBD"/>
    <w:rsid w:val="000D5F20"/>
    <w:rsid w:val="000D5F5E"/>
    <w:rsid w:val="000D7C7E"/>
    <w:rsid w:val="000E02F4"/>
    <w:rsid w:val="000E2830"/>
    <w:rsid w:val="000E2C5D"/>
    <w:rsid w:val="000E2FE1"/>
    <w:rsid w:val="000E5137"/>
    <w:rsid w:val="000E56B3"/>
    <w:rsid w:val="000E6171"/>
    <w:rsid w:val="000E6583"/>
    <w:rsid w:val="000F021C"/>
    <w:rsid w:val="000F1724"/>
    <w:rsid w:val="000F1AB8"/>
    <w:rsid w:val="000F2820"/>
    <w:rsid w:val="000F2AD7"/>
    <w:rsid w:val="000F42EB"/>
    <w:rsid w:val="000F4530"/>
    <w:rsid w:val="000F4746"/>
    <w:rsid w:val="000F4DCB"/>
    <w:rsid w:val="000F4F53"/>
    <w:rsid w:val="0010072A"/>
    <w:rsid w:val="0010131D"/>
    <w:rsid w:val="00101960"/>
    <w:rsid w:val="00103A70"/>
    <w:rsid w:val="001059B9"/>
    <w:rsid w:val="00107D14"/>
    <w:rsid w:val="00110426"/>
    <w:rsid w:val="00110492"/>
    <w:rsid w:val="00110D90"/>
    <w:rsid w:val="0011146D"/>
    <w:rsid w:val="00113A88"/>
    <w:rsid w:val="001141F9"/>
    <w:rsid w:val="00115095"/>
    <w:rsid w:val="00115678"/>
    <w:rsid w:val="00115DC1"/>
    <w:rsid w:val="00120543"/>
    <w:rsid w:val="0012243C"/>
    <w:rsid w:val="0012286C"/>
    <w:rsid w:val="00124CFD"/>
    <w:rsid w:val="00124DF7"/>
    <w:rsid w:val="00125121"/>
    <w:rsid w:val="0012625B"/>
    <w:rsid w:val="00126A76"/>
    <w:rsid w:val="0013019F"/>
    <w:rsid w:val="00130D5B"/>
    <w:rsid w:val="001316D6"/>
    <w:rsid w:val="00131B88"/>
    <w:rsid w:val="00132ACB"/>
    <w:rsid w:val="00136B31"/>
    <w:rsid w:val="0013712C"/>
    <w:rsid w:val="0013786E"/>
    <w:rsid w:val="00141D95"/>
    <w:rsid w:val="00141E75"/>
    <w:rsid w:val="00143079"/>
    <w:rsid w:val="001432A4"/>
    <w:rsid w:val="001434EC"/>
    <w:rsid w:val="00143544"/>
    <w:rsid w:val="0014376C"/>
    <w:rsid w:val="00144B13"/>
    <w:rsid w:val="00146D2C"/>
    <w:rsid w:val="001503BD"/>
    <w:rsid w:val="0015361F"/>
    <w:rsid w:val="001549B7"/>
    <w:rsid w:val="00155760"/>
    <w:rsid w:val="001568D9"/>
    <w:rsid w:val="00160120"/>
    <w:rsid w:val="00160DE6"/>
    <w:rsid w:val="00161101"/>
    <w:rsid w:val="00161167"/>
    <w:rsid w:val="001631C2"/>
    <w:rsid w:val="00165528"/>
    <w:rsid w:val="00165D62"/>
    <w:rsid w:val="0016682E"/>
    <w:rsid w:val="00170A79"/>
    <w:rsid w:val="00171692"/>
    <w:rsid w:val="001728FD"/>
    <w:rsid w:val="001736CC"/>
    <w:rsid w:val="001736D5"/>
    <w:rsid w:val="00175326"/>
    <w:rsid w:val="001754D9"/>
    <w:rsid w:val="00176808"/>
    <w:rsid w:val="001803F9"/>
    <w:rsid w:val="00180A37"/>
    <w:rsid w:val="00181938"/>
    <w:rsid w:val="001829D3"/>
    <w:rsid w:val="00183BB5"/>
    <w:rsid w:val="00184F94"/>
    <w:rsid w:val="001865B5"/>
    <w:rsid w:val="00186F55"/>
    <w:rsid w:val="00187554"/>
    <w:rsid w:val="0019058A"/>
    <w:rsid w:val="001905C1"/>
    <w:rsid w:val="001907F0"/>
    <w:rsid w:val="00191F8D"/>
    <w:rsid w:val="001946C5"/>
    <w:rsid w:val="00194FA4"/>
    <w:rsid w:val="001A0791"/>
    <w:rsid w:val="001A0B8E"/>
    <w:rsid w:val="001A11FC"/>
    <w:rsid w:val="001A2DDE"/>
    <w:rsid w:val="001A450D"/>
    <w:rsid w:val="001A56FB"/>
    <w:rsid w:val="001A6032"/>
    <w:rsid w:val="001B1011"/>
    <w:rsid w:val="001B2C83"/>
    <w:rsid w:val="001B2EAA"/>
    <w:rsid w:val="001B32BC"/>
    <w:rsid w:val="001B4FA4"/>
    <w:rsid w:val="001B5831"/>
    <w:rsid w:val="001B65B5"/>
    <w:rsid w:val="001B7F2D"/>
    <w:rsid w:val="001C278E"/>
    <w:rsid w:val="001C27CB"/>
    <w:rsid w:val="001C2934"/>
    <w:rsid w:val="001C470E"/>
    <w:rsid w:val="001C5428"/>
    <w:rsid w:val="001C5C31"/>
    <w:rsid w:val="001C6623"/>
    <w:rsid w:val="001C6C8F"/>
    <w:rsid w:val="001C7AAA"/>
    <w:rsid w:val="001D10A3"/>
    <w:rsid w:val="001D2747"/>
    <w:rsid w:val="001D3243"/>
    <w:rsid w:val="001D49C1"/>
    <w:rsid w:val="001D5388"/>
    <w:rsid w:val="001D7585"/>
    <w:rsid w:val="001E232D"/>
    <w:rsid w:val="001E4B38"/>
    <w:rsid w:val="001E7028"/>
    <w:rsid w:val="001F0681"/>
    <w:rsid w:val="001F0CA0"/>
    <w:rsid w:val="001F273C"/>
    <w:rsid w:val="001F277D"/>
    <w:rsid w:val="001F2C6B"/>
    <w:rsid w:val="001F401F"/>
    <w:rsid w:val="001F5929"/>
    <w:rsid w:val="001F646A"/>
    <w:rsid w:val="002008BB"/>
    <w:rsid w:val="00200975"/>
    <w:rsid w:val="00201BE8"/>
    <w:rsid w:val="00204DE5"/>
    <w:rsid w:val="00205E8F"/>
    <w:rsid w:val="002066AC"/>
    <w:rsid w:val="00206709"/>
    <w:rsid w:val="00207F00"/>
    <w:rsid w:val="00210220"/>
    <w:rsid w:val="002105FB"/>
    <w:rsid w:val="00212F19"/>
    <w:rsid w:val="0021353A"/>
    <w:rsid w:val="00215209"/>
    <w:rsid w:val="002164C7"/>
    <w:rsid w:val="00217C9D"/>
    <w:rsid w:val="002215F0"/>
    <w:rsid w:val="00221A31"/>
    <w:rsid w:val="00221DE6"/>
    <w:rsid w:val="0022315F"/>
    <w:rsid w:val="002259A0"/>
    <w:rsid w:val="00225A75"/>
    <w:rsid w:val="00226C46"/>
    <w:rsid w:val="00226FCE"/>
    <w:rsid w:val="00227818"/>
    <w:rsid w:val="00227EF0"/>
    <w:rsid w:val="00230230"/>
    <w:rsid w:val="00230EF8"/>
    <w:rsid w:val="0023288E"/>
    <w:rsid w:val="00241009"/>
    <w:rsid w:val="00242171"/>
    <w:rsid w:val="00242422"/>
    <w:rsid w:val="00242773"/>
    <w:rsid w:val="002442B6"/>
    <w:rsid w:val="00244E30"/>
    <w:rsid w:val="002462DF"/>
    <w:rsid w:val="002500DE"/>
    <w:rsid w:val="00250CF6"/>
    <w:rsid w:val="00252B9A"/>
    <w:rsid w:val="00252BBF"/>
    <w:rsid w:val="002548A4"/>
    <w:rsid w:val="00255150"/>
    <w:rsid w:val="002555D3"/>
    <w:rsid w:val="00255CD2"/>
    <w:rsid w:val="00256169"/>
    <w:rsid w:val="00260D37"/>
    <w:rsid w:val="002623DD"/>
    <w:rsid w:val="002626A9"/>
    <w:rsid w:val="00264D29"/>
    <w:rsid w:val="00265A44"/>
    <w:rsid w:val="00265F1F"/>
    <w:rsid w:val="0026701B"/>
    <w:rsid w:val="00267CDE"/>
    <w:rsid w:val="002700DE"/>
    <w:rsid w:val="002706C1"/>
    <w:rsid w:val="002707F0"/>
    <w:rsid w:val="00270DC8"/>
    <w:rsid w:val="0027128B"/>
    <w:rsid w:val="00271FF4"/>
    <w:rsid w:val="002730E3"/>
    <w:rsid w:val="0027391E"/>
    <w:rsid w:val="00273AD5"/>
    <w:rsid w:val="00274D63"/>
    <w:rsid w:val="00275280"/>
    <w:rsid w:val="002765A8"/>
    <w:rsid w:val="00276D9D"/>
    <w:rsid w:val="00277890"/>
    <w:rsid w:val="002778A9"/>
    <w:rsid w:val="0028005A"/>
    <w:rsid w:val="00280993"/>
    <w:rsid w:val="00283D9D"/>
    <w:rsid w:val="00284C0C"/>
    <w:rsid w:val="00285FC6"/>
    <w:rsid w:val="002871E9"/>
    <w:rsid w:val="00291A1B"/>
    <w:rsid w:val="002936BA"/>
    <w:rsid w:val="00293F7D"/>
    <w:rsid w:val="002947A8"/>
    <w:rsid w:val="0029488C"/>
    <w:rsid w:val="00294BCF"/>
    <w:rsid w:val="0029570D"/>
    <w:rsid w:val="00295A7F"/>
    <w:rsid w:val="00296AEC"/>
    <w:rsid w:val="002A0872"/>
    <w:rsid w:val="002A1B7B"/>
    <w:rsid w:val="002A65C4"/>
    <w:rsid w:val="002B0F95"/>
    <w:rsid w:val="002B2C34"/>
    <w:rsid w:val="002B3147"/>
    <w:rsid w:val="002C09C7"/>
    <w:rsid w:val="002C0A97"/>
    <w:rsid w:val="002C0E9C"/>
    <w:rsid w:val="002C1A75"/>
    <w:rsid w:val="002C1F79"/>
    <w:rsid w:val="002C21EA"/>
    <w:rsid w:val="002C2F77"/>
    <w:rsid w:val="002D11FB"/>
    <w:rsid w:val="002D1E6E"/>
    <w:rsid w:val="002D1EB3"/>
    <w:rsid w:val="002D7BA4"/>
    <w:rsid w:val="002E08CF"/>
    <w:rsid w:val="002E0F34"/>
    <w:rsid w:val="002E1016"/>
    <w:rsid w:val="002E17C1"/>
    <w:rsid w:val="002E1823"/>
    <w:rsid w:val="002E39A4"/>
    <w:rsid w:val="002E573D"/>
    <w:rsid w:val="002E61B4"/>
    <w:rsid w:val="002E62FF"/>
    <w:rsid w:val="002E69DF"/>
    <w:rsid w:val="002F09CF"/>
    <w:rsid w:val="002F0D8B"/>
    <w:rsid w:val="002F0E5F"/>
    <w:rsid w:val="002F116A"/>
    <w:rsid w:val="002F163F"/>
    <w:rsid w:val="002F1C1C"/>
    <w:rsid w:val="002F1D6C"/>
    <w:rsid w:val="002F226C"/>
    <w:rsid w:val="002F5E27"/>
    <w:rsid w:val="002F65DD"/>
    <w:rsid w:val="002F6A5B"/>
    <w:rsid w:val="002F6F0B"/>
    <w:rsid w:val="002F7DEA"/>
    <w:rsid w:val="003011F4"/>
    <w:rsid w:val="0030138F"/>
    <w:rsid w:val="00301A7E"/>
    <w:rsid w:val="00302F62"/>
    <w:rsid w:val="00306494"/>
    <w:rsid w:val="003109CA"/>
    <w:rsid w:val="00311AC6"/>
    <w:rsid w:val="00313807"/>
    <w:rsid w:val="0031401C"/>
    <w:rsid w:val="00316EBC"/>
    <w:rsid w:val="00317070"/>
    <w:rsid w:val="003174CE"/>
    <w:rsid w:val="00321214"/>
    <w:rsid w:val="00321702"/>
    <w:rsid w:val="00321AEE"/>
    <w:rsid w:val="00322AE0"/>
    <w:rsid w:val="00323028"/>
    <w:rsid w:val="0032364C"/>
    <w:rsid w:val="00325402"/>
    <w:rsid w:val="00325631"/>
    <w:rsid w:val="003257AC"/>
    <w:rsid w:val="00326924"/>
    <w:rsid w:val="003303AC"/>
    <w:rsid w:val="0033088C"/>
    <w:rsid w:val="00330B92"/>
    <w:rsid w:val="00331D49"/>
    <w:rsid w:val="00332D6C"/>
    <w:rsid w:val="00332FED"/>
    <w:rsid w:val="00335306"/>
    <w:rsid w:val="003367CD"/>
    <w:rsid w:val="00340137"/>
    <w:rsid w:val="00342537"/>
    <w:rsid w:val="00342B1A"/>
    <w:rsid w:val="00344CAB"/>
    <w:rsid w:val="003457FC"/>
    <w:rsid w:val="00345D20"/>
    <w:rsid w:val="00346EE2"/>
    <w:rsid w:val="003475F4"/>
    <w:rsid w:val="003502EB"/>
    <w:rsid w:val="00350A1A"/>
    <w:rsid w:val="0035141C"/>
    <w:rsid w:val="003528A5"/>
    <w:rsid w:val="00352B09"/>
    <w:rsid w:val="00353963"/>
    <w:rsid w:val="00353C91"/>
    <w:rsid w:val="00354FC3"/>
    <w:rsid w:val="00356421"/>
    <w:rsid w:val="003578F7"/>
    <w:rsid w:val="00357D17"/>
    <w:rsid w:val="0036131A"/>
    <w:rsid w:val="00361C15"/>
    <w:rsid w:val="003633BC"/>
    <w:rsid w:val="00363B97"/>
    <w:rsid w:val="00364AC0"/>
    <w:rsid w:val="00364BBA"/>
    <w:rsid w:val="00364ECD"/>
    <w:rsid w:val="00365B2C"/>
    <w:rsid w:val="00370B6B"/>
    <w:rsid w:val="00371B83"/>
    <w:rsid w:val="00371D16"/>
    <w:rsid w:val="00372B9A"/>
    <w:rsid w:val="00375297"/>
    <w:rsid w:val="0037536E"/>
    <w:rsid w:val="003756B2"/>
    <w:rsid w:val="00375898"/>
    <w:rsid w:val="00376569"/>
    <w:rsid w:val="0037671A"/>
    <w:rsid w:val="003775C4"/>
    <w:rsid w:val="0038222E"/>
    <w:rsid w:val="0038281A"/>
    <w:rsid w:val="0038345A"/>
    <w:rsid w:val="003843BE"/>
    <w:rsid w:val="00386A60"/>
    <w:rsid w:val="00386D83"/>
    <w:rsid w:val="0039030D"/>
    <w:rsid w:val="00390A12"/>
    <w:rsid w:val="00390E27"/>
    <w:rsid w:val="00390EE4"/>
    <w:rsid w:val="00391ED3"/>
    <w:rsid w:val="003924F3"/>
    <w:rsid w:val="00394075"/>
    <w:rsid w:val="0039741B"/>
    <w:rsid w:val="003A0B9B"/>
    <w:rsid w:val="003A1178"/>
    <w:rsid w:val="003A27DE"/>
    <w:rsid w:val="003A2F8D"/>
    <w:rsid w:val="003A4E51"/>
    <w:rsid w:val="003A4EFA"/>
    <w:rsid w:val="003A6861"/>
    <w:rsid w:val="003A6AE1"/>
    <w:rsid w:val="003A6BCA"/>
    <w:rsid w:val="003A6D38"/>
    <w:rsid w:val="003B0505"/>
    <w:rsid w:val="003B12A4"/>
    <w:rsid w:val="003B39FE"/>
    <w:rsid w:val="003B3A39"/>
    <w:rsid w:val="003B42C2"/>
    <w:rsid w:val="003B4321"/>
    <w:rsid w:val="003B4453"/>
    <w:rsid w:val="003B4C88"/>
    <w:rsid w:val="003B67A1"/>
    <w:rsid w:val="003B7C84"/>
    <w:rsid w:val="003C0C63"/>
    <w:rsid w:val="003C3310"/>
    <w:rsid w:val="003C3FBE"/>
    <w:rsid w:val="003C428C"/>
    <w:rsid w:val="003C4A94"/>
    <w:rsid w:val="003C57CD"/>
    <w:rsid w:val="003C79C0"/>
    <w:rsid w:val="003C7F8B"/>
    <w:rsid w:val="003D0CAC"/>
    <w:rsid w:val="003D0EA5"/>
    <w:rsid w:val="003D0F0A"/>
    <w:rsid w:val="003D17F7"/>
    <w:rsid w:val="003D19C4"/>
    <w:rsid w:val="003D3405"/>
    <w:rsid w:val="003D48FC"/>
    <w:rsid w:val="003D4FBB"/>
    <w:rsid w:val="003D760D"/>
    <w:rsid w:val="003E1611"/>
    <w:rsid w:val="003E1CE4"/>
    <w:rsid w:val="003E1E1E"/>
    <w:rsid w:val="003E3923"/>
    <w:rsid w:val="003E3B1C"/>
    <w:rsid w:val="003E46B9"/>
    <w:rsid w:val="003E4D94"/>
    <w:rsid w:val="003E583B"/>
    <w:rsid w:val="003F0297"/>
    <w:rsid w:val="003F05AB"/>
    <w:rsid w:val="003F10EF"/>
    <w:rsid w:val="003F14C4"/>
    <w:rsid w:val="003F2ABC"/>
    <w:rsid w:val="003F46FD"/>
    <w:rsid w:val="003F4EBD"/>
    <w:rsid w:val="003F6539"/>
    <w:rsid w:val="0040105F"/>
    <w:rsid w:val="00402044"/>
    <w:rsid w:val="004026FC"/>
    <w:rsid w:val="004028A0"/>
    <w:rsid w:val="00402A93"/>
    <w:rsid w:val="00402E59"/>
    <w:rsid w:val="00404264"/>
    <w:rsid w:val="004043AD"/>
    <w:rsid w:val="004055B3"/>
    <w:rsid w:val="00405C14"/>
    <w:rsid w:val="00405CD3"/>
    <w:rsid w:val="004067F9"/>
    <w:rsid w:val="00406CE8"/>
    <w:rsid w:val="00407434"/>
    <w:rsid w:val="00411833"/>
    <w:rsid w:val="00411F8C"/>
    <w:rsid w:val="00412319"/>
    <w:rsid w:val="0041421A"/>
    <w:rsid w:val="004142EB"/>
    <w:rsid w:val="00416B1E"/>
    <w:rsid w:val="0042065A"/>
    <w:rsid w:val="00420BB7"/>
    <w:rsid w:val="00421DFE"/>
    <w:rsid w:val="004243DC"/>
    <w:rsid w:val="004249D1"/>
    <w:rsid w:val="00424C51"/>
    <w:rsid w:val="0042529F"/>
    <w:rsid w:val="00425321"/>
    <w:rsid w:val="00427382"/>
    <w:rsid w:val="00427582"/>
    <w:rsid w:val="00427A2A"/>
    <w:rsid w:val="00431176"/>
    <w:rsid w:val="0043235F"/>
    <w:rsid w:val="004337C1"/>
    <w:rsid w:val="004339D9"/>
    <w:rsid w:val="00434633"/>
    <w:rsid w:val="00434DDA"/>
    <w:rsid w:val="004367B6"/>
    <w:rsid w:val="0043701E"/>
    <w:rsid w:val="00440001"/>
    <w:rsid w:val="00440569"/>
    <w:rsid w:val="004461AE"/>
    <w:rsid w:val="00446A2B"/>
    <w:rsid w:val="0045149F"/>
    <w:rsid w:val="00451E32"/>
    <w:rsid w:val="00457831"/>
    <w:rsid w:val="00460C48"/>
    <w:rsid w:val="004610A1"/>
    <w:rsid w:val="0046156C"/>
    <w:rsid w:val="0046328C"/>
    <w:rsid w:val="00463A94"/>
    <w:rsid w:val="00464C25"/>
    <w:rsid w:val="00464FCE"/>
    <w:rsid w:val="00466E07"/>
    <w:rsid w:val="00470067"/>
    <w:rsid w:val="004705BB"/>
    <w:rsid w:val="0047139A"/>
    <w:rsid w:val="00472136"/>
    <w:rsid w:val="00475454"/>
    <w:rsid w:val="00475611"/>
    <w:rsid w:val="004762EF"/>
    <w:rsid w:val="00476C61"/>
    <w:rsid w:val="00477473"/>
    <w:rsid w:val="00481153"/>
    <w:rsid w:val="00481E77"/>
    <w:rsid w:val="0048306D"/>
    <w:rsid w:val="00483BDB"/>
    <w:rsid w:val="0048514E"/>
    <w:rsid w:val="00485162"/>
    <w:rsid w:val="00486810"/>
    <w:rsid w:val="00486B3C"/>
    <w:rsid w:val="00490616"/>
    <w:rsid w:val="00490F36"/>
    <w:rsid w:val="0049176C"/>
    <w:rsid w:val="004919D8"/>
    <w:rsid w:val="0049205A"/>
    <w:rsid w:val="004925A0"/>
    <w:rsid w:val="00492965"/>
    <w:rsid w:val="00492CD0"/>
    <w:rsid w:val="0049308A"/>
    <w:rsid w:val="004933DD"/>
    <w:rsid w:val="00495453"/>
    <w:rsid w:val="00495BA8"/>
    <w:rsid w:val="0049647B"/>
    <w:rsid w:val="004A1274"/>
    <w:rsid w:val="004A28F4"/>
    <w:rsid w:val="004A4086"/>
    <w:rsid w:val="004A4B18"/>
    <w:rsid w:val="004A5695"/>
    <w:rsid w:val="004A5C2F"/>
    <w:rsid w:val="004B264D"/>
    <w:rsid w:val="004B2CCD"/>
    <w:rsid w:val="004B3CD2"/>
    <w:rsid w:val="004B47B0"/>
    <w:rsid w:val="004B5179"/>
    <w:rsid w:val="004B5B65"/>
    <w:rsid w:val="004B5BC7"/>
    <w:rsid w:val="004B7B55"/>
    <w:rsid w:val="004B7D9D"/>
    <w:rsid w:val="004C069C"/>
    <w:rsid w:val="004C217F"/>
    <w:rsid w:val="004C236F"/>
    <w:rsid w:val="004C2B4F"/>
    <w:rsid w:val="004C2FA7"/>
    <w:rsid w:val="004C4201"/>
    <w:rsid w:val="004C4D73"/>
    <w:rsid w:val="004C58B6"/>
    <w:rsid w:val="004C6402"/>
    <w:rsid w:val="004C79A8"/>
    <w:rsid w:val="004D0D99"/>
    <w:rsid w:val="004D10BA"/>
    <w:rsid w:val="004D13FA"/>
    <w:rsid w:val="004D2ACA"/>
    <w:rsid w:val="004D325C"/>
    <w:rsid w:val="004D3407"/>
    <w:rsid w:val="004D4003"/>
    <w:rsid w:val="004D489A"/>
    <w:rsid w:val="004D6207"/>
    <w:rsid w:val="004D6572"/>
    <w:rsid w:val="004D65BF"/>
    <w:rsid w:val="004D6AE6"/>
    <w:rsid w:val="004E05D6"/>
    <w:rsid w:val="004E16FE"/>
    <w:rsid w:val="004E311D"/>
    <w:rsid w:val="004E39F8"/>
    <w:rsid w:val="004E42B2"/>
    <w:rsid w:val="004E4854"/>
    <w:rsid w:val="004E5171"/>
    <w:rsid w:val="004E5EC1"/>
    <w:rsid w:val="004E65E7"/>
    <w:rsid w:val="004E69DF"/>
    <w:rsid w:val="004E7209"/>
    <w:rsid w:val="004E7856"/>
    <w:rsid w:val="004E7E00"/>
    <w:rsid w:val="004F15A1"/>
    <w:rsid w:val="004F34BE"/>
    <w:rsid w:val="004F3C95"/>
    <w:rsid w:val="004F6087"/>
    <w:rsid w:val="004F7666"/>
    <w:rsid w:val="004F7B31"/>
    <w:rsid w:val="00503092"/>
    <w:rsid w:val="00504A4C"/>
    <w:rsid w:val="0051057F"/>
    <w:rsid w:val="00511220"/>
    <w:rsid w:val="00512071"/>
    <w:rsid w:val="005136EF"/>
    <w:rsid w:val="00513F4A"/>
    <w:rsid w:val="005145FE"/>
    <w:rsid w:val="005147DF"/>
    <w:rsid w:val="00514D94"/>
    <w:rsid w:val="005150E5"/>
    <w:rsid w:val="00515494"/>
    <w:rsid w:val="00516026"/>
    <w:rsid w:val="00516120"/>
    <w:rsid w:val="00516F01"/>
    <w:rsid w:val="00517310"/>
    <w:rsid w:val="0052150B"/>
    <w:rsid w:val="00522614"/>
    <w:rsid w:val="0052483F"/>
    <w:rsid w:val="00524FC1"/>
    <w:rsid w:val="00525A1C"/>
    <w:rsid w:val="00526CD1"/>
    <w:rsid w:val="00527A89"/>
    <w:rsid w:val="00531DC7"/>
    <w:rsid w:val="005329C2"/>
    <w:rsid w:val="00532AE0"/>
    <w:rsid w:val="0053311D"/>
    <w:rsid w:val="005340F4"/>
    <w:rsid w:val="00534105"/>
    <w:rsid w:val="0053427D"/>
    <w:rsid w:val="00535479"/>
    <w:rsid w:val="005354BB"/>
    <w:rsid w:val="00535663"/>
    <w:rsid w:val="00535D99"/>
    <w:rsid w:val="00537A1B"/>
    <w:rsid w:val="00542AEC"/>
    <w:rsid w:val="005431EB"/>
    <w:rsid w:val="00543537"/>
    <w:rsid w:val="00544992"/>
    <w:rsid w:val="00544A1E"/>
    <w:rsid w:val="005458D6"/>
    <w:rsid w:val="0054676A"/>
    <w:rsid w:val="00550709"/>
    <w:rsid w:val="005509D3"/>
    <w:rsid w:val="005514FD"/>
    <w:rsid w:val="00552D91"/>
    <w:rsid w:val="00553937"/>
    <w:rsid w:val="00554E4A"/>
    <w:rsid w:val="00560C0D"/>
    <w:rsid w:val="00561544"/>
    <w:rsid w:val="005617ED"/>
    <w:rsid w:val="00562290"/>
    <w:rsid w:val="00563704"/>
    <w:rsid w:val="00564927"/>
    <w:rsid w:val="00564D33"/>
    <w:rsid w:val="00564ECB"/>
    <w:rsid w:val="00570D5A"/>
    <w:rsid w:val="005715CC"/>
    <w:rsid w:val="00572F7C"/>
    <w:rsid w:val="00573A5B"/>
    <w:rsid w:val="00573B15"/>
    <w:rsid w:val="00582054"/>
    <w:rsid w:val="005826C1"/>
    <w:rsid w:val="00582A20"/>
    <w:rsid w:val="00582D48"/>
    <w:rsid w:val="00585A76"/>
    <w:rsid w:val="00590F00"/>
    <w:rsid w:val="005911CD"/>
    <w:rsid w:val="005941EB"/>
    <w:rsid w:val="0059428E"/>
    <w:rsid w:val="005970A5"/>
    <w:rsid w:val="005973CC"/>
    <w:rsid w:val="005A0618"/>
    <w:rsid w:val="005A2BE9"/>
    <w:rsid w:val="005A30D2"/>
    <w:rsid w:val="005A3F66"/>
    <w:rsid w:val="005A5344"/>
    <w:rsid w:val="005A6F23"/>
    <w:rsid w:val="005B05F4"/>
    <w:rsid w:val="005B0A9C"/>
    <w:rsid w:val="005B1570"/>
    <w:rsid w:val="005B2140"/>
    <w:rsid w:val="005B29B0"/>
    <w:rsid w:val="005B2DB9"/>
    <w:rsid w:val="005B2FA5"/>
    <w:rsid w:val="005B334E"/>
    <w:rsid w:val="005B556B"/>
    <w:rsid w:val="005B75A4"/>
    <w:rsid w:val="005B7B13"/>
    <w:rsid w:val="005B7C29"/>
    <w:rsid w:val="005C0397"/>
    <w:rsid w:val="005C0568"/>
    <w:rsid w:val="005C18B7"/>
    <w:rsid w:val="005C19E9"/>
    <w:rsid w:val="005C1D20"/>
    <w:rsid w:val="005C2043"/>
    <w:rsid w:val="005C245D"/>
    <w:rsid w:val="005C3909"/>
    <w:rsid w:val="005C3CD5"/>
    <w:rsid w:val="005C456D"/>
    <w:rsid w:val="005C4BFC"/>
    <w:rsid w:val="005C5AE9"/>
    <w:rsid w:val="005C5E3E"/>
    <w:rsid w:val="005C6AB2"/>
    <w:rsid w:val="005D1095"/>
    <w:rsid w:val="005D1378"/>
    <w:rsid w:val="005D30C2"/>
    <w:rsid w:val="005D3732"/>
    <w:rsid w:val="005D403A"/>
    <w:rsid w:val="005D500D"/>
    <w:rsid w:val="005D62C8"/>
    <w:rsid w:val="005D67DE"/>
    <w:rsid w:val="005D68CC"/>
    <w:rsid w:val="005E1C02"/>
    <w:rsid w:val="005E20A9"/>
    <w:rsid w:val="005E28E6"/>
    <w:rsid w:val="005E2D9B"/>
    <w:rsid w:val="005E4952"/>
    <w:rsid w:val="005E5459"/>
    <w:rsid w:val="005E6EC1"/>
    <w:rsid w:val="005F0E3F"/>
    <w:rsid w:val="005F1A66"/>
    <w:rsid w:val="005F3B28"/>
    <w:rsid w:val="005F3F0C"/>
    <w:rsid w:val="005F430A"/>
    <w:rsid w:val="005F475E"/>
    <w:rsid w:val="005F65B1"/>
    <w:rsid w:val="0060160F"/>
    <w:rsid w:val="006047C0"/>
    <w:rsid w:val="00605914"/>
    <w:rsid w:val="00606C71"/>
    <w:rsid w:val="0060767D"/>
    <w:rsid w:val="00607AA8"/>
    <w:rsid w:val="00610B23"/>
    <w:rsid w:val="00611041"/>
    <w:rsid w:val="00612424"/>
    <w:rsid w:val="0061310A"/>
    <w:rsid w:val="0061334E"/>
    <w:rsid w:val="00613F12"/>
    <w:rsid w:val="0061401E"/>
    <w:rsid w:val="006149B7"/>
    <w:rsid w:val="0061538C"/>
    <w:rsid w:val="006165D2"/>
    <w:rsid w:val="006178E1"/>
    <w:rsid w:val="006214DA"/>
    <w:rsid w:val="00622128"/>
    <w:rsid w:val="0062341A"/>
    <w:rsid w:val="00624759"/>
    <w:rsid w:val="00624948"/>
    <w:rsid w:val="00624A1A"/>
    <w:rsid w:val="00624F38"/>
    <w:rsid w:val="00625766"/>
    <w:rsid w:val="00625C6E"/>
    <w:rsid w:val="00626FEC"/>
    <w:rsid w:val="00627A90"/>
    <w:rsid w:val="00627CA7"/>
    <w:rsid w:val="0063291C"/>
    <w:rsid w:val="0063356A"/>
    <w:rsid w:val="006338A8"/>
    <w:rsid w:val="00634EA2"/>
    <w:rsid w:val="006360A3"/>
    <w:rsid w:val="00636C63"/>
    <w:rsid w:val="00636DC8"/>
    <w:rsid w:val="006403F5"/>
    <w:rsid w:val="00640969"/>
    <w:rsid w:val="0064104A"/>
    <w:rsid w:val="00642D65"/>
    <w:rsid w:val="006436A3"/>
    <w:rsid w:val="00643927"/>
    <w:rsid w:val="00643B91"/>
    <w:rsid w:val="006455D8"/>
    <w:rsid w:val="00645AF0"/>
    <w:rsid w:val="00650164"/>
    <w:rsid w:val="0065128C"/>
    <w:rsid w:val="00652189"/>
    <w:rsid w:val="00652317"/>
    <w:rsid w:val="00652381"/>
    <w:rsid w:val="00652F6D"/>
    <w:rsid w:val="006546AD"/>
    <w:rsid w:val="00654EC8"/>
    <w:rsid w:val="00655CA0"/>
    <w:rsid w:val="00655E04"/>
    <w:rsid w:val="00656A9B"/>
    <w:rsid w:val="00656F73"/>
    <w:rsid w:val="00661CBB"/>
    <w:rsid w:val="00662047"/>
    <w:rsid w:val="00664E7E"/>
    <w:rsid w:val="0066734E"/>
    <w:rsid w:val="00670716"/>
    <w:rsid w:val="00670B7F"/>
    <w:rsid w:val="00672C6E"/>
    <w:rsid w:val="00672D4C"/>
    <w:rsid w:val="00674111"/>
    <w:rsid w:val="00674429"/>
    <w:rsid w:val="006768AF"/>
    <w:rsid w:val="00676F14"/>
    <w:rsid w:val="00680DEE"/>
    <w:rsid w:val="006827DA"/>
    <w:rsid w:val="006862BC"/>
    <w:rsid w:val="00686934"/>
    <w:rsid w:val="00687C23"/>
    <w:rsid w:val="00691301"/>
    <w:rsid w:val="00692926"/>
    <w:rsid w:val="00693304"/>
    <w:rsid w:val="006951E9"/>
    <w:rsid w:val="0069588C"/>
    <w:rsid w:val="00697291"/>
    <w:rsid w:val="0069743A"/>
    <w:rsid w:val="006A0297"/>
    <w:rsid w:val="006A2230"/>
    <w:rsid w:val="006A4888"/>
    <w:rsid w:val="006A74D4"/>
    <w:rsid w:val="006B025B"/>
    <w:rsid w:val="006B06C4"/>
    <w:rsid w:val="006B175E"/>
    <w:rsid w:val="006B53BF"/>
    <w:rsid w:val="006B55F2"/>
    <w:rsid w:val="006B64E4"/>
    <w:rsid w:val="006C1A77"/>
    <w:rsid w:val="006C3737"/>
    <w:rsid w:val="006C4816"/>
    <w:rsid w:val="006C68DE"/>
    <w:rsid w:val="006C6955"/>
    <w:rsid w:val="006C6C31"/>
    <w:rsid w:val="006D1F43"/>
    <w:rsid w:val="006D2CB9"/>
    <w:rsid w:val="006D3883"/>
    <w:rsid w:val="006D51EB"/>
    <w:rsid w:val="006D545C"/>
    <w:rsid w:val="006D6808"/>
    <w:rsid w:val="006D7283"/>
    <w:rsid w:val="006E0D9F"/>
    <w:rsid w:val="006E1D1B"/>
    <w:rsid w:val="006E20C7"/>
    <w:rsid w:val="006E226B"/>
    <w:rsid w:val="006E2D91"/>
    <w:rsid w:val="006E37AF"/>
    <w:rsid w:val="006E53B8"/>
    <w:rsid w:val="006E6566"/>
    <w:rsid w:val="006E705D"/>
    <w:rsid w:val="006E791B"/>
    <w:rsid w:val="006F0272"/>
    <w:rsid w:val="006F272D"/>
    <w:rsid w:val="006F30E9"/>
    <w:rsid w:val="006F6075"/>
    <w:rsid w:val="006F653A"/>
    <w:rsid w:val="006F6EE6"/>
    <w:rsid w:val="007014D5"/>
    <w:rsid w:val="0070679D"/>
    <w:rsid w:val="00707999"/>
    <w:rsid w:val="00714FC0"/>
    <w:rsid w:val="007164DC"/>
    <w:rsid w:val="007175C9"/>
    <w:rsid w:val="00717E4F"/>
    <w:rsid w:val="00720E88"/>
    <w:rsid w:val="00721A3D"/>
    <w:rsid w:val="007237FD"/>
    <w:rsid w:val="007256D2"/>
    <w:rsid w:val="00725CB2"/>
    <w:rsid w:val="00726659"/>
    <w:rsid w:val="007307A1"/>
    <w:rsid w:val="00731688"/>
    <w:rsid w:val="00731ABA"/>
    <w:rsid w:val="00731E64"/>
    <w:rsid w:val="00732643"/>
    <w:rsid w:val="00734AE5"/>
    <w:rsid w:val="007359DC"/>
    <w:rsid w:val="00736235"/>
    <w:rsid w:val="007362A4"/>
    <w:rsid w:val="00736EF5"/>
    <w:rsid w:val="00736EF6"/>
    <w:rsid w:val="00737216"/>
    <w:rsid w:val="0073758D"/>
    <w:rsid w:val="00741389"/>
    <w:rsid w:val="0074305F"/>
    <w:rsid w:val="007439CA"/>
    <w:rsid w:val="00744E0D"/>
    <w:rsid w:val="00744FFC"/>
    <w:rsid w:val="00747127"/>
    <w:rsid w:val="007508E9"/>
    <w:rsid w:val="00750FA7"/>
    <w:rsid w:val="0075187C"/>
    <w:rsid w:val="007529FE"/>
    <w:rsid w:val="007549DB"/>
    <w:rsid w:val="00760300"/>
    <w:rsid w:val="00761B01"/>
    <w:rsid w:val="00762E25"/>
    <w:rsid w:val="00763053"/>
    <w:rsid w:val="00763192"/>
    <w:rsid w:val="00766ECB"/>
    <w:rsid w:val="00767499"/>
    <w:rsid w:val="00767957"/>
    <w:rsid w:val="007703B7"/>
    <w:rsid w:val="0077045B"/>
    <w:rsid w:val="007717A1"/>
    <w:rsid w:val="0077228E"/>
    <w:rsid w:val="00772885"/>
    <w:rsid w:val="00772F4C"/>
    <w:rsid w:val="00777772"/>
    <w:rsid w:val="007778E6"/>
    <w:rsid w:val="00780287"/>
    <w:rsid w:val="00780445"/>
    <w:rsid w:val="00780BC8"/>
    <w:rsid w:val="007819AF"/>
    <w:rsid w:val="00781E21"/>
    <w:rsid w:val="00782105"/>
    <w:rsid w:val="00782881"/>
    <w:rsid w:val="00783B2E"/>
    <w:rsid w:val="00784454"/>
    <w:rsid w:val="00784CC8"/>
    <w:rsid w:val="0078513E"/>
    <w:rsid w:val="00785213"/>
    <w:rsid w:val="00785EA3"/>
    <w:rsid w:val="007878DB"/>
    <w:rsid w:val="007913E8"/>
    <w:rsid w:val="007914D3"/>
    <w:rsid w:val="00791D64"/>
    <w:rsid w:val="00793ADF"/>
    <w:rsid w:val="0079442F"/>
    <w:rsid w:val="007945B6"/>
    <w:rsid w:val="00796075"/>
    <w:rsid w:val="00796761"/>
    <w:rsid w:val="00796D60"/>
    <w:rsid w:val="007A2D7E"/>
    <w:rsid w:val="007A2F21"/>
    <w:rsid w:val="007A3C6D"/>
    <w:rsid w:val="007A404D"/>
    <w:rsid w:val="007A43C5"/>
    <w:rsid w:val="007A452A"/>
    <w:rsid w:val="007A45D2"/>
    <w:rsid w:val="007A4B18"/>
    <w:rsid w:val="007A7EB8"/>
    <w:rsid w:val="007B04F0"/>
    <w:rsid w:val="007B178E"/>
    <w:rsid w:val="007B4598"/>
    <w:rsid w:val="007B594C"/>
    <w:rsid w:val="007C0CD0"/>
    <w:rsid w:val="007C0D36"/>
    <w:rsid w:val="007C1C73"/>
    <w:rsid w:val="007C1E4F"/>
    <w:rsid w:val="007C28F0"/>
    <w:rsid w:val="007C2E5B"/>
    <w:rsid w:val="007C46FF"/>
    <w:rsid w:val="007C4AF2"/>
    <w:rsid w:val="007D04FD"/>
    <w:rsid w:val="007D0749"/>
    <w:rsid w:val="007D0E4D"/>
    <w:rsid w:val="007D13A4"/>
    <w:rsid w:val="007D24F4"/>
    <w:rsid w:val="007D45CA"/>
    <w:rsid w:val="007D647E"/>
    <w:rsid w:val="007D7683"/>
    <w:rsid w:val="007D7EE5"/>
    <w:rsid w:val="007E0364"/>
    <w:rsid w:val="007E0F29"/>
    <w:rsid w:val="007E1938"/>
    <w:rsid w:val="007E1BC9"/>
    <w:rsid w:val="007E34E7"/>
    <w:rsid w:val="007E42D9"/>
    <w:rsid w:val="007F074A"/>
    <w:rsid w:val="007F0A75"/>
    <w:rsid w:val="007F13BF"/>
    <w:rsid w:val="007F37F3"/>
    <w:rsid w:val="007F5A35"/>
    <w:rsid w:val="007F5CDA"/>
    <w:rsid w:val="007F7496"/>
    <w:rsid w:val="0080073A"/>
    <w:rsid w:val="0080155B"/>
    <w:rsid w:val="00802182"/>
    <w:rsid w:val="00802CF2"/>
    <w:rsid w:val="00804232"/>
    <w:rsid w:val="00805A5F"/>
    <w:rsid w:val="00805A68"/>
    <w:rsid w:val="00805BA4"/>
    <w:rsid w:val="0080700A"/>
    <w:rsid w:val="00807A3A"/>
    <w:rsid w:val="008130F3"/>
    <w:rsid w:val="008137DA"/>
    <w:rsid w:val="0081394F"/>
    <w:rsid w:val="0081540D"/>
    <w:rsid w:val="00815471"/>
    <w:rsid w:val="008176FE"/>
    <w:rsid w:val="00820348"/>
    <w:rsid w:val="008209C7"/>
    <w:rsid w:val="00821596"/>
    <w:rsid w:val="00822372"/>
    <w:rsid w:val="0082429E"/>
    <w:rsid w:val="0082746E"/>
    <w:rsid w:val="008328BD"/>
    <w:rsid w:val="00834863"/>
    <w:rsid w:val="0083577A"/>
    <w:rsid w:val="00837C99"/>
    <w:rsid w:val="00842AD6"/>
    <w:rsid w:val="008437E9"/>
    <w:rsid w:val="0084462B"/>
    <w:rsid w:val="00844C9A"/>
    <w:rsid w:val="00846180"/>
    <w:rsid w:val="008462BA"/>
    <w:rsid w:val="00851652"/>
    <w:rsid w:val="008528FF"/>
    <w:rsid w:val="00854B77"/>
    <w:rsid w:val="00854E7E"/>
    <w:rsid w:val="00855BC5"/>
    <w:rsid w:val="00856D4C"/>
    <w:rsid w:val="00856F72"/>
    <w:rsid w:val="00862958"/>
    <w:rsid w:val="00864B81"/>
    <w:rsid w:val="0086727C"/>
    <w:rsid w:val="00867FBF"/>
    <w:rsid w:val="00870A04"/>
    <w:rsid w:val="0087226F"/>
    <w:rsid w:val="00873124"/>
    <w:rsid w:val="008740A8"/>
    <w:rsid w:val="00875241"/>
    <w:rsid w:val="00875437"/>
    <w:rsid w:val="008754A6"/>
    <w:rsid w:val="00877683"/>
    <w:rsid w:val="008818DF"/>
    <w:rsid w:val="008833ED"/>
    <w:rsid w:val="00883480"/>
    <w:rsid w:val="0088396A"/>
    <w:rsid w:val="00884AD0"/>
    <w:rsid w:val="00887508"/>
    <w:rsid w:val="00887896"/>
    <w:rsid w:val="00891275"/>
    <w:rsid w:val="00893DA6"/>
    <w:rsid w:val="00895066"/>
    <w:rsid w:val="00895132"/>
    <w:rsid w:val="00897E8F"/>
    <w:rsid w:val="00897ECC"/>
    <w:rsid w:val="008A007A"/>
    <w:rsid w:val="008A3055"/>
    <w:rsid w:val="008A5914"/>
    <w:rsid w:val="008A6FFB"/>
    <w:rsid w:val="008A7539"/>
    <w:rsid w:val="008B1C2B"/>
    <w:rsid w:val="008B4672"/>
    <w:rsid w:val="008B4876"/>
    <w:rsid w:val="008B54D4"/>
    <w:rsid w:val="008B667F"/>
    <w:rsid w:val="008C0EFA"/>
    <w:rsid w:val="008C1D44"/>
    <w:rsid w:val="008C2CF9"/>
    <w:rsid w:val="008C2FF2"/>
    <w:rsid w:val="008C3A11"/>
    <w:rsid w:val="008C65D4"/>
    <w:rsid w:val="008C728B"/>
    <w:rsid w:val="008D1DF3"/>
    <w:rsid w:val="008D1E2D"/>
    <w:rsid w:val="008D268D"/>
    <w:rsid w:val="008D2C78"/>
    <w:rsid w:val="008D377D"/>
    <w:rsid w:val="008D38E6"/>
    <w:rsid w:val="008D509A"/>
    <w:rsid w:val="008D624F"/>
    <w:rsid w:val="008D66DB"/>
    <w:rsid w:val="008D6900"/>
    <w:rsid w:val="008E2B4F"/>
    <w:rsid w:val="008E3CCF"/>
    <w:rsid w:val="008E3F48"/>
    <w:rsid w:val="008E6ED6"/>
    <w:rsid w:val="008E7080"/>
    <w:rsid w:val="008F3563"/>
    <w:rsid w:val="008F3577"/>
    <w:rsid w:val="008F37F3"/>
    <w:rsid w:val="008F3805"/>
    <w:rsid w:val="008F3E75"/>
    <w:rsid w:val="008F482E"/>
    <w:rsid w:val="008F541E"/>
    <w:rsid w:val="008F5A58"/>
    <w:rsid w:val="008F6A69"/>
    <w:rsid w:val="008F6F52"/>
    <w:rsid w:val="008F71A3"/>
    <w:rsid w:val="008F7C8C"/>
    <w:rsid w:val="00901A3F"/>
    <w:rsid w:val="00901A88"/>
    <w:rsid w:val="00901C8A"/>
    <w:rsid w:val="0090368D"/>
    <w:rsid w:val="00903764"/>
    <w:rsid w:val="00906574"/>
    <w:rsid w:val="00906ACC"/>
    <w:rsid w:val="009078F6"/>
    <w:rsid w:val="00911A60"/>
    <w:rsid w:val="00913377"/>
    <w:rsid w:val="0091452F"/>
    <w:rsid w:val="0091511D"/>
    <w:rsid w:val="00916B76"/>
    <w:rsid w:val="00916EE3"/>
    <w:rsid w:val="00920883"/>
    <w:rsid w:val="00921D27"/>
    <w:rsid w:val="00922C29"/>
    <w:rsid w:val="009254C6"/>
    <w:rsid w:val="009312BA"/>
    <w:rsid w:val="0093200D"/>
    <w:rsid w:val="009336B9"/>
    <w:rsid w:val="00933E83"/>
    <w:rsid w:val="00933FDD"/>
    <w:rsid w:val="009348BF"/>
    <w:rsid w:val="00934D1E"/>
    <w:rsid w:val="009353AD"/>
    <w:rsid w:val="00935896"/>
    <w:rsid w:val="009374D3"/>
    <w:rsid w:val="009422FC"/>
    <w:rsid w:val="009437B1"/>
    <w:rsid w:val="00944A80"/>
    <w:rsid w:val="0094535B"/>
    <w:rsid w:val="009461F3"/>
    <w:rsid w:val="00947D1F"/>
    <w:rsid w:val="00947F4D"/>
    <w:rsid w:val="00950913"/>
    <w:rsid w:val="00952BA2"/>
    <w:rsid w:val="00952DA9"/>
    <w:rsid w:val="009546E7"/>
    <w:rsid w:val="00954848"/>
    <w:rsid w:val="0095586F"/>
    <w:rsid w:val="00955FE5"/>
    <w:rsid w:val="00960C92"/>
    <w:rsid w:val="0096222A"/>
    <w:rsid w:val="00963134"/>
    <w:rsid w:val="009631FB"/>
    <w:rsid w:val="00963447"/>
    <w:rsid w:val="00963FF0"/>
    <w:rsid w:val="009640EB"/>
    <w:rsid w:val="0096738D"/>
    <w:rsid w:val="00967EFF"/>
    <w:rsid w:val="00971AB4"/>
    <w:rsid w:val="00972378"/>
    <w:rsid w:val="009758FA"/>
    <w:rsid w:val="00976B3C"/>
    <w:rsid w:val="009777E6"/>
    <w:rsid w:val="00977E1D"/>
    <w:rsid w:val="00983E22"/>
    <w:rsid w:val="00984A53"/>
    <w:rsid w:val="00986FF8"/>
    <w:rsid w:val="00990A24"/>
    <w:rsid w:val="00990C08"/>
    <w:rsid w:val="00991FBE"/>
    <w:rsid w:val="0099255D"/>
    <w:rsid w:val="009945D4"/>
    <w:rsid w:val="00996F9F"/>
    <w:rsid w:val="009A0069"/>
    <w:rsid w:val="009A0ADA"/>
    <w:rsid w:val="009A2982"/>
    <w:rsid w:val="009A426E"/>
    <w:rsid w:val="009A44BE"/>
    <w:rsid w:val="009A4B7C"/>
    <w:rsid w:val="009A6E6A"/>
    <w:rsid w:val="009B02B3"/>
    <w:rsid w:val="009B057F"/>
    <w:rsid w:val="009B30DD"/>
    <w:rsid w:val="009B35DE"/>
    <w:rsid w:val="009B3908"/>
    <w:rsid w:val="009B4599"/>
    <w:rsid w:val="009B67FC"/>
    <w:rsid w:val="009C1610"/>
    <w:rsid w:val="009C2D28"/>
    <w:rsid w:val="009C3394"/>
    <w:rsid w:val="009C476E"/>
    <w:rsid w:val="009C578C"/>
    <w:rsid w:val="009C66A9"/>
    <w:rsid w:val="009C7617"/>
    <w:rsid w:val="009D0086"/>
    <w:rsid w:val="009D04DF"/>
    <w:rsid w:val="009D0E10"/>
    <w:rsid w:val="009D4541"/>
    <w:rsid w:val="009D6EE5"/>
    <w:rsid w:val="009D6F5F"/>
    <w:rsid w:val="009E0942"/>
    <w:rsid w:val="009E0A6B"/>
    <w:rsid w:val="009E0FD6"/>
    <w:rsid w:val="009E485B"/>
    <w:rsid w:val="009E6338"/>
    <w:rsid w:val="009E686C"/>
    <w:rsid w:val="009E703E"/>
    <w:rsid w:val="009E71C3"/>
    <w:rsid w:val="009F2C56"/>
    <w:rsid w:val="009F4EF3"/>
    <w:rsid w:val="009F5A11"/>
    <w:rsid w:val="009F75C6"/>
    <w:rsid w:val="00A00324"/>
    <w:rsid w:val="00A0059B"/>
    <w:rsid w:val="00A006CC"/>
    <w:rsid w:val="00A00B80"/>
    <w:rsid w:val="00A00ECA"/>
    <w:rsid w:val="00A0118B"/>
    <w:rsid w:val="00A0166F"/>
    <w:rsid w:val="00A018B4"/>
    <w:rsid w:val="00A01D5E"/>
    <w:rsid w:val="00A02AB4"/>
    <w:rsid w:val="00A036E2"/>
    <w:rsid w:val="00A04C7F"/>
    <w:rsid w:val="00A052B0"/>
    <w:rsid w:val="00A05628"/>
    <w:rsid w:val="00A07452"/>
    <w:rsid w:val="00A1144C"/>
    <w:rsid w:val="00A11BDB"/>
    <w:rsid w:val="00A136FF"/>
    <w:rsid w:val="00A13C8C"/>
    <w:rsid w:val="00A16476"/>
    <w:rsid w:val="00A16C5C"/>
    <w:rsid w:val="00A17EE8"/>
    <w:rsid w:val="00A21301"/>
    <w:rsid w:val="00A228E8"/>
    <w:rsid w:val="00A2343F"/>
    <w:rsid w:val="00A24DC6"/>
    <w:rsid w:val="00A25A8B"/>
    <w:rsid w:val="00A25E2E"/>
    <w:rsid w:val="00A274F1"/>
    <w:rsid w:val="00A32341"/>
    <w:rsid w:val="00A3325A"/>
    <w:rsid w:val="00A33266"/>
    <w:rsid w:val="00A338AF"/>
    <w:rsid w:val="00A33EC1"/>
    <w:rsid w:val="00A345A2"/>
    <w:rsid w:val="00A346CC"/>
    <w:rsid w:val="00A346E5"/>
    <w:rsid w:val="00A427E3"/>
    <w:rsid w:val="00A44505"/>
    <w:rsid w:val="00A45034"/>
    <w:rsid w:val="00A45166"/>
    <w:rsid w:val="00A46744"/>
    <w:rsid w:val="00A46A3E"/>
    <w:rsid w:val="00A46E16"/>
    <w:rsid w:val="00A47A1E"/>
    <w:rsid w:val="00A47B14"/>
    <w:rsid w:val="00A50EA5"/>
    <w:rsid w:val="00A5289E"/>
    <w:rsid w:val="00A5314F"/>
    <w:rsid w:val="00A543A9"/>
    <w:rsid w:val="00A5594D"/>
    <w:rsid w:val="00A55AA7"/>
    <w:rsid w:val="00A61483"/>
    <w:rsid w:val="00A618A1"/>
    <w:rsid w:val="00A61CF5"/>
    <w:rsid w:val="00A627B2"/>
    <w:rsid w:val="00A632F4"/>
    <w:rsid w:val="00A64BC9"/>
    <w:rsid w:val="00A6531F"/>
    <w:rsid w:val="00A657A8"/>
    <w:rsid w:val="00A65A09"/>
    <w:rsid w:val="00A67CEA"/>
    <w:rsid w:val="00A70C96"/>
    <w:rsid w:val="00A714F6"/>
    <w:rsid w:val="00A72AB9"/>
    <w:rsid w:val="00A735DE"/>
    <w:rsid w:val="00A738BB"/>
    <w:rsid w:val="00A739DF"/>
    <w:rsid w:val="00A73F9A"/>
    <w:rsid w:val="00A75E9F"/>
    <w:rsid w:val="00A771D4"/>
    <w:rsid w:val="00A773E8"/>
    <w:rsid w:val="00A8091C"/>
    <w:rsid w:val="00A81708"/>
    <w:rsid w:val="00A826B2"/>
    <w:rsid w:val="00A84E2C"/>
    <w:rsid w:val="00A850D7"/>
    <w:rsid w:val="00A851A8"/>
    <w:rsid w:val="00A85E75"/>
    <w:rsid w:val="00A861A3"/>
    <w:rsid w:val="00A870AD"/>
    <w:rsid w:val="00A87361"/>
    <w:rsid w:val="00A87754"/>
    <w:rsid w:val="00A907F2"/>
    <w:rsid w:val="00A90FE2"/>
    <w:rsid w:val="00A914B5"/>
    <w:rsid w:val="00A920E5"/>
    <w:rsid w:val="00A92A17"/>
    <w:rsid w:val="00A93111"/>
    <w:rsid w:val="00A9311D"/>
    <w:rsid w:val="00A93E9F"/>
    <w:rsid w:val="00A94FD6"/>
    <w:rsid w:val="00A96FBF"/>
    <w:rsid w:val="00A972E1"/>
    <w:rsid w:val="00A978F7"/>
    <w:rsid w:val="00AA010A"/>
    <w:rsid w:val="00AA0551"/>
    <w:rsid w:val="00AA09E9"/>
    <w:rsid w:val="00AA1E83"/>
    <w:rsid w:val="00AA3BCA"/>
    <w:rsid w:val="00AA3FF4"/>
    <w:rsid w:val="00AA43F3"/>
    <w:rsid w:val="00AA49D1"/>
    <w:rsid w:val="00AA4E6C"/>
    <w:rsid w:val="00AA5774"/>
    <w:rsid w:val="00AA7673"/>
    <w:rsid w:val="00AA7B0B"/>
    <w:rsid w:val="00AB1A62"/>
    <w:rsid w:val="00AB3D47"/>
    <w:rsid w:val="00AB5DCF"/>
    <w:rsid w:val="00AC0280"/>
    <w:rsid w:val="00AC0661"/>
    <w:rsid w:val="00AC160D"/>
    <w:rsid w:val="00AC1A0C"/>
    <w:rsid w:val="00AC42CC"/>
    <w:rsid w:val="00AC453F"/>
    <w:rsid w:val="00AC4750"/>
    <w:rsid w:val="00AC69E1"/>
    <w:rsid w:val="00AD02E3"/>
    <w:rsid w:val="00AD03C6"/>
    <w:rsid w:val="00AD0846"/>
    <w:rsid w:val="00AD08E4"/>
    <w:rsid w:val="00AD3A03"/>
    <w:rsid w:val="00AD56F5"/>
    <w:rsid w:val="00AD5B47"/>
    <w:rsid w:val="00AD6046"/>
    <w:rsid w:val="00AD678D"/>
    <w:rsid w:val="00AD7118"/>
    <w:rsid w:val="00AD7E97"/>
    <w:rsid w:val="00AE06DE"/>
    <w:rsid w:val="00AE08AC"/>
    <w:rsid w:val="00AE0CAF"/>
    <w:rsid w:val="00AE196D"/>
    <w:rsid w:val="00AE1BFA"/>
    <w:rsid w:val="00AE21D3"/>
    <w:rsid w:val="00AE241C"/>
    <w:rsid w:val="00AE2B44"/>
    <w:rsid w:val="00AE3F8F"/>
    <w:rsid w:val="00AE41DC"/>
    <w:rsid w:val="00AE427C"/>
    <w:rsid w:val="00AF027B"/>
    <w:rsid w:val="00AF0FDB"/>
    <w:rsid w:val="00AF168A"/>
    <w:rsid w:val="00AF19FD"/>
    <w:rsid w:val="00AF1AC4"/>
    <w:rsid w:val="00AF25E0"/>
    <w:rsid w:val="00AF38F1"/>
    <w:rsid w:val="00AF45E9"/>
    <w:rsid w:val="00AF4CC2"/>
    <w:rsid w:val="00AF4E3E"/>
    <w:rsid w:val="00AF6860"/>
    <w:rsid w:val="00AF7295"/>
    <w:rsid w:val="00AF7FF6"/>
    <w:rsid w:val="00B02083"/>
    <w:rsid w:val="00B03AF3"/>
    <w:rsid w:val="00B04ED9"/>
    <w:rsid w:val="00B07CAB"/>
    <w:rsid w:val="00B11002"/>
    <w:rsid w:val="00B11527"/>
    <w:rsid w:val="00B1189F"/>
    <w:rsid w:val="00B124A5"/>
    <w:rsid w:val="00B136F2"/>
    <w:rsid w:val="00B15E02"/>
    <w:rsid w:val="00B1759D"/>
    <w:rsid w:val="00B21FB5"/>
    <w:rsid w:val="00B223C2"/>
    <w:rsid w:val="00B23238"/>
    <w:rsid w:val="00B314EB"/>
    <w:rsid w:val="00B31BB5"/>
    <w:rsid w:val="00B32C64"/>
    <w:rsid w:val="00B32DB7"/>
    <w:rsid w:val="00B3393F"/>
    <w:rsid w:val="00B366BD"/>
    <w:rsid w:val="00B40063"/>
    <w:rsid w:val="00B41A80"/>
    <w:rsid w:val="00B424D7"/>
    <w:rsid w:val="00B42A12"/>
    <w:rsid w:val="00B43257"/>
    <w:rsid w:val="00B4325C"/>
    <w:rsid w:val="00B43C44"/>
    <w:rsid w:val="00B43C73"/>
    <w:rsid w:val="00B43EBD"/>
    <w:rsid w:val="00B44F69"/>
    <w:rsid w:val="00B44FA1"/>
    <w:rsid w:val="00B45019"/>
    <w:rsid w:val="00B47FC1"/>
    <w:rsid w:val="00B504E1"/>
    <w:rsid w:val="00B51A92"/>
    <w:rsid w:val="00B52ED2"/>
    <w:rsid w:val="00B5301C"/>
    <w:rsid w:val="00B54DED"/>
    <w:rsid w:val="00B557D8"/>
    <w:rsid w:val="00B55861"/>
    <w:rsid w:val="00B558D1"/>
    <w:rsid w:val="00B6168F"/>
    <w:rsid w:val="00B63F95"/>
    <w:rsid w:val="00B651A0"/>
    <w:rsid w:val="00B65660"/>
    <w:rsid w:val="00B65F45"/>
    <w:rsid w:val="00B670FF"/>
    <w:rsid w:val="00B67BF6"/>
    <w:rsid w:val="00B70332"/>
    <w:rsid w:val="00B70EA8"/>
    <w:rsid w:val="00B71A56"/>
    <w:rsid w:val="00B72533"/>
    <w:rsid w:val="00B72C88"/>
    <w:rsid w:val="00B7570C"/>
    <w:rsid w:val="00B76C1D"/>
    <w:rsid w:val="00B77208"/>
    <w:rsid w:val="00B80501"/>
    <w:rsid w:val="00B80977"/>
    <w:rsid w:val="00B81402"/>
    <w:rsid w:val="00B81767"/>
    <w:rsid w:val="00B81A25"/>
    <w:rsid w:val="00B82ACB"/>
    <w:rsid w:val="00B86FD5"/>
    <w:rsid w:val="00B87055"/>
    <w:rsid w:val="00B90507"/>
    <w:rsid w:val="00B9138D"/>
    <w:rsid w:val="00B93B57"/>
    <w:rsid w:val="00B947F4"/>
    <w:rsid w:val="00B94933"/>
    <w:rsid w:val="00B9552C"/>
    <w:rsid w:val="00B9558C"/>
    <w:rsid w:val="00B95CEB"/>
    <w:rsid w:val="00B96496"/>
    <w:rsid w:val="00BA1072"/>
    <w:rsid w:val="00BA1169"/>
    <w:rsid w:val="00BA18F0"/>
    <w:rsid w:val="00BA1E5A"/>
    <w:rsid w:val="00BA4036"/>
    <w:rsid w:val="00BA407C"/>
    <w:rsid w:val="00BA7AF2"/>
    <w:rsid w:val="00BB1349"/>
    <w:rsid w:val="00BB20B0"/>
    <w:rsid w:val="00BB4BDA"/>
    <w:rsid w:val="00BB54D3"/>
    <w:rsid w:val="00BB574C"/>
    <w:rsid w:val="00BB702D"/>
    <w:rsid w:val="00BC0EB9"/>
    <w:rsid w:val="00BC3977"/>
    <w:rsid w:val="00BC41BF"/>
    <w:rsid w:val="00BC5D4E"/>
    <w:rsid w:val="00BC64DC"/>
    <w:rsid w:val="00BC736B"/>
    <w:rsid w:val="00BD0968"/>
    <w:rsid w:val="00BD1117"/>
    <w:rsid w:val="00BD2AE7"/>
    <w:rsid w:val="00BD495D"/>
    <w:rsid w:val="00BD560F"/>
    <w:rsid w:val="00BD6C61"/>
    <w:rsid w:val="00BD7BEA"/>
    <w:rsid w:val="00BE0553"/>
    <w:rsid w:val="00BE1FA2"/>
    <w:rsid w:val="00BE235C"/>
    <w:rsid w:val="00BE467B"/>
    <w:rsid w:val="00BE5A9A"/>
    <w:rsid w:val="00BE6BB0"/>
    <w:rsid w:val="00BE6CD7"/>
    <w:rsid w:val="00BF09D1"/>
    <w:rsid w:val="00BF3129"/>
    <w:rsid w:val="00BF3757"/>
    <w:rsid w:val="00BF41E0"/>
    <w:rsid w:val="00BF54A6"/>
    <w:rsid w:val="00BF6235"/>
    <w:rsid w:val="00BF62D4"/>
    <w:rsid w:val="00C00C8F"/>
    <w:rsid w:val="00C01819"/>
    <w:rsid w:val="00C01B3B"/>
    <w:rsid w:val="00C01BFA"/>
    <w:rsid w:val="00C03B17"/>
    <w:rsid w:val="00C06476"/>
    <w:rsid w:val="00C0687C"/>
    <w:rsid w:val="00C06958"/>
    <w:rsid w:val="00C06C82"/>
    <w:rsid w:val="00C074AF"/>
    <w:rsid w:val="00C10AF6"/>
    <w:rsid w:val="00C1436D"/>
    <w:rsid w:val="00C14B8B"/>
    <w:rsid w:val="00C155B4"/>
    <w:rsid w:val="00C17650"/>
    <w:rsid w:val="00C17657"/>
    <w:rsid w:val="00C178FD"/>
    <w:rsid w:val="00C207DA"/>
    <w:rsid w:val="00C20F12"/>
    <w:rsid w:val="00C215D4"/>
    <w:rsid w:val="00C27CBA"/>
    <w:rsid w:val="00C302FF"/>
    <w:rsid w:val="00C31121"/>
    <w:rsid w:val="00C32F8F"/>
    <w:rsid w:val="00C33378"/>
    <w:rsid w:val="00C3364D"/>
    <w:rsid w:val="00C3541D"/>
    <w:rsid w:val="00C36437"/>
    <w:rsid w:val="00C369B5"/>
    <w:rsid w:val="00C36BBD"/>
    <w:rsid w:val="00C36F4D"/>
    <w:rsid w:val="00C37B43"/>
    <w:rsid w:val="00C37D4C"/>
    <w:rsid w:val="00C40694"/>
    <w:rsid w:val="00C412D3"/>
    <w:rsid w:val="00C41719"/>
    <w:rsid w:val="00C419D2"/>
    <w:rsid w:val="00C4343A"/>
    <w:rsid w:val="00C43BCB"/>
    <w:rsid w:val="00C472EA"/>
    <w:rsid w:val="00C476BD"/>
    <w:rsid w:val="00C50E83"/>
    <w:rsid w:val="00C512CC"/>
    <w:rsid w:val="00C5258E"/>
    <w:rsid w:val="00C52B2F"/>
    <w:rsid w:val="00C543DC"/>
    <w:rsid w:val="00C573D4"/>
    <w:rsid w:val="00C57EEE"/>
    <w:rsid w:val="00C62647"/>
    <w:rsid w:val="00C62B45"/>
    <w:rsid w:val="00C62E23"/>
    <w:rsid w:val="00C65FF3"/>
    <w:rsid w:val="00C66EA1"/>
    <w:rsid w:val="00C67057"/>
    <w:rsid w:val="00C674FB"/>
    <w:rsid w:val="00C67C30"/>
    <w:rsid w:val="00C70B4C"/>
    <w:rsid w:val="00C70BD3"/>
    <w:rsid w:val="00C7217B"/>
    <w:rsid w:val="00C73910"/>
    <w:rsid w:val="00C73A38"/>
    <w:rsid w:val="00C750A9"/>
    <w:rsid w:val="00C75BCB"/>
    <w:rsid w:val="00C75FB8"/>
    <w:rsid w:val="00C76DEA"/>
    <w:rsid w:val="00C77258"/>
    <w:rsid w:val="00C77698"/>
    <w:rsid w:val="00C80554"/>
    <w:rsid w:val="00C80604"/>
    <w:rsid w:val="00C81B26"/>
    <w:rsid w:val="00C81D63"/>
    <w:rsid w:val="00C8432C"/>
    <w:rsid w:val="00C86A19"/>
    <w:rsid w:val="00C87A3E"/>
    <w:rsid w:val="00C9186D"/>
    <w:rsid w:val="00C926D2"/>
    <w:rsid w:val="00C933D7"/>
    <w:rsid w:val="00C9348C"/>
    <w:rsid w:val="00C94444"/>
    <w:rsid w:val="00C97C3C"/>
    <w:rsid w:val="00CA0E0A"/>
    <w:rsid w:val="00CA1A07"/>
    <w:rsid w:val="00CA2740"/>
    <w:rsid w:val="00CA5039"/>
    <w:rsid w:val="00CA544B"/>
    <w:rsid w:val="00CA56D8"/>
    <w:rsid w:val="00CA7770"/>
    <w:rsid w:val="00CA7AA5"/>
    <w:rsid w:val="00CB0D9F"/>
    <w:rsid w:val="00CB0E90"/>
    <w:rsid w:val="00CB0F96"/>
    <w:rsid w:val="00CB1E28"/>
    <w:rsid w:val="00CB2009"/>
    <w:rsid w:val="00CB3517"/>
    <w:rsid w:val="00CB5D10"/>
    <w:rsid w:val="00CB6249"/>
    <w:rsid w:val="00CB7C24"/>
    <w:rsid w:val="00CC040C"/>
    <w:rsid w:val="00CC23A9"/>
    <w:rsid w:val="00CC263D"/>
    <w:rsid w:val="00CC2E02"/>
    <w:rsid w:val="00CC3268"/>
    <w:rsid w:val="00CC3D5D"/>
    <w:rsid w:val="00CC41E9"/>
    <w:rsid w:val="00CC43E9"/>
    <w:rsid w:val="00CC4770"/>
    <w:rsid w:val="00CC49F5"/>
    <w:rsid w:val="00CC4C74"/>
    <w:rsid w:val="00CC57BE"/>
    <w:rsid w:val="00CC5EB4"/>
    <w:rsid w:val="00CD0F1B"/>
    <w:rsid w:val="00CD1B2B"/>
    <w:rsid w:val="00CD330C"/>
    <w:rsid w:val="00CD4324"/>
    <w:rsid w:val="00CD43CB"/>
    <w:rsid w:val="00CD4EF8"/>
    <w:rsid w:val="00CD54E3"/>
    <w:rsid w:val="00CD66D8"/>
    <w:rsid w:val="00CE032F"/>
    <w:rsid w:val="00CE0A4E"/>
    <w:rsid w:val="00CE1892"/>
    <w:rsid w:val="00CE2451"/>
    <w:rsid w:val="00CE3693"/>
    <w:rsid w:val="00CE4AAE"/>
    <w:rsid w:val="00CE50B7"/>
    <w:rsid w:val="00CE74C8"/>
    <w:rsid w:val="00CF03D1"/>
    <w:rsid w:val="00CF4A8F"/>
    <w:rsid w:val="00CF4CC9"/>
    <w:rsid w:val="00CF5241"/>
    <w:rsid w:val="00CF54D2"/>
    <w:rsid w:val="00CF58EC"/>
    <w:rsid w:val="00CF6762"/>
    <w:rsid w:val="00CF6B94"/>
    <w:rsid w:val="00CF6C5B"/>
    <w:rsid w:val="00D00571"/>
    <w:rsid w:val="00D01007"/>
    <w:rsid w:val="00D0242D"/>
    <w:rsid w:val="00D027C7"/>
    <w:rsid w:val="00D0574A"/>
    <w:rsid w:val="00D0793D"/>
    <w:rsid w:val="00D07F13"/>
    <w:rsid w:val="00D10353"/>
    <w:rsid w:val="00D112BE"/>
    <w:rsid w:val="00D11670"/>
    <w:rsid w:val="00D11857"/>
    <w:rsid w:val="00D12384"/>
    <w:rsid w:val="00D14BC7"/>
    <w:rsid w:val="00D1524A"/>
    <w:rsid w:val="00D176D9"/>
    <w:rsid w:val="00D17B73"/>
    <w:rsid w:val="00D20721"/>
    <w:rsid w:val="00D21C23"/>
    <w:rsid w:val="00D21C7B"/>
    <w:rsid w:val="00D21DF7"/>
    <w:rsid w:val="00D22262"/>
    <w:rsid w:val="00D222D7"/>
    <w:rsid w:val="00D22760"/>
    <w:rsid w:val="00D22ABD"/>
    <w:rsid w:val="00D231D6"/>
    <w:rsid w:val="00D2544D"/>
    <w:rsid w:val="00D268BE"/>
    <w:rsid w:val="00D279A6"/>
    <w:rsid w:val="00D305D3"/>
    <w:rsid w:val="00D30648"/>
    <w:rsid w:val="00D310B4"/>
    <w:rsid w:val="00D31AA3"/>
    <w:rsid w:val="00D3455D"/>
    <w:rsid w:val="00D34B13"/>
    <w:rsid w:val="00D34D4E"/>
    <w:rsid w:val="00D3503D"/>
    <w:rsid w:val="00D3606F"/>
    <w:rsid w:val="00D3699A"/>
    <w:rsid w:val="00D37417"/>
    <w:rsid w:val="00D40758"/>
    <w:rsid w:val="00D4096B"/>
    <w:rsid w:val="00D43511"/>
    <w:rsid w:val="00D440D2"/>
    <w:rsid w:val="00D45773"/>
    <w:rsid w:val="00D4684C"/>
    <w:rsid w:val="00D509A6"/>
    <w:rsid w:val="00D537AD"/>
    <w:rsid w:val="00D54787"/>
    <w:rsid w:val="00D548AE"/>
    <w:rsid w:val="00D55EEE"/>
    <w:rsid w:val="00D57591"/>
    <w:rsid w:val="00D578BB"/>
    <w:rsid w:val="00D6020B"/>
    <w:rsid w:val="00D629B2"/>
    <w:rsid w:val="00D63197"/>
    <w:rsid w:val="00D64AB0"/>
    <w:rsid w:val="00D6610C"/>
    <w:rsid w:val="00D70DE6"/>
    <w:rsid w:val="00D70F23"/>
    <w:rsid w:val="00D7161C"/>
    <w:rsid w:val="00D737BD"/>
    <w:rsid w:val="00D7454A"/>
    <w:rsid w:val="00D76799"/>
    <w:rsid w:val="00D770E0"/>
    <w:rsid w:val="00D77A75"/>
    <w:rsid w:val="00D8038E"/>
    <w:rsid w:val="00D81D40"/>
    <w:rsid w:val="00D8220F"/>
    <w:rsid w:val="00D832B1"/>
    <w:rsid w:val="00D84BE4"/>
    <w:rsid w:val="00D8546D"/>
    <w:rsid w:val="00D8597A"/>
    <w:rsid w:val="00D85A5D"/>
    <w:rsid w:val="00D868BF"/>
    <w:rsid w:val="00D87617"/>
    <w:rsid w:val="00D87F55"/>
    <w:rsid w:val="00D900FF"/>
    <w:rsid w:val="00D90264"/>
    <w:rsid w:val="00D9137C"/>
    <w:rsid w:val="00D92643"/>
    <w:rsid w:val="00D9279C"/>
    <w:rsid w:val="00D92EE4"/>
    <w:rsid w:val="00D94ED3"/>
    <w:rsid w:val="00D95A22"/>
    <w:rsid w:val="00D965A7"/>
    <w:rsid w:val="00D96E09"/>
    <w:rsid w:val="00DA0DD4"/>
    <w:rsid w:val="00DA1A01"/>
    <w:rsid w:val="00DA1C3F"/>
    <w:rsid w:val="00DA202F"/>
    <w:rsid w:val="00DA23D3"/>
    <w:rsid w:val="00DA5681"/>
    <w:rsid w:val="00DA5717"/>
    <w:rsid w:val="00DA5946"/>
    <w:rsid w:val="00DA665B"/>
    <w:rsid w:val="00DA6BEA"/>
    <w:rsid w:val="00DA7B52"/>
    <w:rsid w:val="00DB5619"/>
    <w:rsid w:val="00DB5BD4"/>
    <w:rsid w:val="00DB6ADD"/>
    <w:rsid w:val="00DB6D1F"/>
    <w:rsid w:val="00DB7A50"/>
    <w:rsid w:val="00DC1276"/>
    <w:rsid w:val="00DC2681"/>
    <w:rsid w:val="00DC7EB0"/>
    <w:rsid w:val="00DD0632"/>
    <w:rsid w:val="00DD0806"/>
    <w:rsid w:val="00DD1E31"/>
    <w:rsid w:val="00DD28D1"/>
    <w:rsid w:val="00DD4E63"/>
    <w:rsid w:val="00DE0096"/>
    <w:rsid w:val="00DE0BF2"/>
    <w:rsid w:val="00DE0CB9"/>
    <w:rsid w:val="00DE0DC0"/>
    <w:rsid w:val="00DE1EAB"/>
    <w:rsid w:val="00DE23BC"/>
    <w:rsid w:val="00DE299B"/>
    <w:rsid w:val="00DE3B07"/>
    <w:rsid w:val="00DE6451"/>
    <w:rsid w:val="00DE6839"/>
    <w:rsid w:val="00DE6E23"/>
    <w:rsid w:val="00DE6E50"/>
    <w:rsid w:val="00DF037B"/>
    <w:rsid w:val="00DF0876"/>
    <w:rsid w:val="00DF1A0D"/>
    <w:rsid w:val="00DF1BA4"/>
    <w:rsid w:val="00DF363F"/>
    <w:rsid w:val="00DF420C"/>
    <w:rsid w:val="00DF558C"/>
    <w:rsid w:val="00DF5A34"/>
    <w:rsid w:val="00DF5CAC"/>
    <w:rsid w:val="00DF5E23"/>
    <w:rsid w:val="00DF7B98"/>
    <w:rsid w:val="00E00F5D"/>
    <w:rsid w:val="00E0137D"/>
    <w:rsid w:val="00E013F4"/>
    <w:rsid w:val="00E024E3"/>
    <w:rsid w:val="00E03445"/>
    <w:rsid w:val="00E04B7A"/>
    <w:rsid w:val="00E04FF4"/>
    <w:rsid w:val="00E06040"/>
    <w:rsid w:val="00E0671E"/>
    <w:rsid w:val="00E07CDA"/>
    <w:rsid w:val="00E11EE6"/>
    <w:rsid w:val="00E12CEF"/>
    <w:rsid w:val="00E12E45"/>
    <w:rsid w:val="00E13336"/>
    <w:rsid w:val="00E16094"/>
    <w:rsid w:val="00E16189"/>
    <w:rsid w:val="00E210D0"/>
    <w:rsid w:val="00E211D2"/>
    <w:rsid w:val="00E2437E"/>
    <w:rsid w:val="00E26598"/>
    <w:rsid w:val="00E2662E"/>
    <w:rsid w:val="00E271B7"/>
    <w:rsid w:val="00E27955"/>
    <w:rsid w:val="00E32CE7"/>
    <w:rsid w:val="00E33025"/>
    <w:rsid w:val="00E34936"/>
    <w:rsid w:val="00E3688C"/>
    <w:rsid w:val="00E3736D"/>
    <w:rsid w:val="00E4120C"/>
    <w:rsid w:val="00E447A9"/>
    <w:rsid w:val="00E47632"/>
    <w:rsid w:val="00E5164C"/>
    <w:rsid w:val="00E51667"/>
    <w:rsid w:val="00E53816"/>
    <w:rsid w:val="00E54962"/>
    <w:rsid w:val="00E559C2"/>
    <w:rsid w:val="00E563C1"/>
    <w:rsid w:val="00E61DEE"/>
    <w:rsid w:val="00E628E9"/>
    <w:rsid w:val="00E63840"/>
    <w:rsid w:val="00E64D55"/>
    <w:rsid w:val="00E66565"/>
    <w:rsid w:val="00E665F2"/>
    <w:rsid w:val="00E66B63"/>
    <w:rsid w:val="00E66B76"/>
    <w:rsid w:val="00E70952"/>
    <w:rsid w:val="00E727CB"/>
    <w:rsid w:val="00E73CFB"/>
    <w:rsid w:val="00E74FAB"/>
    <w:rsid w:val="00E75241"/>
    <w:rsid w:val="00E758EB"/>
    <w:rsid w:val="00E761A6"/>
    <w:rsid w:val="00E76217"/>
    <w:rsid w:val="00E76FB0"/>
    <w:rsid w:val="00E80B09"/>
    <w:rsid w:val="00E81236"/>
    <w:rsid w:val="00E815EB"/>
    <w:rsid w:val="00E8421B"/>
    <w:rsid w:val="00E86B3A"/>
    <w:rsid w:val="00E86C72"/>
    <w:rsid w:val="00E87C99"/>
    <w:rsid w:val="00E90E0B"/>
    <w:rsid w:val="00E91E8B"/>
    <w:rsid w:val="00E961F3"/>
    <w:rsid w:val="00E97BDD"/>
    <w:rsid w:val="00EA080E"/>
    <w:rsid w:val="00EA15AA"/>
    <w:rsid w:val="00EA4E90"/>
    <w:rsid w:val="00EA5C95"/>
    <w:rsid w:val="00EB09B3"/>
    <w:rsid w:val="00EB0D12"/>
    <w:rsid w:val="00EB5326"/>
    <w:rsid w:val="00EB5C52"/>
    <w:rsid w:val="00EB5D68"/>
    <w:rsid w:val="00EB5E0D"/>
    <w:rsid w:val="00EB5E48"/>
    <w:rsid w:val="00EB79DC"/>
    <w:rsid w:val="00EC0CFC"/>
    <w:rsid w:val="00EC1693"/>
    <w:rsid w:val="00EC1C83"/>
    <w:rsid w:val="00EC6075"/>
    <w:rsid w:val="00EC679B"/>
    <w:rsid w:val="00ED04D5"/>
    <w:rsid w:val="00ED04F4"/>
    <w:rsid w:val="00ED0CE2"/>
    <w:rsid w:val="00ED1652"/>
    <w:rsid w:val="00ED1B67"/>
    <w:rsid w:val="00ED1CEB"/>
    <w:rsid w:val="00ED211D"/>
    <w:rsid w:val="00ED2723"/>
    <w:rsid w:val="00ED2E72"/>
    <w:rsid w:val="00ED4BC0"/>
    <w:rsid w:val="00ED4FA6"/>
    <w:rsid w:val="00ED5B44"/>
    <w:rsid w:val="00ED74EB"/>
    <w:rsid w:val="00EE0B02"/>
    <w:rsid w:val="00EE20FD"/>
    <w:rsid w:val="00EE32DC"/>
    <w:rsid w:val="00EE3CB4"/>
    <w:rsid w:val="00EE5320"/>
    <w:rsid w:val="00EF0FDF"/>
    <w:rsid w:val="00EF1396"/>
    <w:rsid w:val="00EF297F"/>
    <w:rsid w:val="00EF3BB9"/>
    <w:rsid w:val="00EF6A70"/>
    <w:rsid w:val="00EF7322"/>
    <w:rsid w:val="00F02497"/>
    <w:rsid w:val="00F027BC"/>
    <w:rsid w:val="00F0337F"/>
    <w:rsid w:val="00F03490"/>
    <w:rsid w:val="00F0480C"/>
    <w:rsid w:val="00F0519F"/>
    <w:rsid w:val="00F0533A"/>
    <w:rsid w:val="00F076E1"/>
    <w:rsid w:val="00F1183D"/>
    <w:rsid w:val="00F11927"/>
    <w:rsid w:val="00F121CB"/>
    <w:rsid w:val="00F135E4"/>
    <w:rsid w:val="00F13ACE"/>
    <w:rsid w:val="00F175FA"/>
    <w:rsid w:val="00F23BAF"/>
    <w:rsid w:val="00F23D2E"/>
    <w:rsid w:val="00F24317"/>
    <w:rsid w:val="00F2550A"/>
    <w:rsid w:val="00F25E8B"/>
    <w:rsid w:val="00F26873"/>
    <w:rsid w:val="00F27F85"/>
    <w:rsid w:val="00F357A7"/>
    <w:rsid w:val="00F36A54"/>
    <w:rsid w:val="00F37B76"/>
    <w:rsid w:val="00F416CA"/>
    <w:rsid w:val="00F42217"/>
    <w:rsid w:val="00F422AC"/>
    <w:rsid w:val="00F42A58"/>
    <w:rsid w:val="00F4307E"/>
    <w:rsid w:val="00F44466"/>
    <w:rsid w:val="00F4593E"/>
    <w:rsid w:val="00F45DB0"/>
    <w:rsid w:val="00F466EB"/>
    <w:rsid w:val="00F47410"/>
    <w:rsid w:val="00F47B8D"/>
    <w:rsid w:val="00F47BC4"/>
    <w:rsid w:val="00F47CF9"/>
    <w:rsid w:val="00F53049"/>
    <w:rsid w:val="00F541C1"/>
    <w:rsid w:val="00F55539"/>
    <w:rsid w:val="00F55928"/>
    <w:rsid w:val="00F55B15"/>
    <w:rsid w:val="00F56078"/>
    <w:rsid w:val="00F56EFE"/>
    <w:rsid w:val="00F57083"/>
    <w:rsid w:val="00F613F6"/>
    <w:rsid w:val="00F62FDB"/>
    <w:rsid w:val="00F65B7B"/>
    <w:rsid w:val="00F662EA"/>
    <w:rsid w:val="00F664D6"/>
    <w:rsid w:val="00F66691"/>
    <w:rsid w:val="00F669C4"/>
    <w:rsid w:val="00F71666"/>
    <w:rsid w:val="00F72403"/>
    <w:rsid w:val="00F7359C"/>
    <w:rsid w:val="00F73DA2"/>
    <w:rsid w:val="00F7454A"/>
    <w:rsid w:val="00F7564C"/>
    <w:rsid w:val="00F7722A"/>
    <w:rsid w:val="00F7773E"/>
    <w:rsid w:val="00F80C9B"/>
    <w:rsid w:val="00F81A5E"/>
    <w:rsid w:val="00F81F8D"/>
    <w:rsid w:val="00F83488"/>
    <w:rsid w:val="00F83901"/>
    <w:rsid w:val="00F83D20"/>
    <w:rsid w:val="00F84E1B"/>
    <w:rsid w:val="00F876A8"/>
    <w:rsid w:val="00F87901"/>
    <w:rsid w:val="00F90DD6"/>
    <w:rsid w:val="00F93E23"/>
    <w:rsid w:val="00F93E82"/>
    <w:rsid w:val="00F959A7"/>
    <w:rsid w:val="00F96911"/>
    <w:rsid w:val="00F97415"/>
    <w:rsid w:val="00FA11DF"/>
    <w:rsid w:val="00FA254D"/>
    <w:rsid w:val="00FA5C7D"/>
    <w:rsid w:val="00FA5D33"/>
    <w:rsid w:val="00FA6632"/>
    <w:rsid w:val="00FA696B"/>
    <w:rsid w:val="00FA7E58"/>
    <w:rsid w:val="00FB1785"/>
    <w:rsid w:val="00FB1A28"/>
    <w:rsid w:val="00FB235E"/>
    <w:rsid w:val="00FB3D8C"/>
    <w:rsid w:val="00FB582A"/>
    <w:rsid w:val="00FB5920"/>
    <w:rsid w:val="00FB5CCD"/>
    <w:rsid w:val="00FC0771"/>
    <w:rsid w:val="00FC1231"/>
    <w:rsid w:val="00FC6239"/>
    <w:rsid w:val="00FC6EC1"/>
    <w:rsid w:val="00FD091D"/>
    <w:rsid w:val="00FD2B47"/>
    <w:rsid w:val="00FD3327"/>
    <w:rsid w:val="00FD3489"/>
    <w:rsid w:val="00FD4A44"/>
    <w:rsid w:val="00FD5E6E"/>
    <w:rsid w:val="00FE02CC"/>
    <w:rsid w:val="00FE0C0E"/>
    <w:rsid w:val="00FE0E03"/>
    <w:rsid w:val="00FE2085"/>
    <w:rsid w:val="00FE2492"/>
    <w:rsid w:val="00FE29BA"/>
    <w:rsid w:val="00FE33C9"/>
    <w:rsid w:val="00FE451B"/>
    <w:rsid w:val="00FE6993"/>
    <w:rsid w:val="00FF0006"/>
    <w:rsid w:val="00FF10EA"/>
    <w:rsid w:val="00FF11E6"/>
    <w:rsid w:val="00FF1E59"/>
    <w:rsid w:val="00FF1F25"/>
    <w:rsid w:val="00FF2263"/>
    <w:rsid w:val="00FF2415"/>
    <w:rsid w:val="00FF4A12"/>
    <w:rsid w:val="00FF530D"/>
    <w:rsid w:val="00FF6681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B6316F3"/>
  <w15:chartTrackingRefBased/>
  <w15:docId w15:val="{59C8080D-631B-4F24-B5BC-1B813FC6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42E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164"/>
  </w:style>
  <w:style w:type="paragraph" w:styleId="Piedepgina">
    <w:name w:val="footer"/>
    <w:basedOn w:val="Normal"/>
    <w:link w:val="Piedepgina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164"/>
  </w:style>
  <w:style w:type="paragraph" w:styleId="Textodeglobo">
    <w:name w:val="Balloon Text"/>
    <w:basedOn w:val="Normal"/>
    <w:link w:val="TextodegloboCar"/>
    <w:uiPriority w:val="99"/>
    <w:semiHidden/>
    <w:unhideWhenUsed/>
    <w:rsid w:val="003A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E5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43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001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15E2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015E2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4142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paragraph" w:styleId="TtulodeTDC">
    <w:name w:val="TOC Heading"/>
    <w:basedOn w:val="Ttulo1"/>
    <w:next w:val="Normal"/>
    <w:uiPriority w:val="39"/>
    <w:unhideWhenUsed/>
    <w:qFormat/>
    <w:rsid w:val="004142EB"/>
    <w:pPr>
      <w:spacing w:line="259" w:lineRule="auto"/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142E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4142EB"/>
    <w:rPr>
      <w:color w:val="0563C1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A67CE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661CB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91E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0F453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2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2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2A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2A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2A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mirez\Documents\A.%20UNIDAD%20DE%20PLANIFICACION\6.0%20PAO%20Y%20PLAN%20DE%20TRABAJO%202020\Informes%20Mensuales\Octubre\Papeleria%20membretada%202020%20-%20VUELTO%20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E36C1-333D-42ED-B7ED-EE2C982BC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Papeleria membretada 2020 - VUELTO BLANCO</Template>
  <TotalTime>3308</TotalTime>
  <Pages>44</Pages>
  <Words>4868</Words>
  <Characters>26775</Characters>
  <Application>Microsoft Office Word</Application>
  <DocSecurity>0</DocSecurity>
  <Lines>223</Lines>
  <Paragraphs>63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Alcides Augusto Ramirez Martinez</dc:creator>
  <cp:keywords/>
  <dc:description/>
  <cp:lastModifiedBy>Alcides Augusto Ramirez Martinez</cp:lastModifiedBy>
  <cp:revision>141</cp:revision>
  <cp:lastPrinted>2023-04-14T17:14:00Z</cp:lastPrinted>
  <dcterms:created xsi:type="dcterms:W3CDTF">2023-03-17T14:58:00Z</dcterms:created>
  <dcterms:modified xsi:type="dcterms:W3CDTF">2023-04-21T20:36:00Z</dcterms:modified>
</cp:coreProperties>
</file>