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259F95" w14:textId="4960CB73" w:rsidR="00294BCF" w:rsidRDefault="00DE6E50" w:rsidP="00206709">
      <w:pPr>
        <w:spacing w:after="0" w:line="240" w:lineRule="auto"/>
        <w:rPr>
          <w:rFonts w:ascii="Museo 300" w:hAnsi="Museo 300"/>
          <w:b/>
          <w:sz w:val="12"/>
          <w:szCs w:val="1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>
        <w:rPr>
          <w:rFonts w:ascii="Museo 300" w:hAnsi="Museo 300"/>
          <w:b/>
          <w:sz w:val="12"/>
          <w:szCs w:val="1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 </w:t>
      </w:r>
    </w:p>
    <w:p w14:paraId="1197D213" w14:textId="77777777" w:rsidR="00DE6451" w:rsidRDefault="00DE6451" w:rsidP="00206709">
      <w:pPr>
        <w:spacing w:after="0" w:line="240" w:lineRule="auto"/>
        <w:rPr>
          <w:rFonts w:ascii="Museo 300" w:hAnsi="Museo 300"/>
          <w:b/>
          <w:sz w:val="12"/>
          <w:szCs w:val="1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14:paraId="0862D2C9" w14:textId="77777777" w:rsidR="00DE6451" w:rsidRPr="00294BCF" w:rsidRDefault="00DE6451" w:rsidP="00206709">
      <w:pPr>
        <w:spacing w:after="0" w:line="240" w:lineRule="auto"/>
        <w:rPr>
          <w:rFonts w:ascii="Museo 300" w:hAnsi="Museo 300"/>
          <w:b/>
          <w:sz w:val="12"/>
          <w:szCs w:val="12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</w:p>
    <w:p w14:paraId="45B04921" w14:textId="77777777" w:rsidR="00BE0553" w:rsidRDefault="00BE0553" w:rsidP="0073604E">
      <w:pPr>
        <w:spacing w:after="0" w:line="240" w:lineRule="auto"/>
        <w:jc w:val="center"/>
        <w:rPr>
          <w:rFonts w:ascii="Museo 300" w:hAnsi="Museo 300"/>
          <w:b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>
        <w:rPr>
          <w:rFonts w:ascii="Museo 300" w:hAnsi="Museo 300"/>
          <w:b/>
          <w:sz w:val="28"/>
          <w:szCs w:val="28"/>
          <w14:glow w14:rad="635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INFORME DE SEGUIMIENTO AL PLAN ANUAL OPERATIVO </w:t>
      </w:r>
    </w:p>
    <w:p w14:paraId="16F259AC" w14:textId="4F4833D3" w:rsidR="00BE0553" w:rsidRDefault="00667B46" w:rsidP="0073604E">
      <w:pPr>
        <w:spacing w:after="0" w:line="240" w:lineRule="auto"/>
        <w:jc w:val="center"/>
        <w:rPr>
          <w:rFonts w:ascii="Museo 300" w:hAnsi="Museo 300"/>
          <w:b/>
          <w:sz w:val="28"/>
          <w:szCs w:val="28"/>
          <w14:glow w14:rad="1016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</w:pPr>
      <w:r>
        <w:rPr>
          <w:rFonts w:ascii="Museo 300" w:hAnsi="Museo 300"/>
          <w:b/>
          <w:sz w:val="28"/>
          <w:szCs w:val="28"/>
          <w14:glow w14:rad="1016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SEGUNDO TRIMESTRE </w:t>
      </w:r>
      <w:r w:rsidR="00BE0553">
        <w:rPr>
          <w:rFonts w:ascii="Museo 300" w:hAnsi="Museo 300"/>
          <w:b/>
          <w:sz w:val="28"/>
          <w:szCs w:val="28"/>
          <w14:glow w14:rad="101600">
            <w14:schemeClr w14:val="accent3">
              <w14:alpha w14:val="60000"/>
              <w14:satMod w14:val="175000"/>
            </w14:schemeClr>
          </w14:glow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2023</w:t>
      </w:r>
    </w:p>
    <w:p w14:paraId="426D7E18" w14:textId="77777777" w:rsidR="00294BCF" w:rsidRDefault="00294BCF" w:rsidP="00294BCF">
      <w:pPr>
        <w:spacing w:after="0"/>
        <w:jc w:val="both"/>
        <w:rPr>
          <w:rFonts w:ascii="Museo 300" w:hAnsi="Museo 300"/>
          <w:b/>
          <w:sz w:val="16"/>
          <w:szCs w:val="1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71396B7" w14:textId="77777777" w:rsidR="0073604E" w:rsidRPr="00093562" w:rsidRDefault="0073604E" w:rsidP="00294BCF">
      <w:pPr>
        <w:spacing w:after="0"/>
        <w:jc w:val="both"/>
        <w:rPr>
          <w:rFonts w:ascii="Museo 300" w:hAnsi="Museo 300"/>
          <w:b/>
          <w:sz w:val="16"/>
          <w:szCs w:val="1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D8B2DEA" w14:textId="77777777" w:rsidR="00A1144C" w:rsidRPr="00294BCF" w:rsidRDefault="00294BCF" w:rsidP="00294BCF">
      <w:pPr>
        <w:spacing w:after="0"/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ELABORADO POR:</w:t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</w:p>
    <w:p w14:paraId="5F6D69FC" w14:textId="77777777" w:rsidR="00A1144C" w:rsidRDefault="00A1144C" w:rsidP="003F10E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0387CBAE" w14:textId="77777777" w:rsidR="00A1144C" w:rsidRDefault="00A1144C" w:rsidP="003F10E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36E78E0C" w14:textId="77777777" w:rsidR="00294BCF" w:rsidRDefault="00294BCF" w:rsidP="003F10E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laconcuadrcula"/>
        <w:tblW w:w="92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6"/>
        <w:gridCol w:w="325"/>
        <w:gridCol w:w="324"/>
        <w:gridCol w:w="324"/>
        <w:gridCol w:w="324"/>
        <w:gridCol w:w="324"/>
        <w:gridCol w:w="324"/>
        <w:gridCol w:w="3225"/>
        <w:gridCol w:w="324"/>
        <w:gridCol w:w="324"/>
      </w:tblGrid>
      <w:tr w:rsidR="003F10EF" w:rsidRPr="00BB574C" w14:paraId="2A9E3828" w14:textId="77777777" w:rsidTr="00556796">
        <w:trPr>
          <w:trHeight w:val="737"/>
          <w:jc w:val="center"/>
        </w:trPr>
        <w:tc>
          <w:tcPr>
            <w:tcW w:w="3396" w:type="dxa"/>
            <w:tcBorders>
              <w:top w:val="single" w:sz="4" w:space="0" w:color="auto"/>
            </w:tcBorders>
            <w:vAlign w:val="center"/>
          </w:tcPr>
          <w:p w14:paraId="6C4138AD" w14:textId="441479B2" w:rsidR="003F10EF" w:rsidRPr="00BB574C" w:rsidRDefault="003F10E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 xml:space="preserve">Lic. </w:t>
            </w:r>
            <w:r w:rsidR="009239CC">
              <w:rPr>
                <w:rFonts w:ascii="Museo 300" w:hAnsi="Museo 300"/>
              </w:rPr>
              <w:t>---</w:t>
            </w:r>
          </w:p>
          <w:p w14:paraId="1D282848" w14:textId="2B6D34B0" w:rsidR="003F10EF" w:rsidRPr="00BB574C" w:rsidRDefault="003F10E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>Técnico de Planificación</w:t>
            </w:r>
          </w:p>
        </w:tc>
        <w:tc>
          <w:tcPr>
            <w:tcW w:w="325" w:type="dxa"/>
          </w:tcPr>
          <w:p w14:paraId="289E0722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2359C11C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6889B1B2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3011273A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518466F0" w14:textId="7DAEA58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5F6DD8E1" w14:textId="23E62DFB" w:rsidR="003F10EF" w:rsidRPr="00BB574C" w:rsidRDefault="003F10EF" w:rsidP="003F10EF">
            <w:pPr>
              <w:spacing w:line="276" w:lineRule="auto"/>
              <w:rPr>
                <w:rFonts w:ascii="Museo 300" w:hAnsi="Museo 300"/>
              </w:rPr>
            </w:pPr>
          </w:p>
        </w:tc>
        <w:tc>
          <w:tcPr>
            <w:tcW w:w="3225" w:type="dxa"/>
            <w:vAlign w:val="center"/>
          </w:tcPr>
          <w:p w14:paraId="14262BD3" w14:textId="5C569C14" w:rsidR="003F10EF" w:rsidRPr="00BB574C" w:rsidRDefault="003F10E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  <w:tcBorders>
              <w:left w:val="nil"/>
            </w:tcBorders>
          </w:tcPr>
          <w:p w14:paraId="176BE957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24" w:type="dxa"/>
          </w:tcPr>
          <w:p w14:paraId="21E35E1D" w14:textId="77777777" w:rsidR="003F10EF" w:rsidRPr="00BB574C" w:rsidRDefault="003F10EF" w:rsidP="003F10EF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</w:tr>
    </w:tbl>
    <w:p w14:paraId="12DD2429" w14:textId="77777777" w:rsidR="00294BCF" w:rsidRDefault="00294BCF" w:rsidP="003F10E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48C0F343" w14:textId="77777777" w:rsidR="00294BCF" w:rsidRPr="00294BCF" w:rsidRDefault="00294BCF" w:rsidP="00294BCF">
      <w:pPr>
        <w:spacing w:after="0"/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REVISADO POR:</w:t>
      </w:r>
    </w:p>
    <w:p w14:paraId="2D413E49" w14:textId="77777777" w:rsidR="00294BCF" w:rsidRDefault="00294BCF" w:rsidP="00294BC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7055E41C" w14:textId="77777777" w:rsidR="00294BCF" w:rsidRDefault="00294BCF" w:rsidP="00294BC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14:paraId="2A1CE735" w14:textId="77777777" w:rsidR="00294BCF" w:rsidRDefault="00294BCF" w:rsidP="00294BCF">
      <w:pPr>
        <w:spacing w:after="0"/>
        <w:jc w:val="both"/>
        <w:rPr>
          <w:rFonts w:ascii="Museo 300" w:hAnsi="Museo 300"/>
          <w:b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laconcuadrcula"/>
        <w:tblW w:w="90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340"/>
        <w:gridCol w:w="340"/>
        <w:gridCol w:w="340"/>
        <w:gridCol w:w="3685"/>
        <w:gridCol w:w="340"/>
        <w:gridCol w:w="340"/>
      </w:tblGrid>
      <w:tr w:rsidR="00294BCF" w:rsidRPr="00BB574C" w14:paraId="77499C05" w14:textId="77777777" w:rsidTr="0080073A">
        <w:trPr>
          <w:trHeight w:val="737"/>
          <w:jc w:val="center"/>
        </w:trPr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14:paraId="31DE986C" w14:textId="10C84FD0" w:rsidR="00294BCF" w:rsidRPr="00BB574C" w:rsidRDefault="00294BC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 xml:space="preserve">Ing. </w:t>
            </w:r>
            <w:r w:rsidR="009239CC">
              <w:rPr>
                <w:rFonts w:ascii="Museo 300" w:hAnsi="Museo 300"/>
              </w:rPr>
              <w:t>---</w:t>
            </w:r>
            <w:bookmarkStart w:id="0" w:name="_GoBack"/>
            <w:bookmarkEnd w:id="0"/>
          </w:p>
          <w:p w14:paraId="438A3B9B" w14:textId="77777777" w:rsidR="00294BCF" w:rsidRPr="00BB574C" w:rsidRDefault="00294BC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>Jefe Unidad de Planificación</w:t>
            </w:r>
          </w:p>
        </w:tc>
        <w:tc>
          <w:tcPr>
            <w:tcW w:w="340" w:type="dxa"/>
          </w:tcPr>
          <w:p w14:paraId="291D7104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40" w:type="dxa"/>
          </w:tcPr>
          <w:p w14:paraId="698579C5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40" w:type="dxa"/>
          </w:tcPr>
          <w:p w14:paraId="409D7A2B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14:paraId="7464AA45" w14:textId="0000F7A4" w:rsidR="00294BCF" w:rsidRPr="00BB574C" w:rsidRDefault="00294BCF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 xml:space="preserve">Lic. </w:t>
            </w:r>
            <w:r w:rsidR="009239CC">
              <w:rPr>
                <w:rFonts w:ascii="Museo 300" w:hAnsi="Museo 300"/>
              </w:rPr>
              <w:t>---</w:t>
            </w:r>
          </w:p>
          <w:p w14:paraId="54E5136C" w14:textId="47C8BEE5" w:rsidR="00294BCF" w:rsidRPr="00BB574C" w:rsidRDefault="00265A44" w:rsidP="0080073A">
            <w:pPr>
              <w:spacing w:line="276" w:lineRule="auto"/>
              <w:jc w:val="center"/>
              <w:rPr>
                <w:rFonts w:ascii="Museo 300" w:hAnsi="Museo 300"/>
              </w:rPr>
            </w:pPr>
            <w:r w:rsidRPr="00BB574C">
              <w:rPr>
                <w:rFonts w:ascii="Museo 300" w:hAnsi="Museo 300"/>
              </w:rPr>
              <w:t>Gerente General</w:t>
            </w:r>
            <w:r w:rsidR="00F7564C" w:rsidRPr="00BB574C">
              <w:rPr>
                <w:rFonts w:ascii="Museo 300" w:hAnsi="Museo 300"/>
              </w:rPr>
              <w:t xml:space="preserve"> </w:t>
            </w:r>
            <w:r w:rsidR="00BE0553" w:rsidRPr="00BB574C">
              <w:rPr>
                <w:rFonts w:ascii="Museo 300" w:hAnsi="Museo 300"/>
              </w:rPr>
              <w:t>(</w:t>
            </w:r>
            <w:r w:rsidR="00F7564C" w:rsidRPr="00BB574C">
              <w:rPr>
                <w:rFonts w:ascii="Museo 300" w:hAnsi="Museo 300"/>
              </w:rPr>
              <w:t>Interino</w:t>
            </w:r>
            <w:r w:rsidR="00BE0553" w:rsidRPr="00BB574C">
              <w:rPr>
                <w:rFonts w:ascii="Museo 300" w:hAnsi="Museo 300"/>
              </w:rPr>
              <w:t>)</w:t>
            </w:r>
          </w:p>
        </w:tc>
        <w:tc>
          <w:tcPr>
            <w:tcW w:w="340" w:type="dxa"/>
            <w:tcBorders>
              <w:left w:val="nil"/>
            </w:tcBorders>
          </w:tcPr>
          <w:p w14:paraId="732707E6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  <w:tc>
          <w:tcPr>
            <w:tcW w:w="340" w:type="dxa"/>
          </w:tcPr>
          <w:p w14:paraId="3B66F173" w14:textId="77777777" w:rsidR="00294BCF" w:rsidRPr="00BB574C" w:rsidRDefault="00294BCF" w:rsidP="00023432">
            <w:pPr>
              <w:spacing w:line="276" w:lineRule="auto"/>
              <w:jc w:val="center"/>
              <w:rPr>
                <w:rFonts w:ascii="Museo 300" w:hAnsi="Museo 300"/>
              </w:rPr>
            </w:pPr>
          </w:p>
        </w:tc>
      </w:tr>
    </w:tbl>
    <w:p w14:paraId="5DF36473" w14:textId="77777777" w:rsidR="00A1144C" w:rsidRPr="00FB5920" w:rsidRDefault="00A1144C" w:rsidP="00375898">
      <w:pPr>
        <w:spacing w:line="240" w:lineRule="auto"/>
        <w:jc w:val="both"/>
        <w:rPr>
          <w:rFonts w:ascii="Museo 300" w:hAnsi="Museo 3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617AB3" w14:textId="77777777" w:rsidR="00B43257" w:rsidRPr="00294BCF" w:rsidRDefault="00294BCF" w:rsidP="00294BCF">
      <w:pPr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OBJETIVO: </w:t>
      </w:r>
    </w:p>
    <w:p w14:paraId="1ED00E72" w14:textId="7817145F" w:rsidR="00BE0553" w:rsidRPr="00BE0553" w:rsidRDefault="00976B3C" w:rsidP="00BE0553">
      <w:pPr>
        <w:spacing w:after="0" w:line="240" w:lineRule="auto"/>
        <w:jc w:val="both"/>
        <w:rPr>
          <w:rFonts w:ascii="Museo 300" w:hAnsi="Museo 300"/>
          <w:sz w:val="24"/>
          <w:szCs w:val="24"/>
        </w:rPr>
      </w:pPr>
      <w:r w:rsidRPr="00B43257">
        <w:rPr>
          <w:rFonts w:ascii="Museo 300" w:hAnsi="Museo 300"/>
          <w:sz w:val="24"/>
          <w:szCs w:val="24"/>
        </w:rPr>
        <w:t xml:space="preserve">Dar seguimiento al </w:t>
      </w:r>
      <w:r>
        <w:rPr>
          <w:rFonts w:ascii="Museo 300" w:hAnsi="Museo 300"/>
          <w:sz w:val="24"/>
          <w:szCs w:val="24"/>
        </w:rPr>
        <w:t xml:space="preserve">nivel de cumplimiento de las metas institucionales alcanzadas durante el </w:t>
      </w:r>
      <w:r w:rsidR="00667B46">
        <w:rPr>
          <w:rFonts w:ascii="Museo 300" w:hAnsi="Museo 300"/>
          <w:sz w:val="24"/>
          <w:szCs w:val="24"/>
        </w:rPr>
        <w:t>segundo tri</w:t>
      </w:r>
      <w:r w:rsidR="00556796">
        <w:rPr>
          <w:rFonts w:ascii="Museo 300" w:hAnsi="Museo 300"/>
          <w:sz w:val="24"/>
          <w:szCs w:val="24"/>
        </w:rPr>
        <w:t>mes</w:t>
      </w:r>
      <w:r w:rsidR="00667B46">
        <w:rPr>
          <w:rFonts w:ascii="Museo 300" w:hAnsi="Museo 300"/>
          <w:sz w:val="24"/>
          <w:szCs w:val="24"/>
        </w:rPr>
        <w:t>tre</w:t>
      </w:r>
      <w:r w:rsidR="00556796">
        <w:rPr>
          <w:rFonts w:ascii="Museo 300" w:hAnsi="Museo 300"/>
          <w:sz w:val="24"/>
          <w:szCs w:val="24"/>
        </w:rPr>
        <w:t xml:space="preserve"> de</w:t>
      </w:r>
      <w:r w:rsidR="00667B46">
        <w:rPr>
          <w:rFonts w:ascii="Museo 300" w:hAnsi="Museo 300"/>
          <w:sz w:val="24"/>
          <w:szCs w:val="24"/>
        </w:rPr>
        <w:t>l</w:t>
      </w:r>
      <w:r w:rsidR="00556796">
        <w:rPr>
          <w:rFonts w:ascii="Museo 300" w:hAnsi="Museo 300"/>
          <w:sz w:val="24"/>
          <w:szCs w:val="24"/>
        </w:rPr>
        <w:t xml:space="preserve"> </w:t>
      </w:r>
      <w:r>
        <w:rPr>
          <w:rFonts w:ascii="Museo 300" w:hAnsi="Museo 300"/>
          <w:sz w:val="24"/>
          <w:szCs w:val="24"/>
        </w:rPr>
        <w:t>año 202</w:t>
      </w:r>
      <w:r w:rsidR="003B4321">
        <w:rPr>
          <w:rFonts w:ascii="Museo 300" w:hAnsi="Museo 300"/>
          <w:sz w:val="24"/>
          <w:szCs w:val="24"/>
        </w:rPr>
        <w:t>3</w:t>
      </w:r>
      <w:r>
        <w:rPr>
          <w:rFonts w:ascii="Museo 300" w:hAnsi="Museo 300"/>
          <w:sz w:val="24"/>
          <w:szCs w:val="24"/>
        </w:rPr>
        <w:t>, por medio de los reportes que prese</w:t>
      </w:r>
      <w:r w:rsidR="003B4321">
        <w:rPr>
          <w:rFonts w:ascii="Museo 300" w:hAnsi="Museo 300"/>
          <w:sz w:val="24"/>
          <w:szCs w:val="24"/>
        </w:rPr>
        <w:t xml:space="preserve">ntan las Unidades Organizativas </w:t>
      </w:r>
      <w:r w:rsidR="00BE0553" w:rsidRPr="00BE0553">
        <w:rPr>
          <w:rFonts w:ascii="Museo 300" w:hAnsi="Museo 300"/>
          <w:sz w:val="24"/>
          <w:szCs w:val="24"/>
        </w:rPr>
        <w:t>de las actividades establecidas en el Plan Anual Operativo Institucional.</w:t>
      </w:r>
    </w:p>
    <w:p w14:paraId="0589C227" w14:textId="77777777" w:rsidR="0073604E" w:rsidRDefault="0073604E" w:rsidP="00AE1BFA">
      <w:pPr>
        <w:spacing w:after="0" w:line="240" w:lineRule="auto"/>
        <w:jc w:val="both"/>
        <w:rPr>
          <w:rFonts w:ascii="Museo 300" w:hAnsi="Museo 300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85CCAB1" w14:textId="77777777" w:rsidR="00B43257" w:rsidRPr="00294BCF" w:rsidRDefault="00294BCF" w:rsidP="00294BCF">
      <w:pPr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SISTEMA DE ALERTAS EN EL CUMPLIMIENTO DE METAS:</w:t>
      </w:r>
    </w:p>
    <w:tbl>
      <w:tblPr>
        <w:tblStyle w:val="Tablaconcuadrcula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513"/>
        <w:gridCol w:w="5015"/>
        <w:gridCol w:w="3544"/>
      </w:tblGrid>
      <w:tr w:rsidR="00B43257" w:rsidRPr="002C0A97" w14:paraId="101C7335" w14:textId="77777777" w:rsidTr="002C0A97">
        <w:trPr>
          <w:trHeight w:val="510"/>
          <w:jc w:val="center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AD8C4D7" w14:textId="77777777" w:rsidR="00B43257" w:rsidRPr="002C0A97" w:rsidRDefault="00B43257" w:rsidP="00B43257">
            <w:pPr>
              <w:spacing w:line="276" w:lineRule="auto"/>
              <w:jc w:val="center"/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  <w:t>Estado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9042C18" w14:textId="77777777" w:rsidR="00B43257" w:rsidRPr="002C0A97" w:rsidRDefault="00B43257" w:rsidP="00B43257">
            <w:pPr>
              <w:spacing w:line="276" w:lineRule="auto"/>
              <w:jc w:val="center"/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FFFFFF" w:themeColor="background1"/>
                <w:sz w:val="24"/>
                <w:szCs w:val="24"/>
                <w:lang w:eastAsia="es-SV"/>
              </w:rPr>
              <w:t>Alerta</w:t>
            </w:r>
          </w:p>
        </w:tc>
      </w:tr>
      <w:tr w:rsidR="00B43257" w:rsidRPr="002C0A97" w14:paraId="25DB4769" w14:textId="77777777" w:rsidTr="0080073A">
        <w:trPr>
          <w:trHeight w:val="62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C6D9B" w14:textId="77777777" w:rsidR="00B43257" w:rsidRPr="002C0A97" w:rsidRDefault="00B43257" w:rsidP="0080073A">
            <w:pPr>
              <w:jc w:val="center"/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  <w:t>Verde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85935F" w14:textId="77777777" w:rsidR="00B43257" w:rsidRPr="002C0A97" w:rsidRDefault="00B43257" w:rsidP="00375898">
            <w:pPr>
              <w:jc w:val="center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388F6" w14:textId="77777777" w:rsidR="00B43257" w:rsidRPr="002C0A97" w:rsidRDefault="002C0A97" w:rsidP="0080073A">
            <w:pPr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Porcentaje de cumplimiento </w:t>
            </w:r>
            <w:r w:rsidR="00B43257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&gt; al 95%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A4378" w14:textId="77777777" w:rsidR="00B43257" w:rsidRPr="002C0A97" w:rsidRDefault="00B43257" w:rsidP="00BB574C">
            <w:pPr>
              <w:jc w:val="both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Iguala o supera la meta esperada</w:t>
            </w:r>
            <w:r w:rsidR="00210220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.</w:t>
            </w:r>
          </w:p>
        </w:tc>
      </w:tr>
      <w:tr w:rsidR="00B43257" w:rsidRPr="002C0A97" w14:paraId="1025B217" w14:textId="77777777" w:rsidTr="0080073A">
        <w:trPr>
          <w:trHeight w:val="62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F4170" w14:textId="77777777" w:rsidR="00B43257" w:rsidRPr="002C0A97" w:rsidRDefault="00B43257" w:rsidP="0080073A">
            <w:pPr>
              <w:jc w:val="center"/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  <w:t>Amarillo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38E4BAA" w14:textId="77777777" w:rsidR="00B43257" w:rsidRPr="002C0A97" w:rsidRDefault="00B43257" w:rsidP="00375898">
            <w:pPr>
              <w:jc w:val="center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99AC4" w14:textId="535C943D" w:rsidR="00B43257" w:rsidRPr="002C0A97" w:rsidRDefault="00B43257" w:rsidP="0080073A">
            <w:pPr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75% &lt; </w:t>
            </w:r>
            <w:r w:rsidR="002C0A97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Porcentaje de cumplimiento</w:t>
            </w:r>
            <w:r w:rsidR="0080073A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 </w:t>
            </w: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≤ 95%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31B29" w14:textId="77777777" w:rsidR="00B43257" w:rsidRPr="002C0A97" w:rsidRDefault="00B43257" w:rsidP="00BB574C">
            <w:pPr>
              <w:jc w:val="both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Situación de atención, pero gestionable</w:t>
            </w:r>
            <w:r w:rsidR="00210220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.</w:t>
            </w:r>
          </w:p>
        </w:tc>
      </w:tr>
      <w:tr w:rsidR="00B43257" w:rsidRPr="002C0A97" w14:paraId="49D30B93" w14:textId="77777777" w:rsidTr="0080073A">
        <w:trPr>
          <w:trHeight w:val="624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C6B1" w14:textId="77777777" w:rsidR="00B43257" w:rsidRPr="002C0A97" w:rsidRDefault="00B43257" w:rsidP="0080073A">
            <w:pPr>
              <w:jc w:val="center"/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b/>
                <w:noProof/>
                <w:color w:val="000000" w:themeColor="text1"/>
                <w:sz w:val="24"/>
                <w:szCs w:val="24"/>
                <w:lang w:eastAsia="es-SV"/>
              </w:rPr>
              <w:t>Rojo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42C3FD5" w14:textId="77777777" w:rsidR="00B43257" w:rsidRPr="002C0A97" w:rsidRDefault="00B43257" w:rsidP="00375898">
            <w:pPr>
              <w:jc w:val="center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</w:p>
        </w:tc>
        <w:tc>
          <w:tcPr>
            <w:tcW w:w="5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98573" w14:textId="77777777" w:rsidR="00B43257" w:rsidRPr="002C0A97" w:rsidRDefault="00B43257" w:rsidP="0080073A">
            <w:pPr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0% &lt; </w:t>
            </w:r>
            <w:r w:rsidR="002C0A97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Porcentaje de cumplimiento</w:t>
            </w: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 xml:space="preserve"> ≤ 75%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17A06" w14:textId="77777777" w:rsidR="00B43257" w:rsidRPr="002C0A97" w:rsidRDefault="00B43257" w:rsidP="00BB574C">
            <w:pPr>
              <w:jc w:val="both"/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</w:pPr>
            <w:r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Precaución, se aleja de la meta esperada</w:t>
            </w:r>
            <w:r w:rsidR="00210220" w:rsidRPr="002C0A97">
              <w:rPr>
                <w:rFonts w:ascii="Museo 300" w:hAnsi="Museo 300"/>
                <w:noProof/>
                <w:color w:val="000000" w:themeColor="text1"/>
                <w:sz w:val="24"/>
                <w:szCs w:val="24"/>
                <w:lang w:eastAsia="es-SV"/>
              </w:rPr>
              <w:t>.</w:t>
            </w:r>
          </w:p>
        </w:tc>
      </w:tr>
    </w:tbl>
    <w:p w14:paraId="406FE69C" w14:textId="4DBBF94F" w:rsidR="009E71C3" w:rsidRDefault="009E71C3" w:rsidP="004142EB">
      <w:pPr>
        <w:jc w:val="both"/>
        <w:rPr>
          <w:rFonts w:ascii="Museo 300" w:hAnsi="Museo 300"/>
          <w:b/>
        </w:rPr>
      </w:pPr>
      <w:r>
        <w:rPr>
          <w:rFonts w:ascii="Museo 300" w:hAnsi="Museo 300"/>
          <w:b/>
        </w:rPr>
        <w:br w:type="page"/>
      </w:r>
    </w:p>
    <w:p w14:paraId="1FEED134" w14:textId="77777777" w:rsidR="004142EB" w:rsidRPr="00294BCF" w:rsidRDefault="00933FDD" w:rsidP="004142EB">
      <w:pPr>
        <w:jc w:val="both"/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294BCF">
        <w:rPr>
          <w:rFonts w:ascii="Museo 300" w:hAnsi="Museo 300"/>
          <w:b/>
          <w:sz w:val="24"/>
          <w:szCs w:val="24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>ÍNDICE: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366726780"/>
        <w:docPartObj>
          <w:docPartGallery w:val="Table of Content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27DC8C43" w14:textId="77777777" w:rsidR="004142EB" w:rsidRPr="00612424" w:rsidRDefault="004142EB" w:rsidP="004142EB">
          <w:pPr>
            <w:pStyle w:val="TtulodeTDC"/>
            <w:spacing w:before="0"/>
            <w:rPr>
              <w:sz w:val="10"/>
              <w:szCs w:val="10"/>
            </w:rPr>
          </w:pPr>
        </w:p>
        <w:p w14:paraId="0BF6FB69" w14:textId="77777777" w:rsidR="00413227" w:rsidRPr="00413227" w:rsidRDefault="004142EB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r w:rsidRPr="00413227">
            <w:rPr>
              <w:rFonts w:ascii="Museo 300" w:hAnsi="Museo 300"/>
            </w:rPr>
            <w:fldChar w:fldCharType="begin"/>
          </w:r>
          <w:r w:rsidRPr="00413227">
            <w:rPr>
              <w:rFonts w:ascii="Museo 300" w:hAnsi="Museo 300"/>
            </w:rPr>
            <w:instrText xml:space="preserve"> TOC \o "1-3" \h \z \u </w:instrText>
          </w:r>
          <w:r w:rsidRPr="00413227">
            <w:rPr>
              <w:rFonts w:ascii="Museo 300" w:hAnsi="Museo 300"/>
            </w:rPr>
            <w:fldChar w:fldCharType="separate"/>
          </w:r>
          <w:hyperlink w:anchor="_Toc141262334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1.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GERENCIA LEGAL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_Toc141262334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3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1D179256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35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2.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GERENCIA DE DESARROLLO RURAL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_Toc141262335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9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2C55A0A5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36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3.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UNIDAD DE ADJUDICACIÓN DE INMUEBLES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_Toc141262336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16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6C00A4A4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37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4.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UNIDAD DE GESTIÓN DOCUMENTAL Y ARCHIVOS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_Toc141262337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18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6FB92B73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38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5.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GERENCIA DE TRANSFORMACIÓN E INNOVACIÓN AGROPECUARIA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_Toc141262338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20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2DC4CEFE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39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6.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GERENCIA DE RECURSOS HUMANOS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_Toc141262339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25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7245B59F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40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7.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GERENCIA DE OPERACIONES Y LOGÍSTICA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_Toc141262340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28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77557C4F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41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8.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UNIDAD DE INFORMÁTICA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_Toc141262341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30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258EE41A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42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9.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UNIDAD DE GÉNERO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_Toc141262342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31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75D18798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43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10.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UNIDAD AMBIENTAL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_Toc141262343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33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024BBD5F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44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11.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UNIDAD DE COMUNICACIONES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_Toc141262344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34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2EAC8F66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45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12.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UNIDAD DE ADQUISICIONES Y CONTRATACIONES INSTITUCIONAL (UACI)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_Toc141262345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34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2D060424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46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13.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 xml:space="preserve">UNIDAD DE COMPRAS PÚBLICAS 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_Toc141262346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35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5AD99984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47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14.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UNIDAD FINANCIERA INSTITUCIONAL (UFI)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_Toc141262347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36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68E33EE2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48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15.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UNIDAD DE PLANIFICACIÓN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_Toc141262348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38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70F04D73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49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16.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UNIDAD DE AUDITORÍA INTERNA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_Toc141262349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39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4DD81D74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50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17.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UNIDAD DE FORMACIÓN Y COOPERACIÓN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_Toc141262350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39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76EEBB89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51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18.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UNIDAD DE ACCESO A LA INFORMACIÓN PÚBLICA (UAIP)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_Toc141262351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40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3F9D7327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52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19.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UNIDAD DE ASISTENCIA A JUNTA DIRECTIVA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_Toc141262352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40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165766BA" w14:textId="77777777" w:rsidR="00413227" w:rsidRPr="00413227" w:rsidRDefault="000879F5">
          <w:pPr>
            <w:pStyle w:val="TDC1"/>
            <w:rPr>
              <w:rFonts w:ascii="Museo 300" w:eastAsiaTheme="minorEastAsia" w:hAnsi="Museo 300"/>
              <w:noProof/>
              <w:lang w:eastAsia="es-SV"/>
            </w:rPr>
          </w:pPr>
          <w:hyperlink w:anchor="_Toc141262353" w:history="1"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20.</w:t>
            </w:r>
            <w:r w:rsidR="00413227" w:rsidRPr="00413227">
              <w:rPr>
                <w:rFonts w:ascii="Museo 300" w:eastAsiaTheme="minorEastAsia" w:hAnsi="Museo 300"/>
                <w:noProof/>
                <w:lang w:eastAsia="es-SV"/>
              </w:rPr>
              <w:tab/>
            </w:r>
            <w:r w:rsidR="00413227" w:rsidRPr="00413227">
              <w:rPr>
                <w:rStyle w:val="Hipervnculo"/>
                <w:rFonts w:ascii="Museo 300" w:hAnsi="Museo 300"/>
                <w:b/>
                <w:noProof/>
              </w:rPr>
              <w:t>ANEXOS</w:t>
            </w:r>
            <w:r w:rsidR="00413227" w:rsidRPr="00413227">
              <w:rPr>
                <w:rFonts w:ascii="Museo 300" w:hAnsi="Museo 300"/>
                <w:noProof/>
                <w:webHidden/>
              </w:rPr>
              <w:tab/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begin"/>
            </w:r>
            <w:r w:rsidR="00413227" w:rsidRPr="00413227">
              <w:rPr>
                <w:rFonts w:ascii="Museo 300" w:hAnsi="Museo 300"/>
                <w:noProof/>
                <w:webHidden/>
              </w:rPr>
              <w:instrText xml:space="preserve"> PAGEREF _Toc141262353 \h </w:instrText>
            </w:r>
            <w:r w:rsidR="00413227" w:rsidRPr="00413227">
              <w:rPr>
                <w:rFonts w:ascii="Museo 300" w:hAnsi="Museo 300"/>
                <w:noProof/>
                <w:webHidden/>
              </w:rPr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separate"/>
            </w:r>
            <w:r w:rsidR="00413227" w:rsidRPr="00413227">
              <w:rPr>
                <w:rFonts w:ascii="Museo 300" w:hAnsi="Museo 300"/>
                <w:noProof/>
                <w:webHidden/>
              </w:rPr>
              <w:t>41</w:t>
            </w:r>
            <w:r w:rsidR="00413227" w:rsidRPr="00413227">
              <w:rPr>
                <w:rFonts w:ascii="Museo 300" w:hAnsi="Museo 300"/>
                <w:noProof/>
                <w:webHidden/>
              </w:rPr>
              <w:fldChar w:fldCharType="end"/>
            </w:r>
          </w:hyperlink>
        </w:p>
        <w:p w14:paraId="38DFC9EA" w14:textId="77777777" w:rsidR="00191F8D" w:rsidRDefault="004142EB" w:rsidP="00AA010A">
          <w:pPr>
            <w:pStyle w:val="TDC1"/>
            <w:spacing w:after="90" w:line="240" w:lineRule="auto"/>
            <w:ind w:right="-658" w:firstLine="0"/>
            <w:jc w:val="left"/>
            <w:rPr>
              <w:b/>
              <w:bCs/>
              <w:sz w:val="20"/>
              <w:szCs w:val="20"/>
              <w:lang w:val="es-ES"/>
            </w:rPr>
          </w:pPr>
          <w:r w:rsidRPr="00413227">
            <w:rPr>
              <w:rFonts w:ascii="Museo 300" w:hAnsi="Museo 300"/>
              <w:bCs/>
              <w:lang w:val="es-ES"/>
            </w:rPr>
            <w:fldChar w:fldCharType="end"/>
          </w:r>
        </w:p>
      </w:sdtContent>
    </w:sdt>
    <w:p w14:paraId="7C51EB6C" w14:textId="77777777" w:rsidR="00191F8D" w:rsidRPr="00191F8D" w:rsidRDefault="00191F8D" w:rsidP="00191F8D">
      <w:pPr>
        <w:rPr>
          <w:lang w:val="es-ES"/>
        </w:rPr>
      </w:pPr>
    </w:p>
    <w:p w14:paraId="59C9D89E" w14:textId="77777777" w:rsidR="00542C6C" w:rsidRDefault="00542C6C" w:rsidP="00191F8D">
      <w:pPr>
        <w:rPr>
          <w:lang w:val="es-ES"/>
        </w:rPr>
        <w:sectPr w:rsidR="00542C6C" w:rsidSect="004E05D6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1417" w:right="1325" w:bottom="1417" w:left="1701" w:header="426" w:footer="237" w:gutter="0"/>
          <w:cols w:space="708"/>
          <w:docGrid w:linePitch="360"/>
        </w:sectPr>
      </w:pPr>
    </w:p>
    <w:p w14:paraId="71B06B84" w14:textId="1AD8B456" w:rsidR="00096D59" w:rsidRPr="00047C82" w:rsidRDefault="00096D59" w:rsidP="00047C82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1" w:name="_Toc141262334"/>
      <w:r w:rsidRPr="00162B3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LEGAL</w:t>
      </w:r>
      <w:bookmarkEnd w:id="1"/>
      <w:r w:rsidRPr="00047C82">
        <w:rPr>
          <w:rFonts w:ascii="Museo 300" w:hAnsi="Museo 300"/>
          <w:b/>
          <w:sz w:val="24"/>
          <w:szCs w:val="24"/>
        </w:rPr>
        <w:tab/>
      </w:r>
    </w:p>
    <w:tbl>
      <w:tblPr>
        <w:tblW w:w="55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1"/>
        <w:gridCol w:w="900"/>
        <w:gridCol w:w="1320"/>
        <w:gridCol w:w="1667"/>
        <w:gridCol w:w="1114"/>
        <w:gridCol w:w="1315"/>
        <w:gridCol w:w="1186"/>
        <w:gridCol w:w="1111"/>
      </w:tblGrid>
      <w:tr w:rsidR="00083709" w:rsidRPr="00083709" w14:paraId="0D74646E" w14:textId="77777777" w:rsidTr="00083709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05D2CA" w14:textId="54AE736B" w:rsidR="00083709" w:rsidRPr="00083709" w:rsidRDefault="00083709" w:rsidP="00083709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10"/>
                <w:szCs w:val="1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083709" w:rsidRPr="00DE299B" w14:paraId="3D69A16C" w14:textId="77777777" w:rsidTr="00083709">
        <w:trPr>
          <w:trHeight w:val="510"/>
          <w:tblHeader/>
          <w:jc w:val="center"/>
        </w:trPr>
        <w:tc>
          <w:tcPr>
            <w:tcW w:w="18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81994BA" w14:textId="2D09B629" w:rsidR="00083709" w:rsidRPr="001503BD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286B5B18" w14:textId="77777777" w:rsidR="00083709" w:rsidRPr="001503BD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6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992720C" w14:textId="7837EAD9" w:rsidR="00083709" w:rsidRPr="001503BD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88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422E1764" w14:textId="77777777" w:rsidR="00083709" w:rsidRPr="001503BD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7D4439C8" w14:textId="55C7CB9C" w:rsidR="00083709" w:rsidRPr="001503BD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 %</w:t>
            </w:r>
          </w:p>
        </w:tc>
      </w:tr>
      <w:tr w:rsidR="00083709" w:rsidRPr="00DE299B" w14:paraId="14794F10" w14:textId="77777777" w:rsidTr="007F5CDA">
        <w:trPr>
          <w:trHeight w:val="510"/>
          <w:tblHeader/>
          <w:jc w:val="center"/>
        </w:trPr>
        <w:tc>
          <w:tcPr>
            <w:tcW w:w="18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8627824" w14:textId="77777777" w:rsidR="00083709" w:rsidRPr="001503BD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4A7B0A2" w14:textId="77777777" w:rsidR="00083709" w:rsidRPr="001503BD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02FE922" w14:textId="56B88631" w:rsidR="00083709" w:rsidRPr="001503BD" w:rsidRDefault="00667B46" w:rsidP="00E956A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6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90F6C42" w14:textId="77777777" w:rsidR="00083709" w:rsidRPr="001503BD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0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6FB8EE93" w14:textId="3BE34CA4" w:rsidR="00083709" w:rsidRPr="001503BD" w:rsidRDefault="00667B46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24A57A62" w14:textId="581E4F74" w:rsidR="00083709" w:rsidRPr="001503BD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Acumulado Anual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B54DA8A" w14:textId="6C9CCEDB" w:rsidR="00083709" w:rsidRPr="001503BD" w:rsidRDefault="00667B46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150D147" w14:textId="77777777" w:rsidR="00083709" w:rsidRPr="001503BD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1503BD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083709" w:rsidRPr="00DE299B" w14:paraId="4088B3CF" w14:textId="77777777" w:rsidTr="00EA55E7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CDACA1F" w14:textId="273807FD" w:rsidR="00083709" w:rsidRPr="00DE299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Asistencia Ciudadana</w:t>
            </w:r>
          </w:p>
        </w:tc>
      </w:tr>
      <w:tr w:rsidR="00083709" w:rsidRPr="00DE299B" w14:paraId="5193BCB7" w14:textId="77777777" w:rsidTr="00CE1634">
        <w:trPr>
          <w:trHeight w:val="680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5AA65" w14:textId="6C328BA0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B5DCF">
              <w:rPr>
                <w:rFonts w:ascii="Museo 300" w:hAnsi="Museo 300" w:cs="Arial"/>
                <w:sz w:val="20"/>
                <w:szCs w:val="20"/>
                <w:lang w:eastAsia="es-SV"/>
              </w:rPr>
              <w:t>Brindar atención y asesoría a los usuarios del ISTA, mediante servicios de información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76B889" w14:textId="62931D03" w:rsidR="00083709" w:rsidRPr="00DE299B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6,000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792436C" w14:textId="60B2BD69" w:rsidR="00083709" w:rsidRDefault="00AA1F92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1,</w:t>
            </w:r>
            <w:r w:rsidR="00083709">
              <w:rPr>
                <w:rFonts w:ascii="Museo 300" w:hAnsi="Museo 300" w:cs="Arial"/>
                <w:sz w:val="20"/>
                <w:szCs w:val="20"/>
                <w:lang w:eastAsia="es-SV"/>
              </w:rPr>
              <w:t>500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17666" w14:textId="10347ABC" w:rsidR="00083709" w:rsidRPr="00DE299B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8240A" w14:textId="1B7D4E16" w:rsidR="00083709" w:rsidRDefault="00AA1F92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2,428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B4636" w14:textId="1C9DAD4A" w:rsidR="00083709" w:rsidRDefault="00AA1F92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5,307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B15066" w14:textId="64D1BC3E" w:rsidR="00083709" w:rsidRPr="00DE299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6172B" w14:textId="71AD8AA6" w:rsidR="00083709" w:rsidRPr="00DE299B" w:rsidRDefault="00AA1F92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88.45</w:t>
            </w:r>
          </w:p>
        </w:tc>
      </w:tr>
      <w:tr w:rsidR="00083709" w:rsidRPr="00DE299B" w14:paraId="03B7725F" w14:textId="77777777" w:rsidTr="00EA55E7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9BDDC40" w14:textId="55C0D022" w:rsidR="00083709" w:rsidRPr="00AB5DCF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DE299B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Asistencia Jurídica</w:t>
            </w:r>
          </w:p>
        </w:tc>
      </w:tr>
      <w:tr w:rsidR="00083709" w:rsidRPr="00C369B5" w14:paraId="5BA7129A" w14:textId="77777777" w:rsidTr="00EA55E7">
        <w:trPr>
          <w:trHeight w:val="624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ADE0D" w14:textId="694F15B6" w:rsidR="00083709" w:rsidRPr="00D7454A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sz w:val="20"/>
                <w:szCs w:val="20"/>
                <w:lang w:eastAsia="es-SV"/>
              </w:rPr>
              <w:t>Brindar atención a asociaciones cooperativas de la Reforma Agraria y de Producción Agropecuaria.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E95703D" w14:textId="77E3EB6B" w:rsidR="00083709" w:rsidRPr="00D7454A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96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5FFB3FF" w14:textId="68D0DA63" w:rsidR="00083709" w:rsidRPr="00D7454A" w:rsidRDefault="00AA1F92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24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8FD54" w14:textId="504184D4" w:rsidR="00083709" w:rsidRPr="00D7454A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sz w:val="20"/>
                <w:szCs w:val="20"/>
                <w:lang w:eastAsia="es-SV"/>
              </w:rPr>
              <w:t>Cooperativas atendidas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4221" w14:textId="2F570818" w:rsidR="00083709" w:rsidRPr="00D7454A" w:rsidRDefault="00AA1F92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A1464A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B1D3" w14:textId="43004BBF" w:rsidR="00083709" w:rsidRPr="00D7454A" w:rsidRDefault="00AA1F92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756AA38" w14:textId="6594234B" w:rsidR="00083709" w:rsidRPr="00D7454A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CF386" w14:textId="66EA6F6F" w:rsidR="00083709" w:rsidRPr="00D7454A" w:rsidRDefault="00AA1F92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84.38</w:t>
            </w:r>
          </w:p>
        </w:tc>
      </w:tr>
      <w:tr w:rsidR="00083709" w:rsidRPr="00DE299B" w14:paraId="36B43A36" w14:textId="77777777" w:rsidTr="00EA55E7">
        <w:trPr>
          <w:trHeight w:val="624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D4ABC" w14:textId="39FBA5BE" w:rsidR="00083709" w:rsidRPr="00D7454A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sz w:val="20"/>
                <w:szCs w:val="20"/>
                <w:lang w:eastAsia="es-SV"/>
              </w:rPr>
              <w:t>Diligenciar cancelaciones de hipotecas a beneficiarios que lo requieran por el pago de su deuda agraria.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E39008F" w14:textId="51425F73" w:rsidR="00083709" w:rsidRPr="00D7454A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480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BD76E3B" w14:textId="093DC409" w:rsidR="00083709" w:rsidRPr="00D7454A" w:rsidRDefault="00AA1F92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C7FB6" w14:textId="2D2F7A4E" w:rsidR="00083709" w:rsidRPr="00D7454A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sz w:val="20"/>
                <w:szCs w:val="20"/>
                <w:lang w:eastAsia="es-SV"/>
              </w:rPr>
              <w:t>Cancelación elaborada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C3E63" w14:textId="522DC82D" w:rsidR="00083709" w:rsidRPr="00D7454A" w:rsidRDefault="00734940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22A90" w14:textId="67BD7C2E" w:rsidR="00083709" w:rsidRPr="00D7454A" w:rsidRDefault="00734940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401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F87C4E9" w14:textId="601CE185" w:rsidR="00083709" w:rsidRPr="00D7454A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7454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9D604" w14:textId="3F974992" w:rsidR="00083709" w:rsidRPr="00D7454A" w:rsidRDefault="00734940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83.54</w:t>
            </w:r>
          </w:p>
        </w:tc>
      </w:tr>
      <w:tr w:rsidR="00083709" w:rsidRPr="00DE299B" w14:paraId="5CAF6535" w14:textId="77777777" w:rsidTr="00EA55E7">
        <w:trPr>
          <w:trHeight w:val="624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A8E9B" w14:textId="621B8604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211D2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 para aprobación de proyectos de Cooperativas.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A3D9804" w14:textId="54F12DE1" w:rsidR="00083709" w:rsidRPr="00CC23A9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7FDA4C5" w14:textId="341B2C27" w:rsidR="00083709" w:rsidRDefault="00734940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7192C" w14:textId="38E68D65" w:rsidR="00083709" w:rsidRPr="00CC23A9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D6D47" w14:textId="401DB1D2" w:rsidR="00083709" w:rsidRDefault="00D96B04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08370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EA6D" w14:textId="196BCC46" w:rsidR="00083709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C8F22D3" w14:textId="5EB0D98A" w:rsidR="00083709" w:rsidRPr="00F664D6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</w:t>
            </w:r>
            <w:r w:rsidRPr="006C68D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7E094" w14:textId="22E1531E" w:rsidR="00083709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41.67</w:t>
            </w:r>
          </w:p>
        </w:tc>
      </w:tr>
      <w:tr w:rsidR="00083709" w:rsidRPr="00DE299B" w14:paraId="4AE0A4A8" w14:textId="77777777" w:rsidTr="00EA55E7">
        <w:trPr>
          <w:trHeight w:val="624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F6D94" w14:textId="775B31E8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E211D2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 para aprobación de proyectos ISTA.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71B9656" w14:textId="00969589" w:rsidR="00083709" w:rsidRPr="00CC23A9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19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8635DB3" w14:textId="38AC19C2" w:rsidR="00083709" w:rsidRDefault="00734940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E6A8E" w14:textId="2FD68934" w:rsidR="00083709" w:rsidRPr="00CC23A9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A8AD9" w14:textId="62F99FBF" w:rsidR="00083709" w:rsidRDefault="00734940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08370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D88B0" w14:textId="68504F55" w:rsidR="00083709" w:rsidRDefault="00AF5265" w:rsidP="00965D5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  <w:r w:rsidR="00C74432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181AA51" w14:textId="47B5F29B" w:rsidR="00083709" w:rsidRPr="00D7454A" w:rsidRDefault="00734940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60.00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FD239" w14:textId="1D55E636" w:rsidR="00083709" w:rsidRDefault="00AF5265" w:rsidP="00C12D5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26.32</w:t>
            </w:r>
          </w:p>
        </w:tc>
      </w:tr>
      <w:tr w:rsidR="00CE1634" w:rsidRPr="00DE299B" w14:paraId="265BEB40" w14:textId="77777777" w:rsidTr="00B9374F">
        <w:trPr>
          <w:trHeight w:val="340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877C8B6" w14:textId="77777777" w:rsidR="00CE1634" w:rsidRPr="00AB5DCF" w:rsidRDefault="00CE1634" w:rsidP="00B217B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DE299B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Asistencia Jurídica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(Continuación) </w:t>
            </w:r>
          </w:p>
        </w:tc>
      </w:tr>
      <w:tr w:rsidR="00083709" w:rsidRPr="00DE299B" w14:paraId="6E2D82AC" w14:textId="77777777" w:rsidTr="00B9374F">
        <w:trPr>
          <w:trHeight w:val="680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D24B" w14:textId="13F9ECE3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Elaborar dict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a</w:t>
            </w: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men para la donación o venta de inmuebles al Estado de El Salvador, Alcaldías o personas jurídicas.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E9E7159" w14:textId="77777777" w:rsidR="00083709" w:rsidRPr="00CC23A9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14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F6F1E9A" w14:textId="4B633776" w:rsidR="00083709" w:rsidRPr="00CC23A9" w:rsidRDefault="00DE04F3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5C76C" w14:textId="77777777" w:rsidR="00083709" w:rsidRPr="00CC23A9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04D09" w14:textId="784978E7" w:rsidR="00083709" w:rsidRPr="00CC23A9" w:rsidRDefault="00DE04F3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  <w:r w:rsidR="0008370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7FABB" w14:textId="3AB8AF98" w:rsidR="00083709" w:rsidRPr="00CC23A9" w:rsidRDefault="00DE04F3" w:rsidP="00965D5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  <w:r w:rsidR="00212C0A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EAB511" w14:textId="33D9422F" w:rsidR="00083709" w:rsidRPr="00DE299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147D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144EA" w14:textId="4BE8BC65" w:rsidR="00083709" w:rsidRPr="00DE299B" w:rsidRDefault="00F41480" w:rsidP="00DE04F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  <w:r w:rsidR="00DE04F3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7.14</w:t>
            </w:r>
          </w:p>
        </w:tc>
      </w:tr>
      <w:tr w:rsidR="00083709" w:rsidRPr="00DE299B" w14:paraId="16693214" w14:textId="77777777" w:rsidTr="00B9374F">
        <w:trPr>
          <w:trHeight w:val="680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2319F" w14:textId="510E4DB6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Elaborar dictámenes e informes de casos varios para conocimiento de Junta Directiva Institucional.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D6666F8" w14:textId="77777777" w:rsidR="00083709" w:rsidRPr="00CC23A9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C23A9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C891981" w14:textId="7F4D4F7D" w:rsidR="00083709" w:rsidRPr="00CC23A9" w:rsidRDefault="00610ED7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226F" w14:textId="055D2D65" w:rsidR="00083709" w:rsidRPr="00CC23A9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Dictamen o informe elaborado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DB7B" w14:textId="21F5000F" w:rsidR="00083709" w:rsidRPr="00CC23A9" w:rsidRDefault="00610ED7" w:rsidP="00C06CB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10</w:t>
            </w:r>
            <w:r w:rsidR="00F41480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F1BF" w14:textId="3593357B" w:rsidR="00083709" w:rsidRPr="00CC23A9" w:rsidRDefault="00610ED7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D481429" w14:textId="4E9D3740" w:rsidR="00083709" w:rsidRPr="00DE299B" w:rsidRDefault="00F41480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F4148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58B0" w14:textId="4E15499C" w:rsidR="00083709" w:rsidRPr="00DE299B" w:rsidRDefault="00F41480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  <w:tr w:rsidR="00083709" w:rsidRPr="00DE299B" w14:paraId="5B07FF8C" w14:textId="77777777" w:rsidTr="00B9374F">
        <w:trPr>
          <w:trHeight w:val="34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0565503" w14:textId="18D3CDD0" w:rsidR="00083709" w:rsidRPr="00E211D2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Créditos</w:t>
            </w:r>
          </w:p>
        </w:tc>
      </w:tr>
      <w:tr w:rsidR="00083709" w:rsidRPr="00DE299B" w14:paraId="6CF81732" w14:textId="77777777" w:rsidTr="00B9374F">
        <w:trPr>
          <w:trHeight w:val="794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EB2C1" w14:textId="160498C2" w:rsidR="00083709" w:rsidRPr="00DF037B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Elaborar respuestas a requerimientos de información de beneficiarios de las distintas unidades organizativas y de los Decretos 207,713 y 839 EX FINATA.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25C84A1" w14:textId="4965043F" w:rsidR="00083709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1,150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259119F" w14:textId="46485424" w:rsidR="00083709" w:rsidRDefault="00610ED7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300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C146" w14:textId="733B79E5" w:rsidR="00083709" w:rsidRPr="00DF037B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Respuestas emitidas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8354" w14:textId="68B56D50" w:rsidR="00083709" w:rsidRDefault="00610ED7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1,354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821EA" w14:textId="77777777" w:rsidR="00083709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3DE4DDC7" w14:textId="0C9D538C" w:rsidR="00083709" w:rsidRDefault="00610ED7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2,669</w:t>
            </w:r>
          </w:p>
          <w:p w14:paraId="1CBF12BF" w14:textId="77777777" w:rsidR="00083709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93EEC12" w14:textId="30CCC1B1" w:rsidR="00083709" w:rsidRPr="00B670FF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5147D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361B5" w14:textId="270B4610" w:rsidR="00083709" w:rsidRDefault="00C06CB3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083709" w:rsidRPr="00DE299B" w14:paraId="165EB39A" w14:textId="77777777" w:rsidTr="00EA55E7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AFDD19A" w14:textId="101CE7DF" w:rsidR="00083709" w:rsidRPr="0065128C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B217BC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Escrituración</w:t>
            </w:r>
          </w:p>
        </w:tc>
      </w:tr>
      <w:tr w:rsidR="00083709" w:rsidRPr="00DE299B" w14:paraId="31A4A79C" w14:textId="77777777" w:rsidTr="00EA55E7">
        <w:trPr>
          <w:trHeight w:val="1036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3852F" w14:textId="5AEDEEDF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F25E0">
              <w:rPr>
                <w:rFonts w:ascii="Museo 300" w:hAnsi="Museo 300" w:cs="Arial"/>
                <w:sz w:val="20"/>
                <w:szCs w:val="20"/>
                <w:lang w:eastAsia="es-SV"/>
              </w:rPr>
              <w:t>Coordinar con</w:t>
            </w: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los departamentos correspondientes la remisión de documentación necesaria para elaborar, confrontar e imprimir las Escrituras Públicas.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F79486C" w14:textId="41546CAE" w:rsidR="00083709" w:rsidRPr="00F62FDB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ADC23BD" w14:textId="01406F57" w:rsidR="00083709" w:rsidRPr="00F62FDB" w:rsidRDefault="00D53844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CE98" w14:textId="2531B876" w:rsidR="00083709" w:rsidRPr="00F62FDB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Escritura individual elaborada ISTA / Cooperativa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97B41" w14:textId="63A87436" w:rsidR="00083709" w:rsidRPr="00F62FDB" w:rsidRDefault="00D53844" w:rsidP="00D5384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422</w:t>
            </w:r>
            <w:r w:rsidR="0008370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A44E2" w14:textId="57A10F7E" w:rsidR="00083709" w:rsidRPr="00F62FDB" w:rsidRDefault="00D53844" w:rsidP="00965D5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743</w:t>
            </w:r>
            <w:r w:rsidR="00212C0A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8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DE14487" w14:textId="75C83BD1" w:rsidR="00083709" w:rsidRPr="00DE299B" w:rsidRDefault="00D53844" w:rsidP="001B05B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56.27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ED23F" w14:textId="5ED83ADB" w:rsidR="00083709" w:rsidRPr="00DE299B" w:rsidRDefault="00D53844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24.77</w:t>
            </w:r>
          </w:p>
        </w:tc>
      </w:tr>
      <w:tr w:rsidR="00083709" w:rsidRPr="00DE299B" w14:paraId="2A67D401" w14:textId="77777777" w:rsidTr="00EA55E7">
        <w:trPr>
          <w:trHeight w:val="1036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ED4BB" w14:textId="2EB00856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Identificar en coordinación con el Departamento de Registro, escrituras con observación por el CNR para corrección y seguimiento de las mismas.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7F3C13A" w14:textId="77777777" w:rsidR="00083709" w:rsidRPr="00680DEE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680DEE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D48D038" w14:textId="0FBAFEFD" w:rsidR="00083709" w:rsidRPr="00680DEE" w:rsidRDefault="0033289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8E1D0" w14:textId="506465D8" w:rsidR="00083709" w:rsidRPr="00680DEE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F037B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BD0DD" w14:textId="6C3A9B12" w:rsidR="00083709" w:rsidRPr="00680DEE" w:rsidRDefault="00332899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E5A0D" w14:textId="77777777" w:rsidR="00083709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48C6B61B" w14:textId="248E2C4C" w:rsidR="00083709" w:rsidRDefault="0033289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  <w:p w14:paraId="19788222" w14:textId="78944352" w:rsidR="00083709" w:rsidRPr="00680DEE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F250FA5" w14:textId="3A2F7B1E" w:rsidR="00083709" w:rsidRPr="00DE299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9506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5F6C0" w14:textId="0C67363A" w:rsidR="00083709" w:rsidRPr="00DE299B" w:rsidRDefault="00DD3873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EA55E7" w:rsidRPr="00DE299B" w14:paraId="184FF7DE" w14:textId="77777777" w:rsidTr="00EA55E7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341CB" w14:textId="2B0CD21E" w:rsidR="00EA55E7" w:rsidRPr="00CC4770" w:rsidRDefault="00EA55E7" w:rsidP="006525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</w:p>
        </w:tc>
      </w:tr>
      <w:tr w:rsidR="00EA55E7" w:rsidRPr="00DE299B" w14:paraId="38DDAB99" w14:textId="77777777" w:rsidTr="00EA55E7">
        <w:trPr>
          <w:trHeight w:val="397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E4C16F" w14:textId="61CD0E17" w:rsidR="00EA55E7" w:rsidRPr="00CC4770" w:rsidRDefault="00EA55E7" w:rsidP="00EA55E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B217BC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Escrituración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(Continuación)</w:t>
            </w:r>
          </w:p>
        </w:tc>
      </w:tr>
      <w:tr w:rsidR="00083709" w:rsidRPr="00DE299B" w14:paraId="583F5527" w14:textId="77777777" w:rsidTr="00EA55E7">
        <w:trPr>
          <w:trHeight w:val="1077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034D" w14:textId="0A44F9C3" w:rsidR="00083709" w:rsidRPr="00DE299B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F5929">
              <w:rPr>
                <w:rFonts w:ascii="Museo 300" w:hAnsi="Museo 300" w:cs="Arial"/>
                <w:sz w:val="20"/>
                <w:szCs w:val="20"/>
                <w:lang w:eastAsia="es-SV"/>
              </w:rPr>
              <w:t>Realizar la entrega de testimonio de escritura pública de Acto o Contrato, al Departamento de Registro para ser presentados y tramitados su inscripción en el CNR; (DCD, reuniones de inmuebles, remediciones, permutas, rectificaciones).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BB4921C" w14:textId="77777777" w:rsidR="00083709" w:rsidRPr="00680DEE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680DEE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956472A" w14:textId="56CF1BBD" w:rsidR="00083709" w:rsidRPr="00680DEE" w:rsidRDefault="00DD3873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EDFF" w14:textId="2E42DA0C" w:rsidR="00083709" w:rsidRPr="00680DEE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F5929">
              <w:rPr>
                <w:rFonts w:ascii="Museo 300" w:hAnsi="Museo 300" w:cs="Arial"/>
                <w:sz w:val="20"/>
                <w:szCs w:val="20"/>
                <w:lang w:eastAsia="es-SV"/>
              </w:rPr>
              <w:t>Escritura intermedia elaborada (ISTA o Cooperativas)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B4461" w14:textId="68779242" w:rsidR="00083709" w:rsidRPr="00680DEE" w:rsidRDefault="00DD3873" w:rsidP="00DD387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29</w:t>
            </w:r>
            <w:r w:rsidR="0008370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9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C351" w14:textId="77777777" w:rsidR="00083709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49A1F8CB" w14:textId="116F9D54" w:rsidR="00083709" w:rsidRDefault="00DD3873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  <w:r w:rsidR="00BA7CEE"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</w:p>
          <w:p w14:paraId="005AF092" w14:textId="788ECAF2" w:rsidR="00083709" w:rsidRPr="00680DEE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BCBAE69" w14:textId="4A93033E" w:rsidR="00083709" w:rsidRPr="003457FC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9506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D3C8" w14:textId="37AB4CA6" w:rsidR="00083709" w:rsidRPr="00DE299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083709" w:rsidRPr="00DE299B" w14:paraId="31B8179E" w14:textId="77777777" w:rsidTr="001E06B3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0B2AD89" w14:textId="5E705045" w:rsidR="00083709" w:rsidRPr="00CC4770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Procuración</w:t>
            </w:r>
          </w:p>
        </w:tc>
      </w:tr>
      <w:tr w:rsidR="00083709" w:rsidRPr="00DE299B" w14:paraId="573430B9" w14:textId="77777777" w:rsidTr="00EA55E7">
        <w:trPr>
          <w:trHeight w:val="680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8E560" w14:textId="3E7B83B2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 xml:space="preserve">Calendarizar de manera </w:t>
            </w:r>
            <w:proofErr w:type="gramStart"/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cont</w:t>
            </w:r>
            <w:r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i</w:t>
            </w: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nua</w:t>
            </w:r>
            <w:proofErr w:type="gramEnd"/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 xml:space="preserve"> las visitas a los diferentes Tribunales a nivel nacional para presentar demandas y dar seguimiento</w:t>
            </w:r>
            <w:r w:rsidR="005771D5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 xml:space="preserve"> </w:t>
            </w: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a las ya promovidas.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4847E92" w14:textId="457D38DA" w:rsidR="00083709" w:rsidRPr="00692926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9F89A0D" w14:textId="138D1ACA" w:rsidR="00083709" w:rsidRDefault="00A40471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18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ADDF5" w14:textId="0C2C9370" w:rsidR="00083709" w:rsidRPr="00692926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lang w:eastAsia="es-SV"/>
              </w:rPr>
              <w:t>Caso tramitado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1D5F2" w14:textId="48B49327" w:rsidR="00083709" w:rsidRDefault="00A40471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98BDD" w14:textId="48C36838" w:rsidR="00083709" w:rsidRDefault="00A40471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136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4578D27" w14:textId="04F03718" w:rsidR="00083709" w:rsidRPr="00DE299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9506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EF25A" w14:textId="3B2CC998" w:rsidR="00083709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083709" w:rsidRPr="00DE299B" w14:paraId="44882502" w14:textId="77777777" w:rsidTr="00EA55E7">
        <w:trPr>
          <w:trHeight w:val="680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97B31" w14:textId="61D06513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Elaborar respuestas a peticiones solicitadas por diferentes instituciones u oficinas internas.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1F7D1E1" w14:textId="6FFADFBB" w:rsidR="00083709" w:rsidRPr="00692926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36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B3B7EBB" w14:textId="17D4D7FF" w:rsidR="00083709" w:rsidRDefault="00A40471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9852F" w14:textId="2246C133" w:rsidR="00083709" w:rsidRPr="00692926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706DC" w14:textId="4F827FEB" w:rsidR="00083709" w:rsidRDefault="00A40471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F4E5" w14:textId="51B7A93B" w:rsidR="00083709" w:rsidRDefault="00A40471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58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595E044" w14:textId="0E7E57D5" w:rsidR="00083709" w:rsidRPr="00DE299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9506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959D6" w14:textId="62880451" w:rsidR="00083709" w:rsidRDefault="002F4765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083709" w:rsidRPr="00DE299B" w14:paraId="6777192F" w14:textId="77777777" w:rsidTr="00EA55E7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81ACEA9" w14:textId="6605CA63" w:rsidR="00083709" w:rsidRPr="00180A37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Recuperación y Adjudicación de Inmuebles FINATA – Banco de Tierras</w:t>
            </w:r>
          </w:p>
        </w:tc>
      </w:tr>
      <w:tr w:rsidR="00EA55E7" w:rsidRPr="001E06B3" w14:paraId="19EE1AAA" w14:textId="77777777" w:rsidTr="009052EC">
        <w:trPr>
          <w:trHeight w:val="737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4CF4" w14:textId="77777777" w:rsidR="00EA55E7" w:rsidRPr="001E06B3" w:rsidRDefault="00EA55E7" w:rsidP="006525F2">
            <w:pPr>
              <w:spacing w:after="0"/>
              <w:jc w:val="both"/>
              <w:rPr>
                <w:rFonts w:ascii="Museo 300" w:hAnsi="Museo 300" w:cs="Arial"/>
                <w:sz w:val="18"/>
                <w:szCs w:val="20"/>
                <w:shd w:val="clear" w:color="auto" w:fill="FFFFFF" w:themeFill="background1"/>
                <w:lang w:eastAsia="es-SV"/>
              </w:rPr>
            </w:pPr>
            <w:r w:rsidRPr="001E06B3">
              <w:rPr>
                <w:rFonts w:ascii="Museo 300" w:hAnsi="Museo 300" w:cs="Arial"/>
                <w:sz w:val="18"/>
                <w:szCs w:val="20"/>
                <w:shd w:val="clear" w:color="auto" w:fill="FFFFFF" w:themeFill="background1"/>
                <w:lang w:eastAsia="es-SV"/>
              </w:rPr>
              <w:t>Coordinar con los departamentos involucrados, el proceso de inscripción de los inmuebles para la solución de casos.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3C52B7E" w14:textId="77777777" w:rsidR="00EA55E7" w:rsidRPr="001E06B3" w:rsidRDefault="00EA55E7" w:rsidP="006525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20"/>
                <w:lang w:eastAsia="es-SV"/>
              </w:rPr>
            </w:pPr>
            <w:r w:rsidRPr="001E06B3">
              <w:rPr>
                <w:rFonts w:ascii="Museo 300" w:hAnsi="Museo 300" w:cs="Arial"/>
                <w:b/>
                <w:bCs/>
                <w:sz w:val="18"/>
                <w:szCs w:val="20"/>
                <w:lang w:eastAsia="es-SV"/>
              </w:rPr>
              <w:t>250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E226E8C" w14:textId="77777777" w:rsidR="00EA55E7" w:rsidRPr="001E06B3" w:rsidRDefault="00EA55E7" w:rsidP="006525F2">
            <w:pPr>
              <w:spacing w:after="0" w:line="256" w:lineRule="auto"/>
              <w:jc w:val="center"/>
              <w:rPr>
                <w:rFonts w:ascii="Museo 300" w:hAnsi="Museo 300" w:cs="Arial"/>
                <w:sz w:val="18"/>
                <w:szCs w:val="20"/>
                <w:lang w:eastAsia="es-SV"/>
              </w:rPr>
            </w:pPr>
            <w:r w:rsidRPr="001E06B3">
              <w:rPr>
                <w:rFonts w:ascii="Museo 300" w:hAnsi="Museo 300" w:cs="Arial"/>
                <w:sz w:val="18"/>
                <w:szCs w:val="20"/>
                <w:lang w:eastAsia="es-SV"/>
              </w:rPr>
              <w:t>55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7A84F" w14:textId="77777777" w:rsidR="00EA55E7" w:rsidRPr="001E06B3" w:rsidRDefault="00EA55E7" w:rsidP="006525F2">
            <w:pPr>
              <w:spacing w:after="0"/>
              <w:jc w:val="center"/>
              <w:rPr>
                <w:rFonts w:ascii="Museo 300" w:hAnsi="Museo 300" w:cs="Arial"/>
                <w:sz w:val="18"/>
                <w:szCs w:val="20"/>
                <w:lang w:eastAsia="es-SV"/>
              </w:rPr>
            </w:pPr>
            <w:r w:rsidRPr="001E06B3">
              <w:rPr>
                <w:rFonts w:ascii="Museo 300" w:hAnsi="Museo 300" w:cs="Arial"/>
                <w:sz w:val="18"/>
                <w:szCs w:val="20"/>
                <w:lang w:eastAsia="es-SV"/>
              </w:rPr>
              <w:t>Procesos impulsados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0A210" w14:textId="77777777" w:rsidR="00EA55E7" w:rsidRPr="001E06B3" w:rsidRDefault="00EA55E7" w:rsidP="006525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18"/>
                <w:szCs w:val="20"/>
                <w:lang w:val="es-MX" w:eastAsia="es-MX"/>
              </w:rPr>
            </w:pPr>
            <w:r w:rsidRPr="001E06B3">
              <w:rPr>
                <w:rFonts w:ascii="Museo 300" w:hAnsi="Museo 300" w:cs="Arial"/>
                <w:bCs/>
                <w:sz w:val="18"/>
                <w:szCs w:val="20"/>
                <w:lang w:val="es-MX" w:eastAsia="es-MX"/>
              </w:rPr>
              <w:t>292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5FE9A" w14:textId="77777777" w:rsidR="00EA55E7" w:rsidRPr="001E06B3" w:rsidRDefault="00EA55E7" w:rsidP="006525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18"/>
                <w:szCs w:val="20"/>
              </w:rPr>
            </w:pPr>
            <w:r w:rsidRPr="001E06B3">
              <w:rPr>
                <w:rFonts w:ascii="Museo 300" w:hAnsi="Museo 300" w:cs="Arial"/>
                <w:bCs/>
                <w:sz w:val="18"/>
                <w:szCs w:val="20"/>
              </w:rPr>
              <w:t>573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A153C07" w14:textId="77777777" w:rsidR="00EA55E7" w:rsidRPr="001E06B3" w:rsidRDefault="00EA55E7" w:rsidP="006525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20"/>
                <w:lang w:eastAsia="es-SV"/>
              </w:rPr>
            </w:pPr>
            <w:r w:rsidRPr="001E06B3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20"/>
                <w:lang w:eastAsia="es-SV"/>
              </w:rPr>
              <w:t>100.00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CA978" w14:textId="77777777" w:rsidR="00EA55E7" w:rsidRPr="001E06B3" w:rsidRDefault="00EA55E7" w:rsidP="006525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20"/>
                <w:lang w:eastAsia="es-SV"/>
              </w:rPr>
            </w:pPr>
            <w:r w:rsidRPr="001E06B3">
              <w:rPr>
                <w:rFonts w:ascii="Museo 300" w:hAnsi="Museo 300" w:cs="Arial"/>
                <w:b/>
                <w:bCs/>
                <w:sz w:val="18"/>
                <w:szCs w:val="20"/>
                <w:lang w:eastAsia="es-SV"/>
              </w:rPr>
              <w:t>100.00</w:t>
            </w:r>
          </w:p>
        </w:tc>
      </w:tr>
      <w:tr w:rsidR="001D497D" w:rsidRPr="00DE299B" w14:paraId="0504D6C6" w14:textId="77777777" w:rsidTr="001548C9">
        <w:trPr>
          <w:trHeight w:val="283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07148DB" w14:textId="74DC352E" w:rsidR="001D497D" w:rsidRDefault="001D497D" w:rsidP="0033770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 xml:space="preserve">Departamento de Recuperación y Adjudicación de Inmuebles FINATA – Banco de Tierras (Continuación) </w:t>
            </w:r>
          </w:p>
        </w:tc>
      </w:tr>
      <w:tr w:rsidR="00083709" w:rsidRPr="001E06B3" w14:paraId="7D31CB5F" w14:textId="77777777" w:rsidTr="001D497D">
        <w:trPr>
          <w:trHeight w:val="624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36179" w14:textId="59B7249B" w:rsidR="00083709" w:rsidRPr="001E06B3" w:rsidRDefault="00083709" w:rsidP="00083709">
            <w:pPr>
              <w:spacing w:after="0"/>
              <w:jc w:val="both"/>
              <w:rPr>
                <w:rFonts w:ascii="Museo 300" w:hAnsi="Museo 300" w:cs="Arial"/>
                <w:sz w:val="18"/>
                <w:szCs w:val="20"/>
                <w:shd w:val="clear" w:color="auto" w:fill="FFFFFF" w:themeFill="background1"/>
                <w:lang w:eastAsia="es-SV"/>
              </w:rPr>
            </w:pPr>
            <w:r w:rsidRPr="001E06B3">
              <w:rPr>
                <w:rFonts w:ascii="Museo 300" w:hAnsi="Museo 300" w:cs="Arial"/>
                <w:sz w:val="18"/>
                <w:szCs w:val="20"/>
                <w:shd w:val="clear" w:color="auto" w:fill="FFFFFF" w:themeFill="background1"/>
                <w:lang w:eastAsia="es-SV"/>
              </w:rPr>
              <w:t>Actualizar base de datos de beneficiarios según Decretos 207-839-713, atendiendo la demanda de información.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E8F4156" w14:textId="1A04CF27" w:rsidR="00083709" w:rsidRPr="001E06B3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20"/>
                <w:lang w:eastAsia="es-SV"/>
              </w:rPr>
            </w:pPr>
            <w:r w:rsidRPr="001E06B3">
              <w:rPr>
                <w:rFonts w:ascii="Museo 300" w:hAnsi="Museo 300" w:cs="Arial"/>
                <w:b/>
                <w:bCs/>
                <w:sz w:val="18"/>
                <w:szCs w:val="20"/>
                <w:lang w:eastAsia="es-SV"/>
              </w:rPr>
              <w:t>750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8CA6D09" w14:textId="50C02F17" w:rsidR="00083709" w:rsidRPr="001E06B3" w:rsidRDefault="0043290F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18"/>
                <w:szCs w:val="20"/>
                <w:lang w:eastAsia="es-SV"/>
              </w:rPr>
            </w:pPr>
            <w:r w:rsidRPr="001E06B3">
              <w:rPr>
                <w:rFonts w:ascii="Museo 300" w:hAnsi="Museo 300" w:cs="Arial"/>
                <w:sz w:val="18"/>
                <w:szCs w:val="20"/>
                <w:lang w:eastAsia="es-SV"/>
              </w:rPr>
              <w:t>165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E895" w14:textId="578605E4" w:rsidR="00083709" w:rsidRPr="001E06B3" w:rsidRDefault="00083709" w:rsidP="00083709">
            <w:pPr>
              <w:spacing w:after="0"/>
              <w:jc w:val="center"/>
              <w:rPr>
                <w:rFonts w:ascii="Museo 300" w:hAnsi="Museo 300" w:cs="Arial"/>
                <w:sz w:val="18"/>
                <w:szCs w:val="20"/>
                <w:lang w:eastAsia="es-SV"/>
              </w:rPr>
            </w:pPr>
            <w:r w:rsidRPr="001E06B3">
              <w:rPr>
                <w:rFonts w:ascii="Museo 300" w:hAnsi="Museo 300" w:cs="Arial"/>
                <w:sz w:val="18"/>
                <w:szCs w:val="20"/>
                <w:lang w:eastAsia="es-SV"/>
              </w:rPr>
              <w:t>Beneficiarios atendidos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86EB4" w14:textId="79788DAC" w:rsidR="00083709" w:rsidRPr="001E06B3" w:rsidRDefault="0043290F" w:rsidP="0043290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18"/>
                <w:szCs w:val="20"/>
                <w:lang w:val="es-MX" w:eastAsia="es-MX"/>
              </w:rPr>
            </w:pPr>
            <w:r w:rsidRPr="001E06B3">
              <w:rPr>
                <w:rFonts w:ascii="Museo 300" w:hAnsi="Museo 300" w:cs="Arial"/>
                <w:bCs/>
                <w:sz w:val="18"/>
                <w:szCs w:val="20"/>
                <w:lang w:val="es-MX" w:eastAsia="es-MX"/>
              </w:rPr>
              <w:t>355</w:t>
            </w:r>
            <w:r w:rsidR="00884F13" w:rsidRPr="001E06B3">
              <w:rPr>
                <w:rStyle w:val="Refdenotaalpie"/>
                <w:rFonts w:ascii="Museo 300" w:hAnsi="Museo 300" w:cs="Arial"/>
                <w:bCs/>
                <w:sz w:val="18"/>
                <w:szCs w:val="20"/>
                <w:lang w:val="es-MX" w:eastAsia="es-MX"/>
              </w:rPr>
              <w:footnoteReference w:id="10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BA94F" w14:textId="508A0677" w:rsidR="00083709" w:rsidRPr="001E06B3" w:rsidRDefault="0043290F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18"/>
                <w:szCs w:val="20"/>
              </w:rPr>
            </w:pPr>
            <w:r w:rsidRPr="001E06B3">
              <w:rPr>
                <w:rFonts w:ascii="Museo 300" w:hAnsi="Museo 300" w:cs="Arial"/>
                <w:bCs/>
                <w:sz w:val="18"/>
                <w:szCs w:val="20"/>
              </w:rPr>
              <w:t>790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9DB2532" w14:textId="1FFC3E21" w:rsidR="00083709" w:rsidRPr="001E06B3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20"/>
                <w:lang w:eastAsia="es-SV"/>
              </w:rPr>
            </w:pPr>
            <w:r w:rsidRPr="001E06B3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20"/>
                <w:lang w:eastAsia="es-SV"/>
              </w:rPr>
              <w:t>100.00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EE5C7" w14:textId="1E554039" w:rsidR="00083709" w:rsidRPr="001E06B3" w:rsidRDefault="0043290F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20"/>
                <w:lang w:eastAsia="es-SV"/>
              </w:rPr>
            </w:pPr>
            <w:r w:rsidRPr="001E06B3">
              <w:rPr>
                <w:rFonts w:ascii="Museo 300" w:hAnsi="Museo 300" w:cs="Arial"/>
                <w:b/>
                <w:bCs/>
                <w:sz w:val="18"/>
                <w:szCs w:val="20"/>
                <w:lang w:eastAsia="es-SV"/>
              </w:rPr>
              <w:t>100.00</w:t>
            </w:r>
          </w:p>
        </w:tc>
      </w:tr>
      <w:tr w:rsidR="00083709" w:rsidRPr="00DE299B" w14:paraId="161CA8D2" w14:textId="77777777" w:rsidTr="001548C9">
        <w:trPr>
          <w:trHeight w:val="34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A2204BD" w14:textId="610BE77C" w:rsidR="00083709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Registro</w:t>
            </w:r>
          </w:p>
        </w:tc>
      </w:tr>
      <w:tr w:rsidR="00083709" w:rsidRPr="00DE299B" w14:paraId="26CF711A" w14:textId="77777777" w:rsidTr="001D497D">
        <w:trPr>
          <w:trHeight w:val="624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EE0BC" w14:textId="69822DB5" w:rsidR="00083709" w:rsidRPr="00E211D2" w:rsidRDefault="00083709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shd w:val="clear" w:color="auto" w:fill="FFFFFF" w:themeFill="background1"/>
                <w:lang w:eastAsia="es-SV"/>
              </w:rPr>
              <w:t>Elaborar estudios registrales según solicitudes recibidas</w:t>
            </w:r>
            <w:r w:rsidRPr="00E211D2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EB0926A" w14:textId="77777777" w:rsidR="00083709" w:rsidRPr="00692926" w:rsidRDefault="00083709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69292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465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6EDF21B" w14:textId="0185EE42" w:rsidR="00083709" w:rsidRPr="00692926" w:rsidRDefault="000D7637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115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CA8E" w14:textId="7E62C685" w:rsidR="00083709" w:rsidRPr="00692926" w:rsidRDefault="00083709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sz w:val="20"/>
                <w:szCs w:val="20"/>
                <w:lang w:eastAsia="es-SV"/>
              </w:rPr>
              <w:t>Estudio registral elaborado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6DC5" w14:textId="6F104448" w:rsidR="00083709" w:rsidRPr="00692926" w:rsidRDefault="000D7637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181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003A5" w14:textId="1FB01C13" w:rsidR="00083709" w:rsidRPr="00692926" w:rsidRDefault="000D7637" w:rsidP="0008370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420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518B7AB" w14:textId="07000B8D" w:rsidR="00083709" w:rsidRPr="00DE299B" w:rsidRDefault="00083709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</w:t>
            </w:r>
            <w:r w:rsidRPr="005C6AB2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</w:t>
            </w: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AF616" w14:textId="0997C61C" w:rsidR="00083709" w:rsidRPr="00DE299B" w:rsidRDefault="000D7637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90.32</w:t>
            </w:r>
          </w:p>
        </w:tc>
      </w:tr>
      <w:tr w:rsidR="009052EC" w:rsidRPr="00DE299B" w14:paraId="1FBC1FA6" w14:textId="77777777" w:rsidTr="009052EC">
        <w:trPr>
          <w:trHeight w:val="510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2D3D8E" w14:textId="35DC618C" w:rsidR="009052EC" w:rsidRPr="00E211D2" w:rsidRDefault="009052EC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Mantener la aplicabilidad del Convenio de Cooperación Institucional celebrado entre el CNR e ISTA y hacerle las adendas de conformidad a los requerimientos en materia de registro.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C9F2FD4" w14:textId="5F50B92C" w:rsidR="009052EC" w:rsidRPr="00692926" w:rsidRDefault="009052EC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FA972E" w14:textId="43A7A192" w:rsidR="009052EC" w:rsidRDefault="009052EC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9E46" w14:textId="1F0556E4" w:rsidR="009052EC" w:rsidRPr="00692926" w:rsidRDefault="009052EC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Documento inscrito en CNR (ISTA / Cooperativa)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29FBF" w14:textId="607A1BC0" w:rsidR="009052EC" w:rsidRDefault="009052EC" w:rsidP="000D763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324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1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44B2" w14:textId="48A6A97D" w:rsidR="009052EC" w:rsidRDefault="009052EC" w:rsidP="00965D5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831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</w:rPr>
              <w:footnoteReference w:id="12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4C32020" w14:textId="12AD9A0A" w:rsidR="009052EC" w:rsidRPr="00DE299B" w:rsidRDefault="009052EC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43.20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4660F" w14:textId="443EC6B1" w:rsidR="009052EC" w:rsidRPr="00DE299B" w:rsidRDefault="009052EC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27.70</w:t>
            </w:r>
          </w:p>
        </w:tc>
      </w:tr>
      <w:tr w:rsidR="001D497D" w:rsidRPr="00DE299B" w14:paraId="7E53D0B6" w14:textId="77777777" w:rsidTr="000B3057">
        <w:trPr>
          <w:trHeight w:val="454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83C59F5" w14:textId="77777777" w:rsidR="001D497D" w:rsidRDefault="001D497D" w:rsidP="0033770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80A37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Registro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(Continuación)</w:t>
            </w:r>
          </w:p>
        </w:tc>
      </w:tr>
      <w:tr w:rsidR="009052EC" w:rsidRPr="00DE299B" w14:paraId="61A9AE66" w14:textId="77777777" w:rsidTr="000B3057">
        <w:trPr>
          <w:trHeight w:val="1036"/>
          <w:jc w:val="center"/>
        </w:trPr>
        <w:tc>
          <w:tcPr>
            <w:tcW w:w="18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A9CC8" w14:textId="0A9416E9" w:rsidR="009052EC" w:rsidRPr="00E211D2" w:rsidRDefault="009052EC" w:rsidP="0008370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Mantener la aplicabilidad del Convenio de Cooperación Institucional celebrado entre el CNR e ISTA y hacerle las adendas de conformidad a los requerimientos en materia de registro.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95D5EF3" w14:textId="36DCAAA5" w:rsidR="009052EC" w:rsidRPr="00692926" w:rsidRDefault="009052EC" w:rsidP="0008370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E107642" w14:textId="031F4CBB" w:rsidR="009052EC" w:rsidRDefault="009052EC" w:rsidP="0008370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57D9E" w14:textId="285AD511" w:rsidR="009052EC" w:rsidRPr="00692926" w:rsidRDefault="009052EC" w:rsidP="0008370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Documento presentado en CNR (ISTA / Cooperativa)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06B8" w14:textId="1A5ECEB1" w:rsidR="009052EC" w:rsidRDefault="009052EC" w:rsidP="00F57BE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313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3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7F1C" w14:textId="5EA7F3EB" w:rsidR="009052EC" w:rsidRDefault="009052EC" w:rsidP="00965D5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862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</w:rPr>
              <w:footnoteReference w:id="14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AF82CD7" w14:textId="2C037342" w:rsidR="009052EC" w:rsidRPr="00DE299B" w:rsidRDefault="009052EC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41.73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CFB83" w14:textId="35422F57" w:rsidR="009052EC" w:rsidRPr="00DE299B" w:rsidRDefault="009052EC" w:rsidP="000837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28.73</w:t>
            </w:r>
          </w:p>
        </w:tc>
      </w:tr>
      <w:tr w:rsidR="001D497D" w:rsidRPr="00DE299B" w14:paraId="3927F4D4" w14:textId="77777777" w:rsidTr="000B3057">
        <w:trPr>
          <w:trHeight w:val="1036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320A0" w14:textId="77777777" w:rsidR="001D497D" w:rsidRPr="00E211D2" w:rsidRDefault="001D497D" w:rsidP="0033770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Recomendar la elaboración de escritura de actos intermedios (desmembración simple, remedición, reunión de inmuebles, DCD).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B573D92" w14:textId="77777777" w:rsidR="001D497D" w:rsidRPr="00692926" w:rsidRDefault="001D497D" w:rsidP="0033770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35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CE1BA4A" w14:textId="77777777" w:rsidR="001D497D" w:rsidRPr="00692926" w:rsidRDefault="001D497D" w:rsidP="0033770D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4A82F" w14:textId="77777777" w:rsidR="001D497D" w:rsidRPr="00692926" w:rsidRDefault="001D497D" w:rsidP="0033770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Recomendación realizada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5044A" w14:textId="77777777" w:rsidR="001D497D" w:rsidRPr="00692926" w:rsidRDefault="001D497D" w:rsidP="0033770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27667" w14:textId="77777777" w:rsidR="001D497D" w:rsidRPr="00692926" w:rsidRDefault="001D497D" w:rsidP="0033770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56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BA54070" w14:textId="77777777" w:rsidR="001D497D" w:rsidRPr="001D497D" w:rsidRDefault="001D497D" w:rsidP="0033770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B545" w14:textId="77777777" w:rsidR="001D497D" w:rsidRPr="00DE299B" w:rsidRDefault="001D497D" w:rsidP="0033770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1D497D" w:rsidRPr="00DE299B" w14:paraId="2983F306" w14:textId="77777777" w:rsidTr="000B3057">
        <w:trPr>
          <w:trHeight w:val="1036"/>
          <w:jc w:val="center"/>
        </w:trPr>
        <w:tc>
          <w:tcPr>
            <w:tcW w:w="1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83DE9" w14:textId="77777777" w:rsidR="001D497D" w:rsidRPr="00E211D2" w:rsidRDefault="001D497D" w:rsidP="0033770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Recomendar la elaboración de escritura de cancelación de hipoteca y cancelación de vínculo de bien de familia.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49BE5C5" w14:textId="77777777" w:rsidR="001D497D" w:rsidRPr="00692926" w:rsidRDefault="001D497D" w:rsidP="0033770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171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BCA6D09" w14:textId="77777777" w:rsidR="001D497D" w:rsidRPr="00692926" w:rsidRDefault="001D497D" w:rsidP="0033770D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34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5F47F" w14:textId="77777777" w:rsidR="001D497D" w:rsidRPr="00692926" w:rsidRDefault="001D497D" w:rsidP="0033770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5128C">
              <w:rPr>
                <w:rFonts w:ascii="Museo 300" w:hAnsi="Museo 300" w:cs="Arial"/>
                <w:sz w:val="20"/>
                <w:szCs w:val="20"/>
                <w:lang w:eastAsia="es-SV"/>
              </w:rPr>
              <w:t>Recomendación realizada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17A49" w14:textId="1534A177" w:rsidR="001D497D" w:rsidRPr="00692926" w:rsidRDefault="00732B36" w:rsidP="0033770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0B3057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5"/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D2DAC" w14:textId="77777777" w:rsidR="001D497D" w:rsidRPr="00692926" w:rsidRDefault="001D497D" w:rsidP="0033770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23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5CDC95F" w14:textId="77777777" w:rsidR="001D497D" w:rsidRPr="001D497D" w:rsidRDefault="001D497D" w:rsidP="0033770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8.82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30999" w14:textId="77777777" w:rsidR="001D497D" w:rsidRPr="00DE299B" w:rsidRDefault="001D497D" w:rsidP="0033770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13.45</w:t>
            </w:r>
          </w:p>
        </w:tc>
      </w:tr>
    </w:tbl>
    <w:p w14:paraId="2CDF9EAE" w14:textId="77777777" w:rsidR="00D832B1" w:rsidRPr="00D832B1" w:rsidRDefault="00D832B1" w:rsidP="00D832B1">
      <w:pPr>
        <w:rPr>
          <w:rFonts w:ascii="Museo 300" w:hAnsi="Museo 300"/>
          <w:sz w:val="24"/>
          <w:szCs w:val="24"/>
          <w:lang w:val="es-MX"/>
        </w:rPr>
        <w:sectPr w:rsidR="00D832B1" w:rsidRPr="00D832B1" w:rsidSect="00B40063">
          <w:headerReference w:type="default" r:id="rId12"/>
          <w:footerReference w:type="default" r:id="rId13"/>
          <w:pgSz w:w="15840" w:h="12240" w:orient="landscape"/>
          <w:pgMar w:top="1701" w:right="1418" w:bottom="1418" w:left="2104" w:header="709" w:footer="1123" w:gutter="0"/>
          <w:cols w:space="708"/>
          <w:docGrid w:linePitch="360"/>
        </w:sectPr>
      </w:pPr>
    </w:p>
    <w:p w14:paraId="3553BFE4" w14:textId="0689EECB" w:rsidR="004142EB" w:rsidRPr="00162B38" w:rsidRDefault="004142EB" w:rsidP="00486810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2" w:name="_Toc141262335"/>
      <w:r w:rsidRPr="00162B3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DE DESARROLLO RURAL</w:t>
      </w:r>
      <w:bookmarkEnd w:id="2"/>
      <w:r w:rsidRPr="00162B38">
        <w:rPr>
          <w:rFonts w:ascii="Museo 300" w:hAnsi="Museo 300"/>
          <w:b/>
          <w:color w:val="000000" w:themeColor="text1"/>
          <w:sz w:val="24"/>
          <w:szCs w:val="24"/>
        </w:rPr>
        <w:tab/>
      </w:r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68"/>
        <w:gridCol w:w="1048"/>
        <w:gridCol w:w="1069"/>
        <w:gridCol w:w="2025"/>
        <w:gridCol w:w="1388"/>
        <w:gridCol w:w="1284"/>
        <w:gridCol w:w="1355"/>
        <w:gridCol w:w="1355"/>
      </w:tblGrid>
      <w:tr w:rsidR="00083709" w:rsidRPr="000015E2" w14:paraId="1F59393C" w14:textId="77777777" w:rsidTr="00083709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387E7B" w14:textId="7797C310" w:rsidR="00083709" w:rsidRPr="00083709" w:rsidRDefault="00083709" w:rsidP="00083709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83709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FIPL-07_R1</w:t>
            </w:r>
          </w:p>
        </w:tc>
      </w:tr>
      <w:tr w:rsidR="004142EB" w:rsidRPr="000015E2" w14:paraId="77466008" w14:textId="77777777" w:rsidTr="00083709">
        <w:trPr>
          <w:trHeight w:val="510"/>
          <w:tblHeader/>
          <w:jc w:val="center"/>
        </w:trPr>
        <w:tc>
          <w:tcPr>
            <w:tcW w:w="1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8F55229" w14:textId="4F99A671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</w:t>
            </w:r>
            <w:r w:rsidR="00761B01"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Específica </w:t>
            </w:r>
          </w:p>
        </w:tc>
        <w:tc>
          <w:tcPr>
            <w:tcW w:w="7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265DE1E9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AB07A83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8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F58EFBF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71F24B79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4142EB" w:rsidRPr="000015E2" w14:paraId="1CCAF710" w14:textId="77777777" w:rsidTr="00A0166F">
        <w:trPr>
          <w:trHeight w:val="510"/>
          <w:tblHeader/>
          <w:jc w:val="center"/>
        </w:trPr>
        <w:tc>
          <w:tcPr>
            <w:tcW w:w="1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1DF1581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648E6C8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5CA563A" w14:textId="20C92206" w:rsidR="00FF530D" w:rsidRPr="000015E2" w:rsidRDefault="00667B46" w:rsidP="00A1131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6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E5AEB86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10A68A5" w14:textId="7DBC2E7C" w:rsidR="00FF530D" w:rsidRPr="000015E2" w:rsidRDefault="00667B46" w:rsidP="00AF4E3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75D4A3F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0F63797" w14:textId="6362DCBC" w:rsidR="00FF530D" w:rsidRPr="000015E2" w:rsidRDefault="00667B46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0BF7A7E" w14:textId="77777777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4142EB" w:rsidRPr="000015E2" w14:paraId="6AA7A50D" w14:textId="77777777" w:rsidTr="00BE5D52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174D8A3" w14:textId="4D5BA7A0" w:rsidR="004142EB" w:rsidRPr="000015E2" w:rsidRDefault="004142EB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2B46E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Sección de Cobros</w:t>
            </w:r>
          </w:p>
        </w:tc>
      </w:tr>
      <w:tr w:rsidR="004142EB" w:rsidRPr="000015E2" w14:paraId="61F4D57D" w14:textId="77777777" w:rsidTr="00BB28A6">
        <w:trPr>
          <w:trHeight w:val="680"/>
          <w:jc w:val="center"/>
        </w:trPr>
        <w:tc>
          <w:tcPr>
            <w:tcW w:w="1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3DAA2" w14:textId="77777777" w:rsidR="004142EB" w:rsidRPr="002D1EB3" w:rsidRDefault="004142EB" w:rsidP="004E05D6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D1EB3">
              <w:rPr>
                <w:rFonts w:ascii="Museo 300" w:hAnsi="Museo 300" w:cs="Arial"/>
                <w:sz w:val="20"/>
                <w:szCs w:val="20"/>
                <w:lang w:eastAsia="es-SV"/>
              </w:rPr>
              <w:t>Generar políticas de cobro para contar con una oportuna acción administrativa de cobro con un sistema moderno, ampliando las opciones en las cuales los beneficiarios puedan cancelar la deuda agraria.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3975CCE" w14:textId="170B409A" w:rsidR="004142EB" w:rsidRPr="00CF54D2" w:rsidRDefault="00BC3977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4,800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0D03084" w14:textId="75899FC9" w:rsidR="004142EB" w:rsidRPr="00CF54D2" w:rsidRDefault="000A517D" w:rsidP="001905C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1,200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1FE15" w14:textId="5CDE3EDB" w:rsidR="004142EB" w:rsidRPr="00CF54D2" w:rsidRDefault="00BC3977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CF54D2">
              <w:rPr>
                <w:rFonts w:ascii="Museo 300" w:hAnsi="Museo 300" w:cs="Arial"/>
                <w:sz w:val="20"/>
                <w:szCs w:val="20"/>
                <w:lang w:eastAsia="es-SV"/>
              </w:rPr>
              <w:t>Gestión de cobro realizada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D6C6F" w14:textId="49C03270" w:rsidR="004142EB" w:rsidRPr="00CF54D2" w:rsidRDefault="00FA18D9" w:rsidP="00A3662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1,633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9B17" w14:textId="20E13698" w:rsidR="004142EB" w:rsidRPr="00CF54D2" w:rsidRDefault="00FA18D9" w:rsidP="00A3662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3,421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46BA71B" w14:textId="40F93E6B" w:rsidR="004142EB" w:rsidRPr="005150E5" w:rsidRDefault="000F2820" w:rsidP="0058205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AA6D" w14:textId="1ACCB6DB" w:rsidR="004142EB" w:rsidRPr="00785EA3" w:rsidRDefault="00FA18D9" w:rsidP="0034253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71.27</w:t>
            </w:r>
          </w:p>
        </w:tc>
      </w:tr>
      <w:tr w:rsidR="004142EB" w:rsidRPr="000015E2" w14:paraId="16A1CB0A" w14:textId="77777777" w:rsidTr="00D63B20">
        <w:trPr>
          <w:trHeight w:val="680"/>
          <w:jc w:val="center"/>
        </w:trPr>
        <w:tc>
          <w:tcPr>
            <w:tcW w:w="1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EF79A" w14:textId="77777777" w:rsidR="004142EB" w:rsidRPr="002D1EB3" w:rsidRDefault="004142EB" w:rsidP="004E05D6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  <w:hideMark/>
          </w:tcPr>
          <w:p w14:paraId="3B5D8498" w14:textId="419FE2EC" w:rsidR="004142EB" w:rsidRPr="00CF54D2" w:rsidRDefault="00FD3489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170</w:t>
            </w:r>
            <w:r w:rsidR="00BC397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,000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B49729" w14:textId="7545EFBF" w:rsidR="004142EB" w:rsidRPr="00CF54D2" w:rsidRDefault="00D63B20" w:rsidP="00A61CB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40,000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7AE80" w14:textId="54B80E5B" w:rsidR="004142EB" w:rsidRPr="00CF54D2" w:rsidRDefault="00BC3977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C3977">
              <w:rPr>
                <w:rFonts w:ascii="Museo 300" w:hAnsi="Museo 300" w:cs="Arial"/>
                <w:sz w:val="20"/>
                <w:szCs w:val="20"/>
                <w:lang w:eastAsia="es-SV"/>
              </w:rPr>
              <w:t>Dólares en créditos recuperados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E3D96" w14:textId="16643659" w:rsidR="004142EB" w:rsidRPr="00CF54D2" w:rsidRDefault="00D63B20" w:rsidP="007C121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7C1218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0,833</w:t>
            </w:r>
            <w:r w:rsidR="00BC5D4E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6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DA293" w14:textId="0A87DC59" w:rsidR="004142EB" w:rsidRPr="00CF54D2" w:rsidRDefault="007819AF" w:rsidP="00D63B2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$</w:t>
            </w:r>
            <w:r w:rsidR="005F3B28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="00D63B20">
              <w:rPr>
                <w:rFonts w:ascii="Museo 300" w:hAnsi="Museo 300" w:cs="Arial"/>
                <w:sz w:val="20"/>
                <w:szCs w:val="20"/>
                <w:lang w:eastAsia="es-SV"/>
              </w:rPr>
              <w:t>446,765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3B29747" w14:textId="0617A2FF" w:rsidR="004142EB" w:rsidRPr="005150E5" w:rsidRDefault="00D63B20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63B2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4946" w14:textId="3877146A" w:rsidR="004142EB" w:rsidRPr="00785EA3" w:rsidRDefault="009C02D3" w:rsidP="005150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4142EB" w:rsidRPr="000015E2" w14:paraId="2F7E43FD" w14:textId="77777777" w:rsidTr="00BE5D52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AEA0993" w14:textId="560202FF" w:rsidR="004142EB" w:rsidRPr="000015E2" w:rsidRDefault="00BE6623" w:rsidP="008209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2B46EF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Área de Cuadrillas Topográficas</w:t>
            </w:r>
          </w:p>
        </w:tc>
      </w:tr>
      <w:tr w:rsidR="00DB6ADD" w:rsidRPr="000015E2" w14:paraId="01B73FCD" w14:textId="77777777" w:rsidTr="00BB28A6">
        <w:trPr>
          <w:trHeight w:val="141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F1E7" w14:textId="5AC4FD22" w:rsidR="00DB6ADD" w:rsidRPr="00DB6ADD" w:rsidRDefault="00BE6623" w:rsidP="004E05D6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6623">
              <w:rPr>
                <w:rFonts w:ascii="Museo 300" w:hAnsi="Museo 300" w:cs="Arial"/>
                <w:sz w:val="20"/>
                <w:szCs w:val="20"/>
                <w:lang w:eastAsia="es-SV"/>
              </w:rPr>
              <w:t>Brindar apoyo Interinstitucional a las entidades del Estado que así lo requieran, en materia técnica, respecto a levantamiento topográfico en planimetría y altimetría, trazos y replanteos de perímetros, parcelas y nivelación de terrenos, levantamientos arquitectónicos, entre otros.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AFBFB05" w14:textId="776E2CE9" w:rsidR="00DB6ADD" w:rsidRPr="000F4530" w:rsidRDefault="00DB6ADD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FD9A8F7" w14:textId="517F290D" w:rsidR="00DB6ADD" w:rsidRDefault="00E94C03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BD68" w14:textId="5930E8E2" w:rsidR="00DB6ADD" w:rsidRPr="00DB6ADD" w:rsidRDefault="00DB6ADD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B6ADD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62907" w14:textId="17F4E6D5" w:rsidR="00DB6ADD" w:rsidRDefault="00E94C03" w:rsidP="002C09C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405CD3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7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E142" w14:textId="504CA679" w:rsidR="00DB6ADD" w:rsidRDefault="00E94C03" w:rsidP="004E05D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1E9A82" w14:textId="2E3A23B6" w:rsidR="00DB6ADD" w:rsidRPr="001736CC" w:rsidRDefault="00125121" w:rsidP="008209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3528A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A5EE5" w14:textId="0B70A887" w:rsidR="00DB6ADD" w:rsidRDefault="00E94C03" w:rsidP="004E05D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BE5D52" w:rsidRPr="000015E2" w14:paraId="4272BDBC" w14:textId="77777777" w:rsidTr="003B4105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D05614E" w14:textId="7F220517" w:rsidR="00BE5D52" w:rsidRPr="000015E2" w:rsidRDefault="00BE5D52" w:rsidP="003B410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BE6623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Área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d</w:t>
            </w:r>
            <w:r w:rsidRPr="00BE6623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e Cuadrillas Topográficas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(Continuación) </w:t>
            </w:r>
          </w:p>
        </w:tc>
      </w:tr>
      <w:tr w:rsidR="00BE5D52" w:rsidRPr="000015E2" w14:paraId="7D0EF44D" w14:textId="77777777" w:rsidTr="00BB28A6">
        <w:trPr>
          <w:trHeight w:val="79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2FC96" w14:textId="6E9C06B0" w:rsidR="00BE5D52" w:rsidRPr="00BE6623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5D5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Elaborar </w:t>
            </w:r>
            <w:proofErr w:type="spellStart"/>
            <w:r w:rsidRPr="00BE5D52">
              <w:rPr>
                <w:rFonts w:ascii="Museo 300" w:hAnsi="Museo 300" w:cs="Arial"/>
                <w:sz w:val="20"/>
                <w:szCs w:val="20"/>
                <w:lang w:eastAsia="es-SV"/>
              </w:rPr>
              <w:t>valúos</w:t>
            </w:r>
            <w:proofErr w:type="spellEnd"/>
            <w:r w:rsidRPr="00BE5D5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inmuebles a requerimiento de las unidades organizativas.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5F0E739" w14:textId="72B98CA3" w:rsidR="00BE5D5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5E362A8" w14:textId="5799ACFD" w:rsidR="00BE5D52" w:rsidRDefault="00E94C03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7E8D" w14:textId="1583BCCE" w:rsidR="00BE5D52" w:rsidRPr="00DB6AD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B6ADD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FD7EA" w14:textId="17CB5C6C" w:rsidR="00BE5D52" w:rsidRDefault="00E94C03" w:rsidP="00BD691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BE5D52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8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B0D0A" w14:textId="342B2965" w:rsidR="00BE5D52" w:rsidRDefault="00E94C03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5A01B16" w14:textId="59C444BC" w:rsidR="00BE5D5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C0EC2" w14:textId="020A9C0E" w:rsidR="00BE5D52" w:rsidRDefault="00E94C03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BE5D52" w:rsidRPr="000015E2" w14:paraId="4C761628" w14:textId="77777777" w:rsidTr="00325631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A8286B2" w14:textId="572A3745" w:rsidR="00BE5D52" w:rsidRPr="000015E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Departamento de Proyectos de Parcelación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</w:t>
            </w:r>
          </w:p>
        </w:tc>
      </w:tr>
      <w:tr w:rsidR="00BE5D52" w:rsidRPr="000015E2" w14:paraId="5AA97581" w14:textId="77777777" w:rsidTr="00792206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DE600" w14:textId="669C9A6B" w:rsidR="00BE5D52" w:rsidRPr="00325631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técnico para aprobación de proyecto ISTA.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  <w:hideMark/>
          </w:tcPr>
          <w:p w14:paraId="366D6E35" w14:textId="466972F7" w:rsidR="00BE5D52" w:rsidRPr="000F4530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F29C9C9" w14:textId="4FFFA970" w:rsidR="00BE5D52" w:rsidRPr="000F4530" w:rsidRDefault="00E94C03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EF864" w14:textId="69944306" w:rsidR="00BE5D52" w:rsidRPr="00DB6AD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91ED3">
              <w:rPr>
                <w:rFonts w:ascii="Museo 300" w:hAnsi="Museo 300" w:cs="Arial"/>
                <w:sz w:val="20"/>
                <w:szCs w:val="20"/>
                <w:lang w:eastAsia="es-SV"/>
              </w:rPr>
              <w:t>Informe técnico elaborado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DC09" w14:textId="02298F71" w:rsidR="00BE5D52" w:rsidRPr="000F4530" w:rsidRDefault="00E94C03" w:rsidP="008F3F3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</w:t>
            </w:r>
            <w:r w:rsidR="00BE5D52" w:rsidRPr="00BA1E5A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19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51897" w14:textId="51FFB680" w:rsidR="00BE5D52" w:rsidRPr="000F4530" w:rsidRDefault="00E94C03" w:rsidP="00965D5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10</w:t>
            </w:r>
            <w:r w:rsidR="00A121AE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20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DFD3218" w14:textId="0C3C9E30" w:rsidR="00BE5D52" w:rsidRPr="001B7F2D" w:rsidRDefault="008F3F34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</w:t>
            </w:r>
            <w:r w:rsidR="00BE5D52" w:rsidRPr="00EC0CF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7A960" w14:textId="6D334371" w:rsidR="00BE5D52" w:rsidRPr="005B7C29" w:rsidRDefault="00E94C03" w:rsidP="008F3F3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41.67</w:t>
            </w:r>
          </w:p>
        </w:tc>
      </w:tr>
      <w:tr w:rsidR="00BE5D52" w:rsidRPr="000015E2" w14:paraId="2D2710F8" w14:textId="77777777" w:rsidTr="00792206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4BF7E" w14:textId="45F7A039" w:rsidR="00BE5D52" w:rsidRPr="00325631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técnico para autorización de transferencia de inmuebles propiedad de asociaciones cooperativas.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C233BAF" w14:textId="61DA8FE7" w:rsidR="00BE5D52" w:rsidRPr="000F4530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EB58C86" w14:textId="39CBAA0F" w:rsidR="00BE5D52" w:rsidRDefault="009B6979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CFCB9" w14:textId="52BA47E7" w:rsidR="00BE5D52" w:rsidRPr="00A739DF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178E1">
              <w:rPr>
                <w:rFonts w:ascii="Museo 300" w:hAnsi="Museo 300" w:cs="Arial"/>
                <w:sz w:val="20"/>
                <w:szCs w:val="20"/>
                <w:lang w:eastAsia="es-SV"/>
              </w:rPr>
              <w:t>Informe técnico elaborado</w:t>
            </w:r>
            <w:r w:rsidR="005771D5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80B6A" w14:textId="3CB4D38C" w:rsidR="00BE5D52" w:rsidRDefault="00D12092" w:rsidP="00D9184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9B697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1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AC2EA" w14:textId="006E0C6E" w:rsidR="00BE5D52" w:rsidRDefault="00D12092" w:rsidP="00965D5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  <w:r w:rsidR="00A121AE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22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95469F0" w14:textId="4B84B231" w:rsidR="00BE5D52" w:rsidRDefault="009B6979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5</w:t>
            </w:r>
            <w:r w:rsidR="00D12092" w:rsidRPr="00D12092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121B6" w14:textId="07BA0465" w:rsidR="00BE5D52" w:rsidRDefault="00D1209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37.50</w:t>
            </w:r>
          </w:p>
        </w:tc>
      </w:tr>
      <w:tr w:rsidR="00792206" w:rsidRPr="000015E2" w14:paraId="6C75B183" w14:textId="77777777" w:rsidTr="00792206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9684E9" w14:textId="1818731D" w:rsidR="00792206" w:rsidRPr="000015E2" w:rsidRDefault="00792206" w:rsidP="0033770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</w:p>
        </w:tc>
      </w:tr>
      <w:tr w:rsidR="00792206" w:rsidRPr="000015E2" w14:paraId="68657A79" w14:textId="77777777" w:rsidTr="00792206">
        <w:trPr>
          <w:trHeight w:val="397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A27EABE" w14:textId="352B4477" w:rsidR="00792206" w:rsidRPr="000015E2" w:rsidRDefault="00792206" w:rsidP="0033770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Proyectos de Parcelación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(Continuación)</w:t>
            </w:r>
            <w:r w:rsidR="00413227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</w:t>
            </w:r>
          </w:p>
        </w:tc>
      </w:tr>
      <w:tr w:rsidR="00BE5D52" w:rsidRPr="000015E2" w14:paraId="0182B28B" w14:textId="77777777" w:rsidTr="003238D0">
        <w:trPr>
          <w:trHeight w:val="850"/>
          <w:jc w:val="center"/>
        </w:trPr>
        <w:tc>
          <w:tcPr>
            <w:tcW w:w="1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E32BC" w14:textId="77777777" w:rsidR="00D04393" w:rsidRDefault="00D04393" w:rsidP="00BE5D52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61B26F16" w14:textId="77777777" w:rsidR="00792206" w:rsidRDefault="00792206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475F91AE" w14:textId="77777777" w:rsidR="00792206" w:rsidRDefault="00792206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1CE37C7F" w14:textId="77777777" w:rsidR="00E34AF0" w:rsidRDefault="00E34AF0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51FCF38A" w14:textId="77777777" w:rsidR="00E34AF0" w:rsidRDefault="00E34AF0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7E90295F" w14:textId="77777777" w:rsidR="00792206" w:rsidRDefault="00BE5D52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B6ADD">
              <w:rPr>
                <w:rFonts w:ascii="Museo 300" w:hAnsi="Museo 300" w:cs="Arial"/>
                <w:sz w:val="20"/>
                <w:szCs w:val="20"/>
                <w:lang w:eastAsia="es-SV"/>
              </w:rPr>
              <w:t>Realizar la medición de los proyectos</w:t>
            </w:r>
            <w:r w:rsidR="00D04393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. </w:t>
            </w:r>
          </w:p>
          <w:p w14:paraId="155C971B" w14:textId="77777777" w:rsidR="00792206" w:rsidRDefault="00792206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1C1DA0CE" w14:textId="77777777" w:rsidR="00792206" w:rsidRDefault="00792206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23702373" w14:textId="77777777" w:rsidR="00792206" w:rsidRDefault="00792206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37AEC8F1" w14:textId="77777777" w:rsidR="00792206" w:rsidRDefault="00792206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5E2BD0FA" w14:textId="77777777" w:rsidR="00E34AF0" w:rsidRDefault="00E34AF0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7017E479" w14:textId="77777777" w:rsidR="00E34AF0" w:rsidRDefault="00E34AF0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</w:p>
          <w:p w14:paraId="320DC775" w14:textId="7B90163F" w:rsidR="00BE5D52" w:rsidRPr="00DB6ADD" w:rsidRDefault="00D04393" w:rsidP="00792206">
            <w:pPr>
              <w:spacing w:after="0" w:line="256" w:lineRule="auto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B6ADD">
              <w:rPr>
                <w:rFonts w:ascii="Museo 300" w:hAnsi="Museo 300" w:cs="Arial"/>
                <w:sz w:val="20"/>
                <w:szCs w:val="20"/>
                <w:lang w:eastAsia="es-SV"/>
              </w:rPr>
              <w:t>Realizar la medición de los proyectos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5A99511" w14:textId="526A0116" w:rsidR="00BE5D52" w:rsidRPr="00E7095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lastRenderedPageBreak/>
              <w:t>20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5C8848A" w14:textId="581A1F77" w:rsidR="00BE5D52" w:rsidRPr="00E70952" w:rsidRDefault="009B6979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19A64" w14:textId="1167B3D1" w:rsidR="00BE5D52" w:rsidRPr="00325631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Plano de DCD presentado en CNR (Proyectos Cooperativas)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CDC9F" w14:textId="1A6924A5" w:rsidR="00BE5D52" w:rsidRPr="00E70952" w:rsidRDefault="009B6979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10</w:t>
            </w:r>
            <w:r w:rsidR="00BE5D52" w:rsidRPr="002B46EF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3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8A7FE" w14:textId="3E3E34F5" w:rsidR="00BE5D52" w:rsidRPr="00E70952" w:rsidRDefault="009B6979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F2161C9" w14:textId="13F1A9FA" w:rsidR="00BE5D52" w:rsidRPr="005B7C29" w:rsidRDefault="0060335F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60335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143CB" w14:textId="6DDD9EBE" w:rsidR="00BE5D52" w:rsidRPr="005B7C29" w:rsidRDefault="009B6979" w:rsidP="009A4E7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60.00</w:t>
            </w:r>
          </w:p>
        </w:tc>
      </w:tr>
      <w:tr w:rsidR="00BE5D52" w:rsidRPr="000015E2" w14:paraId="4CEB7D48" w14:textId="77777777" w:rsidTr="00792206">
        <w:trPr>
          <w:trHeight w:val="737"/>
          <w:jc w:val="center"/>
        </w:trPr>
        <w:tc>
          <w:tcPr>
            <w:tcW w:w="18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83246" w14:textId="77777777" w:rsidR="00BE5D52" w:rsidRPr="000015E2" w:rsidRDefault="00BE5D52" w:rsidP="00BE5D52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B7D6E9C" w14:textId="4E8796FB" w:rsidR="00BE5D52" w:rsidRPr="00E7095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26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6095171" w14:textId="7219EC83" w:rsidR="00BE5D52" w:rsidRPr="00E70952" w:rsidRDefault="0065136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63A88" w14:textId="6B559D7C" w:rsidR="00BE5D52" w:rsidRPr="00325631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Plano de DCD presentado en CNR (Proyectos ISTA)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757C" w14:textId="171B3931" w:rsidR="00BE5D52" w:rsidRPr="00E70952" w:rsidRDefault="00651360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  <w:r w:rsidR="00BE5D52" w:rsidRPr="006D21D5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4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7D61D" w14:textId="311142F9" w:rsidR="00BE5D52" w:rsidRPr="00E70952" w:rsidRDefault="0065136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04DD5A0" w14:textId="6EAF41FB" w:rsidR="00BE5D52" w:rsidRPr="00B71A56" w:rsidRDefault="00651360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0000"/>
                <w:sz w:val="20"/>
                <w:szCs w:val="20"/>
                <w:lang w:eastAsia="es-SV"/>
              </w:rPr>
            </w:pPr>
            <w:r w:rsidRPr="00651360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88.88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32B8" w14:textId="468F5A4D" w:rsidR="00BE5D52" w:rsidRPr="005B7C29" w:rsidRDefault="00651360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38.46</w:t>
            </w:r>
          </w:p>
        </w:tc>
      </w:tr>
      <w:tr w:rsidR="00BE5D52" w:rsidRPr="000015E2" w14:paraId="72DF64D3" w14:textId="77777777" w:rsidTr="009A4E78">
        <w:trPr>
          <w:trHeight w:val="1024"/>
          <w:jc w:val="center"/>
        </w:trPr>
        <w:tc>
          <w:tcPr>
            <w:tcW w:w="18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21517" w14:textId="77777777" w:rsidR="00BE5D52" w:rsidRPr="000015E2" w:rsidRDefault="00BE5D52" w:rsidP="00BE5D52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95FD657" w14:textId="2CD53354" w:rsidR="00BE5D52" w:rsidRPr="00E7095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CAEB047" w14:textId="1E06059B" w:rsidR="00BE5D52" w:rsidRPr="00E70952" w:rsidRDefault="0065136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D9619" w14:textId="1722CB12" w:rsidR="00BE5D52" w:rsidRPr="00325631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Plano de perímetro presentado en CNR (Proyectos Cooperativas)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3EBC4" w14:textId="4037535C" w:rsidR="00BE5D52" w:rsidRPr="00E70952" w:rsidRDefault="009A4E78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BE5D52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5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877E6" w14:textId="2E9408BD" w:rsidR="00BE5D52" w:rsidRPr="00E7095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2FC8726" w14:textId="2585B5F5" w:rsidR="00BE5D52" w:rsidRPr="005B7C29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3325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9996A" w14:textId="11BF7D69" w:rsidR="00BE5D52" w:rsidRPr="005B7C29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15.00</w:t>
            </w:r>
          </w:p>
        </w:tc>
      </w:tr>
      <w:tr w:rsidR="00BE5D52" w:rsidRPr="000015E2" w14:paraId="79C5E39D" w14:textId="77777777" w:rsidTr="003238D0">
        <w:trPr>
          <w:trHeight w:val="964"/>
          <w:jc w:val="center"/>
        </w:trPr>
        <w:tc>
          <w:tcPr>
            <w:tcW w:w="18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BF373" w14:textId="71B14525" w:rsidR="00BE5D52" w:rsidRPr="000015E2" w:rsidRDefault="00BE5D52" w:rsidP="00BE5D52">
            <w:pPr>
              <w:spacing w:after="0" w:line="256" w:lineRule="auto"/>
              <w:rPr>
                <w:rFonts w:ascii="Museo 300" w:eastAsia="Times New Roman" w:hAnsi="Museo 300" w:cs="Arial"/>
                <w:sz w:val="20"/>
                <w:szCs w:val="20"/>
                <w:lang w:eastAsia="es-SV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4278C45" w14:textId="7A464336" w:rsidR="00BE5D52" w:rsidRPr="00E7095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37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C3D18E6" w14:textId="5BDE5C82" w:rsidR="00BE5D52" w:rsidRPr="00E70952" w:rsidRDefault="0065136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0DD43" w14:textId="16E214D7" w:rsidR="00BE5D52" w:rsidRPr="00325631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5631">
              <w:rPr>
                <w:rFonts w:ascii="Museo 300" w:hAnsi="Museo 300" w:cs="Arial"/>
                <w:sz w:val="20"/>
                <w:szCs w:val="20"/>
                <w:lang w:eastAsia="es-SV"/>
              </w:rPr>
              <w:t>Plano de perímetro presentado en CNR (Proyectos ISTA)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5258A" w14:textId="32BA91AB" w:rsidR="00BE5D52" w:rsidRPr="00E70952" w:rsidRDefault="00651360" w:rsidP="0002309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</w:t>
            </w:r>
            <w:r w:rsidR="00BE5D52" w:rsidRPr="006D21D5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6"/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DDC93" w14:textId="2FE0E9AB" w:rsidR="00BE5D52" w:rsidRPr="00E70952" w:rsidRDefault="0065136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3E3CB25" w14:textId="22800EC5" w:rsidR="00BE5D52" w:rsidRPr="005B7C29" w:rsidRDefault="00292EBC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58.33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518D0" w14:textId="3BCF87AD" w:rsidR="00BE5D52" w:rsidRPr="005B7C29" w:rsidRDefault="00292EBC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54.05</w:t>
            </w:r>
          </w:p>
        </w:tc>
      </w:tr>
      <w:tr w:rsidR="00BE5D52" w:rsidRPr="000015E2" w14:paraId="720E21ED" w14:textId="77777777" w:rsidTr="003238D0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7B9E836" w14:textId="77777777" w:rsidR="00BE5D52" w:rsidRPr="000015E2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CETIA – Secciones de Transferencia de Tierras (Integrado) </w:t>
            </w:r>
          </w:p>
        </w:tc>
      </w:tr>
      <w:tr w:rsidR="00BE5D52" w:rsidRPr="00B822AD" w14:paraId="78FFC4D6" w14:textId="77777777" w:rsidTr="003238D0">
        <w:trPr>
          <w:trHeight w:val="85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877C9" w14:textId="7E7C1314" w:rsidR="00BE5D52" w:rsidRPr="00B822A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 para, recibir</w:t>
            </w:r>
            <w:r w:rsidR="005771D5"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peticiones e informar sobre sus casos 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8582912" w14:textId="581867FD" w:rsidR="00BE5D52" w:rsidRPr="00B822AD" w:rsidRDefault="00BE5D52" w:rsidP="00BE5D52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sz w:val="20"/>
                <w:szCs w:val="20"/>
              </w:rPr>
              <w:t>7,645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92C6337" w14:textId="6126B55E" w:rsidR="00BE5D52" w:rsidRPr="00B822AD" w:rsidRDefault="005C648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2,527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7205B" w14:textId="77777777" w:rsidR="00BE5D52" w:rsidRPr="00B822A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101C6" w14:textId="01BA2837" w:rsidR="00BE5D52" w:rsidRPr="00B822AD" w:rsidRDefault="005C648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3,554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DE40A" w14:textId="31DABC0A" w:rsidR="00BE5D52" w:rsidRPr="00B822AD" w:rsidRDefault="005C648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7,602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D624F0A" w14:textId="3E230B4A" w:rsidR="00BE5D52" w:rsidRPr="00B822AD" w:rsidRDefault="00BE5D52" w:rsidP="00BE5D52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12C3" w14:textId="744BD930" w:rsidR="00BE5D52" w:rsidRPr="00B822AD" w:rsidRDefault="005C6482" w:rsidP="00BE5D52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bCs/>
                <w:sz w:val="20"/>
                <w:szCs w:val="20"/>
              </w:rPr>
              <w:t>99.44</w:t>
            </w:r>
          </w:p>
        </w:tc>
      </w:tr>
      <w:tr w:rsidR="00BE5D52" w:rsidRPr="00B822AD" w14:paraId="7B8FD72D" w14:textId="77777777" w:rsidTr="003238D0">
        <w:trPr>
          <w:trHeight w:val="85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F4BA5" w14:textId="77777777" w:rsidR="00BE5D52" w:rsidRPr="00B822A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C759CD5" w14:textId="3BD8B566" w:rsidR="00BE5D52" w:rsidRPr="00B822AD" w:rsidRDefault="00BE5D52" w:rsidP="00BE5D52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sz w:val="20"/>
                <w:szCs w:val="20"/>
              </w:rPr>
              <w:t>1,328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70E7172" w14:textId="26E82EE0" w:rsidR="00BE5D52" w:rsidRPr="00B822AD" w:rsidRDefault="005C648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357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2E2A0" w14:textId="77777777" w:rsidR="00BE5D52" w:rsidRPr="00B822A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D0783" w14:textId="24BD47AF" w:rsidR="00BE5D52" w:rsidRPr="00B822AD" w:rsidRDefault="005C648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237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224D" w14:textId="50EF5F4C" w:rsidR="00BE5D52" w:rsidRPr="00B822AD" w:rsidRDefault="005C648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477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498ECB86" w14:textId="3103797A" w:rsidR="00BE5D52" w:rsidRPr="00B822AD" w:rsidRDefault="005C6482" w:rsidP="00BE5D52">
            <w:pPr>
              <w:spacing w:after="0"/>
              <w:jc w:val="center"/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  <w:t>66.39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2AE92" w14:textId="675DB2FD" w:rsidR="00BE5D52" w:rsidRPr="00B822AD" w:rsidRDefault="005C6482" w:rsidP="00BE5D52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bCs/>
                <w:sz w:val="20"/>
                <w:szCs w:val="20"/>
              </w:rPr>
              <w:t>35.92</w:t>
            </w:r>
          </w:p>
        </w:tc>
      </w:tr>
      <w:tr w:rsidR="00BE5D52" w:rsidRPr="00B822AD" w14:paraId="6634C635" w14:textId="77777777" w:rsidTr="003238D0">
        <w:trPr>
          <w:trHeight w:val="85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EC5C5" w14:textId="77777777" w:rsidR="00BE5D52" w:rsidRPr="00B822A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B35EA1C" w14:textId="51DBF128" w:rsidR="00BE5D52" w:rsidRPr="00B822AD" w:rsidRDefault="00BE5D52" w:rsidP="00BE5D52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sz w:val="20"/>
                <w:szCs w:val="20"/>
              </w:rPr>
              <w:t>624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E632251" w14:textId="2984250B" w:rsidR="00BE5D52" w:rsidRPr="00B822AD" w:rsidRDefault="005C648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166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857DE" w14:textId="77777777" w:rsidR="00BE5D52" w:rsidRPr="00B822A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F9C57" w14:textId="56B0F231" w:rsidR="00BE5D52" w:rsidRPr="00B822AD" w:rsidRDefault="005C648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200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9464" w14:textId="35898F86" w:rsidR="00BE5D52" w:rsidRPr="00B822AD" w:rsidRDefault="005C648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338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E92918E" w14:textId="01B00483" w:rsidR="00BE5D52" w:rsidRPr="00B822AD" w:rsidRDefault="00B36509" w:rsidP="00BE5D52">
            <w:pPr>
              <w:spacing w:after="0"/>
              <w:jc w:val="center"/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6A42A" w14:textId="1F02DF64" w:rsidR="00BE5D52" w:rsidRPr="00B822AD" w:rsidRDefault="005C6482" w:rsidP="00BE5D52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bCs/>
                <w:sz w:val="20"/>
                <w:szCs w:val="20"/>
              </w:rPr>
              <w:t>54.17</w:t>
            </w:r>
          </w:p>
        </w:tc>
      </w:tr>
      <w:tr w:rsidR="00BE5D52" w:rsidRPr="00BE2ACD" w14:paraId="37F76395" w14:textId="77777777" w:rsidTr="003238D0">
        <w:trPr>
          <w:trHeight w:val="85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4CF46" w14:textId="77777777" w:rsidR="00BE5D52" w:rsidRPr="00B822A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AB0791B" w14:textId="4D00C280" w:rsidR="00BE5D52" w:rsidRPr="00B822AD" w:rsidRDefault="00FC45E5" w:rsidP="00BE5D52">
            <w:pPr>
              <w:spacing w:after="0"/>
              <w:jc w:val="center"/>
              <w:rPr>
                <w:rFonts w:ascii="Museo 300" w:hAnsi="Museo 300"/>
                <w:b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sz w:val="20"/>
                <w:szCs w:val="20"/>
              </w:rPr>
              <w:t>6</w:t>
            </w:r>
            <w:r w:rsidR="00BE5D52" w:rsidRPr="00B822AD">
              <w:rPr>
                <w:rFonts w:ascii="Museo 300" w:hAnsi="Museo 300"/>
                <w:b/>
                <w:sz w:val="20"/>
                <w:szCs w:val="20"/>
              </w:rPr>
              <w:t>15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F23085A" w14:textId="6C543542" w:rsidR="00BE5D52" w:rsidRPr="00B822AD" w:rsidRDefault="005C648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165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45529" w14:textId="77777777" w:rsidR="00BE5D52" w:rsidRPr="00B822A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3F862" w14:textId="1CC5E419" w:rsidR="00BE5D52" w:rsidRPr="00B822AD" w:rsidRDefault="005C648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303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CB66C" w14:textId="72FC1BBA" w:rsidR="00BE5D52" w:rsidRPr="00B822AD" w:rsidRDefault="005C648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822AD">
              <w:rPr>
                <w:rFonts w:ascii="Museo 300" w:hAnsi="Museo 300" w:cs="Arial"/>
                <w:sz w:val="20"/>
                <w:szCs w:val="20"/>
                <w:lang w:eastAsia="es-SV"/>
              </w:rPr>
              <w:t>590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80F1983" w14:textId="102E9FF2" w:rsidR="00BE5D52" w:rsidRPr="00B822AD" w:rsidRDefault="00BE5D52" w:rsidP="00BE5D52">
            <w:pPr>
              <w:spacing w:after="0"/>
              <w:jc w:val="center"/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bCs/>
                <w:color w:val="FFFFFF" w:themeColor="background1"/>
                <w:sz w:val="20"/>
                <w:szCs w:val="20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28CFB" w14:textId="15FAFF52" w:rsidR="00BE5D52" w:rsidRPr="00BE2ACD" w:rsidRDefault="005C6482" w:rsidP="00BE5D52">
            <w:pPr>
              <w:spacing w:after="0"/>
              <w:jc w:val="center"/>
              <w:rPr>
                <w:rFonts w:ascii="Museo 300" w:hAnsi="Museo 300"/>
                <w:b/>
                <w:bCs/>
                <w:sz w:val="20"/>
                <w:szCs w:val="20"/>
              </w:rPr>
            </w:pPr>
            <w:r w:rsidRPr="00B822AD">
              <w:rPr>
                <w:rFonts w:ascii="Museo 300" w:hAnsi="Museo 300"/>
                <w:b/>
                <w:bCs/>
                <w:sz w:val="20"/>
                <w:szCs w:val="20"/>
              </w:rPr>
              <w:t>95.94</w:t>
            </w:r>
          </w:p>
        </w:tc>
      </w:tr>
      <w:tr w:rsidR="00BE5D52" w:rsidRPr="00BE2ACD" w14:paraId="2193946C" w14:textId="77777777" w:rsidTr="003238D0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B42246" w14:textId="697E6DBF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</w:p>
        </w:tc>
      </w:tr>
      <w:tr w:rsidR="003238D0" w:rsidRPr="00BE2ACD" w14:paraId="55EC68D4" w14:textId="77777777" w:rsidTr="00A958A9">
        <w:trPr>
          <w:trHeight w:val="340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5AF6CC4" w14:textId="77777777" w:rsidR="003238D0" w:rsidRPr="00BE2ACD" w:rsidRDefault="003238D0" w:rsidP="0033770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CETIA I – Sección de Transferencia de Tierras</w:t>
            </w:r>
          </w:p>
        </w:tc>
      </w:tr>
      <w:tr w:rsidR="00BE5D52" w:rsidRPr="00BE2ACD" w14:paraId="3E49BF0D" w14:textId="77777777" w:rsidTr="00407B3A">
        <w:trPr>
          <w:trHeight w:val="595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1C788" w14:textId="67796D0F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 para, recibir</w:t>
            </w:r>
            <w:r w:rsidR="005771D5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peticiones e informar sobre sus casos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0406D26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2,152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2A7FBE2" w14:textId="78F5DA72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628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6E5F8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12D4B" w14:textId="0B475FE0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1,164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353AF" w14:textId="7E6D1470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2,297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07E5EAE" w14:textId="1D50BEBA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307A8" w14:textId="15D1D2C2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BE5D52" w:rsidRPr="00BE2ACD" w14:paraId="095C677B" w14:textId="77777777" w:rsidTr="00407B3A">
        <w:trPr>
          <w:trHeight w:val="595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33BDA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E8BE3C5" w14:textId="3A10EEE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370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7AE0B01" w14:textId="633602E4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90ABE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DEBA5" w14:textId="04DD1521" w:rsidR="00BE5D52" w:rsidRPr="00BE2ACD" w:rsidRDefault="00CE3720" w:rsidP="00CE372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91</w:t>
            </w:r>
            <w:r w:rsidR="0024208A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27"/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603DD" w14:textId="6138F3A9" w:rsidR="00BE5D52" w:rsidRPr="00BE2ACD" w:rsidRDefault="00BE5D52" w:rsidP="00527B0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  <w:r w:rsidR="00CE3720">
              <w:rPr>
                <w:rFonts w:ascii="Museo 300" w:hAnsi="Museo 300" w:cs="Arial"/>
                <w:sz w:val="20"/>
                <w:szCs w:val="20"/>
                <w:lang w:eastAsia="es-SV"/>
              </w:rPr>
              <w:t>91</w:t>
            </w:r>
            <w:r w:rsidR="00A121AE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28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7DF16D8" w14:textId="3DB1B8D1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C2320" w14:textId="2BBD1C09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51.62</w:t>
            </w:r>
          </w:p>
        </w:tc>
      </w:tr>
      <w:tr w:rsidR="00BE5D52" w:rsidRPr="00BE2ACD" w14:paraId="60DA3CD6" w14:textId="77777777" w:rsidTr="00407B3A">
        <w:trPr>
          <w:trHeight w:val="595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A9FE4" w14:textId="35DAC0D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1D4CF3D" w14:textId="0FB9EEB0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240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1F0FBB" w14:textId="63B9096E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  <w:r w:rsidR="00BE5D52"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B5819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F756B" w14:textId="610E652D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88EDF" w14:textId="3D3EB44B" w:rsidR="00BE5D52" w:rsidRPr="00BE2ACD" w:rsidRDefault="00CE3720" w:rsidP="00CE372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121</w:t>
            </w:r>
            <w:r w:rsidR="00A121AE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29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1FDC45F" w14:textId="660BFC32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355AA" w14:textId="2DABB9ED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50.42</w:t>
            </w:r>
          </w:p>
        </w:tc>
      </w:tr>
      <w:tr w:rsidR="00BE5D52" w:rsidRPr="00BE2ACD" w14:paraId="24F02192" w14:textId="77777777" w:rsidTr="00407B3A">
        <w:trPr>
          <w:trHeight w:val="595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CD508" w14:textId="7E2BF72C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7654DFA" w14:textId="4FF9734A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225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46D40E5" w14:textId="65BE50E5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F5933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DC25B" w14:textId="42DB1516" w:rsidR="00BE5D52" w:rsidRPr="00BE2ACD" w:rsidRDefault="00CE3720" w:rsidP="00372DB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60C2E" w14:textId="3BA83B16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141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04E0293" w14:textId="74D6F4EF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58E48" w14:textId="66F3AC9D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62.67</w:t>
            </w:r>
          </w:p>
        </w:tc>
      </w:tr>
      <w:tr w:rsidR="00BE5D52" w:rsidRPr="00BE2ACD" w14:paraId="1ACE8C53" w14:textId="77777777" w:rsidTr="00A958A9">
        <w:trPr>
          <w:trHeight w:val="34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64EDF06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CETIA III – Sección de Transferencia de Tierras</w:t>
            </w:r>
          </w:p>
        </w:tc>
      </w:tr>
      <w:tr w:rsidR="00BE5D52" w:rsidRPr="00BE2ACD" w14:paraId="7D52D468" w14:textId="77777777" w:rsidTr="00407B3A">
        <w:trPr>
          <w:trHeight w:val="595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A06E6" w14:textId="6691F61A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 para, recibir</w:t>
            </w:r>
            <w:r w:rsidR="005771D5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peticiones e informar sobre sus casos 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D17689E" w14:textId="692AD6AF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2,200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6153EAD" w14:textId="3073DB10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600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270EB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29F31" w14:textId="2A14A0D6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1,199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20101" w14:textId="45EAEFDE" w:rsidR="00BE5D52" w:rsidRPr="00BE2ACD" w:rsidRDefault="00CE3720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2,987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F8D53E8" w14:textId="76EA46BF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8F599" w14:textId="6BA84B0B" w:rsidR="00BE5D52" w:rsidRPr="00BE2ACD" w:rsidRDefault="00053688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</w:t>
            </w:r>
            <w:r w:rsidR="004A404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BE5D52" w:rsidRPr="00BE2ACD" w14:paraId="480F705A" w14:textId="77777777" w:rsidTr="00407B3A">
        <w:trPr>
          <w:trHeight w:val="595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B9449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64B41F" w14:textId="34B2D8C6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360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45EEFFD" w14:textId="715BDE65" w:rsidR="00BE5D52" w:rsidRPr="00BE2ACD" w:rsidRDefault="001A0A69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997E0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4337C" w14:textId="7AC4F3DC" w:rsidR="00BE5D52" w:rsidRPr="00BE2ACD" w:rsidRDefault="001A0A69" w:rsidP="000536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50</w:t>
            </w:r>
            <w:r w:rsidR="00BE5D52" w:rsidRPr="00BE2AC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0"/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7DDFD" w14:textId="6D646933" w:rsidR="00BE5D52" w:rsidRPr="00BE2ACD" w:rsidRDefault="001A0A69" w:rsidP="001A0A6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96</w:t>
            </w:r>
            <w:r w:rsidR="00211D5F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31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37BE064" w14:textId="37424301" w:rsidR="00BE5D52" w:rsidRPr="00BE2ACD" w:rsidRDefault="001A0A69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0000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41.67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3FFC" w14:textId="275CA24C" w:rsidR="00BE5D52" w:rsidRPr="00BE2ACD" w:rsidRDefault="001A0A69" w:rsidP="00E809B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26.67</w:t>
            </w:r>
          </w:p>
        </w:tc>
      </w:tr>
      <w:tr w:rsidR="00407B3A" w:rsidRPr="00BE2ACD" w14:paraId="1F75D7BA" w14:textId="77777777" w:rsidTr="00407B3A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6E94E83" w14:textId="40600AF8" w:rsidR="00407B3A" w:rsidRPr="00BE2ACD" w:rsidRDefault="00407B3A" w:rsidP="0033770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CETIA III – Sección de Transferencia de Tierras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(Continuación)</w:t>
            </w:r>
          </w:p>
        </w:tc>
      </w:tr>
      <w:tr w:rsidR="00BE5D52" w:rsidRPr="00BE2ACD" w14:paraId="71AEF647" w14:textId="77777777" w:rsidTr="00A958A9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60351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5C9ED00" w14:textId="1E476385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E960A25" w14:textId="6E95DF68" w:rsidR="00BE5D52" w:rsidRPr="00BE2ACD" w:rsidRDefault="001A0A69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FEB8F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C96AD" w14:textId="08F41C0F" w:rsidR="00BE5D52" w:rsidRPr="00BE2ACD" w:rsidRDefault="004A404D" w:rsidP="004A404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  <w:r w:rsidR="001A0A69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D60DD" w14:textId="5ECAFB97" w:rsidR="00BE5D52" w:rsidRPr="00BE2ACD" w:rsidRDefault="001A0A69" w:rsidP="00965D5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10</w:t>
            </w:r>
            <w:r w:rsidR="004A404D"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  <w:r w:rsidR="00211D5F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32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939B4FB" w14:textId="521533FB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0F1F5" w14:textId="14E11BB3" w:rsidR="00BE5D52" w:rsidRPr="00BE2ACD" w:rsidRDefault="000C6408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85.00</w:t>
            </w:r>
          </w:p>
        </w:tc>
      </w:tr>
      <w:tr w:rsidR="00BE5D52" w:rsidRPr="00BE2ACD" w14:paraId="24CEEC32" w14:textId="77777777" w:rsidTr="00A958A9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AFD6C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C490D58" w14:textId="7416EF81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150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991E580" w14:textId="10D0AA41" w:rsidR="00BE5D52" w:rsidRPr="00BE2ACD" w:rsidRDefault="000C6408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</w:t>
            </w:r>
            <w:r w:rsidR="00E809B7"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E3524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9786" w14:textId="4E5F5944" w:rsidR="00BE5D52" w:rsidRPr="00BE2ACD" w:rsidRDefault="000C6408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6A375" w14:textId="008F88CE" w:rsidR="00BE5D52" w:rsidRPr="00BE2ACD" w:rsidRDefault="000C6408" w:rsidP="00A95BD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249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29986B1" w14:textId="66A7B201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D6D7" w14:textId="3F0A41C2" w:rsidR="00BE5D52" w:rsidRPr="00BE2ACD" w:rsidRDefault="00A95BD4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BE5D52" w:rsidRPr="00BE2ACD" w14:paraId="346DE4F6" w14:textId="77777777" w:rsidTr="00407B3A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1480ED6" w14:textId="19936C50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>CETIA IV (Usulután) – Sección de Transferencia de Tierras</w:t>
            </w:r>
          </w:p>
        </w:tc>
      </w:tr>
      <w:tr w:rsidR="00BE5D52" w:rsidRPr="00BE2ACD" w14:paraId="000634FB" w14:textId="77777777" w:rsidTr="00A958A9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57433" w14:textId="43CA73A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 para, recibir</w:t>
            </w:r>
            <w:r w:rsidR="005771D5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peticiones e informar sobre sus casos 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177C9A1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1,555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B7EFE21" w14:textId="0C135325" w:rsidR="00BE5D52" w:rsidRPr="00BE2ACD" w:rsidRDefault="00B917BE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675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80D42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16B93" w14:textId="73FBC849" w:rsidR="00BE5D52" w:rsidRPr="00BE2ACD" w:rsidRDefault="00B917BE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531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8D500" w14:textId="287D0971" w:rsidR="00BE5D52" w:rsidRPr="00BE2ACD" w:rsidRDefault="00B917BE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994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630185F" w14:textId="522E5153" w:rsidR="00BE5D52" w:rsidRPr="00BE2ACD" w:rsidRDefault="00042551" w:rsidP="00A95BD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78.67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3D745" w14:textId="5C90D25D" w:rsidR="00BE5D52" w:rsidRPr="00BE2ACD" w:rsidRDefault="00042551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63.92</w:t>
            </w:r>
          </w:p>
        </w:tc>
      </w:tr>
      <w:tr w:rsidR="00BE5D52" w:rsidRPr="00BE2ACD" w14:paraId="297FB100" w14:textId="77777777" w:rsidTr="00A958A9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B3C88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ABDDB7D" w14:textId="423B47D3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09A26BE" w14:textId="2D3A86C6" w:rsidR="00BE5D52" w:rsidRPr="00BE2ACD" w:rsidRDefault="00B917BE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</w:t>
            </w:r>
            <w:r w:rsidR="00BE5D52"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D109A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2CC04" w14:textId="3CF5DA40" w:rsidR="00BE5D52" w:rsidRPr="00BE2ACD" w:rsidRDefault="00B917BE" w:rsidP="00B917B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68</w:t>
            </w:r>
            <w:r w:rsidR="00BE5D52" w:rsidRPr="00BE2AC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3"/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9C131" w14:textId="1056F85D" w:rsidR="00BE5D52" w:rsidRPr="00BE2ACD" w:rsidRDefault="00B917BE" w:rsidP="00527B06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82</w:t>
            </w:r>
            <w:r w:rsidR="00A30311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34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6556BDE" w14:textId="5E5D3A4A" w:rsidR="00BE5D52" w:rsidRPr="00BE2ACD" w:rsidRDefault="002F6EA8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7C8D1" w14:textId="780EA257" w:rsidR="00BE5D52" w:rsidRPr="00BE2ACD" w:rsidRDefault="002F6EA8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32.80</w:t>
            </w:r>
          </w:p>
        </w:tc>
      </w:tr>
      <w:tr w:rsidR="00BE5D52" w:rsidRPr="00BE2ACD" w14:paraId="694E7EDC" w14:textId="77777777" w:rsidTr="00A958A9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613E2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E25987F" w14:textId="1252752A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3582058" w14:textId="7DB2DA9B" w:rsidR="00BE5D52" w:rsidRPr="00BE2ACD" w:rsidRDefault="00B917BE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35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DB280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5ACDF" w14:textId="3BF99BAE" w:rsidR="00BE5D52" w:rsidRPr="00BE2ACD" w:rsidRDefault="00B917BE" w:rsidP="008F29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69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5AEB8" w14:textId="37B1A434" w:rsidR="00BE5D52" w:rsidRPr="00BE2ACD" w:rsidRDefault="00B917BE" w:rsidP="00942E0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71</w:t>
            </w:r>
            <w:r w:rsidR="00A30311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35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D5C9C29" w14:textId="025DB071" w:rsidR="00BE5D52" w:rsidRPr="00BE2ACD" w:rsidRDefault="00942E08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FD080" w14:textId="409847BD" w:rsidR="00BE5D52" w:rsidRPr="00BE2ACD" w:rsidRDefault="002F6EA8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59.17</w:t>
            </w:r>
          </w:p>
        </w:tc>
      </w:tr>
      <w:tr w:rsidR="00BE5D52" w:rsidRPr="00BE2ACD" w14:paraId="5003CD84" w14:textId="77777777" w:rsidTr="00A958A9">
        <w:trPr>
          <w:trHeight w:val="68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5BF41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166C15B" w14:textId="6AED6F01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E14A85D" w14:textId="7DDB0F4C" w:rsidR="00BE5D52" w:rsidRPr="00BE2ACD" w:rsidRDefault="00B917BE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BA544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055C" w14:textId="4D923DE5" w:rsidR="00BE5D52" w:rsidRPr="00BE2ACD" w:rsidRDefault="00B917BE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A643A" w14:textId="5F42137F" w:rsidR="00BE5D52" w:rsidRPr="00BE2ACD" w:rsidRDefault="00B917BE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92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813DBB0" w14:textId="47D0D9ED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FC7E1" w14:textId="32ABDA45" w:rsidR="00BE5D52" w:rsidRPr="00BE2ACD" w:rsidRDefault="002F6EA8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76.67</w:t>
            </w:r>
          </w:p>
        </w:tc>
      </w:tr>
      <w:tr w:rsidR="00BE5D52" w:rsidRPr="00BE2ACD" w14:paraId="63D8DD0D" w14:textId="77777777" w:rsidTr="003C0AF8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CF0256F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CETIA IV – Sección de Transferencia de Tierras</w:t>
            </w:r>
          </w:p>
        </w:tc>
      </w:tr>
      <w:tr w:rsidR="00BE5D52" w:rsidRPr="00BE2ACD" w14:paraId="089337D8" w14:textId="77777777" w:rsidTr="003C0AF8">
        <w:trPr>
          <w:trHeight w:val="73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531BD" w14:textId="1781DAEF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Atender en forma regionalizada a los usuarios para, recibir</w:t>
            </w:r>
            <w:r w:rsidR="005771D5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peticiones e informar sobre sus casos 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971D65D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1,738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F3951D3" w14:textId="18415257" w:rsidR="00BE5D52" w:rsidRPr="00BE2ACD" w:rsidRDefault="000C6408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624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4F3A8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42C01" w14:textId="3BD7596F" w:rsidR="00BE5D52" w:rsidRPr="00BE2ACD" w:rsidRDefault="000C6408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660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8F023" w14:textId="17C5E273" w:rsidR="00BE5D52" w:rsidRPr="00BE2ACD" w:rsidRDefault="000C6408" w:rsidP="001A6EA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1,324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0C15D62" w14:textId="32453CFA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5D61" w14:textId="46277A1B" w:rsidR="00BE5D52" w:rsidRPr="00BE2ACD" w:rsidRDefault="000C6408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76.17</w:t>
            </w:r>
          </w:p>
        </w:tc>
      </w:tr>
      <w:tr w:rsidR="00BE5D52" w:rsidRPr="00BE2ACD" w14:paraId="25CF2115" w14:textId="77777777" w:rsidTr="003C0AF8">
        <w:trPr>
          <w:trHeight w:val="73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218A3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107DD6A" w14:textId="389A46C3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348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5C5E7D3" w14:textId="34C2F4F3" w:rsidR="00BE5D52" w:rsidRPr="00BE2ACD" w:rsidRDefault="000C6408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87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B6BF5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Solicitud completada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97BD5" w14:textId="6059B852" w:rsidR="00BE5D52" w:rsidRPr="00BE2ACD" w:rsidRDefault="000C6408" w:rsidP="00535AA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28</w:t>
            </w:r>
            <w:r w:rsidR="00BE5D52" w:rsidRPr="00BE2AC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6"/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6E72" w14:textId="5CC43390" w:rsidR="00BE5D52" w:rsidRPr="00BE2ACD" w:rsidRDefault="000C6408" w:rsidP="00527B0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</w:rPr>
              <w:t>108</w:t>
            </w:r>
            <w:r w:rsidR="00A30311">
              <w:rPr>
                <w:rStyle w:val="Refdenotaalpie"/>
                <w:rFonts w:ascii="Museo 300" w:hAnsi="Museo 300" w:cs="Arial"/>
                <w:bCs/>
                <w:sz w:val="20"/>
                <w:szCs w:val="20"/>
              </w:rPr>
              <w:footnoteReference w:id="37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F3A03F9" w14:textId="2FC67D99" w:rsidR="00BE5D52" w:rsidRPr="00BE2ACD" w:rsidRDefault="000C6408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32.18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74B43" w14:textId="265B084D" w:rsidR="00BE5D52" w:rsidRPr="00BE2ACD" w:rsidRDefault="003C0AF8" w:rsidP="00535AA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31.03</w:t>
            </w:r>
          </w:p>
        </w:tc>
      </w:tr>
      <w:tr w:rsidR="00BE5D52" w:rsidRPr="00BE2ACD" w14:paraId="05948E1F" w14:textId="77777777" w:rsidTr="003C0AF8">
        <w:trPr>
          <w:trHeight w:val="73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615D3" w14:textId="77777777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8BFFAEB" w14:textId="1A67296F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144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809FD36" w14:textId="76DE6C49" w:rsidR="00BE5D52" w:rsidRPr="00BE2ACD" w:rsidRDefault="000C6408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36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3D36A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25856" w14:textId="1CCB7E8C" w:rsidR="00BE5D52" w:rsidRPr="00BE2ACD" w:rsidRDefault="000C6408" w:rsidP="00527B0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39204" w14:textId="2257BFD3" w:rsidR="00BE5D52" w:rsidRPr="00BE2ACD" w:rsidRDefault="00535AA7" w:rsidP="00965D5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44</w:t>
            </w:r>
            <w:r w:rsidR="00A30311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8"/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89574D3" w14:textId="53AD4E1B" w:rsidR="00BE5D52" w:rsidRPr="00BE2ACD" w:rsidRDefault="000C6408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33.33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FA687" w14:textId="79D5FD89" w:rsidR="00BE5D52" w:rsidRPr="00BE2ACD" w:rsidRDefault="00535AA7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30.56</w:t>
            </w:r>
          </w:p>
        </w:tc>
      </w:tr>
      <w:tr w:rsidR="00BE5D52" w:rsidRPr="000015E2" w14:paraId="060762CD" w14:textId="77777777" w:rsidTr="003C0AF8">
        <w:trPr>
          <w:trHeight w:val="737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CDF27" w14:textId="5C1ADCFD" w:rsidR="00BE5D52" w:rsidRPr="00BE2ACD" w:rsidRDefault="00BE5D52" w:rsidP="00BE5D52">
            <w:pPr>
              <w:spacing w:after="0" w:line="256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Realizar inspecciones de campo según demanda de los usuarios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1A9B53C" w14:textId="113DF208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120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69A7F02" w14:textId="4C6A6465" w:rsidR="00BE5D52" w:rsidRPr="00BE2ACD" w:rsidRDefault="000C6408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7631E" w14:textId="77777777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250B6" w14:textId="447D52A7" w:rsidR="00BE5D52" w:rsidRPr="00BE2ACD" w:rsidRDefault="000C6408" w:rsidP="00BE5D5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35A7" w14:textId="3B819D98" w:rsidR="00BE5D52" w:rsidRPr="00BE2ACD" w:rsidRDefault="000C6408" w:rsidP="00BE5D5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108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30A11D9" w14:textId="25412188" w:rsidR="00BE5D52" w:rsidRPr="00BE2ACD" w:rsidRDefault="00BE5D52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E2AC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B84ED" w14:textId="4A46B924" w:rsidR="00BE5D52" w:rsidRPr="005B7C29" w:rsidRDefault="000C6408" w:rsidP="00BE5D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90.00</w:t>
            </w:r>
          </w:p>
        </w:tc>
      </w:tr>
    </w:tbl>
    <w:p w14:paraId="6465F8C2" w14:textId="77777777" w:rsidR="004142EB" w:rsidRDefault="004142EB" w:rsidP="004142EB">
      <w:pPr>
        <w:rPr>
          <w:lang w:val="es-ES"/>
        </w:rPr>
        <w:sectPr w:rsidR="004142EB" w:rsidSect="004142EB">
          <w:pgSz w:w="15840" w:h="12240" w:orient="landscape"/>
          <w:pgMar w:top="1325" w:right="1417" w:bottom="1701" w:left="1417" w:header="426" w:footer="237" w:gutter="0"/>
          <w:cols w:space="708"/>
          <w:docGrid w:linePitch="360"/>
        </w:sectPr>
      </w:pPr>
    </w:p>
    <w:p w14:paraId="03F9E79F" w14:textId="57743786" w:rsidR="000D2C9C" w:rsidRPr="0033770D" w:rsidRDefault="000D2C9C" w:rsidP="00246C9F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3" w:name="_Toc141262336"/>
      <w:r w:rsidRPr="0033770D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ADJUDICACIÓN DE INMUEBLES</w:t>
      </w:r>
      <w:bookmarkEnd w:id="3"/>
    </w:p>
    <w:tbl>
      <w:tblPr>
        <w:tblW w:w="55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984"/>
        <w:gridCol w:w="1071"/>
        <w:gridCol w:w="2046"/>
        <w:gridCol w:w="1355"/>
        <w:gridCol w:w="1358"/>
        <w:gridCol w:w="1372"/>
        <w:gridCol w:w="1308"/>
      </w:tblGrid>
      <w:tr w:rsidR="000D2C9C" w:rsidRPr="000965A3" w14:paraId="615CF265" w14:textId="77777777" w:rsidTr="006A4888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9C32FC" w14:textId="77777777" w:rsidR="000D2C9C" w:rsidRPr="000965A3" w:rsidRDefault="000D2C9C" w:rsidP="006A4888">
            <w:pPr>
              <w:spacing w:after="0" w:line="256" w:lineRule="auto"/>
              <w:jc w:val="right"/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0D2C9C" w:rsidRPr="00C01BFA" w14:paraId="4B3F0C7A" w14:textId="77777777" w:rsidTr="006A4888">
        <w:trPr>
          <w:trHeight w:val="510"/>
          <w:tblHeader/>
          <w:jc w:val="center"/>
        </w:trPr>
        <w:tc>
          <w:tcPr>
            <w:tcW w:w="17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5CBE87B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AA27DB7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6BDB6D1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71B2187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6E21B53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0D2C9C" w:rsidRPr="00C01BFA" w14:paraId="748E94FD" w14:textId="77777777" w:rsidTr="006A4888">
        <w:trPr>
          <w:trHeight w:val="510"/>
          <w:tblHeader/>
          <w:jc w:val="center"/>
        </w:trPr>
        <w:tc>
          <w:tcPr>
            <w:tcW w:w="17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CCE8F8B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B659E90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DB96972" w14:textId="60CFB699" w:rsidR="000D2C9C" w:rsidRPr="00C01BFA" w:rsidRDefault="00667B46" w:rsidP="00EB571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7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D0EFAC8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2B77F41" w14:textId="4A4AB19B" w:rsidR="000D2C9C" w:rsidRPr="00C01BFA" w:rsidRDefault="00667B46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499CE16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B83E3EF" w14:textId="25681F22" w:rsidR="000D2C9C" w:rsidRPr="00C01BFA" w:rsidRDefault="00667B46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DCBF54E" w14:textId="77777777" w:rsidR="000D2C9C" w:rsidRPr="00C01BFA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0D2C9C" w:rsidRPr="00C01BFA" w14:paraId="47342838" w14:textId="77777777" w:rsidTr="006B1FBE">
        <w:trPr>
          <w:trHeight w:val="1134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9E15" w14:textId="77777777" w:rsidR="000D2C9C" w:rsidRPr="00AE18C4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E18C4">
              <w:rPr>
                <w:rFonts w:ascii="Museo 300" w:hAnsi="Museo 300" w:cs="Arial"/>
                <w:sz w:val="20"/>
                <w:szCs w:val="20"/>
                <w:lang w:eastAsia="es-SV"/>
              </w:rPr>
              <w:t>Consolidar las solicitudes de adjudicación de inmuebles para proyectos con DCD recibidas de los CETIA I, III, IV, IV USULUTÁN y Área de Transferencia de Tierras Central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C1B3BF5" w14:textId="4746142F" w:rsidR="000D2C9C" w:rsidRPr="009A4B2B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BD805E9" w14:textId="3E467AD9" w:rsidR="000D2C9C" w:rsidRPr="009A4B2B" w:rsidRDefault="00C57C45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7A8AB" w14:textId="77777777" w:rsidR="000D2C9C" w:rsidRPr="009A4B2B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E66B1" w14:textId="28BE7683" w:rsidR="000D2C9C" w:rsidRPr="009A4B2B" w:rsidRDefault="00C57C45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2C73F1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39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63B1E" w14:textId="6C534873" w:rsidR="000D2C9C" w:rsidRPr="009A4B2B" w:rsidRDefault="00C57C45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1C6A4D2" w14:textId="77777777" w:rsidR="000D2C9C" w:rsidRPr="009A4B2B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DEB99" w14:textId="164AEFD7" w:rsidR="000D2C9C" w:rsidRPr="009A4B2B" w:rsidRDefault="00C57C45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0D2C9C" w:rsidRPr="00C01BFA" w14:paraId="4174E146" w14:textId="77777777" w:rsidTr="006B1FBE">
        <w:trPr>
          <w:trHeight w:val="1134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CBCE" w14:textId="77777777" w:rsidR="000D2C9C" w:rsidRPr="00AE18C4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E18C4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Gestionar ante Junta Directiva Institucional los dictámenes técnicos que servirán para proponer la adjudicación o modificación de adjudicación de inmuebles.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B52610C" w14:textId="6661487D" w:rsidR="000D2C9C" w:rsidRPr="009A4B2B" w:rsidRDefault="00D0242D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261E094" w14:textId="0B664529" w:rsidR="000D2C9C" w:rsidRPr="009A4B2B" w:rsidRDefault="00762787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  <w:r w:rsidR="008763FE"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151B9" w14:textId="77777777" w:rsidR="000D2C9C" w:rsidRPr="009A4B2B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Dictámenes remitidos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91CBE" w14:textId="73A52D52" w:rsidR="000D2C9C" w:rsidRPr="009A4B2B" w:rsidRDefault="00762787" w:rsidP="0076278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132</w:t>
            </w:r>
            <w:r w:rsidR="00D0242D" w:rsidRPr="009A4B2B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0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A395" w14:textId="7CC74472" w:rsidR="000D2C9C" w:rsidRPr="009A4B2B" w:rsidRDefault="00FB43AE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820FFD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8003696" w14:textId="77777777" w:rsidR="000D2C9C" w:rsidRPr="009A4B2B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AFFD2" w14:textId="46765F6E" w:rsidR="000D2C9C" w:rsidRPr="009A4B2B" w:rsidRDefault="000648BB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0D2C9C" w:rsidRPr="00C01BFA" w14:paraId="755DC3C1" w14:textId="77777777" w:rsidTr="00893B95">
        <w:trPr>
          <w:trHeight w:val="34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BF306EF" w14:textId="77777777" w:rsidR="000D2C9C" w:rsidRPr="009A4B2B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Área de Dictámenes e Informes Técnicos </w:t>
            </w:r>
          </w:p>
        </w:tc>
      </w:tr>
      <w:tr w:rsidR="000D2C9C" w:rsidRPr="00C01BFA" w14:paraId="032E4E03" w14:textId="77777777" w:rsidTr="006B1FBE">
        <w:trPr>
          <w:trHeight w:val="850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BC783" w14:textId="77777777" w:rsidR="000D2C9C" w:rsidRPr="009A4B2B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E18C4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</w:t>
            </w:r>
            <w:r w:rsidRPr="00D27CE9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técnico para la adjudicación o </w:t>
            </w:r>
            <w:proofErr w:type="spellStart"/>
            <w:r w:rsidRPr="00D27CE9">
              <w:rPr>
                <w:rFonts w:ascii="Museo 300" w:hAnsi="Museo 300" w:cs="Arial"/>
                <w:sz w:val="20"/>
                <w:szCs w:val="20"/>
                <w:lang w:eastAsia="es-SV"/>
              </w:rPr>
              <w:t>readjudicación</w:t>
            </w:r>
            <w:proofErr w:type="spellEnd"/>
            <w:r w:rsidRPr="00D27CE9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inmuebles en proyectos DCD inscrita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F91C4EF" w14:textId="35DDABE7" w:rsidR="000D2C9C" w:rsidRPr="009A4B2B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3,000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63CBE38" w14:textId="3D1C06D4" w:rsidR="000D2C9C" w:rsidRPr="009A4B2B" w:rsidRDefault="00F105EF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750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496E" w14:textId="77777777" w:rsidR="000D2C9C" w:rsidRPr="009A4B2B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Adjudicación o </w:t>
            </w:r>
            <w:proofErr w:type="spellStart"/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>readjudicación</w:t>
            </w:r>
            <w:proofErr w:type="spellEnd"/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realizada.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C7B1" w14:textId="0D4F3844" w:rsidR="000D2C9C" w:rsidRPr="009A4B2B" w:rsidRDefault="00F105EF" w:rsidP="002108E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312</w:t>
            </w:r>
            <w:r w:rsidR="00D0242D" w:rsidRPr="009A4B2B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1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CBD1F" w14:textId="1F7ECA50" w:rsidR="000D2C9C" w:rsidRPr="009A4B2B" w:rsidRDefault="00F105EF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612</w:t>
            </w:r>
            <w:r w:rsidR="00875A9F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2"/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9D036C9" w14:textId="37AC4F95" w:rsidR="000D2C9C" w:rsidRPr="009A4B2B" w:rsidRDefault="00F105EF" w:rsidP="007014D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41.60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2A5C5" w14:textId="0A5EBD23" w:rsidR="000D2C9C" w:rsidRPr="009A4B2B" w:rsidRDefault="00F105EF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20.40</w:t>
            </w:r>
          </w:p>
        </w:tc>
      </w:tr>
      <w:tr w:rsidR="000D2C9C" w:rsidRPr="00C01BFA" w14:paraId="43593A08" w14:textId="77777777" w:rsidTr="006B1FBE">
        <w:trPr>
          <w:trHeight w:val="34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37B98" w14:textId="4B760BFD" w:rsidR="000D2C9C" w:rsidRPr="00E32CE7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</w:tr>
      <w:tr w:rsidR="006B1FBE" w:rsidRPr="00C01BFA" w14:paraId="5EB47193" w14:textId="77777777" w:rsidTr="00893B95">
        <w:trPr>
          <w:trHeight w:val="312"/>
          <w:jc w:val="center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E83BB47" w14:textId="77777777" w:rsidR="006B1FBE" w:rsidRPr="00E32CE7" w:rsidRDefault="006B1FBE" w:rsidP="00884EE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32CE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lastRenderedPageBreak/>
              <w:t>Área de Transferencia de Tierras</w:t>
            </w:r>
          </w:p>
        </w:tc>
      </w:tr>
      <w:tr w:rsidR="000D2C9C" w:rsidRPr="002A214E" w14:paraId="74231429" w14:textId="77777777" w:rsidTr="00893B95">
        <w:trPr>
          <w:trHeight w:val="510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41E25" w14:textId="77777777" w:rsidR="000D2C9C" w:rsidRPr="002A214E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Atender en forma regionalizada a los usuarios para, recibir peticiones e informar sobre sus casos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BD55819" w14:textId="635A3CD1" w:rsidR="000D2C9C" w:rsidRPr="002A214E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1,000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2A164B7" w14:textId="5570BFCA" w:rsidR="000D2C9C" w:rsidRPr="002A214E" w:rsidRDefault="002F5230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sz w:val="20"/>
                <w:szCs w:val="20"/>
                <w:lang w:eastAsia="es-SV"/>
              </w:rPr>
              <w:t>300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18BB5" w14:textId="77777777" w:rsidR="000D2C9C" w:rsidRPr="002A214E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sz w:val="20"/>
                <w:szCs w:val="20"/>
                <w:lang w:eastAsia="es-SV"/>
              </w:rPr>
              <w:t>Usuarios atendidos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986AE" w14:textId="36525A51" w:rsidR="000D2C9C" w:rsidRPr="002A214E" w:rsidRDefault="002F5230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2A214E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390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09894" w14:textId="3FF94AB7" w:rsidR="000D2C9C" w:rsidRPr="002A214E" w:rsidRDefault="002F5230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2A214E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697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45A37AA" w14:textId="77777777" w:rsidR="000D2C9C" w:rsidRPr="002A214E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63CB0" w14:textId="6DD51678" w:rsidR="000D2C9C" w:rsidRPr="002A214E" w:rsidRDefault="002F5230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69.70</w:t>
            </w:r>
          </w:p>
        </w:tc>
      </w:tr>
      <w:tr w:rsidR="000D2C9C" w:rsidRPr="00C01BFA" w14:paraId="528A00A7" w14:textId="77777777" w:rsidTr="00893B95">
        <w:trPr>
          <w:trHeight w:val="510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95C23" w14:textId="77777777" w:rsidR="000D2C9C" w:rsidRPr="002A214E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sz w:val="20"/>
                <w:szCs w:val="20"/>
                <w:lang w:eastAsia="es-SV"/>
              </w:rPr>
              <w:t>Completar solicitud de adjudicación de inmueble para Proyectos con DCD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7E06C47" w14:textId="59C6A978" w:rsidR="000D2C9C" w:rsidRPr="002A214E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370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7A6B72A" w14:textId="04F6078C" w:rsidR="000D2C9C" w:rsidRPr="002A214E" w:rsidRDefault="002F5230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sz w:val="20"/>
                <w:szCs w:val="20"/>
                <w:lang w:eastAsia="es-SV"/>
              </w:rPr>
              <w:t>95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D7D42" w14:textId="77777777" w:rsidR="000D2C9C" w:rsidRPr="002A214E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A214E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Solicitud Completada 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B0CE3" w14:textId="755B3E63" w:rsidR="000D2C9C" w:rsidRPr="002A214E" w:rsidRDefault="002F5230" w:rsidP="00C57C4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2A214E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94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5E58" w14:textId="5B2085E5" w:rsidR="000D2C9C" w:rsidRPr="002A214E" w:rsidRDefault="002F5230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 w:rsidRPr="002A214E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120</w:t>
            </w:r>
            <w:r w:rsidR="00875A9F" w:rsidRPr="002A214E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3"/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74235CD" w14:textId="3BCC695E" w:rsidR="000D2C9C" w:rsidRPr="002A214E" w:rsidRDefault="00C57C45" w:rsidP="00DF420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2A214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98.95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6DF86" w14:textId="2417C683" w:rsidR="000D2C9C" w:rsidRPr="002A214E" w:rsidRDefault="00C57C45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2A214E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32.43</w:t>
            </w:r>
          </w:p>
        </w:tc>
      </w:tr>
      <w:tr w:rsidR="000D2C9C" w:rsidRPr="00C01BFA" w14:paraId="2CD45E8E" w14:textId="77777777" w:rsidTr="00893B95">
        <w:trPr>
          <w:trHeight w:val="510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52429" w14:textId="77777777" w:rsidR="000D2C9C" w:rsidRPr="00486D11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66F36">
              <w:rPr>
                <w:rFonts w:ascii="Museo 300" w:hAnsi="Museo 300" w:cs="Arial"/>
                <w:sz w:val="20"/>
                <w:szCs w:val="20"/>
                <w:lang w:eastAsia="es-SV"/>
              </w:rPr>
              <w:t>Realizar entrega material de inmuebles.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928EFD2" w14:textId="46F10C3C" w:rsidR="000D2C9C" w:rsidRPr="009A4B2B" w:rsidRDefault="00D0242D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175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285043D" w14:textId="27543A42" w:rsidR="000D2C9C" w:rsidRPr="009A4B2B" w:rsidRDefault="00820FFD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04D6F" w14:textId="77777777" w:rsidR="000D2C9C" w:rsidRPr="009A4B2B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>Inmueble Entregado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77AC8" w14:textId="6F72CADD" w:rsidR="000D2C9C" w:rsidRPr="009A4B2B" w:rsidRDefault="00820FFD" w:rsidP="00820FF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34</w:t>
            </w:r>
            <w:r w:rsidR="00486D11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4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E343C" w14:textId="5267A96F" w:rsidR="000D2C9C" w:rsidRPr="009A4B2B" w:rsidRDefault="00820FFD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57</w:t>
            </w:r>
            <w:r w:rsidR="00875A9F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5"/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FC692B9" w14:textId="4756333D" w:rsidR="000D2C9C" w:rsidRPr="009A4B2B" w:rsidRDefault="00820FFD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820FFD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97.14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7B480" w14:textId="2BF2B34E" w:rsidR="000D2C9C" w:rsidRPr="009A4B2B" w:rsidRDefault="00820FFD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  <w:t>32.57</w:t>
            </w:r>
          </w:p>
        </w:tc>
      </w:tr>
      <w:tr w:rsidR="000D2C9C" w:rsidRPr="00C01BFA" w14:paraId="342CEBAF" w14:textId="77777777" w:rsidTr="00893B95">
        <w:trPr>
          <w:trHeight w:val="510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2F12" w14:textId="77777777" w:rsidR="000D2C9C" w:rsidRPr="00486D11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E18C4">
              <w:rPr>
                <w:rFonts w:ascii="Museo 300" w:hAnsi="Museo 300" w:cs="Arial"/>
                <w:sz w:val="20"/>
                <w:szCs w:val="20"/>
                <w:lang w:eastAsia="es-SV"/>
              </w:rPr>
              <w:t>Realizar i</w:t>
            </w:r>
            <w:r w:rsidRPr="00D27CE9">
              <w:rPr>
                <w:rFonts w:ascii="Museo 300" w:hAnsi="Museo 300" w:cs="Arial"/>
                <w:sz w:val="20"/>
                <w:szCs w:val="20"/>
                <w:lang w:eastAsia="es-SV"/>
              </w:rPr>
              <w:t>nspecciones de campo según demanda de los usuarios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1E6BC4D" w14:textId="3105D43F" w:rsidR="000D2C9C" w:rsidRPr="009A4B2B" w:rsidRDefault="00D0242D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  <w:r w:rsidR="000D2C9C"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BD2ABFE" w14:textId="3E4318D3" w:rsidR="000D2C9C" w:rsidRPr="009A4B2B" w:rsidRDefault="00AE18C4" w:rsidP="00D27CE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40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CF6D4" w14:textId="77777777" w:rsidR="000D2C9C" w:rsidRPr="009A4B2B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>Inspección realizada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60EC4" w14:textId="4110F99D" w:rsidR="000D2C9C" w:rsidRPr="009A4B2B" w:rsidRDefault="00AE18C4" w:rsidP="00D27CE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13052" w14:textId="4431F968" w:rsidR="000D2C9C" w:rsidRPr="009A4B2B" w:rsidRDefault="00D27CE9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C079FB1" w14:textId="169127C3" w:rsidR="000D2C9C" w:rsidRPr="009A4B2B" w:rsidRDefault="00AE18C4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7</w:t>
            </w:r>
            <w:r w:rsidR="000D2C9C" w:rsidRPr="009A4B2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0.00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62458" w14:textId="63C53C47" w:rsidR="000D2C9C" w:rsidRPr="009A4B2B" w:rsidRDefault="00D27CE9" w:rsidP="000648B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43.87</w:t>
            </w:r>
          </w:p>
        </w:tc>
      </w:tr>
      <w:tr w:rsidR="000D2C9C" w:rsidRPr="00C01BFA" w14:paraId="36B10E8C" w14:textId="77777777" w:rsidTr="00893B95">
        <w:trPr>
          <w:trHeight w:val="312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A5A5664" w14:textId="77777777" w:rsidR="000D2C9C" w:rsidRPr="009A4B2B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Área de Inventario de Tierras</w:t>
            </w:r>
          </w:p>
        </w:tc>
      </w:tr>
      <w:tr w:rsidR="000D2C9C" w:rsidRPr="00C01BFA" w14:paraId="72CFA1F2" w14:textId="77777777" w:rsidTr="00893B95">
        <w:trPr>
          <w:trHeight w:val="510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7F0FE" w14:textId="77777777" w:rsidR="000D2C9C" w:rsidRPr="00AE18C4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E18C4">
              <w:rPr>
                <w:rFonts w:ascii="Museo 300" w:hAnsi="Museo 300" w:cs="Arial"/>
                <w:sz w:val="20"/>
                <w:szCs w:val="20"/>
                <w:lang w:eastAsia="es-SV"/>
              </w:rPr>
              <w:t>Conciliar con la UFI el Inventario de Tierras disponible para la venta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7351BD7" w14:textId="0E6E9647" w:rsidR="000D2C9C" w:rsidRPr="009A4B2B" w:rsidRDefault="000F2AD7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B79B93B" w14:textId="5A1B66D5" w:rsidR="000D2C9C" w:rsidRPr="009A4B2B" w:rsidRDefault="00C57C45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3FA21" w14:textId="77777777" w:rsidR="000D2C9C" w:rsidRPr="009A4B2B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F9AD4" w14:textId="33DDB7B7" w:rsidR="000D2C9C" w:rsidRPr="009A4B2B" w:rsidRDefault="00C57C45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3A4DD" w14:textId="62E9F401" w:rsidR="000D2C9C" w:rsidRPr="009A4B2B" w:rsidRDefault="00C57C45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69870D9" w14:textId="77777777" w:rsidR="000D2C9C" w:rsidRPr="009A4B2B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A4B2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E285F" w14:textId="50A15703" w:rsidR="000D2C9C" w:rsidRPr="009A4B2B" w:rsidRDefault="00C57C45" w:rsidP="002C73F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0D2C9C" w:rsidRPr="00C01BFA" w14:paraId="6E37C749" w14:textId="77777777" w:rsidTr="00893B95">
        <w:trPr>
          <w:trHeight w:val="510"/>
          <w:jc w:val="center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AE29" w14:textId="77777777" w:rsidR="000D2C9C" w:rsidRPr="00AE18C4" w:rsidRDefault="000D2C9C" w:rsidP="006A4888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E18C4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actualización de propiedades del Inventario de Tierras.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71A2E70" w14:textId="44099561" w:rsidR="000D2C9C" w:rsidRPr="009A4B2B" w:rsidRDefault="00D0242D" w:rsidP="006A4888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2746CD6" w14:textId="60D49AFD" w:rsidR="000D2C9C" w:rsidRPr="009A4B2B" w:rsidRDefault="00F105EF" w:rsidP="006A4888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01AA" w14:textId="77777777" w:rsidR="000D2C9C" w:rsidRPr="009A4B2B" w:rsidRDefault="000D2C9C" w:rsidP="006A4888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CD23E" w14:textId="67DADC0A" w:rsidR="000D2C9C" w:rsidRPr="009A4B2B" w:rsidRDefault="00F105EF" w:rsidP="00F105E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D0242D" w:rsidRPr="009A4B2B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6"/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A5530" w14:textId="598802AC" w:rsidR="000D2C9C" w:rsidRPr="009A4B2B" w:rsidRDefault="00F105EF" w:rsidP="006A488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192E2EA" w14:textId="77777777" w:rsidR="000D2C9C" w:rsidRPr="009A4B2B" w:rsidRDefault="000D2C9C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A4B2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E1A1" w14:textId="684FE65F" w:rsidR="000D2C9C" w:rsidRPr="009A4B2B" w:rsidRDefault="00F105EF" w:rsidP="006A488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58.33</w:t>
            </w:r>
          </w:p>
        </w:tc>
      </w:tr>
    </w:tbl>
    <w:p w14:paraId="07A30DAA" w14:textId="77777777" w:rsidR="009B4599" w:rsidRPr="00162B38" w:rsidRDefault="009B4599" w:rsidP="0011146D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4" w:name="_Toc141262337"/>
      <w:r w:rsidRPr="00162B3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GESTIÓN DOCUMENTAL Y ARCHIVOS</w:t>
      </w:r>
      <w:bookmarkEnd w:id="4"/>
    </w:p>
    <w:p w14:paraId="154FDE25" w14:textId="38A46120" w:rsidR="009B4599" w:rsidRPr="00895132" w:rsidRDefault="009B4599" w:rsidP="009B4599">
      <w:pPr>
        <w:pStyle w:val="Ttulo1"/>
        <w:tabs>
          <w:tab w:val="center" w:pos="4599"/>
        </w:tabs>
        <w:spacing w:before="0"/>
        <w:ind w:left="720"/>
        <w:rPr>
          <w:rFonts w:ascii="Museo 300" w:hAnsi="Museo 300"/>
          <w:b/>
          <w:color w:val="000000" w:themeColor="text1"/>
          <w:sz w:val="10"/>
          <w:szCs w:val="10"/>
        </w:rPr>
      </w:pPr>
    </w:p>
    <w:tbl>
      <w:tblPr>
        <w:tblW w:w="55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4"/>
        <w:gridCol w:w="985"/>
        <w:gridCol w:w="1072"/>
        <w:gridCol w:w="2048"/>
        <w:gridCol w:w="1408"/>
        <w:gridCol w:w="1306"/>
        <w:gridCol w:w="1379"/>
        <w:gridCol w:w="1306"/>
      </w:tblGrid>
      <w:tr w:rsidR="00083709" w:rsidRPr="00C01BFA" w14:paraId="2AF618FA" w14:textId="77777777" w:rsidTr="00083709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71C096" w14:textId="1BF452FC" w:rsidR="00083709" w:rsidRPr="00C01BFA" w:rsidRDefault="00083709" w:rsidP="00083709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9B4599" w:rsidRPr="00C01BFA" w14:paraId="2C1C336D" w14:textId="77777777" w:rsidTr="00083709">
        <w:trPr>
          <w:trHeight w:val="510"/>
          <w:tblHeader/>
          <w:jc w:val="center"/>
        </w:trPr>
        <w:tc>
          <w:tcPr>
            <w:tcW w:w="17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409EB70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B99F1CA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BDDC4DF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2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65D68DD4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730BF0A7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9B4599" w:rsidRPr="00C01BFA" w14:paraId="079DABEE" w14:textId="77777777" w:rsidTr="00F47CF9">
        <w:trPr>
          <w:trHeight w:val="510"/>
          <w:tblHeader/>
          <w:jc w:val="center"/>
        </w:trPr>
        <w:tc>
          <w:tcPr>
            <w:tcW w:w="17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0EDA0B5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73B1DDD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1F58685" w14:textId="36230E73" w:rsidR="009B4599" w:rsidRPr="00C01BFA" w:rsidRDefault="00667B46" w:rsidP="00EB571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7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33670FD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5A995720" w14:textId="6331015F" w:rsidR="00D90264" w:rsidRPr="00C01BFA" w:rsidRDefault="00667B46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7B04FD4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1F34365" w14:textId="79B8BDE1" w:rsidR="00D90264" w:rsidRPr="00C01BFA" w:rsidRDefault="00667B46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C6D4930" w14:textId="77777777" w:rsidR="009B4599" w:rsidRPr="00C01BFA" w:rsidRDefault="009B459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C01BFA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036D9C" w:rsidRPr="00C01BFA" w14:paraId="10D118E3" w14:textId="77777777" w:rsidTr="00734F90">
        <w:trPr>
          <w:trHeight w:val="907"/>
          <w:jc w:val="center"/>
        </w:trPr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A2533" w14:textId="530ED6EB" w:rsidR="00036D9C" w:rsidRPr="00E27955" w:rsidRDefault="00036D9C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36D9C">
              <w:rPr>
                <w:rFonts w:ascii="Museo 300" w:hAnsi="Museo 300" w:cs="Arial"/>
                <w:sz w:val="20"/>
                <w:szCs w:val="20"/>
                <w:lang w:eastAsia="es-SV"/>
              </w:rPr>
              <w:t>Brindar apoyo según requerimiento de las unidades productoras en sus Archivos de Gestión en cuanto a ordenación y descripción documental.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BD210C8" w14:textId="5C3BE9C1" w:rsidR="00036D9C" w:rsidRPr="008E3F48" w:rsidRDefault="00036D9C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4DAC137" w14:textId="083AD497" w:rsidR="00036D9C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33EDD" w14:textId="7D41B14E" w:rsidR="00036D9C" w:rsidRPr="008E3F48" w:rsidRDefault="00036D9C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36D9C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F5CA2" w14:textId="44EDB421" w:rsidR="00036D9C" w:rsidRPr="008E3F48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7D1C" w14:textId="7ED577F7" w:rsidR="00036D9C" w:rsidRPr="008E3F48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6794EDF" w14:textId="61D59677" w:rsidR="00036D9C" w:rsidRPr="00C01BFA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34F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3A796" w14:textId="1C3868FE" w:rsidR="00036D9C" w:rsidRPr="00C01BFA" w:rsidRDefault="005E28E6" w:rsidP="00573A5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  <w:r w:rsidR="00734F90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0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036D9C" w:rsidRPr="00C01BFA" w14:paraId="256F4065" w14:textId="77777777" w:rsidTr="00F47CF9">
        <w:trPr>
          <w:trHeight w:val="907"/>
          <w:jc w:val="center"/>
        </w:trPr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4A274" w14:textId="4AE76593" w:rsidR="00036D9C" w:rsidRPr="00E27955" w:rsidRDefault="00036D9C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36D9C">
              <w:rPr>
                <w:rFonts w:ascii="Museo 300" w:hAnsi="Museo 300" w:cs="Arial"/>
                <w:sz w:val="20"/>
                <w:szCs w:val="20"/>
                <w:lang w:eastAsia="es-SV"/>
              </w:rPr>
              <w:t>Brindar atención a usuarios internos proporcionando documentación solicitada por las unidades productoras (préstamos y consultas).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0392351" w14:textId="6A6C86E1" w:rsidR="00036D9C" w:rsidRPr="008E3F48" w:rsidRDefault="00807A3A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6</w:t>
            </w:r>
            <w:r w:rsidR="00036D9C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00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B0CB8EA" w14:textId="6DF3D002" w:rsidR="00036D9C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20</w:t>
            </w:r>
            <w:r w:rsidR="00486D11"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E9E5B" w14:textId="287B621C" w:rsidR="00036D9C" w:rsidRPr="008E3F48" w:rsidRDefault="00036D9C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36D9C">
              <w:rPr>
                <w:rFonts w:ascii="Museo 300" w:hAnsi="Museo 300" w:cs="Arial"/>
                <w:sz w:val="20"/>
                <w:szCs w:val="20"/>
                <w:lang w:eastAsia="es-SV"/>
              </w:rPr>
              <w:t>Solicitudes resueltas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DEF7B" w14:textId="6DC702B8" w:rsidR="00036D9C" w:rsidRPr="008E3F48" w:rsidRDefault="00734F90" w:rsidP="005E28E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814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94D80" w14:textId="18CEC8E7" w:rsidR="00036D9C" w:rsidRPr="008E3F48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2,091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7AEFF3D" w14:textId="0BFD80F5" w:rsidR="00036D9C" w:rsidRPr="00C01BFA" w:rsidRDefault="00221DE6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21DE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627A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2BBE7" w14:textId="44C3461D" w:rsidR="00036D9C" w:rsidRPr="00C01BFA" w:rsidRDefault="005E28E6" w:rsidP="00573A5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036D9C" w:rsidRPr="00C01BFA" w14:paraId="7280E2B8" w14:textId="77777777" w:rsidTr="00734F90">
        <w:trPr>
          <w:trHeight w:val="907"/>
          <w:jc w:val="center"/>
        </w:trPr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CE58E" w14:textId="14F54F71" w:rsidR="00036D9C" w:rsidRPr="00E27955" w:rsidRDefault="00036D9C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36D9C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con el Comité en la selección y eliminación de documentos de las unidades productoras (Archivos de Gestión), Archivos Periféricos, Central y Especializado.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DEF38BA" w14:textId="48C7A08A" w:rsidR="00036D9C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D5FFDA1" w14:textId="5DBA04D6" w:rsidR="00036D9C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1DCF5" w14:textId="3B443245" w:rsidR="00036D9C" w:rsidRPr="008E3F48" w:rsidRDefault="00F55B15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55B1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68A2E" w14:textId="0EA7F9AC" w:rsidR="00036D9C" w:rsidRPr="008E3F48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E51F" w14:textId="7C43293B" w:rsidR="00036D9C" w:rsidRPr="008E3F48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685AB02" w14:textId="6C6071FF" w:rsidR="00036D9C" w:rsidRPr="00C01BFA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34F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E2FE9" w14:textId="305907C8" w:rsidR="00036D9C" w:rsidRPr="00C01BFA" w:rsidRDefault="009777E6" w:rsidP="00573A5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  <w:r w:rsidR="00734F90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0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9B4599" w:rsidRPr="00C01BFA" w14:paraId="5AD6AAC5" w14:textId="77777777" w:rsidTr="007A4A14">
        <w:trPr>
          <w:trHeight w:val="737"/>
          <w:jc w:val="center"/>
        </w:trPr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75BE" w14:textId="5CECA7DE" w:rsidR="009B4599" w:rsidRPr="00C01BFA" w:rsidRDefault="00B93B57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documentación digitalizada.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F86E147" w14:textId="379586D5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47D1FD0" w14:textId="3E2DBFD6" w:rsidR="009B4599" w:rsidRPr="008E3F48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A18D3" w14:textId="551D99DC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1B37" w14:textId="3B7E7BBF" w:rsidR="009B4599" w:rsidRPr="008E3F48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BC82C" w14:textId="7A7CAA4B" w:rsidR="009B4599" w:rsidRPr="008E3F48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D7B2CDB" w14:textId="4C887236" w:rsidR="009B4599" w:rsidRPr="00C01BFA" w:rsidRDefault="00B71A56" w:rsidP="00B71A5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B71A5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</w:t>
            </w:r>
            <w:r w:rsidR="00627A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</w:t>
            </w:r>
            <w:r w:rsidRPr="00B71A5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</w:t>
            </w:r>
            <w:r w:rsidR="00627A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4A47B" w14:textId="398FEC1C" w:rsidR="009B4599" w:rsidRPr="00C01BFA" w:rsidRDefault="00734F90" w:rsidP="00573A5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9B4599" w:rsidRPr="00C01BFA" w14:paraId="4C8046CA" w14:textId="77777777" w:rsidTr="007A4A14">
        <w:trPr>
          <w:trHeight w:val="737"/>
          <w:jc w:val="center"/>
        </w:trPr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22839" w14:textId="5E09FA93" w:rsidR="009B4599" w:rsidRPr="00C01BFA" w:rsidRDefault="00B93B57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escrituras en resguardo (Inscritas en CNR)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8ADF8AF" w14:textId="05647B6A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52A33A7" w14:textId="7DAD9EFE" w:rsidR="009B4599" w:rsidRPr="008E3F48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84F4" w14:textId="532CC4F9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56513" w14:textId="4EC94F11" w:rsidR="009B4599" w:rsidRPr="008E3F48" w:rsidRDefault="00734F90" w:rsidP="00734F9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221DE6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7"/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35B0D" w14:textId="287B79FA" w:rsidR="009B4599" w:rsidRPr="008E3F48" w:rsidRDefault="00734F90" w:rsidP="009B459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A98D0B3" w14:textId="5A207EA4" w:rsidR="009B4599" w:rsidRPr="00C01BFA" w:rsidRDefault="00221DE6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221DE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</w:t>
            </w:r>
            <w:r w:rsidR="00627A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B27BD" w14:textId="288C447F" w:rsidR="009B4599" w:rsidRPr="00C01BFA" w:rsidRDefault="00734F90" w:rsidP="00D96E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9217DB" w:rsidRPr="00C01BFA" w14:paraId="10301316" w14:textId="77777777" w:rsidTr="00884EED">
        <w:trPr>
          <w:trHeight w:val="454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B2B1E24" w14:textId="77777777" w:rsidR="009217DB" w:rsidRDefault="009217DB" w:rsidP="00884EE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EE32DC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>Unidad de Gestión Documental y Archivos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 (Continuación) </w:t>
            </w:r>
          </w:p>
        </w:tc>
      </w:tr>
      <w:tr w:rsidR="009B4599" w:rsidRPr="00C01BFA" w14:paraId="58EF7078" w14:textId="77777777" w:rsidTr="00F47CF9">
        <w:trPr>
          <w:trHeight w:val="907"/>
          <w:jc w:val="center"/>
        </w:trPr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9802" w14:textId="45E0CA20" w:rsidR="009B4599" w:rsidRPr="00C01BFA" w:rsidRDefault="00B93B57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escrituras entregadas a beneficiarios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05C82C1" w14:textId="6412D13A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8111408" w14:textId="02F29158" w:rsidR="009B4599" w:rsidRPr="008E3F48" w:rsidRDefault="00351149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A62A8" w14:textId="5D21E1CA" w:rsidR="009B4599" w:rsidRPr="008E3F48" w:rsidRDefault="00B93B57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93B57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78227" w14:textId="61282688" w:rsidR="009B4599" w:rsidRPr="008E3F48" w:rsidRDefault="00351149" w:rsidP="0035114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5C4BFC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8"/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8D1B5" w14:textId="304FB014" w:rsidR="009B4599" w:rsidRPr="008E3F48" w:rsidRDefault="00351149" w:rsidP="0010072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611E7CB" w14:textId="2BA74ED8" w:rsidR="009B4599" w:rsidRPr="00C01BFA" w:rsidRDefault="005C4BFC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627A9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624D3" w14:textId="5CFD08D1" w:rsidR="009B4599" w:rsidRPr="00C01BFA" w:rsidRDefault="00351149" w:rsidP="008A6FF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7F074A" w:rsidRPr="00C01BFA" w14:paraId="51BBBC4E" w14:textId="77777777" w:rsidTr="00351149">
        <w:trPr>
          <w:trHeight w:val="907"/>
          <w:jc w:val="center"/>
        </w:trPr>
        <w:tc>
          <w:tcPr>
            <w:tcW w:w="1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4AFC" w14:textId="4EA08D75" w:rsidR="007F074A" w:rsidRPr="00B93B57" w:rsidRDefault="007F074A" w:rsidP="009B459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7F074A">
              <w:rPr>
                <w:rFonts w:ascii="Museo 300" w:hAnsi="Museo 300" w:cs="Arial"/>
                <w:sz w:val="20"/>
                <w:szCs w:val="20"/>
                <w:lang w:eastAsia="es-SV"/>
              </w:rPr>
              <w:t>Impartir capacitaciones al personal administrativo sobre el tema de Archivo de Gestión.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F6C97F7" w14:textId="005F95BA" w:rsidR="007F074A" w:rsidRDefault="007F074A" w:rsidP="009B459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40EA038" w14:textId="53A0C710" w:rsidR="007F074A" w:rsidRDefault="00351149" w:rsidP="009B459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54BE" w14:textId="285091F8" w:rsidR="007F074A" w:rsidRPr="00B93B57" w:rsidRDefault="007F074A" w:rsidP="009B459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55B1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0D30B" w14:textId="085378CB" w:rsidR="007F074A" w:rsidRDefault="00351149" w:rsidP="00DA568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D148E" w14:textId="0FC02B4C" w:rsidR="007F074A" w:rsidRDefault="00351149" w:rsidP="0010072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DAA50F8" w14:textId="5BE9187C" w:rsidR="007F074A" w:rsidRDefault="00351149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35114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11B94" w14:textId="4D16312F" w:rsidR="007F074A" w:rsidRDefault="00BD495D" w:rsidP="009B45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</w:t>
            </w:r>
            <w:r w:rsidR="00351149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</w:tbl>
    <w:p w14:paraId="7A34FF28" w14:textId="77777777" w:rsidR="00A843A0" w:rsidRDefault="00A843A0" w:rsidP="00A843A0">
      <w:pPr>
        <w:rPr>
          <w:lang w:val="es-MX" w:eastAsia="es-MX"/>
        </w:rPr>
      </w:pPr>
    </w:p>
    <w:p w14:paraId="5DD11185" w14:textId="77777777" w:rsidR="00A843A0" w:rsidRDefault="00A843A0" w:rsidP="00A843A0">
      <w:pPr>
        <w:rPr>
          <w:lang w:val="es-MX" w:eastAsia="es-MX"/>
        </w:rPr>
      </w:pPr>
    </w:p>
    <w:p w14:paraId="1B594D31" w14:textId="77777777" w:rsidR="00A843A0" w:rsidRPr="00A843A0" w:rsidRDefault="00A843A0" w:rsidP="00A843A0">
      <w:pPr>
        <w:rPr>
          <w:lang w:val="es-MX" w:eastAsia="es-MX"/>
        </w:rPr>
        <w:sectPr w:rsidR="00A843A0" w:rsidRPr="00A843A0" w:rsidSect="00C933D7">
          <w:headerReference w:type="default" r:id="rId14"/>
          <w:footerReference w:type="default" r:id="rId15"/>
          <w:pgSz w:w="15840" w:h="12240" w:orient="landscape"/>
          <w:pgMar w:top="1440" w:right="1418" w:bottom="1440" w:left="1349" w:header="709" w:footer="425" w:gutter="0"/>
          <w:cols w:space="708"/>
          <w:docGrid w:linePitch="360"/>
        </w:sectPr>
      </w:pPr>
    </w:p>
    <w:p w14:paraId="166212A1" w14:textId="77777777" w:rsidR="00486810" w:rsidRPr="00162B38" w:rsidRDefault="00221A31" w:rsidP="004C7E04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5" w:name="_Toc141262338"/>
      <w:r w:rsidRPr="00162B3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DE TRANSFORMACIÓN E INNOVACIÓN AGROPECUARIA</w:t>
      </w:r>
      <w:bookmarkEnd w:id="5"/>
    </w:p>
    <w:tbl>
      <w:tblPr>
        <w:tblW w:w="56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5"/>
        <w:gridCol w:w="986"/>
        <w:gridCol w:w="1263"/>
        <w:gridCol w:w="1853"/>
        <w:gridCol w:w="1406"/>
        <w:gridCol w:w="1308"/>
        <w:gridCol w:w="1373"/>
        <w:gridCol w:w="1299"/>
      </w:tblGrid>
      <w:tr w:rsidR="001C77CF" w:rsidRPr="007E22CA" w14:paraId="1BBD8ECA" w14:textId="77777777" w:rsidTr="007E22CA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F7C7EC" w14:textId="03735CCC" w:rsidR="001C77CF" w:rsidRPr="007E22CA" w:rsidRDefault="001C77CF" w:rsidP="001C77CF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sz w:val="16"/>
                <w:szCs w:val="16"/>
                <w:lang w:eastAsia="es-SV"/>
              </w:rPr>
            </w:pPr>
            <w:r w:rsidRPr="007E22CA">
              <w:rPr>
                <w:rFonts w:ascii="Museo 300" w:hAnsi="Museo 300" w:cs="Arial"/>
                <w:b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4933DD" w:rsidRPr="000015E2" w14:paraId="56594274" w14:textId="77777777" w:rsidTr="007E22CA">
        <w:trPr>
          <w:trHeight w:val="510"/>
          <w:tblHeader/>
          <w:jc w:val="center"/>
        </w:trPr>
        <w:tc>
          <w:tcPr>
            <w:tcW w:w="18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BC4ED8A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75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CD9968E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271B41A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F1746A7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8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0AFE3C3A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4933DD" w:rsidRPr="000015E2" w14:paraId="71B60EA8" w14:textId="77777777" w:rsidTr="00F47CF9">
        <w:trPr>
          <w:trHeight w:val="510"/>
          <w:tblHeader/>
          <w:jc w:val="center"/>
        </w:trPr>
        <w:tc>
          <w:tcPr>
            <w:tcW w:w="18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9573DA0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2E3E2AA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2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B7B6ECB" w14:textId="7FB10AB9" w:rsidR="00D31AA3" w:rsidRPr="000015E2" w:rsidRDefault="002E1823" w:rsidP="00667B4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 </w:t>
            </w:r>
            <w:r w:rsidR="00667B4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6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9565630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0352D40" w14:textId="616A8092" w:rsidR="00D31AA3" w:rsidRPr="000015E2" w:rsidRDefault="00667B46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315EAD5" w14:textId="77777777" w:rsidR="004933DD" w:rsidRPr="000015E2" w:rsidRDefault="00023432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2343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ADECD83" w14:textId="3F32911F" w:rsidR="00D31AA3" w:rsidRPr="000015E2" w:rsidRDefault="00667B46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07EF628" w14:textId="77777777" w:rsidR="004933DD" w:rsidRPr="000015E2" w:rsidRDefault="004933DD" w:rsidP="009758F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025A9E" w:rsidRPr="000015E2" w14:paraId="6A080586" w14:textId="77777777" w:rsidTr="005B4211">
        <w:trPr>
          <w:trHeight w:val="34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D30B9" w14:textId="0EB7A637" w:rsidR="00025A9E" w:rsidRPr="00853FA2" w:rsidRDefault="008E2B4F" w:rsidP="00FB6547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B00B9">
              <w:rPr>
                <w:rFonts w:ascii="Museo 300" w:hAnsi="Museo 300" w:cs="Arial"/>
                <w:sz w:val="20"/>
                <w:szCs w:val="20"/>
                <w:lang w:eastAsia="es-SV"/>
              </w:rPr>
              <w:t>Brindar apoyo Interinstitucional</w:t>
            </w:r>
            <w:r w:rsidRPr="00853FA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a las entidades del Estado que así lo requieran, en favor del desarrollo agropecuario del país.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223266A" w14:textId="3F5B0211" w:rsidR="00025A9E" w:rsidRPr="009E686C" w:rsidRDefault="00A850D7" w:rsidP="003E583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9857810" w14:textId="28CC6682" w:rsidR="00025A9E" w:rsidRPr="009E686C" w:rsidRDefault="00740F58" w:rsidP="003E583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BE98F" w14:textId="05E0DEF1" w:rsidR="00025A9E" w:rsidRPr="009E686C" w:rsidRDefault="008E2B4F" w:rsidP="003E583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BF46F" w14:textId="5D9BEED6" w:rsidR="00025A9E" w:rsidRPr="009E686C" w:rsidRDefault="00740F58" w:rsidP="007876F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3A138E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49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D05EF" w14:textId="3A842ABB" w:rsidR="00025A9E" w:rsidRPr="009E686C" w:rsidRDefault="00740F58" w:rsidP="003E583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F59AA31" w14:textId="6266574F" w:rsidR="00025A9E" w:rsidRPr="00427A2A" w:rsidRDefault="00740F58" w:rsidP="007D7E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40F5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0A1E" w14:textId="1D4F17B9" w:rsidR="00025A9E" w:rsidRPr="00025A9E" w:rsidRDefault="00F47CF9" w:rsidP="0080155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</w:t>
            </w:r>
            <w:r w:rsidR="00740F58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A00324" w:rsidRPr="000015E2" w14:paraId="04AD2FA1" w14:textId="77777777" w:rsidTr="00B54AA6">
        <w:trPr>
          <w:trHeight w:val="68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0B59F" w14:textId="2B6CE1EE" w:rsidR="00A00324" w:rsidRPr="00853FA2" w:rsidRDefault="008E2B4F" w:rsidP="00FB6547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53FA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Capacitar a beneficiarios de la comunidad en las cuatro temáticas de seguridad alimentaria requeridas para optar a la entrega de incentivos agropecuarios </w:t>
            </w:r>
            <w:r w:rsidRPr="006B00B9">
              <w:rPr>
                <w:rFonts w:ascii="Museo 300" w:hAnsi="Museo 300" w:cs="Arial"/>
                <w:sz w:val="20"/>
                <w:szCs w:val="20"/>
                <w:lang w:eastAsia="es-SV"/>
              </w:rPr>
              <w:t>Sistemas Integrados de Alimentación Comunitaria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E6468E9" w14:textId="6D59645A" w:rsidR="00A00324" w:rsidRDefault="003367CD" w:rsidP="003E583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196573" w14:textId="0970D08F" w:rsidR="00A00324" w:rsidRDefault="00740F58" w:rsidP="003E583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5A61A" w14:textId="36E44BFA" w:rsidR="00A00324" w:rsidRPr="00B43EBD" w:rsidRDefault="008E2B4F" w:rsidP="003E583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Comunidad Capacitada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1E533" w14:textId="1BC31DB6" w:rsidR="00A00324" w:rsidRDefault="003367CD" w:rsidP="00B43EB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740F58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0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2A061" w14:textId="3C6B5B44" w:rsidR="00A00324" w:rsidRDefault="003367CD" w:rsidP="003E583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9DF94B0" w14:textId="6C1362AE" w:rsidR="00A00324" w:rsidRPr="005C4BFC" w:rsidRDefault="00740F58" w:rsidP="007D7E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40F5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E9B2" w14:textId="22C541B5" w:rsidR="00A00324" w:rsidRDefault="0012766D" w:rsidP="00D537A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A00324" w:rsidRPr="000015E2" w14:paraId="7A75CAFB" w14:textId="77777777" w:rsidTr="00B54AA6">
        <w:trPr>
          <w:trHeight w:val="56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80DD3" w14:textId="047676D4" w:rsidR="00A00324" w:rsidRPr="00853FA2" w:rsidRDefault="008E2B4F" w:rsidP="00FB6547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53FA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Capacitar a beneficiarios en las cuatro temáticas de seguridad alimentaria requeridas para optar a la entrega de incentivos </w:t>
            </w:r>
            <w:r w:rsidRPr="006B00B9">
              <w:rPr>
                <w:rFonts w:ascii="Museo 300" w:hAnsi="Museo 300" w:cs="Arial"/>
                <w:sz w:val="20"/>
                <w:szCs w:val="20"/>
                <w:lang w:eastAsia="es-SV"/>
              </w:rPr>
              <w:t>agropecuarios Huertos Familiares</w:t>
            </w:r>
            <w:r w:rsidR="0012766D" w:rsidRPr="006B00B9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3971134" w14:textId="4E28B0AC" w:rsidR="00A00324" w:rsidRDefault="003367CD" w:rsidP="003E583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2,000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57B982F" w14:textId="1D5601AD" w:rsidR="00A00324" w:rsidRDefault="00740F58" w:rsidP="003E583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1,</w:t>
            </w:r>
            <w:r w:rsidR="00205E8F">
              <w:rPr>
                <w:rFonts w:ascii="Museo 300" w:hAnsi="Museo 300" w:cs="Arial"/>
                <w:sz w:val="20"/>
                <w:szCs w:val="20"/>
                <w:lang w:eastAsia="es-SV"/>
              </w:rPr>
              <w:t>500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A27EF" w14:textId="21EEEF06" w:rsidR="00A00324" w:rsidRPr="00B43EBD" w:rsidRDefault="008E2B4F" w:rsidP="003E583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Beneficiario capacitado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A9BAC" w14:textId="2FC1CC0D" w:rsidR="00A00324" w:rsidRDefault="00740F58" w:rsidP="00087C3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1,081</w:t>
            </w:r>
            <w:r w:rsidR="00E63840" w:rsidRPr="005941EB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1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D087" w14:textId="642BC08D" w:rsidR="00A00324" w:rsidRDefault="007876FD" w:rsidP="003E583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740F58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,961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626B57A" w14:textId="731F986A" w:rsidR="00A00324" w:rsidRPr="005C4BFC" w:rsidRDefault="0096668A" w:rsidP="007D7E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6668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72.07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CF73D" w14:textId="5CC2AF3D" w:rsidR="00A00324" w:rsidRDefault="0096668A" w:rsidP="007876F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98.05</w:t>
            </w:r>
          </w:p>
        </w:tc>
      </w:tr>
      <w:tr w:rsidR="00A00324" w:rsidRPr="000015E2" w14:paraId="151DBF7A" w14:textId="77777777" w:rsidTr="00E4153F">
        <w:trPr>
          <w:trHeight w:val="113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74664" w14:textId="5B047421" w:rsidR="00A00324" w:rsidRPr="00853FA2" w:rsidRDefault="008E2B4F" w:rsidP="003E583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lastRenderedPageBreak/>
              <w:t>Capacitar a familias en las cuatro temáticas de seguridad alimentaria requeridas para optar a la entrega de incentivos agropecuarios Sistemas Integrados de Alimentación Familiar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91441B2" w14:textId="4FC55204" w:rsidR="00A00324" w:rsidRDefault="00515494" w:rsidP="003E583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9291B8F" w14:textId="0EFC8AB5" w:rsidR="00A00324" w:rsidRDefault="0096668A" w:rsidP="003E583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32B3F" w14:textId="09EDAFBE" w:rsidR="00A00324" w:rsidRPr="00B43EBD" w:rsidRDefault="008E2B4F" w:rsidP="003E583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Familia Capacitada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ED1C1" w14:textId="1156C416" w:rsidR="00A00324" w:rsidRDefault="0096668A" w:rsidP="0096668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18</w:t>
            </w:r>
            <w:r w:rsidR="00045DB6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2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17FA1" w14:textId="1C8F975A" w:rsidR="00A00324" w:rsidRDefault="0096668A" w:rsidP="003E583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23A04E8" w14:textId="5B24EC9F" w:rsidR="00A00324" w:rsidRPr="005C4BFC" w:rsidRDefault="0096668A" w:rsidP="007D7E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40.00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ADB5A" w14:textId="51C24F12" w:rsidR="00A00324" w:rsidRDefault="0096668A" w:rsidP="009F5C5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40.00</w:t>
            </w:r>
          </w:p>
        </w:tc>
      </w:tr>
      <w:tr w:rsidR="00B35D77" w:rsidRPr="000015E2" w14:paraId="44785C5C" w14:textId="77777777" w:rsidTr="00FB6547">
        <w:trPr>
          <w:trHeight w:val="77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1939" w14:textId="71197937" w:rsidR="00B35D77" w:rsidRPr="0004210D" w:rsidRDefault="00B35D77" w:rsidP="00B35D77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t>Dar apoyo y asesoramiento técnico agrícola y pecuario a la Unidad de Formación y Cooperación para la elaboración de Planes de Negocio</w:t>
            </w:r>
            <w:r w:rsidR="00913435"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66E8AA1" w14:textId="22911D66" w:rsidR="00B35D77" w:rsidRDefault="00B35D77" w:rsidP="00B35D7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9C9240C" w14:textId="342190B2" w:rsidR="00B35D77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8A6DE" w14:textId="06B8D0D0" w:rsidR="00B35D77" w:rsidRPr="008E2B4F" w:rsidRDefault="00B35D77" w:rsidP="00B35D77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6991" w14:textId="7B2F6E5C" w:rsidR="00B35D77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CAE21" w14:textId="65A9C577" w:rsidR="00B35D77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0E248" w14:textId="1AEAC0BE" w:rsidR="00B35D77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5CA23" w14:textId="4ABB98FF" w:rsidR="00B35D77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B35D77" w:rsidRPr="000015E2" w14:paraId="3D8C237A" w14:textId="77777777" w:rsidTr="00FB6547">
        <w:trPr>
          <w:trHeight w:val="77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8DD7D" w14:textId="53C2BEAB" w:rsidR="00B35D77" w:rsidRPr="0004210D" w:rsidRDefault="00B35D77" w:rsidP="00B35D77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técnico para el uso de los insumos y la evolución de los huertos familiares</w:t>
            </w:r>
            <w:r w:rsidR="00913435"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555FB9E" w14:textId="380299AD" w:rsidR="00B35D77" w:rsidRDefault="00B35D77" w:rsidP="00B35D7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8,000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EA2DC39" w14:textId="56CE4E93" w:rsidR="00B35D77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7726A" w14:textId="323ACC7A" w:rsidR="00B35D77" w:rsidRPr="00B43EBD" w:rsidRDefault="00B35D77" w:rsidP="00B35D77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E2B4F">
              <w:rPr>
                <w:rFonts w:ascii="Museo 300" w:hAnsi="Museo 300" w:cs="Arial"/>
                <w:sz w:val="20"/>
                <w:szCs w:val="20"/>
                <w:lang w:eastAsia="es-SV"/>
              </w:rPr>
              <w:t>Visita técnica realizada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D2226" w14:textId="43A9373E" w:rsidR="00B35D77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3FD3F" w14:textId="4DB91732" w:rsidR="00B35D77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73407" w14:textId="737CE825" w:rsidR="00B35D77" w:rsidRPr="005C4BFC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3B7B9" w14:textId="2CBEBF9F" w:rsidR="00B35D77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B35D77" w:rsidRPr="000015E2" w14:paraId="71328469" w14:textId="77777777" w:rsidTr="00FB6547">
        <w:trPr>
          <w:trHeight w:val="77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E24CB" w14:textId="430FE4A1" w:rsidR="00B35D77" w:rsidRPr="0004210D" w:rsidRDefault="00B35D77" w:rsidP="00B35D77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técnico para el uso de los insumos y la evolución de los Sistemas Integrados de Alimentación Comunitaria</w:t>
            </w:r>
            <w:r w:rsidR="00913435"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8E6790F" w14:textId="49745A51" w:rsidR="00B35D77" w:rsidRDefault="00B35D77" w:rsidP="00B35D7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BEEAD9" w14:textId="0FB9A168" w:rsidR="00B35D77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5BBA" w14:textId="69D53AA5" w:rsidR="00B35D77" w:rsidRPr="008E2B4F" w:rsidRDefault="00B35D77" w:rsidP="00B35D77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47410">
              <w:rPr>
                <w:rFonts w:ascii="Museo 300" w:hAnsi="Museo 300" w:cs="Arial"/>
                <w:sz w:val="20"/>
                <w:szCs w:val="20"/>
                <w:lang w:eastAsia="es-SV"/>
              </w:rPr>
              <w:t>Visita técnica realizada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FC0B2" w14:textId="5F71CD4C" w:rsidR="00B35D77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2324" w14:textId="2BDDD77E" w:rsidR="00B35D77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0D193" w14:textId="6150A8C9" w:rsidR="00B35D77" w:rsidRPr="005C4BFC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4E8C4" w14:textId="26E1AA80" w:rsidR="00B35D77" w:rsidRDefault="00B35D77" w:rsidP="00B35D7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913435" w:rsidRPr="000015E2" w14:paraId="7C5BA404" w14:textId="77777777" w:rsidTr="00FB6547">
        <w:trPr>
          <w:trHeight w:val="77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25330" w14:textId="286197F9" w:rsidR="00913435" w:rsidRPr="0004210D" w:rsidRDefault="00913435" w:rsidP="0091343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t>Dar seguimiento técnico para el uso de los insumos y la evolución de los Sistemas Integrados de Alimentación Familiar.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7CE4203" w14:textId="11DBC643" w:rsidR="00913435" w:rsidRDefault="00913435" w:rsidP="0091343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EC74461" w14:textId="5FB7490D" w:rsidR="00913435" w:rsidRDefault="00913435" w:rsidP="0091343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72E88" w14:textId="6905C972" w:rsidR="00913435" w:rsidRPr="00B43EBD" w:rsidRDefault="00913435" w:rsidP="0091343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Visita técnica realizada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0E375" w14:textId="157A66FE" w:rsidR="00913435" w:rsidRDefault="00913435" w:rsidP="0091343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2E75B" w14:textId="13CDEE00" w:rsidR="00913435" w:rsidRDefault="00913435" w:rsidP="0091343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25E9C" w14:textId="6EE29980" w:rsidR="00913435" w:rsidRPr="005C4BFC" w:rsidRDefault="00913435" w:rsidP="0091343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44444" w14:textId="3CC57692" w:rsidR="00913435" w:rsidRDefault="00913435" w:rsidP="0091343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515494" w:rsidRPr="000015E2" w14:paraId="28894456" w14:textId="77777777" w:rsidTr="00BF03AF">
        <w:trPr>
          <w:trHeight w:val="73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8DA4" w14:textId="7E629E58" w:rsidR="00515494" w:rsidRPr="0004210D" w:rsidRDefault="00515494" w:rsidP="00515494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lastRenderedPageBreak/>
              <w:t>Distribuir insumos para el establecimiento de Huertos Familiares</w:t>
            </w:r>
            <w:r w:rsidR="00913435"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t>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08FA179" w14:textId="480B8B5A" w:rsidR="00515494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1327115" w14:textId="51E58155" w:rsidR="00515494" w:rsidRDefault="002C3637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E91A" w14:textId="538387E1" w:rsidR="00515494" w:rsidRPr="00B43EBD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Reporte de insumos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3664E" w14:textId="3A9A7D5D" w:rsidR="00515494" w:rsidRDefault="002C3637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8</w:t>
            </w:r>
            <w:r w:rsidR="00CE0A4E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3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8B2B3" w14:textId="41370236" w:rsidR="00515494" w:rsidRDefault="002C3637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DEC5A3C" w14:textId="381C8170" w:rsidR="00515494" w:rsidRPr="005C4BFC" w:rsidRDefault="00FE336C" w:rsidP="00810EC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FE336C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80.00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AE81" w14:textId="301417CF" w:rsidR="00515494" w:rsidRDefault="00FE336C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30.00</w:t>
            </w:r>
          </w:p>
        </w:tc>
      </w:tr>
      <w:tr w:rsidR="00CE0D7D" w:rsidRPr="000015E2" w14:paraId="180EB827" w14:textId="77777777" w:rsidTr="00BF03AF">
        <w:trPr>
          <w:trHeight w:val="737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7BA76" w14:textId="0B400383" w:rsidR="00CE0D7D" w:rsidRPr="0004210D" w:rsidRDefault="00CE0D7D" w:rsidP="00CE0D7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t>Distribuir insumos para el establecimiento de Sistemas Integrados de Alimentación Comunitaria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218F7DE" w14:textId="3122B20A" w:rsidR="00CE0D7D" w:rsidRDefault="00CE0D7D" w:rsidP="00CE0D7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2E9BF91" w14:textId="1B1507AC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6CED4" w14:textId="77AA61CB" w:rsidR="00CE0D7D" w:rsidRPr="00B43EBD" w:rsidRDefault="00CE0D7D" w:rsidP="00CE0D7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Reporte de insumos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97AD9" w14:textId="10D40364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D3E3" w14:textId="3092C5C2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F8B73" w14:textId="6F61BF6A" w:rsidR="00CE0D7D" w:rsidRPr="005C4BFC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58867" w14:textId="5CD76A28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CE0D7D" w:rsidRPr="000015E2" w14:paraId="5EE3E0FF" w14:textId="77777777" w:rsidTr="00BF03AF">
        <w:trPr>
          <w:trHeight w:val="68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5D61F" w14:textId="00144E61" w:rsidR="00CE0D7D" w:rsidRPr="0004210D" w:rsidRDefault="00CE0D7D" w:rsidP="00CE0D7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lastRenderedPageBreak/>
              <w:t>Distribuir insumos para el establecimiento de Sistemas Integrados de Alimentación Familiar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B3464A9" w14:textId="2075C81D" w:rsidR="00CE0D7D" w:rsidRDefault="00CE0D7D" w:rsidP="00CE0D7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4069BE9" w14:textId="0A19B7B7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7FE81" w14:textId="5CFEBD5F" w:rsidR="00CE0D7D" w:rsidRPr="00B43EBD" w:rsidRDefault="00CE0D7D" w:rsidP="00CE0D7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Reporte de insumos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71EE" w14:textId="17A9A107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E93D8" w14:textId="61935033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AC43F" w14:textId="775E0E42" w:rsidR="00CE0D7D" w:rsidRPr="005C4BFC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78B9D" w14:textId="6F5257BC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CE0D7D" w:rsidRPr="000015E2" w14:paraId="0AE20075" w14:textId="77777777" w:rsidTr="00BF03AF">
        <w:trPr>
          <w:trHeight w:val="68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286FC" w14:textId="44FCB6B7" w:rsidR="00CE0D7D" w:rsidRPr="0004210D" w:rsidRDefault="00CE0D7D" w:rsidP="00CE0D7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t>Establecer huertos para la seguridad alimentaria nutricional.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2515D24" w14:textId="192888AF" w:rsidR="00CE0D7D" w:rsidRDefault="00CE0D7D" w:rsidP="00CE0D7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2,000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66F27FC" w14:textId="4310611D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DCB1" w14:textId="68D8646D" w:rsidR="00CE0D7D" w:rsidRPr="00B43EBD" w:rsidRDefault="00CE0D7D" w:rsidP="00CE0D7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Huertos establecidos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84C98" w14:textId="161651FB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4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F11FA" w14:textId="1C6D857B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1647B" w14:textId="107D11D7" w:rsidR="00CE0D7D" w:rsidRPr="005C4BFC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8B985" w14:textId="1DC50A67" w:rsidR="00CE0D7D" w:rsidRDefault="00CE0D7D" w:rsidP="00CE0D7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A80972" w:rsidRPr="000015E2" w14:paraId="4565FF6C" w14:textId="77777777" w:rsidTr="00B22196">
        <w:trPr>
          <w:trHeight w:val="62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8E3B5" w14:textId="6F980E01" w:rsidR="00A80972" w:rsidRPr="0004210D" w:rsidRDefault="00A80972" w:rsidP="007E77B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lastRenderedPageBreak/>
              <w:t>Establecer Sistemas Integrados de Alimentación Comunitaria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5D48486" w14:textId="139102B9" w:rsidR="00A80972" w:rsidRPr="009E686C" w:rsidRDefault="00A80972" w:rsidP="00A8097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4ECE67E" w14:textId="3D2234FF" w:rsidR="00A80972" w:rsidRPr="009E686C" w:rsidRDefault="00A80972" w:rsidP="00A8097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33323" w14:textId="4347DB60" w:rsidR="00A80972" w:rsidRPr="009E686C" w:rsidRDefault="00A80972" w:rsidP="00A8097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SIAC establecidos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D8482" w14:textId="6457E08B" w:rsidR="00A80972" w:rsidRPr="009E686C" w:rsidRDefault="00A80972" w:rsidP="00A8097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2AF2" w14:textId="1A4E2065" w:rsidR="00A80972" w:rsidRPr="009E686C" w:rsidRDefault="00A80972" w:rsidP="00A8097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956D6" w14:textId="3DABEC2C" w:rsidR="00A80972" w:rsidRPr="00025A9E" w:rsidRDefault="00A80972" w:rsidP="00A8097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5302D" w14:textId="42FE1505" w:rsidR="00A80972" w:rsidRPr="004D6572" w:rsidRDefault="00A80972" w:rsidP="00A8097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7E77B9" w:rsidRPr="000015E2" w14:paraId="73B4B0B1" w14:textId="77777777" w:rsidTr="00B22196">
        <w:trPr>
          <w:trHeight w:val="62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49A3D" w14:textId="670FE06C" w:rsidR="007E77B9" w:rsidRPr="0004210D" w:rsidRDefault="007E77B9" w:rsidP="007E77B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t>Establecer Sistemas Integrados de Alimentación Familiar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C9E055A" w14:textId="1C5B370D" w:rsidR="007E77B9" w:rsidRPr="009E686C" w:rsidRDefault="007E77B9" w:rsidP="007E77B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5403CD0" w14:textId="44FD5CD6" w:rsidR="007E77B9" w:rsidRPr="009E686C" w:rsidRDefault="007E77B9" w:rsidP="007E77B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9DFB6" w14:textId="5C9BAC22" w:rsidR="007E77B9" w:rsidRPr="009E686C" w:rsidRDefault="007E77B9" w:rsidP="007E77B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SIAF establecidos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83564" w14:textId="46DF5F13" w:rsidR="007E77B9" w:rsidRPr="009E686C" w:rsidRDefault="007E77B9" w:rsidP="007E77B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02F0" w14:textId="024F33DF" w:rsidR="007E77B9" w:rsidRPr="009E686C" w:rsidRDefault="007E77B9" w:rsidP="007E77B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8137" w14:textId="6886E7C1" w:rsidR="007E77B9" w:rsidRPr="00B70EA8" w:rsidRDefault="007E77B9" w:rsidP="007E77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CE29" w14:textId="34E93A93" w:rsidR="007E77B9" w:rsidRPr="004D6572" w:rsidRDefault="007E77B9" w:rsidP="007E77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7E77B9" w:rsidRPr="000015E2" w14:paraId="5CE1B1FB" w14:textId="77777777" w:rsidTr="00B22196">
        <w:trPr>
          <w:trHeight w:val="62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B772D" w14:textId="27C93E90" w:rsidR="007E77B9" w:rsidRPr="0004210D" w:rsidRDefault="007E77B9" w:rsidP="007E77B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t>Realizar el registro de beneficiarios según Planes de Finca</w:t>
            </w:r>
            <w:r w:rsidR="005771D5"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04210D">
              <w:rPr>
                <w:rFonts w:ascii="Museo 300" w:hAnsi="Museo 300" w:cs="Arial"/>
                <w:sz w:val="20"/>
                <w:szCs w:val="20"/>
                <w:lang w:eastAsia="es-SV"/>
              </w:rPr>
              <w:t>Sistemas Integrados de Alimentación Comunitaria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547E35F" w14:textId="0ABC9876" w:rsidR="007E77B9" w:rsidRPr="007E75E7" w:rsidRDefault="007E77B9" w:rsidP="007E77B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1EA8E41" w14:textId="440DBFE3" w:rsidR="007E77B9" w:rsidRPr="004E05D6" w:rsidRDefault="007F09CE" w:rsidP="007E77B9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005D0" w14:textId="1192E259" w:rsidR="007E77B9" w:rsidRPr="007E75E7" w:rsidRDefault="007E77B9" w:rsidP="007E77B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Registro realizado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F139" w14:textId="2373E5E4" w:rsidR="007E77B9" w:rsidRPr="009E686C" w:rsidRDefault="007E77B9" w:rsidP="007E77B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E84386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5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210DE" w14:textId="2AD9CA1B" w:rsidR="007E77B9" w:rsidRPr="009E686C" w:rsidRDefault="007E77B9" w:rsidP="007E77B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77DE38C" w14:textId="0684F7A4" w:rsidR="007E77B9" w:rsidRPr="00F03490" w:rsidRDefault="007F09CE" w:rsidP="007E77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7F09C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F55F6" w14:textId="47C2E0BF" w:rsidR="007E77B9" w:rsidRPr="00F03490" w:rsidRDefault="007E77B9" w:rsidP="007E77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515494" w:rsidRPr="000015E2" w14:paraId="4163C7E5" w14:textId="77777777" w:rsidTr="00F169E5">
        <w:trPr>
          <w:trHeight w:val="62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5CE83" w14:textId="1F580B67" w:rsidR="00515494" w:rsidRPr="00B41A80" w:rsidRDefault="00515494" w:rsidP="007E77B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>Realizar el registro de beneficiarios según Planes de Finca</w:t>
            </w:r>
            <w:r w:rsidR="005771D5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B41A80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Sistemas Integrados </w:t>
            </w:r>
            <w:r w:rsidRPr="00853FA2">
              <w:rPr>
                <w:rFonts w:ascii="Museo 300" w:hAnsi="Museo 300" w:cs="Arial"/>
                <w:sz w:val="20"/>
                <w:szCs w:val="20"/>
                <w:lang w:eastAsia="es-SV"/>
              </w:rPr>
              <w:t>de Alimentación Familiar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78059C0" w14:textId="08DF20E8" w:rsidR="00515494" w:rsidRPr="00F47B8D" w:rsidRDefault="00EA080E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1FFCC47" w14:textId="7353E78A" w:rsidR="00515494" w:rsidRPr="00F47B8D" w:rsidRDefault="00E84386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C9C1B" w14:textId="67C1CD53" w:rsidR="00515494" w:rsidRPr="00F47B8D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Registro realizado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8942" w14:textId="51D03CCA" w:rsidR="00515494" w:rsidRPr="00F47B8D" w:rsidRDefault="00F85634" w:rsidP="007F09C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7F09CE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9</w:t>
            </w:r>
            <w:r w:rsidR="00515494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6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76D77" w14:textId="4E6D55D4" w:rsidR="00515494" w:rsidRDefault="00F85634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60F2276" w14:textId="1A90E3CC" w:rsidR="00515494" w:rsidRPr="00025A9E" w:rsidRDefault="00F169E5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F169E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9AD23" w14:textId="50D74193" w:rsidR="00515494" w:rsidRPr="00025A9E" w:rsidRDefault="00F85634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54</w:t>
            </w:r>
            <w:r w:rsidR="006B06C4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515494" w:rsidRPr="000015E2" w14:paraId="615EAFF6" w14:textId="77777777" w:rsidTr="00F169E5">
        <w:trPr>
          <w:trHeight w:val="62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F88B3" w14:textId="736B1795" w:rsidR="00515494" w:rsidRPr="00F37B76" w:rsidRDefault="00515494" w:rsidP="007E77B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Realizar el registro de beneficiarios según Planes de Finca Huertos</w:t>
            </w:r>
            <w:r w:rsidR="005771D5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Familiar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81C3A68" w14:textId="7930AB6C" w:rsidR="00515494" w:rsidRPr="00F47B8D" w:rsidRDefault="00515494" w:rsidP="00515494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2,000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F97988" w14:textId="4E23C691" w:rsidR="00515494" w:rsidRDefault="004C354F" w:rsidP="00515494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81067" w14:textId="458F5823" w:rsidR="00515494" w:rsidRPr="00F47B8D" w:rsidRDefault="00515494" w:rsidP="00515494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D222D7">
              <w:rPr>
                <w:rFonts w:ascii="Museo 300" w:hAnsi="Museo 300" w:cs="Arial"/>
                <w:sz w:val="20"/>
                <w:szCs w:val="20"/>
                <w:lang w:eastAsia="es-SV"/>
              </w:rPr>
              <w:t>Registro realizado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A0986" w14:textId="4F9D2203" w:rsidR="00515494" w:rsidRDefault="00413C86" w:rsidP="004C354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18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7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C25CE" w14:textId="59DDD354" w:rsidR="00515494" w:rsidRDefault="00B23238" w:rsidP="0051549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4C354F"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,905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BB33EA9" w14:textId="3774D64B" w:rsidR="00515494" w:rsidRPr="003303AC" w:rsidRDefault="00F169E5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F169E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77F61" w14:textId="7CC3F68D" w:rsidR="00515494" w:rsidRPr="003303AC" w:rsidRDefault="004C354F" w:rsidP="0051549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95.25</w:t>
            </w:r>
          </w:p>
        </w:tc>
      </w:tr>
    </w:tbl>
    <w:p w14:paraId="44D14584" w14:textId="54AE7635" w:rsidR="00486810" w:rsidRPr="00162B38" w:rsidRDefault="0041421A" w:rsidP="00802844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6" w:name="_Toc141262339"/>
      <w:r w:rsidRPr="00162B3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DE RECURSOS HUMANO</w:t>
      </w:r>
      <w:r w:rsidR="00B41A80" w:rsidRPr="00162B38">
        <w:rPr>
          <w:rFonts w:ascii="Museo 300" w:hAnsi="Museo 300"/>
          <w:b/>
          <w:color w:val="000000" w:themeColor="text1"/>
          <w:sz w:val="24"/>
          <w:szCs w:val="24"/>
        </w:rPr>
        <w:t>S</w:t>
      </w:r>
      <w:bookmarkEnd w:id="6"/>
    </w:p>
    <w:tbl>
      <w:tblPr>
        <w:tblW w:w="56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5"/>
        <w:gridCol w:w="986"/>
        <w:gridCol w:w="1406"/>
        <w:gridCol w:w="1713"/>
        <w:gridCol w:w="1406"/>
        <w:gridCol w:w="1308"/>
        <w:gridCol w:w="1373"/>
        <w:gridCol w:w="1296"/>
      </w:tblGrid>
      <w:tr w:rsidR="007E22CA" w:rsidRPr="007E22CA" w14:paraId="4FFD6248" w14:textId="77777777" w:rsidTr="0030559A">
        <w:trPr>
          <w:trHeight w:val="57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81B4AF" w14:textId="15449A0D" w:rsidR="007E22CA" w:rsidRPr="007E22CA" w:rsidRDefault="007E22CA" w:rsidP="007E22CA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16"/>
                <w:szCs w:val="16"/>
                <w:lang w:eastAsia="es-SV"/>
              </w:rPr>
            </w:pPr>
            <w:r w:rsidRPr="007E22CA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41421A" w:rsidRPr="000015E2" w14:paraId="5F8C1438" w14:textId="77777777" w:rsidTr="0030559A">
        <w:trPr>
          <w:trHeight w:val="510"/>
          <w:tblHeader/>
          <w:jc w:val="center"/>
        </w:trPr>
        <w:tc>
          <w:tcPr>
            <w:tcW w:w="18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63EEA7D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6B6C0D5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C109C4D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448DF2E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8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AA6E42B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41421A" w:rsidRPr="000015E2" w14:paraId="4ECC77CB" w14:textId="77777777" w:rsidTr="008B54D4">
        <w:trPr>
          <w:trHeight w:val="510"/>
          <w:tblHeader/>
          <w:jc w:val="center"/>
        </w:trPr>
        <w:tc>
          <w:tcPr>
            <w:tcW w:w="18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BF096F1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7DB52EB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4090A7E" w14:textId="4F235413" w:rsidR="00582A20" w:rsidRPr="000015E2" w:rsidRDefault="00667B46" w:rsidP="00EB571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5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9E446D5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257E4906" w14:textId="72E5A443" w:rsidR="00582A20" w:rsidRPr="000015E2" w:rsidRDefault="00667B46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8C43761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A8D7A07" w14:textId="7969B74F" w:rsidR="00582A20" w:rsidRPr="000015E2" w:rsidRDefault="00667B46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08F26B3" w14:textId="77777777" w:rsidR="0041421A" w:rsidRPr="000015E2" w:rsidRDefault="0041421A" w:rsidP="00160DE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486810" w:rsidRPr="000015E2" w14:paraId="14AC3799" w14:textId="77777777" w:rsidTr="00333FD6">
        <w:trPr>
          <w:trHeight w:val="68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15319" w14:textId="0BF3D21B" w:rsidR="00486810" w:rsidRPr="003D4FBB" w:rsidRDefault="00486810" w:rsidP="00B86FD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Elaborar el Plan de Capacitación del ISTA 202</w:t>
            </w:r>
            <w:r w:rsidR="00B86FD5"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9DDACE4" w14:textId="41A72982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83E7341" w14:textId="20A75DB9" w:rsidR="00486810" w:rsidRDefault="007157B6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868F1" w14:textId="1BC3CD49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EC7B4" w14:textId="1422305F" w:rsidR="00486810" w:rsidRDefault="007157B6" w:rsidP="005F0E3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042CC" w14:textId="2550CA17" w:rsidR="00486810" w:rsidRDefault="00F0337F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F5012" w14:textId="51300DE6" w:rsidR="00486810" w:rsidRPr="00553937" w:rsidRDefault="007157B6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157B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F92B7" w14:textId="2954621D" w:rsidR="00486810" w:rsidRDefault="005F0E3F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  <w:tr w:rsidR="00486810" w:rsidRPr="000015E2" w14:paraId="06DC2B34" w14:textId="77777777" w:rsidTr="00333FD6">
        <w:trPr>
          <w:trHeight w:val="68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B657" w14:textId="0CC448AA" w:rsidR="00486810" w:rsidRPr="003D4FBB" w:rsidRDefault="00486810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constancias de salarios y tiempos de servicios según lo requerido durante el mes.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D1D1D64" w14:textId="33EF8509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0FD73D8" w14:textId="200CDAC5" w:rsidR="00486810" w:rsidRDefault="000F7144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2299" w14:textId="17DDD2DF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62E9B" w14:textId="0B461246" w:rsidR="00486810" w:rsidRDefault="000F7144" w:rsidP="000F714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D22760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8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E726" w14:textId="2C0F3808" w:rsidR="00486810" w:rsidRDefault="000F7144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54E536D" w14:textId="7D7DBBA9" w:rsidR="00486810" w:rsidRPr="00553937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36666" w14:textId="205CB050" w:rsidR="00486810" w:rsidRDefault="000F7144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486810" w:rsidRPr="000015E2" w14:paraId="07FA4716" w14:textId="77777777" w:rsidTr="00333FD6">
        <w:trPr>
          <w:trHeight w:val="68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74473" w14:textId="6A950F26" w:rsidR="00486810" w:rsidRPr="003D4FBB" w:rsidRDefault="00486810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entrega de vales de calzado.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9F9AA4B" w14:textId="73731D49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A06FA20" w14:textId="0BB95C17" w:rsidR="00486810" w:rsidRDefault="008B2751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699A1" w14:textId="4A091637" w:rsidR="00486810" w:rsidRPr="00891275" w:rsidRDefault="00486810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86810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0A702" w14:textId="3AB9E0AD" w:rsidR="00486810" w:rsidRDefault="00D22760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8B2751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59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3B265" w14:textId="21E05609" w:rsidR="00486810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85FAF26" w14:textId="093C5030" w:rsidR="00486810" w:rsidRPr="00553937" w:rsidRDefault="008B2751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B2751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F1235" w14:textId="06A45ADA" w:rsidR="00486810" w:rsidRDefault="00501B43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501B43" w:rsidRPr="000015E2" w14:paraId="69CA61CA" w14:textId="77777777" w:rsidTr="00333FD6">
        <w:trPr>
          <w:trHeight w:val="68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83688" w14:textId="073A1CFF" w:rsidR="00501B43" w:rsidRPr="003D4FBB" w:rsidRDefault="00501B43" w:rsidP="00501B43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entrega de vales de supermercado.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6D0B116" w14:textId="5B770F4B" w:rsidR="00501B43" w:rsidRPr="00891275" w:rsidRDefault="00501B43" w:rsidP="00501B43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F265CE1" w14:textId="7365C2BB" w:rsidR="00501B43" w:rsidRDefault="008B2751" w:rsidP="00501B43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5ECF1" w14:textId="65668468" w:rsidR="00501B43" w:rsidRPr="00891275" w:rsidRDefault="00501B43" w:rsidP="00501B43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FC526" w14:textId="758F95D8" w:rsidR="00501B43" w:rsidRDefault="008B2751" w:rsidP="00501B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0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B165B" w14:textId="3D2C43C7" w:rsidR="00501B43" w:rsidRDefault="008B2751" w:rsidP="00501B4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DF5427B" w14:textId="01C7DBBA" w:rsidR="00501B43" w:rsidRPr="00553937" w:rsidRDefault="008B2751" w:rsidP="00501B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41C9B" w14:textId="6B451216" w:rsidR="00501B43" w:rsidRDefault="008B2751" w:rsidP="00501B4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</w:t>
            </w:r>
            <w:r w:rsidR="00501B43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51057F" w:rsidRPr="000015E2" w14:paraId="6B75C94C" w14:textId="77777777" w:rsidTr="00333FD6">
        <w:trPr>
          <w:trHeight w:val="68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1188E" w14:textId="18D794E6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pago de viáticos.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677E6FD" w14:textId="2177F254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0E544DD" w14:textId="78A45494" w:rsidR="0051057F" w:rsidRDefault="008B2751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F9AAA" w14:textId="7D0FB076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D576F" w14:textId="65443930" w:rsidR="0051057F" w:rsidRDefault="008B2751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FF179" w14:textId="5647ABB1" w:rsidR="0051057F" w:rsidRDefault="008B2751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35F98FB" w14:textId="5B953795" w:rsidR="0051057F" w:rsidRPr="00D22760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D2276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CAFED" w14:textId="0ED0A67C" w:rsidR="0051057F" w:rsidRDefault="008B2751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51057F" w:rsidRPr="000015E2" w14:paraId="151EF132" w14:textId="77777777" w:rsidTr="00333FD6">
        <w:trPr>
          <w:trHeight w:val="68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F09FC" w14:textId="0E1DDA21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del control y resguardo de expediente del personal</w:t>
            </w:r>
            <w:r w:rsidR="005771D5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del ISTA.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51EE17D" w14:textId="4DC01231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CBD4330" w14:textId="2C7B7F3B" w:rsidR="0051057F" w:rsidRDefault="0047184B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76CEB" w14:textId="69DC9153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3D19" w14:textId="0382A3EB" w:rsidR="0051057F" w:rsidRDefault="0047184B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DE17" w14:textId="68F5569B" w:rsidR="0051057F" w:rsidRDefault="0047184B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6B31BC8" w14:textId="06822C45" w:rsidR="0051057F" w:rsidRPr="00553937" w:rsidRDefault="00D22760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D9236" w14:textId="0885E7FA" w:rsidR="0051057F" w:rsidRDefault="0047184B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E8430A" w:rsidRPr="00C01BFA" w14:paraId="30C8A9CE" w14:textId="77777777" w:rsidTr="00970550">
        <w:trPr>
          <w:trHeight w:val="34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40CF966" w14:textId="77777777" w:rsidR="00E8430A" w:rsidRDefault="00E8430A" w:rsidP="0060387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F47CF9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 xml:space="preserve">Gerencia de 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Recursos Humanos (Continuación) </w:t>
            </w:r>
          </w:p>
        </w:tc>
      </w:tr>
      <w:tr w:rsidR="0051057F" w:rsidRPr="000015E2" w14:paraId="0A306D6D" w14:textId="77777777" w:rsidTr="00333FD6">
        <w:trPr>
          <w:trHeight w:val="51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EF928" w14:textId="4026D0B7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62B38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Elaborar </w:t>
            </w:r>
            <w:r w:rsidR="00F03215" w:rsidRPr="00162B38">
              <w:rPr>
                <w:rFonts w:ascii="Museo 300" w:hAnsi="Museo 300" w:cs="Arial"/>
                <w:sz w:val="20"/>
                <w:szCs w:val="20"/>
                <w:lang w:eastAsia="es-SV"/>
              </w:rPr>
              <w:t>informe</w:t>
            </w:r>
            <w:r w:rsidR="00F03215"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sobre la administración del personal en relación a permisos, falta de marcaciones, llegadas tardías y ausencias.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E593BB0" w14:textId="4BF28C28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053A5B4" w14:textId="0E23E569" w:rsidR="0051057F" w:rsidRDefault="006B3F6E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8D145" w14:textId="2F117642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1069A" w14:textId="253242E8" w:rsidR="0051057F" w:rsidRDefault="006B3F6E" w:rsidP="006B3F6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EA4E90" w:rsidRPr="002936BA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1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7272D" w14:textId="324C32A9" w:rsidR="0051057F" w:rsidRDefault="006B3F6E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226AC08" w14:textId="4AE8FE13" w:rsidR="0051057F" w:rsidRPr="00553937" w:rsidRDefault="00EA4E90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2A212" w14:textId="2B49198B" w:rsidR="0051057F" w:rsidRDefault="006B3F6E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51057F" w:rsidRPr="000015E2" w14:paraId="79037C89" w14:textId="77777777" w:rsidTr="00333FD6">
        <w:trPr>
          <w:trHeight w:val="51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8EC5A" w14:textId="06343350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sobre labores de la Clínica Empresarial.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DD0081F" w14:textId="1BA1348B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0D4556B" w14:textId="7D17E942" w:rsidR="0051057F" w:rsidRDefault="008720C2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DC0A2" w14:textId="2969859B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41417" w14:textId="1023E326" w:rsidR="0051057F" w:rsidRDefault="008720C2" w:rsidP="00364AC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BB702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2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39F56" w14:textId="33632983" w:rsidR="0051057F" w:rsidRDefault="008720C2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73445B6" w14:textId="676802C8" w:rsidR="0051057F" w:rsidRPr="00553937" w:rsidRDefault="00BB702D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33C0D" w14:textId="69C2B65E" w:rsidR="0051057F" w:rsidRDefault="008720C2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51057F" w:rsidRPr="000015E2" w14:paraId="1640700C" w14:textId="77777777" w:rsidTr="00333FD6">
        <w:trPr>
          <w:trHeight w:val="510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2679F" w14:textId="5A1C5242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sobre labores de la Clínica Odontológica.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F2E2737" w14:textId="0B8CA005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8A32467" w14:textId="3FDD0D7C" w:rsidR="0051057F" w:rsidRDefault="008720C2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83878" w14:textId="70440382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1E26" w14:textId="29A8C60E" w:rsidR="0051057F" w:rsidRDefault="008720C2" w:rsidP="001B2EA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BB702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3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06762" w14:textId="2BE37355" w:rsidR="0051057F" w:rsidRDefault="008720C2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DAACA54" w14:textId="7D20C4C4" w:rsidR="0051057F" w:rsidRPr="00553937" w:rsidRDefault="00BF3ADF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0ED67" w14:textId="6926A7B6" w:rsidR="0051057F" w:rsidRDefault="008720C2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41.67</w:t>
            </w:r>
          </w:p>
        </w:tc>
      </w:tr>
      <w:tr w:rsidR="00B82ACB" w:rsidRPr="00C01BFA" w14:paraId="75ECFBEC" w14:textId="77777777" w:rsidTr="00970550">
        <w:trPr>
          <w:trHeight w:val="34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949F948" w14:textId="302A559A" w:rsidR="00B82ACB" w:rsidRDefault="00B82ACB" w:rsidP="00B82AC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F47CF9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lastRenderedPageBreak/>
              <w:t xml:space="preserve">Gerencia de 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 xml:space="preserve">Recursos Humanos (Continuación) </w:t>
            </w:r>
          </w:p>
        </w:tc>
      </w:tr>
      <w:tr w:rsidR="0051057F" w:rsidRPr="000015E2" w14:paraId="5C8A573B" w14:textId="77777777" w:rsidTr="00BB2DF9">
        <w:trPr>
          <w:trHeight w:val="79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76D1D" w14:textId="4228D7EA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sobre recarga electrónica de paquete alimenticio al personal.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E41E9EF" w14:textId="08959BF5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B862C5" w14:textId="5FD14CB6" w:rsidR="0051057F" w:rsidRDefault="008720C2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1FD74" w14:textId="0D2CBE85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1579" w14:textId="645EDA30" w:rsidR="0051057F" w:rsidRDefault="008720C2" w:rsidP="008720C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6E53B8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4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57DA0" w14:textId="694C7D5B" w:rsidR="0051057F" w:rsidRDefault="008720C2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4514594" w14:textId="0ABB3EB1" w:rsidR="0051057F" w:rsidRPr="00553937" w:rsidRDefault="00BB2DF9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3288" w14:textId="5AE5F743" w:rsidR="0051057F" w:rsidRDefault="00D137F7" w:rsidP="004D0D9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41.67</w:t>
            </w:r>
          </w:p>
        </w:tc>
      </w:tr>
      <w:tr w:rsidR="0051057F" w:rsidRPr="000015E2" w14:paraId="4508A75F" w14:textId="77777777" w:rsidTr="00B82ACB">
        <w:trPr>
          <w:trHeight w:val="794"/>
          <w:jc w:val="center"/>
        </w:trPr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18C0D" w14:textId="4AFF7632" w:rsidR="0051057F" w:rsidRPr="003D4FBB" w:rsidRDefault="0051057F" w:rsidP="00F25E8B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Gestionar la formación del personal del ISTA, mediante las capacitaciones internas, Interinstitucionales, INSAFORP u otras.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2D6AA5C" w14:textId="2B09A91E" w:rsidR="0051057F" w:rsidRPr="00891275" w:rsidRDefault="00560C0D" w:rsidP="00F25E8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145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0526AE2" w14:textId="22CB9D7A" w:rsidR="0051057F" w:rsidRDefault="00D45AC1" w:rsidP="00F25E8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40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B2350" w14:textId="0AEBA461" w:rsidR="0051057F" w:rsidRPr="00891275" w:rsidRDefault="0051057F" w:rsidP="00F25E8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1057F">
              <w:rPr>
                <w:rFonts w:ascii="Museo 300" w:hAnsi="Museo 300" w:cs="Arial"/>
                <w:sz w:val="20"/>
                <w:szCs w:val="20"/>
                <w:lang w:eastAsia="es-SV"/>
              </w:rPr>
              <w:t>Empleados capacitados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68B48" w14:textId="5B41DE50" w:rsidR="0051057F" w:rsidRDefault="00D45AC1" w:rsidP="00BE5158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403</w:t>
            </w:r>
            <w:r w:rsidR="00BB702D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5"/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A0D1E" w14:textId="0C573E70" w:rsidR="0051057F" w:rsidRDefault="00D45AC1" w:rsidP="00F25E8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782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D560813" w14:textId="1C3F915E" w:rsidR="0051057F" w:rsidRPr="00553937" w:rsidRDefault="00BB702D" w:rsidP="00F25E8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027B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08205" w14:textId="71E7F138" w:rsidR="006E53B8" w:rsidRDefault="006E53B8" w:rsidP="006E53B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</w:tbl>
    <w:p w14:paraId="5E531EF7" w14:textId="316069DE" w:rsidR="00486810" w:rsidRPr="00162B38" w:rsidRDefault="00F27F85" w:rsidP="00DE15EE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7" w:name="_Toc141262340"/>
      <w:r w:rsidRPr="00162B3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GERENCIA DE OPERACIONES Y LOGÍSTICA</w:t>
      </w:r>
      <w:bookmarkEnd w:id="7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7"/>
        <w:gridCol w:w="985"/>
        <w:gridCol w:w="1069"/>
        <w:gridCol w:w="2048"/>
        <w:gridCol w:w="1407"/>
        <w:gridCol w:w="1305"/>
        <w:gridCol w:w="1374"/>
        <w:gridCol w:w="1374"/>
      </w:tblGrid>
      <w:tr w:rsidR="0030559A" w:rsidRPr="000015E2" w14:paraId="12C6A6E5" w14:textId="77777777" w:rsidTr="0030559A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0B7650" w14:textId="21D39E7E" w:rsidR="0030559A" w:rsidRPr="000015E2" w:rsidRDefault="0030559A" w:rsidP="0030559A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F27F85" w:rsidRPr="000015E2" w14:paraId="7B422B94" w14:textId="77777777" w:rsidTr="0030559A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CD63265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0584BD8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66280C1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BF21328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60D58AFE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F27F85" w:rsidRPr="000015E2" w14:paraId="0F49485C" w14:textId="77777777" w:rsidTr="00955FE5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48ECFE4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5CA32DF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90E7513" w14:textId="4359386E" w:rsidR="00017E0D" w:rsidRPr="000015E2" w:rsidRDefault="00667B46" w:rsidP="00EB571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AAE0822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17ADCF6" w14:textId="2A03D1F0" w:rsidR="00F27F85" w:rsidRPr="000015E2" w:rsidRDefault="00667B46" w:rsidP="00F357A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  <w:r w:rsidR="00F0249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 xml:space="preserve"> </w:t>
            </w: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17BB6B0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21C584D" w14:textId="72D4E0FF" w:rsidR="00017E0D" w:rsidRPr="000015E2" w:rsidRDefault="00667B4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54745E0F" w14:textId="77777777" w:rsidR="00F27F85" w:rsidRPr="000015E2" w:rsidRDefault="00F27F8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B136F2" w:rsidRPr="000015E2" w14:paraId="3F07D155" w14:textId="77777777" w:rsidTr="00D95490">
        <w:trPr>
          <w:trHeight w:val="62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99BE9" w14:textId="1347B708" w:rsidR="00B136F2" w:rsidRPr="002B1AF1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Administrar y hacer mediciones de rendimiento del combustible para los vehículos de la Institución.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38EECBF" w14:textId="77777777" w:rsidR="00B136F2" w:rsidRPr="002B1AF1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B1AF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D1D3095" w14:textId="3F891090" w:rsidR="00B136F2" w:rsidRPr="00955FE5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DD8BC3" w14:textId="0D7370E0" w:rsidR="00B136F2" w:rsidRPr="007E75E7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478431" w14:textId="12F4F6C5" w:rsidR="00B136F2" w:rsidRPr="009758FA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7292A" w14:textId="05A89D55" w:rsidR="00B136F2" w:rsidRPr="009758FA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EE2F02C" w14:textId="50797EB1" w:rsidR="00B136F2" w:rsidRPr="00B136F2" w:rsidRDefault="00296AE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49F80" w14:textId="4BC87845" w:rsidR="00B136F2" w:rsidRPr="006436A3" w:rsidRDefault="00EF26D1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B136F2" w:rsidRPr="000015E2" w14:paraId="67552C43" w14:textId="77777777" w:rsidTr="00D95490">
        <w:trPr>
          <w:trHeight w:val="62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68FEF" w14:textId="718089C8" w:rsidR="00B136F2" w:rsidRPr="00F03490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movimientos de caja chica de la Gerencia de Operaciones y Logística requerido por las unidades organizativas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2FC866F" w14:textId="77777777" w:rsidR="00B136F2" w:rsidRPr="002B1AF1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B1AF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BE3C85" w14:textId="6F85FDC0" w:rsidR="00B136F2" w:rsidRPr="00955FE5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49F40" w14:textId="456E431A" w:rsidR="00B136F2" w:rsidRPr="007E75E7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FE0110" w14:textId="673A6AC5" w:rsidR="00B136F2" w:rsidRPr="009758FA" w:rsidRDefault="00EF26D1" w:rsidP="00A75B7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BA01A" w14:textId="07865247" w:rsidR="00B136F2" w:rsidRPr="009758FA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CB9BE63" w14:textId="5AFC7FBC" w:rsidR="00B136F2" w:rsidRPr="00B136F2" w:rsidRDefault="00A75B7C" w:rsidP="0021520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DDF6" w14:textId="2B341D77" w:rsidR="00B136F2" w:rsidRPr="006436A3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41.67</w:t>
            </w:r>
          </w:p>
        </w:tc>
      </w:tr>
      <w:tr w:rsidR="00B136F2" w:rsidRPr="000015E2" w14:paraId="06FC73E6" w14:textId="77777777" w:rsidTr="00D95490">
        <w:trPr>
          <w:trHeight w:val="62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8FF6F5" w14:textId="64649295" w:rsidR="00B136F2" w:rsidRPr="002B1AF1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Reportar el consumo mensual de combustible por cada unidad organizativa.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301EF12" w14:textId="77777777" w:rsidR="00B136F2" w:rsidRPr="002B1AF1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B1AF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C3D45C0" w14:textId="0669D6EE" w:rsidR="00B136F2" w:rsidRPr="00955FE5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A9CA25" w14:textId="26EB8033" w:rsidR="00B136F2" w:rsidRPr="007E75E7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C966D" w14:textId="7E4327E4" w:rsidR="00B136F2" w:rsidRPr="009758FA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3BB27" w14:textId="4CDD6E38" w:rsidR="00B136F2" w:rsidRPr="009758FA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8F7BB2" w14:textId="41364FB0" w:rsidR="00B136F2" w:rsidRPr="00B136F2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</w:t>
            </w:r>
            <w:r w:rsidR="00296AE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91BCD" w14:textId="0035F38F" w:rsidR="00B136F2" w:rsidRPr="006436A3" w:rsidRDefault="00EF26D1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B136F2" w:rsidRPr="000015E2" w14:paraId="287F6EB7" w14:textId="77777777" w:rsidTr="00D95490">
        <w:trPr>
          <w:trHeight w:val="62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6EBAA" w14:textId="31480F2E" w:rsidR="00B136F2" w:rsidRPr="00311AC6" w:rsidRDefault="00311AC6" w:rsidP="00B136F2">
            <w:pPr>
              <w:spacing w:after="0"/>
              <w:jc w:val="both"/>
              <w:rPr>
                <w:rFonts w:ascii="Museo 300" w:hAnsi="Museo 300"/>
                <w:sz w:val="20"/>
                <w:szCs w:val="20"/>
              </w:rPr>
            </w:pPr>
            <w:r w:rsidRPr="00311AC6">
              <w:rPr>
                <w:rFonts w:ascii="Museo 300" w:hAnsi="Museo 300"/>
                <w:sz w:val="20"/>
                <w:szCs w:val="20"/>
              </w:rPr>
              <w:t>Supervisar y garantizar la seguridad Institucional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4BB9993" w14:textId="77777777" w:rsidR="00B136F2" w:rsidRPr="002B1AF1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2B1AF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BFF5473" w14:textId="5359ED33" w:rsidR="00B136F2" w:rsidRPr="00955FE5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79486" w14:textId="33237B9C" w:rsidR="00B136F2" w:rsidRPr="007E75E7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99CDD" w14:textId="28895825" w:rsidR="00B136F2" w:rsidRPr="009758FA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33AF5C" w14:textId="0AEC035A" w:rsidR="00B136F2" w:rsidRPr="009758FA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DDB5DE5" w14:textId="00118362" w:rsidR="00B136F2" w:rsidRPr="00B136F2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</w:t>
            </w:r>
            <w:r w:rsidR="002707F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1599" w14:textId="67305E27" w:rsidR="00B136F2" w:rsidRPr="006436A3" w:rsidRDefault="00EF26D1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B136F2" w:rsidRPr="000015E2" w14:paraId="65A4047C" w14:textId="77777777" w:rsidTr="00D95490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BC73E0B" w14:textId="77777777" w:rsidR="00B136F2" w:rsidRPr="00D8546D" w:rsidRDefault="00B136F2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42065A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Departamento de Servicios Generales </w:t>
            </w:r>
          </w:p>
        </w:tc>
      </w:tr>
      <w:tr w:rsidR="00311AC6" w:rsidRPr="000015E2" w14:paraId="56F85085" w14:textId="77777777" w:rsidTr="00D95490">
        <w:trPr>
          <w:trHeight w:val="62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51B8F" w14:textId="19569469" w:rsidR="00311AC6" w:rsidRPr="009C578C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Administrar y hacer reportes de consumo de los lubricantes para los vehículos de la Institución.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1CF256F" w14:textId="3253AF6C" w:rsidR="00311AC6" w:rsidRPr="00F070F0" w:rsidRDefault="00311AC6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2DC0BCF" w14:textId="155882BE" w:rsidR="00311AC6" w:rsidRPr="00955FE5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DE109" w14:textId="6CE5434C" w:rsidR="00311AC6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Reporte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EF222" w14:textId="31E0A276" w:rsidR="00311AC6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BD05A" w14:textId="5A9120A2" w:rsidR="00311AC6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384E9E9" w14:textId="3AE9EA0B" w:rsidR="00311AC6" w:rsidRPr="00955FE5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F7C8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2707F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E419F" w14:textId="1E712FE2" w:rsidR="00311AC6" w:rsidRPr="00955FE5" w:rsidRDefault="00EF26D1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311AC6" w:rsidRPr="000015E2" w14:paraId="4055C497" w14:textId="77777777" w:rsidTr="00D95490">
        <w:trPr>
          <w:trHeight w:val="62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2D4DB0" w14:textId="793C1A6B" w:rsidR="00311AC6" w:rsidRPr="009C578C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Elaborar el inventario físico de mobiliario y equipo.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90A5433" w14:textId="72139390" w:rsidR="00311AC6" w:rsidRPr="00F070F0" w:rsidRDefault="00311AC6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C4CD45C" w14:textId="701865EA" w:rsidR="00311AC6" w:rsidRPr="00955FE5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BB13A" w14:textId="336CDAD3" w:rsidR="00311AC6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Inventario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AD5CF" w14:textId="23700D24" w:rsidR="00311AC6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EF26D1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6"/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95AF1" w14:textId="0B82CAFC" w:rsidR="00311AC6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C2282E0" w14:textId="7A1219AD" w:rsidR="00311AC6" w:rsidRPr="00955FE5" w:rsidRDefault="00EF26D1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EA6FD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B57A" w14:textId="41D89E98" w:rsidR="00311AC6" w:rsidRPr="00955FE5" w:rsidRDefault="00F1530E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0.00</w:t>
            </w:r>
          </w:p>
        </w:tc>
      </w:tr>
      <w:tr w:rsidR="00311AC6" w:rsidRPr="000015E2" w14:paraId="15EBF8BC" w14:textId="77777777" w:rsidTr="00D95490">
        <w:trPr>
          <w:trHeight w:val="62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093291" w14:textId="753B16B8" w:rsidR="00311AC6" w:rsidRPr="009C578C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Elaborar plan de mantenimiento preventivo a vehículos.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1E59CA6" w14:textId="2573D8DD" w:rsidR="00311AC6" w:rsidRPr="00F070F0" w:rsidRDefault="00311AC6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0B75A15" w14:textId="6CDC357A" w:rsidR="00311AC6" w:rsidRPr="00955FE5" w:rsidRDefault="0058726A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79FF0" w14:textId="4C3B9945" w:rsidR="00311AC6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F7888" w14:textId="30575576" w:rsidR="00311AC6" w:rsidRDefault="0058726A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FB1AD" w14:textId="76DD2165" w:rsidR="00311AC6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237F" w14:textId="249EADA1" w:rsidR="00311AC6" w:rsidRPr="00955FE5" w:rsidRDefault="00A23A5D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E9D78" w14:textId="782E18DE" w:rsidR="00311AC6" w:rsidRPr="00955FE5" w:rsidRDefault="008F7C8C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</w:t>
            </w:r>
            <w:r w:rsidR="002707F0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B136F2" w:rsidRPr="000015E2" w14:paraId="73E9DD9C" w14:textId="77777777" w:rsidTr="00D95490">
        <w:trPr>
          <w:trHeight w:val="62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CF6BE" w14:textId="39F7C2FB" w:rsidR="00B136F2" w:rsidRPr="009C578C" w:rsidRDefault="00311AC6" w:rsidP="00311AC6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Elaborar plan de mantenimiento preventivo y correctivo de infraestructura, equipo y mobiliario de oficina.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3A2ADDF" w14:textId="77777777" w:rsidR="00B136F2" w:rsidRPr="00F070F0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F070F0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2F4E522" w14:textId="54974F62" w:rsidR="00B136F2" w:rsidRPr="00955FE5" w:rsidRDefault="0058726A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0707C4" w14:textId="3579A58C" w:rsidR="00B136F2" w:rsidRDefault="00311AC6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C1CFCF" w14:textId="1FB93D01" w:rsidR="00B136F2" w:rsidRDefault="0058726A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DF75D" w14:textId="344158B4" w:rsidR="00B136F2" w:rsidRDefault="000705C5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78958" w14:textId="4FACC2D9" w:rsidR="00B136F2" w:rsidRPr="004705BB" w:rsidRDefault="00A23A5D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A23A5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CD7A5" w14:textId="57F9A89F" w:rsidR="00B136F2" w:rsidRPr="00955FE5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413227" w:rsidRPr="000015E2" w14:paraId="3FC4B6BA" w14:textId="77777777" w:rsidTr="0089041B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04E8803" w14:textId="382159B1" w:rsidR="00413227" w:rsidRPr="00D8546D" w:rsidRDefault="00413227" w:rsidP="0089041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42065A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>Departamento de Servicios Generales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(Continuación)</w:t>
            </w:r>
            <w:r w:rsidRPr="0042065A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 </w:t>
            </w:r>
          </w:p>
        </w:tc>
      </w:tr>
      <w:tr w:rsidR="00B136F2" w:rsidRPr="000015E2" w14:paraId="795A0EB0" w14:textId="77777777" w:rsidTr="00111A06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78F7F" w14:textId="02E78CE8" w:rsidR="00B136F2" w:rsidRPr="009C578C" w:rsidRDefault="00311AC6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11AC6">
              <w:rPr>
                <w:rFonts w:ascii="Museo 300" w:hAnsi="Museo 300" w:cs="Arial"/>
                <w:sz w:val="20"/>
                <w:szCs w:val="20"/>
                <w:lang w:eastAsia="es-SV"/>
              </w:rPr>
              <w:t>Evaluar el nivel de cumplimiento del plan de mantenimiento preventivo a vehículos.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778F5A4" w14:textId="706D9691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674942F" w14:textId="04D2F9B9" w:rsidR="00B136F2" w:rsidRPr="00955FE5" w:rsidRDefault="00EA6FD9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658F5C" w14:textId="2075E215" w:rsidR="00B136F2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39B6C8" w14:textId="4AA97022" w:rsidR="00B136F2" w:rsidRDefault="00EA6FD9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5E1E3" w14:textId="645A3FA6" w:rsidR="00B136F2" w:rsidRDefault="00EA6FD9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5578306" w14:textId="56DDB8D3" w:rsidR="00B136F2" w:rsidRPr="004705BB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4705BB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A7AE9" w14:textId="7F1776B8" w:rsidR="00B136F2" w:rsidRPr="00955FE5" w:rsidRDefault="00EA6FD9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B136F2" w:rsidRPr="000015E2" w14:paraId="619D37A0" w14:textId="77777777" w:rsidTr="00111A06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F2722C" w14:textId="4B17768C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Evaluar el nivel de cumplimiento del Plan de mantenimiento preventivo y correctivo de infraestructura, equipo y mobiliario de oficina.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612BBC2" w14:textId="5E2BB89E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7B9B6AE" w14:textId="1433F892" w:rsidR="00B136F2" w:rsidRPr="00955FE5" w:rsidRDefault="0003123E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1E356" w14:textId="1A69ADFD" w:rsidR="00B136F2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9B47F0" w14:textId="5A888FC3" w:rsidR="00B136F2" w:rsidRDefault="0003123E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39908" w14:textId="4F00C03A" w:rsidR="00B136F2" w:rsidRDefault="0003123E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7B28F63" w14:textId="029AC892" w:rsidR="00B136F2" w:rsidRPr="00F416CA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3ADBF" w14:textId="7D2E37C6" w:rsidR="00B136F2" w:rsidRPr="00955FE5" w:rsidRDefault="0003123E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B136F2" w:rsidRPr="000015E2" w14:paraId="01803203" w14:textId="77777777" w:rsidTr="00111A06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6BDAA7" w14:textId="4173E850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Garantizar un adecuado rendimiento de los Encargados de Área del Departamento de Servicios Generales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FB0173B" w14:textId="2C5BD491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177EEC1" w14:textId="3FDC16A7" w:rsidR="00B136F2" w:rsidRPr="00955FE5" w:rsidRDefault="0003123E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F1E0E" w14:textId="12323D06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0E4E9" w14:textId="1E149698" w:rsidR="00B136F2" w:rsidRDefault="0003123E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AB914" w14:textId="79BD6BEA" w:rsidR="00B136F2" w:rsidRDefault="0003123E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87B069D" w14:textId="595C2DBB" w:rsidR="00B136F2" w:rsidRPr="00F416CA" w:rsidRDefault="004705BB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98069" w14:textId="5F5EE9A8" w:rsidR="00B136F2" w:rsidRPr="00955FE5" w:rsidRDefault="0003123E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B136F2" w:rsidRPr="000015E2" w14:paraId="2E561595" w14:textId="77777777" w:rsidTr="00111A06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B45DA" w14:textId="5BB8E30B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Realizar inventario de Bodega de Suministros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1838ED9" w14:textId="032079D7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F0BC0DC" w14:textId="22070A42" w:rsidR="00B136F2" w:rsidRPr="00353C91" w:rsidRDefault="003E391E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F28595" w14:textId="1E2B6DD0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Inventario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BA808" w14:textId="30773CD8" w:rsidR="00B136F2" w:rsidRDefault="003E391E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9FAF9" w14:textId="00A3DC7B" w:rsidR="00B136F2" w:rsidRDefault="0003123E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BCDE18D" w14:textId="31C1753C" w:rsidR="00B136F2" w:rsidRPr="00955FE5" w:rsidRDefault="0003123E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3123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28F73" w14:textId="0E293C49" w:rsidR="00B136F2" w:rsidRPr="00955FE5" w:rsidRDefault="003E391E" w:rsidP="00A861A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B136F2" w:rsidRPr="000015E2" w14:paraId="22118813" w14:textId="77777777" w:rsidTr="00111A06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6B0B3" w14:textId="56E8FE04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Realizar las liquidaciones de los artículos en bodega general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5358603" w14:textId="5E291A8B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16309C4" w14:textId="06AC96D0" w:rsidR="00B136F2" w:rsidRPr="00353C91" w:rsidRDefault="003E391E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A7487" w14:textId="188C6C72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Liquidación elaborada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52E17" w14:textId="10692E06" w:rsidR="00B136F2" w:rsidRDefault="003E391E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561A66" w14:textId="4E18A00F" w:rsidR="00B136F2" w:rsidRDefault="003E391E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A3F8011" w14:textId="405351CD" w:rsidR="00B136F2" w:rsidRPr="00955FE5" w:rsidRDefault="00431176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43117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705C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0CAD1" w14:textId="0C3E4361" w:rsidR="00B136F2" w:rsidRPr="00955FE5" w:rsidRDefault="003E391E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B136F2" w:rsidRPr="000015E2" w14:paraId="144EA324" w14:textId="77777777" w:rsidTr="00111A06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9DF3B5" w14:textId="6ADC2A7A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Realizar limpieza en bodega Sitio del Niño, Bodega de UGDA y UFI.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79B2012" w14:textId="00610D48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52A5105" w14:textId="75BB86EF" w:rsidR="00B136F2" w:rsidRPr="00353C91" w:rsidRDefault="00E74361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2F7AC" w14:textId="6E8506C1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44691" w14:textId="36348373" w:rsidR="00B136F2" w:rsidRDefault="0058726A" w:rsidP="00001CE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  <w:r w:rsidR="00E74361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7"/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14A7" w14:textId="47FCD6F5" w:rsidR="00B136F2" w:rsidRDefault="005D353F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D78F468" w14:textId="62BE8398" w:rsidR="00B136F2" w:rsidRPr="00842AD6" w:rsidRDefault="00E74361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E74361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4F3EC" w14:textId="44BCFAF6" w:rsidR="00B136F2" w:rsidRPr="00955FE5" w:rsidRDefault="002B0F95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25.00</w:t>
            </w:r>
          </w:p>
        </w:tc>
      </w:tr>
      <w:tr w:rsidR="00B136F2" w:rsidRPr="000015E2" w14:paraId="40851840" w14:textId="77777777" w:rsidTr="00111A06">
        <w:trPr>
          <w:trHeight w:val="77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5600A" w14:textId="0FF336FF" w:rsidR="00B136F2" w:rsidRPr="009C578C" w:rsidRDefault="005C2043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Supervisar el ornato institucional (Oficinas centrales y CETIAS)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FD22FCE" w14:textId="17175F1F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D80D94F" w14:textId="0F4910ED" w:rsidR="00B136F2" w:rsidRPr="00353C91" w:rsidRDefault="003E391E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DA5FB" w14:textId="6995136E" w:rsidR="00B136F2" w:rsidRPr="00F070F0" w:rsidRDefault="005C2043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578CF" w14:textId="03A293BA" w:rsidR="00B136F2" w:rsidRDefault="003E391E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862E2" w14:textId="0CB65C70" w:rsidR="00B136F2" w:rsidRDefault="003E391E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2E64F18" w14:textId="793940B7" w:rsidR="00B136F2" w:rsidRPr="00F416CA" w:rsidRDefault="00431176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F1530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52122" w14:textId="15DA9202" w:rsidR="00B136F2" w:rsidRPr="00955FE5" w:rsidRDefault="003E391E" w:rsidP="002B0F9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</w:tbl>
    <w:p w14:paraId="3F4FC4A9" w14:textId="02AAF135" w:rsidR="00DE15EE" w:rsidRPr="00162B38" w:rsidRDefault="00720E88" w:rsidP="00DE15EE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8" w:name="_Toc141262341"/>
      <w:r w:rsidRPr="00162B3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INFORMÁTICA</w:t>
      </w:r>
      <w:bookmarkEnd w:id="8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7"/>
        <w:gridCol w:w="985"/>
        <w:gridCol w:w="1072"/>
        <w:gridCol w:w="2048"/>
        <w:gridCol w:w="1407"/>
        <w:gridCol w:w="1305"/>
        <w:gridCol w:w="1374"/>
        <w:gridCol w:w="1371"/>
      </w:tblGrid>
      <w:tr w:rsidR="0030559A" w:rsidRPr="000015E2" w14:paraId="2BFB3BF0" w14:textId="77777777" w:rsidTr="0030559A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DFE258" w14:textId="443FC1A4" w:rsidR="0030559A" w:rsidRPr="0030559A" w:rsidRDefault="0030559A" w:rsidP="0030559A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720E88" w:rsidRPr="000015E2" w14:paraId="4BF7559C" w14:textId="77777777" w:rsidTr="0030559A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3740EF1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66E31F4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C7F47F8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9F89EE8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1F4EB65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720E88" w:rsidRPr="000015E2" w14:paraId="7042AC86" w14:textId="77777777" w:rsidTr="00353C91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A9C2C4B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45C254C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E0F853D" w14:textId="6274E3A5" w:rsidR="00720E88" w:rsidRPr="000015E2" w:rsidRDefault="00667B46" w:rsidP="00EB571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4774A95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F74EC4D" w14:textId="53F9641F" w:rsidR="00720E88" w:rsidRPr="000015E2" w:rsidRDefault="00667B46" w:rsidP="00DA594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39A2C54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CA34AA3" w14:textId="3519E4E6" w:rsidR="00720E88" w:rsidRPr="000015E2" w:rsidRDefault="00667B46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F732AEE" w14:textId="77777777" w:rsidR="00720E88" w:rsidRPr="000015E2" w:rsidRDefault="00720E88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353C91" w:rsidRPr="000015E2" w14:paraId="6F503651" w14:textId="77777777" w:rsidTr="00431176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17622" w14:textId="3547AEBB" w:rsidR="00353C91" w:rsidRPr="009C578C" w:rsidRDefault="005C2043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de creación,</w:t>
            </w: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modificación, incidencias y capacitación de sistemas informáticos institucionales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C7DCE19" w14:textId="77777777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C643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583D18" w14:textId="55D552EF" w:rsidR="00353C91" w:rsidRPr="00353C91" w:rsidRDefault="00530DE9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C9B68" w14:textId="77777777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C643D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2CEE1" w14:textId="495E9E28" w:rsidR="00353C91" w:rsidRPr="0041421A" w:rsidRDefault="00530DE9" w:rsidP="00CC57BE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76F5E" w14:textId="154F900C" w:rsidR="00ED5B44" w:rsidRPr="0041421A" w:rsidRDefault="00530DE9" w:rsidP="00F669C4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9D85CFD" w14:textId="049568BC" w:rsidR="00353C91" w:rsidRPr="00B136F2" w:rsidRDefault="00431176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428DB" w14:textId="13E05F11" w:rsidR="00353C91" w:rsidRPr="00353C91" w:rsidRDefault="00530DE9" w:rsidP="00492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353C91" w:rsidRPr="000015E2" w14:paraId="5B5170F9" w14:textId="77777777" w:rsidTr="009F5D16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0BCAE" w14:textId="2AD215E8" w:rsidR="00353C91" w:rsidRPr="009C578C" w:rsidRDefault="005C2043" w:rsidP="005C2043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Elaborar plan de mantenimiento preventivo de equipos informáticos para todas las dependencias del ISTA.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59357C6" w14:textId="79F1B1FE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09B0472" w14:textId="6695A22F" w:rsidR="00353C91" w:rsidRPr="00353C91" w:rsidRDefault="009F5D16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681F" w14:textId="3DB593BE" w:rsidR="00353C91" w:rsidRPr="00AC643D" w:rsidRDefault="005C2043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55DE2" w14:textId="4AE43FD0" w:rsidR="00353C91" w:rsidRPr="0041421A" w:rsidRDefault="009F5D16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F5ACD" w14:textId="11FC79BF" w:rsidR="00353C91" w:rsidRPr="0041421A" w:rsidRDefault="00431176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CB510E" w14:textId="2C662213" w:rsidR="00353C91" w:rsidRPr="00B136F2" w:rsidRDefault="009F5D16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F5D16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12CD3" w14:textId="7D92C606" w:rsidR="00353C91" w:rsidRPr="00353C91" w:rsidRDefault="00431176" w:rsidP="00CB7C24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353C91" w:rsidRPr="000015E2" w14:paraId="32060FCA" w14:textId="77777777" w:rsidTr="00431176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7D486" w14:textId="3DCAF29C" w:rsidR="00353C91" w:rsidRPr="009C578C" w:rsidRDefault="005C2043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monitoreo, admini</w:t>
            </w:r>
            <w:r w:rsidR="00431176"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stración</w:t>
            </w:r>
            <w:r w:rsidR="00431176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y soporte técnico de se</w:t>
            </w:r>
            <w:r w:rsidRPr="005C2043">
              <w:rPr>
                <w:rFonts w:ascii="Museo 300" w:hAnsi="Museo 300" w:cs="Arial"/>
                <w:sz w:val="20"/>
                <w:szCs w:val="20"/>
                <w:lang w:eastAsia="es-SV"/>
              </w:rPr>
              <w:t>rvicios informáticos e infraestructura tecnológica.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051113D" w14:textId="6620924B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C643D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  <w:r w:rsidR="003633BC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0F34F7" w14:textId="57EF6B78" w:rsidR="00353C91" w:rsidRPr="00353C91" w:rsidRDefault="00530DE9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FBF79" w14:textId="52035D56" w:rsidR="00353C91" w:rsidRPr="00AC643D" w:rsidRDefault="003633BC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Reporte realizado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15356" w14:textId="2A8CDC23" w:rsidR="0058726A" w:rsidRPr="0041421A" w:rsidRDefault="00530DE9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6BD91" w14:textId="27FC7348" w:rsidR="00353C91" w:rsidRPr="0041421A" w:rsidRDefault="00530DE9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9934DC6" w14:textId="2496AF95" w:rsidR="00353C91" w:rsidRPr="00353C91" w:rsidRDefault="00431176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431176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B868F" w14:textId="05A026C4" w:rsidR="00353C91" w:rsidRPr="00353C91" w:rsidRDefault="00530DE9" w:rsidP="00492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353C91" w:rsidRPr="000015E2" w14:paraId="2E552004" w14:textId="77777777" w:rsidTr="00431176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88B2E" w14:textId="65B92806" w:rsidR="00353C91" w:rsidRPr="009C578C" w:rsidRDefault="003633BC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Elaborar reporte de requerimiento</w:t>
            </w: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de atención a los usuarios del ISTA a nivel nacional (soporte técnico por fallas de hardware y software de equipos informáticos asignados a los usuarios)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0203289" w14:textId="57042640" w:rsidR="00353C91" w:rsidRPr="00AC643D" w:rsidRDefault="003633BC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  <w:r w:rsidR="00353C9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E3F8EE7" w14:textId="36B99DF9" w:rsidR="00353C91" w:rsidRPr="00353C91" w:rsidRDefault="00530DE9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A2BA7" w14:textId="49121D8A" w:rsidR="00353C91" w:rsidRPr="00AC643D" w:rsidRDefault="003633BC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989B3" w14:textId="1135C7AA" w:rsidR="00353C91" w:rsidRPr="0041421A" w:rsidRDefault="00530DE9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45E4F" w14:textId="55500A3D" w:rsidR="00353C91" w:rsidRPr="0041421A" w:rsidRDefault="00530DE9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512E514" w14:textId="5D1F66CD" w:rsidR="00353C91" w:rsidRPr="00B136F2" w:rsidRDefault="00431176" w:rsidP="00A47A1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AE4B7" w14:textId="430E4299" w:rsidR="00353C91" w:rsidRPr="00353C91" w:rsidRDefault="00530DE9" w:rsidP="00492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353C91" w:rsidRPr="000015E2" w14:paraId="09D9FCBE" w14:textId="77777777" w:rsidTr="00BB32A5">
        <w:trPr>
          <w:trHeight w:val="96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A03A3" w14:textId="61663F11" w:rsidR="00353C91" w:rsidRPr="009C578C" w:rsidRDefault="003633BC" w:rsidP="00353C9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D28B7">
              <w:rPr>
                <w:rFonts w:ascii="Museo 300" w:hAnsi="Museo 300" w:cs="Arial"/>
                <w:sz w:val="20"/>
                <w:szCs w:val="20"/>
                <w:lang w:eastAsia="es-SV"/>
              </w:rPr>
              <w:t>Realizar mantenimiento</w:t>
            </w: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preventivo de equipos informáticos para todas las dependencias del ISTA.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52A30F3" w14:textId="1FA0E542" w:rsidR="00353C91" w:rsidRPr="00AC643D" w:rsidRDefault="00353C91" w:rsidP="00353C9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EA49E9D" w14:textId="1CFBD55C" w:rsidR="00353C91" w:rsidRPr="00353C91" w:rsidRDefault="00BB32A5" w:rsidP="00353C91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5B9B0" w14:textId="2ED43FD0" w:rsidR="00353C91" w:rsidRPr="00AC643D" w:rsidRDefault="003633BC" w:rsidP="00353C9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Mantenimiento realizado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4F86D" w14:textId="7F2B2471" w:rsidR="00353C91" w:rsidRDefault="00353C91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  <w:p w14:paraId="352201C1" w14:textId="74AA28F2" w:rsidR="00BB32A5" w:rsidRDefault="00BB32A5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0</w:t>
            </w:r>
          </w:p>
          <w:p w14:paraId="759167CE" w14:textId="612CD18A" w:rsidR="00BB32A5" w:rsidRPr="0041421A" w:rsidRDefault="00BB32A5" w:rsidP="00BB32A5">
            <w:pPr>
              <w:spacing w:after="0" w:line="256" w:lineRule="auto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45FD" w14:textId="46343499" w:rsidR="00353C91" w:rsidRPr="0041421A" w:rsidRDefault="000D28B7" w:rsidP="00353C91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B1FA5C" w14:textId="0060E716" w:rsidR="00353C91" w:rsidRPr="00B136F2" w:rsidRDefault="00BB32A5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BB32A5"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E9A80" w14:textId="4BFA51C2" w:rsidR="00353C91" w:rsidRPr="00353C91" w:rsidRDefault="000D28B7" w:rsidP="00353C9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B136F2" w:rsidRPr="000015E2" w14:paraId="47A7DF5F" w14:textId="77777777" w:rsidTr="00625C6E">
        <w:trPr>
          <w:trHeight w:val="1036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1A924" w14:textId="22C54265" w:rsidR="00B136F2" w:rsidRPr="009C578C" w:rsidRDefault="003633BC" w:rsidP="00B136F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Realizar reporte de ejecución de respaldo o backup de bases de datos, sistemas y carpetas de trabajo de usuarios del ISTA.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28292AF" w14:textId="77777777" w:rsidR="00B136F2" w:rsidRPr="00AC643D" w:rsidRDefault="00B136F2" w:rsidP="00B136F2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6421DCA" w14:textId="30F12526" w:rsidR="00B136F2" w:rsidRPr="00353C91" w:rsidRDefault="00530DE9" w:rsidP="00B136F2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D9C88" w14:textId="4260648D" w:rsidR="00B136F2" w:rsidRPr="00AC643D" w:rsidRDefault="003633BC" w:rsidP="00B136F2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633BC">
              <w:rPr>
                <w:rFonts w:ascii="Museo 300" w:hAnsi="Museo 300" w:cs="Arial"/>
                <w:sz w:val="20"/>
                <w:szCs w:val="20"/>
                <w:lang w:eastAsia="es-SV"/>
              </w:rPr>
              <w:t>Reporte realizado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AF88D" w14:textId="4230D75B" w:rsidR="00B136F2" w:rsidRPr="0041421A" w:rsidRDefault="00530DE9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E2FB0" w14:textId="50FCB33A" w:rsidR="00B136F2" w:rsidRPr="0041421A" w:rsidRDefault="00530DE9" w:rsidP="00B136F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9882D14" w14:textId="12981636" w:rsidR="00B136F2" w:rsidRPr="00625C6E" w:rsidRDefault="00625C6E" w:rsidP="00B136F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625C6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0D28B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56AC" w14:textId="5AA38B92" w:rsidR="00B136F2" w:rsidRPr="00625C6E" w:rsidRDefault="00530DE9" w:rsidP="00492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  <w:t>50.00</w:t>
            </w:r>
          </w:p>
        </w:tc>
      </w:tr>
    </w:tbl>
    <w:p w14:paraId="0E312604" w14:textId="77777777" w:rsidR="00720E88" w:rsidRPr="004E39F8" w:rsidRDefault="00720E88" w:rsidP="00720E88">
      <w:pPr>
        <w:jc w:val="both"/>
        <w:rPr>
          <w:rFonts w:ascii="Museo 300" w:hAnsi="Museo 300"/>
          <w:b/>
          <w:sz w:val="10"/>
          <w:szCs w:val="10"/>
          <w:lang w:val="es-MX"/>
        </w:rPr>
      </w:pPr>
    </w:p>
    <w:p w14:paraId="0E8C2D84" w14:textId="4C9A3500" w:rsidR="0029570D" w:rsidRDefault="0029570D">
      <w:pPr>
        <w:rPr>
          <w:rFonts w:ascii="Museo 300" w:eastAsiaTheme="majorEastAsia" w:hAnsi="Museo 300" w:cstheme="majorBidi"/>
          <w:b/>
          <w:color w:val="000000" w:themeColor="text1"/>
          <w:sz w:val="24"/>
          <w:szCs w:val="24"/>
          <w:lang w:val="es-MX" w:eastAsia="es-MX"/>
        </w:rPr>
      </w:pPr>
      <w:r>
        <w:rPr>
          <w:rFonts w:ascii="Museo 300" w:hAnsi="Museo 300"/>
          <w:b/>
          <w:color w:val="000000" w:themeColor="text1"/>
          <w:sz w:val="24"/>
          <w:szCs w:val="24"/>
        </w:rPr>
        <w:br w:type="page"/>
      </w:r>
    </w:p>
    <w:p w14:paraId="65DE2277" w14:textId="3B6837B9" w:rsidR="003633BC" w:rsidRPr="00162B38" w:rsidRDefault="00640969" w:rsidP="003633BC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9" w:name="_Toc141262342"/>
      <w:r w:rsidRPr="00162B3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 xml:space="preserve">UNIDAD DE </w:t>
      </w:r>
      <w:r w:rsidR="00165528" w:rsidRPr="00162B38">
        <w:rPr>
          <w:rFonts w:ascii="Museo 300" w:hAnsi="Museo 300"/>
          <w:b/>
          <w:color w:val="000000" w:themeColor="text1"/>
          <w:sz w:val="24"/>
          <w:szCs w:val="24"/>
        </w:rPr>
        <w:t>GÉNERO</w:t>
      </w:r>
      <w:bookmarkEnd w:id="9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7"/>
        <w:gridCol w:w="985"/>
        <w:gridCol w:w="1069"/>
        <w:gridCol w:w="2048"/>
        <w:gridCol w:w="1407"/>
        <w:gridCol w:w="1305"/>
        <w:gridCol w:w="1374"/>
        <w:gridCol w:w="1374"/>
      </w:tblGrid>
      <w:tr w:rsidR="0030559A" w:rsidRPr="000015E2" w14:paraId="7EDCB91F" w14:textId="77777777" w:rsidTr="0030559A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0A0132" w14:textId="297E856D" w:rsidR="0030559A" w:rsidRPr="000015E2" w:rsidRDefault="0030559A" w:rsidP="0030559A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1D0A7E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640969" w:rsidRPr="000015E2" w14:paraId="13F3199A" w14:textId="77777777" w:rsidTr="0030559A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37FFCA0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200B6489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01CB083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17AC7C24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4F232FF1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640969" w:rsidRPr="000015E2" w14:paraId="37CE9AC0" w14:textId="77777777" w:rsidTr="004E39F8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029F5BF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4C58132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7FA28B6" w14:textId="467CFF9A" w:rsidR="00477473" w:rsidRPr="000015E2" w:rsidRDefault="00667B46" w:rsidP="00EB571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2F8CE3E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2E0D11BE" w14:textId="02D522C3" w:rsidR="00477473" w:rsidRPr="000015E2" w:rsidRDefault="00667B4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66E6B1B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50FD6C9" w14:textId="2406E084" w:rsidR="00477473" w:rsidRPr="000015E2" w:rsidRDefault="00667B4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BAF86AF" w14:textId="77777777" w:rsidR="00640969" w:rsidRPr="000015E2" w:rsidRDefault="00640969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922C29" w:rsidRPr="000015E2" w14:paraId="62EF901F" w14:textId="77777777" w:rsidTr="001F2C6A">
        <w:trPr>
          <w:trHeight w:val="51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393EA" w14:textId="3CB43141" w:rsidR="00922C29" w:rsidRPr="00041B25" w:rsidRDefault="00F121CB" w:rsidP="001F2C6A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Participar en las actividades donde se requiera la presencia y apoyo de la Unidad de Género en relación a los pueblos originarios.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61E3B84" w14:textId="5F24F8C7" w:rsidR="00922C29" w:rsidRPr="00041B25" w:rsidRDefault="00BD560F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0DE2A0B" w14:textId="443C587B" w:rsidR="00922C29" w:rsidRPr="00041B25" w:rsidRDefault="00EE4EE8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C1D6" w14:textId="77777777" w:rsidR="00922C29" w:rsidRPr="00041B25" w:rsidRDefault="00922C29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C006A" w14:textId="587D70B4" w:rsidR="00922C29" w:rsidRPr="00041B25" w:rsidRDefault="00111A06" w:rsidP="00ED2723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8"/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8BBE5" w14:textId="41527AA4" w:rsidR="00922C29" w:rsidRPr="00041B25" w:rsidRDefault="00111A06" w:rsidP="007C0CD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EFD34C8" w14:textId="287ECB4A" w:rsidR="00922C29" w:rsidRPr="00F7773E" w:rsidRDefault="00111A06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F7773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EA868" w14:textId="1BEB1722" w:rsidR="00922C29" w:rsidRPr="002F0D8B" w:rsidRDefault="00374A81" w:rsidP="00BC73A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</w:t>
            </w:r>
            <w:r w:rsidR="00F7773E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F121CB" w:rsidRPr="000015E2" w14:paraId="6CA3205D" w14:textId="77777777" w:rsidTr="001F2C6A">
        <w:trPr>
          <w:trHeight w:val="56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8D64C" w14:textId="4CC760ED" w:rsidR="00F121CB" w:rsidRPr="00041B25" w:rsidRDefault="00BD560F" w:rsidP="001F2C6A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D560F">
              <w:rPr>
                <w:rFonts w:ascii="Museo 300" w:hAnsi="Museo 300" w:cs="Arial"/>
                <w:sz w:val="20"/>
                <w:szCs w:val="20"/>
                <w:lang w:eastAsia="es-SV"/>
              </w:rPr>
              <w:t>Promover el enfoque de equidad e igualdad mediante la formación, reconocimiento de derechos y fortalecimiento de los espacios de organización en el quehacer institucional.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5C1DDB5" w14:textId="77777777" w:rsidR="00F121CB" w:rsidRPr="00041B25" w:rsidRDefault="00F121CB" w:rsidP="00F121CB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9630FCA" w14:textId="741C33FF" w:rsidR="00F121CB" w:rsidRPr="00041B25" w:rsidRDefault="00EE4EE8" w:rsidP="00F121CB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1AA92" w14:textId="77777777" w:rsidR="00F121CB" w:rsidRPr="00041B25" w:rsidRDefault="00F121CB" w:rsidP="00F121CB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99C5A" w14:textId="58058E4D" w:rsidR="00F121CB" w:rsidRPr="00041B25" w:rsidRDefault="00111A06" w:rsidP="00FD427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DF19" w14:textId="39347A83" w:rsidR="00F121CB" w:rsidRPr="00041B25" w:rsidRDefault="00111A06" w:rsidP="00F121CB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B2E709C" w14:textId="5E9D19E5" w:rsidR="00F121CB" w:rsidRPr="00F7773E" w:rsidRDefault="00111A06" w:rsidP="00F121CB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F7773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30928" w14:textId="170DEED1" w:rsidR="00F121CB" w:rsidRPr="002F0D8B" w:rsidRDefault="00FD427A" w:rsidP="00B0360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</w:t>
            </w:r>
            <w:r w:rsidR="00F7773E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BD560F" w:rsidRPr="000015E2" w14:paraId="1E394A61" w14:textId="77777777" w:rsidTr="001F2C6A">
        <w:trPr>
          <w:trHeight w:val="39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6C1B8" w14:textId="22F06D39" w:rsidR="00BD560F" w:rsidRPr="0002342D" w:rsidRDefault="00BD560F" w:rsidP="001F2C6A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2342D">
              <w:rPr>
                <w:rFonts w:ascii="Museo 300" w:hAnsi="Museo 300" w:cs="Arial"/>
                <w:sz w:val="20"/>
                <w:szCs w:val="20"/>
                <w:lang w:eastAsia="es-SV"/>
              </w:rPr>
              <w:t>Promover la autonomía económica de las mujeres beneficiarias del ISTA, a través de jornadas de formación sobre empoderamiento de los encadenamientos productivos agropecuarios y principio de igualdad, equidad y no discriminación.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7E2881D" w14:textId="7C9ADCE0" w:rsidR="00BD560F" w:rsidRPr="00041B25" w:rsidRDefault="00BD560F" w:rsidP="00BD560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88C72F7" w14:textId="197DF787" w:rsidR="00BD560F" w:rsidRDefault="009F5922" w:rsidP="00BD560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32A92" w14:textId="303DA39E" w:rsidR="00BD560F" w:rsidRPr="00041B25" w:rsidRDefault="00BD560F" w:rsidP="00BD560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50FC2" w14:textId="26457E23" w:rsidR="00BD560F" w:rsidRDefault="009F5922" w:rsidP="00BD560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625C6E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69"/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A74D3" w14:textId="0A8A0B82" w:rsidR="00BD560F" w:rsidRDefault="009F5922" w:rsidP="00BD560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AC072FC" w14:textId="415FE88A" w:rsidR="00BD560F" w:rsidRPr="000A6039" w:rsidRDefault="00F7773E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F7773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7E717" w14:textId="78E45AAD" w:rsidR="00BD560F" w:rsidRDefault="009F5922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6</w:t>
            </w:r>
            <w:r w:rsidR="00ED2723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</w:t>
            </w:r>
            <w:r w:rsidR="00F7773E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BD560F" w:rsidRPr="000015E2" w14:paraId="331EBA68" w14:textId="77777777" w:rsidTr="00AF0AC9">
        <w:trPr>
          <w:trHeight w:val="51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EC3AA" w14:textId="77777777" w:rsidR="00BD560F" w:rsidRPr="00041B25" w:rsidRDefault="00BD560F" w:rsidP="001F2C6A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Realizar otras actividades de la Unidad de Género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0F50A14" w14:textId="77777777" w:rsidR="00BD560F" w:rsidRPr="00041B25" w:rsidRDefault="00BD560F" w:rsidP="00BD560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3907961" w14:textId="209036B0" w:rsidR="00BD560F" w:rsidRPr="00041B25" w:rsidRDefault="009F5922" w:rsidP="00BD560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6F75" w14:textId="77777777" w:rsidR="00BD560F" w:rsidRPr="00041B25" w:rsidRDefault="00BD560F" w:rsidP="00BD560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041B25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9A097" w14:textId="3C6BC06F" w:rsidR="00BD560F" w:rsidRPr="00041B25" w:rsidRDefault="00320737" w:rsidP="00E30A4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1</w:t>
            </w:r>
            <w:r w:rsidR="001F2C6A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0"/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28677" w14:textId="6BB820A3" w:rsidR="00BD560F" w:rsidRPr="00041B25" w:rsidRDefault="001F2C6A" w:rsidP="00BD560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B3D5340" w14:textId="1D1CD4B1" w:rsidR="00BD560F" w:rsidRPr="002F0D8B" w:rsidRDefault="00320737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F7773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BE27" w14:textId="56250C6C" w:rsidR="00BD560F" w:rsidRPr="002F0D8B" w:rsidRDefault="008C5D89" w:rsidP="008C5D8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</w:t>
            </w:r>
            <w:r w:rsidR="00F7773E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BD560F" w:rsidRPr="000015E2" w14:paraId="77CB3046" w14:textId="77777777" w:rsidTr="00320737">
        <w:trPr>
          <w:trHeight w:val="794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64D1" w14:textId="444D0193" w:rsidR="00BD560F" w:rsidRPr="004E39F8" w:rsidRDefault="00BD560F" w:rsidP="00BD560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lastRenderedPageBreak/>
              <w:t>Sensibilizar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4E39F8">
              <w:rPr>
                <w:rFonts w:ascii="Museo 300" w:hAnsi="Museo 300" w:cs="Arial"/>
                <w:sz w:val="20"/>
                <w:szCs w:val="20"/>
                <w:lang w:eastAsia="es-SV"/>
              </w:rPr>
              <w:t>al personal en materia de género sobre el principio de igualdad, equidad y no discriminación, en las políticas, planes, programas, proyectos, acciones y en la prestación de los servicios.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3C59DF6" w14:textId="77777777" w:rsidR="00BD560F" w:rsidRPr="00AF53A3" w:rsidRDefault="00BD560F" w:rsidP="00BD560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F49BFC1" w14:textId="7511BA0E" w:rsidR="00BD560F" w:rsidRPr="004E05D6" w:rsidRDefault="009F5922" w:rsidP="00BD560F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E43B4" w14:textId="77777777" w:rsidR="00BD560F" w:rsidRPr="00AC643D" w:rsidRDefault="00BD560F" w:rsidP="00BD560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C643D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81C24" w14:textId="72DD9AC4" w:rsidR="00BD560F" w:rsidRPr="0041421A" w:rsidRDefault="009F5922" w:rsidP="009F5922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</w:t>
            </w:r>
            <w:r w:rsidR="00670716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1"/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C836C" w14:textId="74AF7013" w:rsidR="00BD560F" w:rsidRPr="0041421A" w:rsidRDefault="009F5922" w:rsidP="00BD560F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3A80E8" w14:textId="60D54A4F" w:rsidR="00BD560F" w:rsidRPr="002F0D8B" w:rsidRDefault="00F7773E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F7773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00060" w14:textId="7B1EDDA8" w:rsidR="00BD560F" w:rsidRPr="002F0D8B" w:rsidRDefault="009F5922" w:rsidP="00BD560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6</w:t>
            </w:r>
            <w:r w:rsidR="00670716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</w:t>
            </w:r>
            <w:r w:rsidR="00F7773E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</w:tbl>
    <w:p w14:paraId="6FED6183" w14:textId="77777777" w:rsidR="00585A76" w:rsidRPr="00162B38" w:rsidRDefault="00585A76" w:rsidP="00960A70">
      <w:pPr>
        <w:pStyle w:val="Ttulo1"/>
        <w:numPr>
          <w:ilvl w:val="0"/>
          <w:numId w:val="1"/>
        </w:numPr>
        <w:tabs>
          <w:tab w:val="center" w:pos="4599"/>
        </w:tabs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0" w:name="_Toc141262343"/>
      <w:r w:rsidRPr="00162B3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AMBIENTAL</w:t>
      </w:r>
      <w:bookmarkEnd w:id="10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7"/>
        <w:gridCol w:w="985"/>
        <w:gridCol w:w="1072"/>
        <w:gridCol w:w="2048"/>
        <w:gridCol w:w="1287"/>
        <w:gridCol w:w="1425"/>
        <w:gridCol w:w="1374"/>
        <w:gridCol w:w="1371"/>
      </w:tblGrid>
      <w:tr w:rsidR="0030559A" w:rsidRPr="000015E2" w14:paraId="67DC7603" w14:textId="77777777" w:rsidTr="0030559A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779D5A" w14:textId="6A7D6AC4" w:rsidR="0030559A" w:rsidRPr="000015E2" w:rsidRDefault="0030559A" w:rsidP="0030559A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585A76" w:rsidRPr="000015E2" w14:paraId="6AB42BC0" w14:textId="77777777" w:rsidTr="0030559A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0C2D9DA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E2C2C07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FA1EC5A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1F4F589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3D7C757E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585A76" w:rsidRPr="000015E2" w14:paraId="4D704E3D" w14:textId="77777777" w:rsidTr="003B252D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CFF61CF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C57FBBF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661950C" w14:textId="3C24F3DE" w:rsidR="00DC2681" w:rsidRPr="000015E2" w:rsidRDefault="00667B46" w:rsidP="00EB571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89FABDA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0909067" w14:textId="2DA222A2" w:rsidR="00DC2681" w:rsidRPr="000015E2" w:rsidRDefault="00667B46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7500A0D2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4269D96" w14:textId="5D7D647C" w:rsidR="00DC2681" w:rsidRPr="000015E2" w:rsidRDefault="00667B46" w:rsidP="0079442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87862BA" w14:textId="77777777" w:rsidR="00585A76" w:rsidRPr="000015E2" w:rsidRDefault="00585A76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1C27CB" w:rsidRPr="000015E2" w14:paraId="0A824A25" w14:textId="77777777" w:rsidTr="009D1D4E">
        <w:trPr>
          <w:trHeight w:val="85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765DBD" w14:textId="22CDBABE" w:rsidR="001C27CB" w:rsidRPr="00AF53A3" w:rsidRDefault="001C27CB" w:rsidP="007C0CD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4C4D73">
              <w:rPr>
                <w:rFonts w:ascii="Museo 300" w:hAnsi="Museo 300" w:cs="Arial"/>
                <w:sz w:val="20"/>
                <w:szCs w:val="20"/>
                <w:lang w:eastAsia="es-SV"/>
              </w:rPr>
              <w:t>D</w:t>
            </w:r>
            <w:r w:rsidRPr="00AF53A3">
              <w:rPr>
                <w:rFonts w:ascii="Museo 300" w:hAnsi="Museo 300" w:cs="Arial"/>
                <w:sz w:val="20"/>
                <w:szCs w:val="20"/>
                <w:lang w:eastAsia="es-SV"/>
              </w:rPr>
              <w:t>ar seguimiento a la implementación del Sistema de Gestión Ambiental.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FF704DD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28246A9" w14:textId="44C852EA" w:rsidR="001C27CB" w:rsidRPr="000015E2" w:rsidRDefault="00662919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DD99F6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840AA" w14:textId="3C9B9E09" w:rsidR="001C27CB" w:rsidRPr="0041421A" w:rsidRDefault="00662919" w:rsidP="003F119A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  <w:r w:rsidR="00681229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2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85B2D7" w14:textId="663DDA5D" w:rsidR="001C27CB" w:rsidRPr="0041421A" w:rsidRDefault="00662919" w:rsidP="007C0CD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82AD054" w14:textId="3CF25341" w:rsidR="001C27CB" w:rsidRPr="000916E4" w:rsidRDefault="00662919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66291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E16A" w14:textId="0A5CC17B" w:rsidR="001C27CB" w:rsidRPr="00D92EE4" w:rsidRDefault="00AC6FC6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100.00</w:t>
            </w:r>
          </w:p>
        </w:tc>
      </w:tr>
      <w:tr w:rsidR="001C27CB" w:rsidRPr="000015E2" w14:paraId="138A39A1" w14:textId="77777777" w:rsidTr="009D1D4E">
        <w:trPr>
          <w:trHeight w:val="85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32E7B" w14:textId="2A94B11A" w:rsidR="001C27CB" w:rsidRPr="00AF53A3" w:rsidRDefault="00691301" w:rsidP="007C0CD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91301">
              <w:rPr>
                <w:rFonts w:ascii="Museo 300" w:hAnsi="Museo 300" w:cs="Arial"/>
                <w:sz w:val="20"/>
                <w:szCs w:val="20"/>
                <w:lang w:eastAsia="es-SV"/>
              </w:rPr>
              <w:t>Elaborar dictamen en el que se recomiende aprobar la transferencia a favor del Estado de El Salvador, en el ramo de Medio Ambiente y Recursos Naturales.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EFAF1A2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C14C299" w14:textId="0465F8BB" w:rsidR="001C27CB" w:rsidRPr="004E05D6" w:rsidRDefault="00662919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7A2CE5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sz w:val="20"/>
                <w:szCs w:val="20"/>
                <w:lang w:eastAsia="es-SV"/>
              </w:rPr>
              <w:t>Dictamen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90157" w14:textId="4A17E8B6" w:rsidR="001C27CB" w:rsidRPr="0041421A" w:rsidRDefault="00662919" w:rsidP="00662919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  <w:r w:rsidR="0032364C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3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5550A1" w14:textId="58213709" w:rsidR="001C27CB" w:rsidRPr="0041421A" w:rsidRDefault="00662919" w:rsidP="007C0CD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F030B27" w14:textId="7AC8BF80" w:rsidR="001C27CB" w:rsidRPr="0099255D" w:rsidRDefault="00662919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66291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FA8C4" w14:textId="4FF8861D" w:rsidR="001C27CB" w:rsidRPr="0099255D" w:rsidRDefault="00662919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  <w:t>100.00</w:t>
            </w:r>
          </w:p>
        </w:tc>
      </w:tr>
      <w:tr w:rsidR="00691301" w:rsidRPr="000015E2" w14:paraId="2627769E" w14:textId="77777777" w:rsidTr="009D1D4E">
        <w:trPr>
          <w:trHeight w:val="85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31FBE" w14:textId="404602B1" w:rsidR="00691301" w:rsidRPr="00AF53A3" w:rsidRDefault="00691301" w:rsidP="007C0CD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91301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a la autoridad solicitante con base a funciones determinadas a la Unidad Ambiental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D859C9B" w14:textId="02720ED7" w:rsidR="00691301" w:rsidRPr="00AF53A3" w:rsidRDefault="00D21DF7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95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9D5C552" w14:textId="1494811C" w:rsidR="00691301" w:rsidRDefault="004F7F4F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FF9A8E" w14:textId="06FB9C32" w:rsidR="00691301" w:rsidRPr="00AF53A3" w:rsidRDefault="00691301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D9032A" w14:textId="7F703134" w:rsidR="00691301" w:rsidRDefault="004F7F4F" w:rsidP="00AC6FC6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37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5B4A55" w14:textId="789692D0" w:rsidR="00691301" w:rsidRDefault="004F7F4F" w:rsidP="0032364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76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93F842F" w14:textId="1EF21DF7" w:rsidR="00691301" w:rsidRPr="00D21DF7" w:rsidRDefault="0032364C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32364C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EC8BC" w14:textId="4C7B2A78" w:rsidR="00691301" w:rsidRPr="00D21DF7" w:rsidRDefault="004F7F4F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  <w:t>80.00</w:t>
            </w:r>
          </w:p>
        </w:tc>
      </w:tr>
      <w:tr w:rsidR="001C27CB" w:rsidRPr="000015E2" w14:paraId="54845FC3" w14:textId="77777777" w:rsidTr="009D1D4E">
        <w:trPr>
          <w:trHeight w:val="85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18179" w14:textId="24758B10" w:rsidR="001C27CB" w:rsidRPr="00AF53A3" w:rsidRDefault="00691301" w:rsidP="007C0CD0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691301">
              <w:rPr>
                <w:rFonts w:ascii="Museo 300" w:hAnsi="Museo 300" w:cs="Arial"/>
                <w:sz w:val="20"/>
                <w:szCs w:val="20"/>
                <w:lang w:eastAsia="es-SV"/>
              </w:rPr>
              <w:t>Realizar los procedimientos y gestiones necesarias para agilizar la transferencia de las ANP.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860CA55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43F14BE" w14:textId="57A805E3" w:rsidR="001C27CB" w:rsidRPr="004E05D6" w:rsidRDefault="004F7F4F" w:rsidP="007C0CD0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B8C26" w14:textId="77777777" w:rsidR="001C27CB" w:rsidRPr="00AF53A3" w:rsidRDefault="001C27CB" w:rsidP="007C0CD0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AF53A3">
              <w:rPr>
                <w:rFonts w:ascii="Museo 300" w:hAnsi="Museo 300" w:cs="Arial"/>
                <w:sz w:val="20"/>
                <w:szCs w:val="20"/>
                <w:lang w:eastAsia="es-SV"/>
              </w:rPr>
              <w:t>Recomendación de Acta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C6072" w14:textId="335CEF58" w:rsidR="001C27CB" w:rsidRPr="00E3688C" w:rsidRDefault="000C7FEB" w:rsidP="003633BC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2</w:t>
            </w:r>
            <w:r w:rsidR="005B2140">
              <w:rPr>
                <w:rStyle w:val="Refdenotaalpie"/>
                <w:rFonts w:ascii="Museo 300" w:hAnsi="Museo 300" w:cs="Arial"/>
                <w:bCs/>
                <w:sz w:val="20"/>
                <w:szCs w:val="20"/>
                <w:lang w:val="es-MX" w:eastAsia="es-MX"/>
              </w:rPr>
              <w:footnoteReference w:id="74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D0307" w14:textId="120E66A0" w:rsidR="001C27CB" w:rsidRPr="00E3688C" w:rsidRDefault="000C7FEB" w:rsidP="007C0CD0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FCA0912" w14:textId="4EE3CB1F" w:rsidR="001C27CB" w:rsidRPr="00AC0661" w:rsidRDefault="00682B89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682B8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AD619" w14:textId="1D554DBB" w:rsidR="001C27CB" w:rsidRPr="00D92EE4" w:rsidRDefault="00682B89" w:rsidP="007C0CD0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80.00</w:t>
            </w:r>
          </w:p>
        </w:tc>
      </w:tr>
    </w:tbl>
    <w:p w14:paraId="1A5C4637" w14:textId="77777777" w:rsidR="00B223C2" w:rsidRPr="00162B38" w:rsidRDefault="00B223C2" w:rsidP="00DE15EE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11" w:name="_Toc141262344"/>
      <w:r w:rsidRPr="00162B3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COMUNICACIONES</w:t>
      </w:r>
      <w:bookmarkEnd w:id="11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7"/>
        <w:gridCol w:w="985"/>
        <w:gridCol w:w="1069"/>
        <w:gridCol w:w="2048"/>
        <w:gridCol w:w="1287"/>
        <w:gridCol w:w="1425"/>
        <w:gridCol w:w="1374"/>
        <w:gridCol w:w="1374"/>
      </w:tblGrid>
      <w:tr w:rsidR="0030559A" w:rsidRPr="000015E2" w14:paraId="1FC49FE9" w14:textId="77777777" w:rsidTr="0030559A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6ADD9C" w14:textId="798EA58F" w:rsidR="0030559A" w:rsidRPr="000015E2" w:rsidRDefault="0030559A" w:rsidP="0030559A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B223C2" w:rsidRPr="000015E2" w14:paraId="01E4C60A" w14:textId="77777777" w:rsidTr="0030559A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0FE5EC8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986FE58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AD827B8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0178AF11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0DE0BDFA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B223C2" w:rsidRPr="000015E2" w14:paraId="1EA619F3" w14:textId="77777777" w:rsidTr="00E00F5D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08E1EAC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73B950D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3D1DD61" w14:textId="3A86AEE9" w:rsidR="00B223C2" w:rsidRPr="000015E2" w:rsidRDefault="007966C5" w:rsidP="00EB571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5269AEC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5120A8F" w14:textId="5D8117AC" w:rsidR="00B223C2" w:rsidRPr="000015E2" w:rsidRDefault="007966C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202BB39E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796798F" w14:textId="18620C5B" w:rsidR="00B223C2" w:rsidRPr="000015E2" w:rsidRDefault="007966C5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2C22F86" w14:textId="77777777" w:rsidR="00B223C2" w:rsidRPr="000015E2" w:rsidRDefault="00B223C2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9A44BE" w:rsidRPr="0060387E" w14:paraId="2922A6CE" w14:textId="77777777" w:rsidTr="0060387E">
        <w:trPr>
          <w:trHeight w:val="56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41548" w14:textId="7A174624" w:rsidR="009A44BE" w:rsidRPr="00337F24" w:rsidRDefault="009A44BE" w:rsidP="009D1D4E">
            <w:pPr>
              <w:spacing w:after="0" w:line="240" w:lineRule="auto"/>
              <w:jc w:val="both"/>
              <w:rPr>
                <w:rFonts w:ascii="Museo 300" w:hAnsi="Museo 300" w:cs="Arial"/>
                <w:sz w:val="19"/>
                <w:szCs w:val="19"/>
                <w:lang w:eastAsia="es-SV"/>
              </w:rPr>
            </w:pPr>
            <w:r w:rsidRPr="00337F24">
              <w:rPr>
                <w:rFonts w:ascii="Museo 300" w:hAnsi="Museo 300" w:cs="Arial"/>
                <w:sz w:val="19"/>
                <w:szCs w:val="19"/>
                <w:lang w:eastAsia="es-SV"/>
              </w:rPr>
              <w:t>Administrar y divulgar información a través de las redes sociales y pagina web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6C15003" w14:textId="6C20BB72" w:rsidR="009A44BE" w:rsidRPr="0060387E" w:rsidRDefault="009A44BE" w:rsidP="00A93E9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127494D" w14:textId="68FF677B" w:rsidR="009A44BE" w:rsidRPr="0060387E" w:rsidRDefault="00BB2B4C" w:rsidP="00A93E9F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3CA05" w14:textId="37DB1E28" w:rsidR="009A44BE" w:rsidRPr="0060387E" w:rsidRDefault="009A44BE" w:rsidP="00A93E9F">
            <w:pPr>
              <w:spacing w:after="0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sz w:val="18"/>
                <w:szCs w:val="18"/>
                <w:lang w:eastAsia="es-SV"/>
              </w:rPr>
              <w:t>Actualización realizada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9DA62" w14:textId="74113E38" w:rsidR="009A44BE" w:rsidRPr="0060387E" w:rsidRDefault="00BB2B4C" w:rsidP="00A93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9BE720" w14:textId="39B91517" w:rsidR="009A44BE" w:rsidRPr="0060387E" w:rsidRDefault="00BB2B4C" w:rsidP="00A93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3FE847A" w14:textId="6546ED46" w:rsidR="009A44BE" w:rsidRPr="0060387E" w:rsidRDefault="00E3688C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100</w:t>
            </w:r>
            <w:r w:rsidR="00175326" w:rsidRPr="0060387E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D0B99" w14:textId="7E92F7E4" w:rsidR="009A44BE" w:rsidRPr="0060387E" w:rsidRDefault="00BB2B4C" w:rsidP="00AF4CC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50.00</w:t>
            </w:r>
          </w:p>
        </w:tc>
      </w:tr>
      <w:tr w:rsidR="009A44BE" w:rsidRPr="0060387E" w14:paraId="224AC310" w14:textId="77777777" w:rsidTr="0060387E">
        <w:trPr>
          <w:trHeight w:val="567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CF183" w14:textId="51840062" w:rsidR="009A44BE" w:rsidRPr="00337F24" w:rsidRDefault="004339D9" w:rsidP="009D1D4E">
            <w:pPr>
              <w:spacing w:after="0" w:line="240" w:lineRule="auto"/>
              <w:jc w:val="both"/>
              <w:rPr>
                <w:rFonts w:ascii="Museo 300" w:hAnsi="Museo 300" w:cs="Arial"/>
                <w:sz w:val="19"/>
                <w:szCs w:val="19"/>
                <w:lang w:eastAsia="es-SV"/>
              </w:rPr>
            </w:pPr>
            <w:r w:rsidRPr="00337F24">
              <w:rPr>
                <w:rFonts w:ascii="Museo 300" w:hAnsi="Museo 300" w:cs="Arial"/>
                <w:sz w:val="19"/>
                <w:szCs w:val="19"/>
                <w:lang w:eastAsia="es-SV"/>
              </w:rPr>
              <w:t>Modernizar y agilizar los procesos de comunicaciones institucionales por medio de las nuevas tecnologías digitales.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BEA2EF1" w14:textId="07D67040" w:rsidR="009A44BE" w:rsidRPr="0060387E" w:rsidRDefault="009A44BE" w:rsidP="009A44BE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217B33C" w14:textId="25D5F824" w:rsidR="009A44BE" w:rsidRPr="0060387E" w:rsidRDefault="00BB2B4C" w:rsidP="009A44BE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43DCEA" w14:textId="31ABF2BB" w:rsidR="009A44BE" w:rsidRPr="0060387E" w:rsidRDefault="009A44BE" w:rsidP="009A44BE">
            <w:pPr>
              <w:spacing w:after="0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EC7DD" w14:textId="58DA8109" w:rsidR="009A44BE" w:rsidRPr="0060387E" w:rsidRDefault="00BB2B4C" w:rsidP="009A44BE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C62E5F" w14:textId="61ED8D6F" w:rsidR="009A44BE" w:rsidRPr="0060387E" w:rsidRDefault="00BB2B4C" w:rsidP="009A44BE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FEDB81E" w14:textId="6D0970CA" w:rsidR="009A44BE" w:rsidRPr="0060387E" w:rsidRDefault="00E3688C" w:rsidP="009A44B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val="es-MX" w:eastAsia="es-MX"/>
              </w:rPr>
              <w:t>100</w:t>
            </w:r>
            <w:r w:rsidR="00175326" w:rsidRPr="0060387E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val="es-MX" w:eastAsia="es-MX"/>
              </w:rPr>
              <w:t>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D4D49" w14:textId="4D49785E" w:rsidR="009A44BE" w:rsidRPr="0060387E" w:rsidRDefault="00BB2B4C" w:rsidP="00AF4CC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50.00</w:t>
            </w:r>
          </w:p>
        </w:tc>
      </w:tr>
      <w:tr w:rsidR="009A44BE" w:rsidRPr="0060387E" w14:paraId="68525C35" w14:textId="77777777" w:rsidTr="00BB2B4C">
        <w:trPr>
          <w:trHeight w:val="283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A50A8" w14:textId="020302D8" w:rsidR="009A44BE" w:rsidRPr="00337F24" w:rsidRDefault="004339D9" w:rsidP="009D1D4E">
            <w:pPr>
              <w:spacing w:after="0" w:line="240" w:lineRule="auto"/>
              <w:jc w:val="both"/>
              <w:rPr>
                <w:rFonts w:ascii="Museo 300" w:hAnsi="Museo 300" w:cs="Arial"/>
                <w:sz w:val="19"/>
                <w:szCs w:val="19"/>
                <w:lang w:eastAsia="es-SV"/>
              </w:rPr>
            </w:pPr>
            <w:r w:rsidRPr="00337F24">
              <w:rPr>
                <w:rFonts w:ascii="Museo 300" w:hAnsi="Museo 300" w:cs="Arial"/>
                <w:sz w:val="19"/>
                <w:szCs w:val="19"/>
                <w:lang w:eastAsia="es-SV"/>
              </w:rPr>
              <w:t>Promover y difundir las diversas actividades</w:t>
            </w:r>
            <w:r w:rsidR="005771D5" w:rsidRPr="00337F24">
              <w:rPr>
                <w:rFonts w:ascii="Museo 300" w:hAnsi="Museo 300" w:cs="Arial"/>
                <w:sz w:val="19"/>
                <w:szCs w:val="19"/>
                <w:lang w:eastAsia="es-SV"/>
              </w:rPr>
              <w:t xml:space="preserve"> </w:t>
            </w:r>
            <w:r w:rsidRPr="00337F24">
              <w:rPr>
                <w:rFonts w:ascii="Museo 300" w:hAnsi="Museo 300" w:cs="Arial"/>
                <w:sz w:val="19"/>
                <w:szCs w:val="19"/>
                <w:lang w:eastAsia="es-SV"/>
              </w:rPr>
              <w:t>institucionales, en cuanto a la seguridad jurídica de la tenencia de la tierra y la transformación e innovación agropecuaria.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CE4F78C" w14:textId="75954525" w:rsidR="009A44BE" w:rsidRPr="0060387E" w:rsidRDefault="009A44BE" w:rsidP="009A44BE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6F9B0BD" w14:textId="69DEEE02" w:rsidR="009A44BE" w:rsidRPr="0060387E" w:rsidRDefault="00BB2B4C" w:rsidP="009A44BE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E3EAA" w14:textId="37C73F8C" w:rsidR="009A44BE" w:rsidRPr="0060387E" w:rsidRDefault="004339D9" w:rsidP="009A44BE">
            <w:pPr>
              <w:spacing w:after="0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6F147" w14:textId="2D9F1212" w:rsidR="009A44BE" w:rsidRPr="0060387E" w:rsidRDefault="00BB2B4C" w:rsidP="00564ECB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52EB64" w14:textId="6A124E73" w:rsidR="009A44BE" w:rsidRPr="0060387E" w:rsidRDefault="00BB2B4C" w:rsidP="009A44BE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C1D1074" w14:textId="6CCBBF8C" w:rsidR="009A44BE" w:rsidRPr="0060387E" w:rsidRDefault="00BB2B4C" w:rsidP="009A44B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val="es-MX" w:eastAsia="es-MX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D03AA" w14:textId="543B1C94" w:rsidR="009A44BE" w:rsidRPr="0060387E" w:rsidRDefault="00BB32A5" w:rsidP="009A44BE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100.00</w:t>
            </w:r>
          </w:p>
        </w:tc>
      </w:tr>
    </w:tbl>
    <w:p w14:paraId="2375730E" w14:textId="77777777" w:rsidR="00BB32A5" w:rsidRPr="00CA3954" w:rsidRDefault="00BB32A5" w:rsidP="00BB32A5">
      <w:pPr>
        <w:pStyle w:val="Ttulo1"/>
        <w:tabs>
          <w:tab w:val="center" w:pos="4599"/>
        </w:tabs>
        <w:spacing w:before="0"/>
        <w:rPr>
          <w:rFonts w:ascii="Museo 300" w:hAnsi="Museo 300"/>
          <w:b/>
          <w:color w:val="000000" w:themeColor="text1"/>
          <w:sz w:val="20"/>
          <w:szCs w:val="20"/>
        </w:rPr>
      </w:pPr>
    </w:p>
    <w:p w14:paraId="7F764D5E" w14:textId="2673E4B6" w:rsidR="009D1D4E" w:rsidRPr="009D1D4E" w:rsidRDefault="009D1D4E" w:rsidP="009D1D4E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2" w:name="_Toc141262345"/>
      <w:r w:rsidRPr="009D1D4E">
        <w:rPr>
          <w:rFonts w:ascii="Museo 300" w:hAnsi="Museo 300"/>
          <w:b/>
          <w:color w:val="000000" w:themeColor="text1"/>
          <w:sz w:val="24"/>
          <w:szCs w:val="24"/>
        </w:rPr>
        <w:t>UNIDAD DE ADQUISICIONES Y CONTRATACIONES INSTITUCIONAL (UACI)</w:t>
      </w:r>
      <w:bookmarkEnd w:id="12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7"/>
        <w:gridCol w:w="985"/>
        <w:gridCol w:w="1069"/>
        <w:gridCol w:w="2048"/>
        <w:gridCol w:w="1287"/>
        <w:gridCol w:w="1425"/>
        <w:gridCol w:w="1374"/>
        <w:gridCol w:w="1374"/>
      </w:tblGrid>
      <w:tr w:rsidR="001502A8" w:rsidRPr="000015E2" w14:paraId="6C6B941F" w14:textId="77777777" w:rsidTr="009468F7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053FC1" w14:textId="77777777" w:rsidR="001502A8" w:rsidRPr="000015E2" w:rsidRDefault="001502A8" w:rsidP="009468F7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1502A8" w:rsidRPr="000015E2" w14:paraId="4D246D56" w14:textId="77777777" w:rsidTr="009468F7">
        <w:trPr>
          <w:trHeight w:val="510"/>
          <w:tblHeader/>
          <w:jc w:val="center"/>
        </w:trPr>
        <w:tc>
          <w:tcPr>
            <w:tcW w:w="1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61E4E43" w14:textId="77777777" w:rsidR="001502A8" w:rsidRPr="000015E2" w:rsidRDefault="001502A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3AD5ADA" w14:textId="77777777" w:rsidR="001502A8" w:rsidRPr="000015E2" w:rsidRDefault="001502A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2C831013" w14:textId="77777777" w:rsidR="001502A8" w:rsidRPr="000015E2" w:rsidRDefault="001502A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B0C6931" w14:textId="77777777" w:rsidR="001502A8" w:rsidRPr="000015E2" w:rsidRDefault="001502A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662C50CB" w14:textId="77777777" w:rsidR="001502A8" w:rsidRPr="000015E2" w:rsidRDefault="001502A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1502A8" w:rsidRPr="000015E2" w14:paraId="1A17B1D4" w14:textId="77777777" w:rsidTr="009468F7">
        <w:trPr>
          <w:trHeight w:val="510"/>
          <w:tblHeader/>
          <w:jc w:val="center"/>
        </w:trPr>
        <w:tc>
          <w:tcPr>
            <w:tcW w:w="18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983642C" w14:textId="77777777" w:rsidR="001502A8" w:rsidRPr="000015E2" w:rsidRDefault="001502A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0A69CFE" w14:textId="77777777" w:rsidR="001502A8" w:rsidRPr="000015E2" w:rsidRDefault="001502A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2E167CE" w14:textId="0D02462C" w:rsidR="001502A8" w:rsidRPr="000015E2" w:rsidRDefault="001502A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Abril</w:t>
            </w: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C583821" w14:textId="77777777" w:rsidR="001502A8" w:rsidRPr="000015E2" w:rsidRDefault="001502A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5F6E3236" w14:textId="56373C3A" w:rsidR="001502A8" w:rsidRPr="000015E2" w:rsidRDefault="001502A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1502A8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Abril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218934EF" w14:textId="77777777" w:rsidR="001502A8" w:rsidRPr="000015E2" w:rsidRDefault="001502A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7C07D35" w14:textId="6505CDD4" w:rsidR="001502A8" w:rsidRPr="000015E2" w:rsidRDefault="001502A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Abril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E901F91" w14:textId="77777777" w:rsidR="001502A8" w:rsidRPr="000015E2" w:rsidRDefault="001502A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1502A8" w:rsidRPr="0060387E" w14:paraId="68862CFF" w14:textId="77777777" w:rsidTr="009D1D4E">
        <w:trPr>
          <w:trHeight w:val="2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DD5AE" w14:textId="173D6E88" w:rsidR="001502A8" w:rsidRPr="00CA3954" w:rsidRDefault="001502A8" w:rsidP="009D1D4E">
            <w:pPr>
              <w:spacing w:after="0" w:line="240" w:lineRule="auto"/>
              <w:jc w:val="both"/>
              <w:rPr>
                <w:rFonts w:ascii="Museo 300" w:hAnsi="Museo 300" w:cs="Arial"/>
                <w:sz w:val="16"/>
                <w:szCs w:val="16"/>
                <w:lang w:eastAsia="es-SV"/>
              </w:rPr>
            </w:pPr>
            <w:r w:rsidRPr="00CA3954">
              <w:rPr>
                <w:rFonts w:ascii="Museo 300" w:hAnsi="Museo 300" w:cs="Arial"/>
                <w:sz w:val="16"/>
                <w:szCs w:val="16"/>
                <w:lang w:eastAsia="es-SV"/>
              </w:rPr>
              <w:t>Elaborar informe trimestral correspondiente a las gestiones de compras recibidas de las unidades solicitantes y tramitadas por la UACI, referente al nivel de ejecución y estado de cada proceso de compra.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FCB2883" w14:textId="0F77DD83" w:rsidR="001502A8" w:rsidRPr="0060387E" w:rsidRDefault="00D039C8" w:rsidP="009468F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FDDFB30" w14:textId="4716B657" w:rsidR="001502A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A32DD" w14:textId="0FA5161D" w:rsidR="001502A8" w:rsidRPr="0060387E" w:rsidRDefault="00D039C8" w:rsidP="009468F7">
            <w:pPr>
              <w:spacing w:after="0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DF445" w14:textId="2C6CCCF0" w:rsidR="001502A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0C671" w14:textId="136FCBCD" w:rsidR="001502A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99D2EA" w14:textId="2C0E62FF" w:rsidR="001502A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D2A21" w14:textId="52E738ED" w:rsidR="001502A8" w:rsidRPr="0060387E" w:rsidRDefault="00CA3954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0.00</w:t>
            </w:r>
          </w:p>
        </w:tc>
      </w:tr>
      <w:tr w:rsidR="001502A8" w:rsidRPr="0060387E" w14:paraId="4E97A112" w14:textId="77777777" w:rsidTr="00337F24">
        <w:trPr>
          <w:trHeight w:val="576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9F6" w14:textId="7308BE18" w:rsidR="001502A8" w:rsidRPr="00CA3954" w:rsidRDefault="00D039C8" w:rsidP="009D1D4E">
            <w:pPr>
              <w:spacing w:after="0" w:line="240" w:lineRule="auto"/>
              <w:jc w:val="both"/>
              <w:rPr>
                <w:rFonts w:ascii="Museo 300" w:hAnsi="Museo 300" w:cs="Arial"/>
                <w:sz w:val="16"/>
                <w:szCs w:val="16"/>
                <w:lang w:eastAsia="es-SV"/>
              </w:rPr>
            </w:pPr>
            <w:r w:rsidRPr="00CA3954">
              <w:rPr>
                <w:rFonts w:ascii="Museo 300" w:hAnsi="Museo 300" w:cs="Arial"/>
                <w:sz w:val="16"/>
                <w:szCs w:val="16"/>
                <w:lang w:eastAsia="es-SV"/>
              </w:rPr>
              <w:t>Elaborar informes sobre las adquisiciones y contrataciones institucionales para la Junta Directiva, UAIP, Gerencia General y UNAC</w:t>
            </w:r>
            <w:r w:rsidR="001502A8" w:rsidRPr="00CA3954">
              <w:rPr>
                <w:rFonts w:ascii="Museo 300" w:hAnsi="Museo 300" w:cs="Arial"/>
                <w:sz w:val="16"/>
                <w:szCs w:val="16"/>
                <w:lang w:eastAsia="es-SV"/>
              </w:rPr>
              <w:t>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6E5DEB8" w14:textId="6B2A7051" w:rsidR="001502A8" w:rsidRPr="0060387E" w:rsidRDefault="00D039C8" w:rsidP="009468F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B9DDF22" w14:textId="33C323F8" w:rsidR="001502A8" w:rsidRPr="0060387E" w:rsidRDefault="00D039C8" w:rsidP="00D039C8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5EE39" w14:textId="36685798" w:rsidR="001502A8" w:rsidRPr="0060387E" w:rsidRDefault="00D039C8" w:rsidP="009468F7">
            <w:pPr>
              <w:spacing w:after="0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0D680" w14:textId="383D72A1" w:rsidR="001502A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01C584" w14:textId="056AA312" w:rsidR="001502A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32AB4" w14:textId="4FBDE0ED" w:rsidR="001502A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9F563" w14:textId="6863B771" w:rsidR="001502A8" w:rsidRPr="0060387E" w:rsidRDefault="00CA3954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0.00</w:t>
            </w:r>
          </w:p>
        </w:tc>
      </w:tr>
      <w:tr w:rsidR="001502A8" w:rsidRPr="0060387E" w14:paraId="391883B5" w14:textId="77777777" w:rsidTr="00337F24">
        <w:trPr>
          <w:trHeight w:val="576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FBAB" w14:textId="680B3D2E" w:rsidR="001502A8" w:rsidRPr="00CA3954" w:rsidRDefault="00D039C8" w:rsidP="009D1D4E">
            <w:pPr>
              <w:spacing w:after="0" w:line="240" w:lineRule="auto"/>
              <w:jc w:val="both"/>
              <w:rPr>
                <w:rFonts w:ascii="Museo 300" w:hAnsi="Museo 300" w:cs="Arial"/>
                <w:sz w:val="16"/>
                <w:szCs w:val="16"/>
                <w:lang w:eastAsia="es-SV"/>
              </w:rPr>
            </w:pPr>
            <w:r w:rsidRPr="00CA3954">
              <w:rPr>
                <w:rFonts w:ascii="Museo 300" w:hAnsi="Museo 300" w:cs="Arial"/>
                <w:sz w:val="16"/>
                <w:szCs w:val="16"/>
                <w:lang w:eastAsia="es-SV"/>
              </w:rPr>
              <w:t>Elaborar la Programación Anual de Adquisiciones y Contrataciones</w:t>
            </w:r>
            <w:r w:rsidR="00413227">
              <w:rPr>
                <w:rFonts w:ascii="Museo 300" w:hAnsi="Museo 300" w:cs="Arial"/>
                <w:sz w:val="16"/>
                <w:szCs w:val="16"/>
                <w:lang w:eastAsia="es-SV"/>
              </w:rPr>
              <w:t xml:space="preserve"> </w:t>
            </w:r>
            <w:r w:rsidRPr="00CA3954">
              <w:rPr>
                <w:rFonts w:ascii="Museo 300" w:hAnsi="Museo 300" w:cs="Arial"/>
                <w:sz w:val="16"/>
                <w:szCs w:val="16"/>
                <w:lang w:eastAsia="es-SV"/>
              </w:rPr>
              <w:t>(PAAC), de obras, bienes y servicios, según las necesidades para el ejercicio 2023.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2659795" w14:textId="326BC6A1" w:rsidR="001502A8" w:rsidRPr="0060387E" w:rsidRDefault="00CA3954" w:rsidP="009468F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E74D50C" w14:textId="1E3201B6" w:rsidR="001502A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1DDD64" w14:textId="2957636D" w:rsidR="001502A8" w:rsidRPr="0060387E" w:rsidRDefault="00D039C8" w:rsidP="009468F7">
            <w:pPr>
              <w:spacing w:after="0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sz w:val="18"/>
                <w:szCs w:val="18"/>
                <w:lang w:eastAsia="es-SV"/>
              </w:rPr>
              <w:t>Plan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3205E" w14:textId="46DE140C" w:rsidR="001502A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BD843A" w14:textId="1F049108" w:rsidR="001502A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662E3" w14:textId="6B757FAA" w:rsidR="001502A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-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C72AF" w14:textId="77777777" w:rsidR="001502A8" w:rsidRPr="0060387E" w:rsidRDefault="001502A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100.00</w:t>
            </w:r>
          </w:p>
        </w:tc>
      </w:tr>
      <w:tr w:rsidR="00D039C8" w:rsidRPr="0060387E" w14:paraId="7129F834" w14:textId="77777777" w:rsidTr="009D1D4E">
        <w:trPr>
          <w:trHeight w:val="170"/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FF8C3" w14:textId="64FCD93E" w:rsidR="00D039C8" w:rsidRPr="00CA3954" w:rsidRDefault="00D039C8" w:rsidP="009D1D4E">
            <w:pPr>
              <w:spacing w:after="0" w:line="240" w:lineRule="auto"/>
              <w:jc w:val="both"/>
              <w:rPr>
                <w:rFonts w:ascii="Museo 300" w:hAnsi="Museo 300" w:cs="Arial"/>
                <w:sz w:val="17"/>
                <w:szCs w:val="17"/>
                <w:lang w:eastAsia="es-SV"/>
              </w:rPr>
            </w:pPr>
            <w:r w:rsidRPr="00CA3954">
              <w:rPr>
                <w:rFonts w:ascii="Museo 300" w:hAnsi="Museo 300" w:cs="Arial"/>
                <w:sz w:val="17"/>
                <w:szCs w:val="17"/>
                <w:lang w:eastAsia="es-SV"/>
              </w:rPr>
              <w:t>Generar órdenes de compra o contratos producto de las solicitudes recibidas de bienes, obras y servicios de acuerdo a la asignación presupuestaria por cualquiera de las modalidades o procesos (Libre Gestión, Licitación Pública o Concurso Público, Contratación Directa y Compras a través de BOLPROS).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1371C4B" w14:textId="484A9877" w:rsidR="00D039C8" w:rsidRPr="0060387E" w:rsidRDefault="00D039C8" w:rsidP="009468F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350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A453FB6" w14:textId="70C7D9CE" w:rsidR="00D039C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30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AA1A7C" w14:textId="2D238FA6" w:rsidR="00D039C8" w:rsidRPr="0060387E" w:rsidRDefault="00D039C8" w:rsidP="009468F7">
            <w:pPr>
              <w:spacing w:after="0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60387E">
              <w:rPr>
                <w:rFonts w:ascii="Museo 300" w:hAnsi="Museo 300" w:cs="Arial"/>
                <w:sz w:val="18"/>
                <w:szCs w:val="18"/>
                <w:lang w:eastAsia="es-SV"/>
              </w:rPr>
              <w:t>Compras realizadas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C6DA11" w14:textId="28F2266F" w:rsidR="00D039C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30</w:t>
            </w:r>
            <w:r w:rsidRPr="0060387E">
              <w:rPr>
                <w:rStyle w:val="Refdenotaalpie"/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footnoteReference w:id="75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8A1E7" w14:textId="7A200D6E" w:rsidR="00D039C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165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4581222" w14:textId="3AB03AEF" w:rsidR="00D039C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val="es-MX" w:eastAsia="es-MX"/>
              </w:rPr>
              <w:t>100.00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C5587" w14:textId="15D1B3F9" w:rsidR="00D039C8" w:rsidRPr="0060387E" w:rsidRDefault="00D039C8" w:rsidP="009468F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60387E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47.14</w:t>
            </w:r>
          </w:p>
        </w:tc>
      </w:tr>
    </w:tbl>
    <w:p w14:paraId="51EFB1A8" w14:textId="7FAC956C" w:rsidR="00643B91" w:rsidRPr="00162B38" w:rsidRDefault="00643B91" w:rsidP="00662624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3" w:name="_Toc141262346"/>
      <w:r w:rsidRPr="00162B3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 xml:space="preserve">UNIDAD DE </w:t>
      </w:r>
      <w:r w:rsidR="006416F7" w:rsidRPr="00162B38">
        <w:rPr>
          <w:rFonts w:ascii="Museo 300" w:hAnsi="Museo 300"/>
          <w:b/>
          <w:color w:val="000000" w:themeColor="text1"/>
          <w:sz w:val="24"/>
          <w:szCs w:val="24"/>
        </w:rPr>
        <w:t>COMPRAS PÚBLICAS</w:t>
      </w:r>
      <w:r w:rsidR="009E1E96">
        <w:rPr>
          <w:rFonts w:ascii="Museo 300" w:hAnsi="Museo 300"/>
          <w:b/>
          <w:color w:val="000000" w:themeColor="text1"/>
          <w:sz w:val="24"/>
          <w:szCs w:val="24"/>
        </w:rPr>
        <w:t xml:space="preserve"> </w:t>
      </w:r>
      <w:r w:rsidR="009E1E96">
        <w:rPr>
          <w:rStyle w:val="Refdenotaalpie"/>
          <w:rFonts w:ascii="Museo 300" w:hAnsi="Museo 300"/>
          <w:b/>
          <w:color w:val="000000" w:themeColor="text1"/>
          <w:sz w:val="24"/>
          <w:szCs w:val="24"/>
        </w:rPr>
        <w:footnoteReference w:id="76"/>
      </w:r>
      <w:bookmarkEnd w:id="13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4"/>
        <w:gridCol w:w="985"/>
        <w:gridCol w:w="1069"/>
        <w:gridCol w:w="2045"/>
        <w:gridCol w:w="1287"/>
        <w:gridCol w:w="1425"/>
        <w:gridCol w:w="1374"/>
        <w:gridCol w:w="1380"/>
      </w:tblGrid>
      <w:tr w:rsidR="00662624" w:rsidRPr="000015E2" w14:paraId="00112489" w14:textId="77777777" w:rsidTr="00556796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2A7682" w14:textId="77777777" w:rsidR="00662624" w:rsidRPr="000015E2" w:rsidRDefault="00662624" w:rsidP="00556796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734AE5" w:rsidRPr="000015E2" w14:paraId="35FFE867" w14:textId="77777777" w:rsidTr="00BB32A5">
        <w:trPr>
          <w:trHeight w:val="510"/>
          <w:tblHeader/>
          <w:jc w:val="center"/>
        </w:trPr>
        <w:tc>
          <w:tcPr>
            <w:tcW w:w="1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37F5DC2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83CD29C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068A3AE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595C3189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40E5411E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734AE5" w:rsidRPr="000015E2" w14:paraId="11D51BE1" w14:textId="77777777" w:rsidTr="00BB32A5">
        <w:trPr>
          <w:trHeight w:val="510"/>
          <w:tblHeader/>
          <w:jc w:val="center"/>
        </w:trPr>
        <w:tc>
          <w:tcPr>
            <w:tcW w:w="1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5837C5A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04666BC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7DFEC32" w14:textId="0CAF737F" w:rsidR="00643B91" w:rsidRPr="000015E2" w:rsidRDefault="007B453A" w:rsidP="007B453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Mayo - Junio</w:t>
            </w:r>
          </w:p>
        </w:tc>
        <w:tc>
          <w:tcPr>
            <w:tcW w:w="6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4753951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024BBB6" w14:textId="035628DD" w:rsidR="00643B91" w:rsidRPr="000015E2" w:rsidRDefault="007B453A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7B453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Mayo - Junio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1C41DC15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5A4D67E" w14:textId="2F41D4A7" w:rsidR="00643B91" w:rsidRPr="000015E2" w:rsidRDefault="007B453A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7B453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Mayo - Junio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FC55EDD" w14:textId="77777777" w:rsidR="00643B91" w:rsidRPr="000015E2" w:rsidRDefault="00643B91" w:rsidP="007E0F2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734AE5" w:rsidRPr="000015E2" w14:paraId="2AF57E15" w14:textId="77777777" w:rsidTr="00B756D3">
        <w:trPr>
          <w:trHeight w:val="850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B472D" w14:textId="57AD1D43" w:rsidR="007E0F29" w:rsidRPr="00F35050" w:rsidRDefault="00326BEC" w:rsidP="00A93E9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Elaborar en coordinación con las unidades solicitantes</w:t>
            </w:r>
            <w:r w:rsidR="0041322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y la Unidad Financiera Institucional la Planificación Anual de Compras</w:t>
            </w:r>
            <w:r w:rsidR="0041322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(PAC) según las necesidades para el ejercicio 2024.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B066B47" w14:textId="2B5702F5" w:rsidR="007E0F29" w:rsidRPr="00EC1C83" w:rsidRDefault="00326BEC" w:rsidP="00A93E9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04E6C25" w14:textId="36C8D5EF" w:rsidR="007E0F29" w:rsidRPr="00EC1C83" w:rsidRDefault="007B453A" w:rsidP="00A93E9F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789C0" w14:textId="57A50CB7" w:rsidR="007E0F29" w:rsidRPr="00EC1C83" w:rsidRDefault="00326BEC" w:rsidP="00A93E9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Plan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C816F" w14:textId="6573F34B" w:rsidR="007E0F29" w:rsidRPr="00EC1C83" w:rsidRDefault="007B453A" w:rsidP="00B756D3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E74BD" w14:textId="737744CD" w:rsidR="007E0F29" w:rsidRPr="00EC1C83" w:rsidRDefault="00FF17E0" w:rsidP="00A93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14269" w14:textId="4F6D283C" w:rsidR="007E0F29" w:rsidRPr="001A11FC" w:rsidRDefault="00B756D3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B756D3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BDA87B" w14:textId="5CC17E5F" w:rsidR="007E0F29" w:rsidRPr="003E583B" w:rsidRDefault="00FF17E0" w:rsidP="00E5496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0</w:t>
            </w:r>
            <w:r w:rsidR="001A11FC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.00</w:t>
            </w:r>
          </w:p>
        </w:tc>
      </w:tr>
      <w:tr w:rsidR="00734AE5" w:rsidRPr="000015E2" w14:paraId="425ABCF4" w14:textId="77777777" w:rsidTr="00337F24">
        <w:trPr>
          <w:trHeight w:val="680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2A7CC" w14:textId="2154C697" w:rsidR="007E0F29" w:rsidRPr="00F35050" w:rsidRDefault="00326BEC" w:rsidP="00A93E9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Elaborar informe trimestral a la autoridad competente</w:t>
            </w:r>
            <w:r w:rsidR="0041322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de la Institución sobre las contrataciones que sean realizadas.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61C117B" w14:textId="1F1C3F7B" w:rsidR="007E0F29" w:rsidRPr="00EC1C83" w:rsidRDefault="00326BEC" w:rsidP="00A93E9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DD76364" w14:textId="727C58C4" w:rsidR="007E0F29" w:rsidRPr="00EC1C83" w:rsidRDefault="007B453A" w:rsidP="00A93E9F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0CC6A7" w14:textId="7E048F20" w:rsidR="007E0F29" w:rsidRPr="00EC1C83" w:rsidRDefault="00326BEC" w:rsidP="00A93E9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Informe de compras realizadas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DA78C" w14:textId="2DE251FB" w:rsidR="007E0F29" w:rsidRPr="00EC1C83" w:rsidRDefault="007B453A" w:rsidP="00564ECB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  <w:r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77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16625" w14:textId="6A0B7BAA" w:rsidR="007E0F29" w:rsidRPr="00EC1C83" w:rsidRDefault="007B453A" w:rsidP="00A93E9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D3893CD" w14:textId="2AC712A9" w:rsidR="007E0F29" w:rsidRPr="00352B09" w:rsidRDefault="007B453A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7B453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AEAB3" w14:textId="1E0B2DA2" w:rsidR="007E0F29" w:rsidRPr="003E583B" w:rsidRDefault="007B453A" w:rsidP="00E5496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33.33</w:t>
            </w:r>
          </w:p>
        </w:tc>
      </w:tr>
      <w:tr w:rsidR="00734AE5" w:rsidRPr="000015E2" w14:paraId="605167B0" w14:textId="77777777" w:rsidTr="00CA3954">
        <w:trPr>
          <w:trHeight w:val="680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FB402" w14:textId="6882D0E7" w:rsidR="007E0F29" w:rsidRPr="00F35050" w:rsidRDefault="00326BEC" w:rsidP="008B2C52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Proporcionar a la DINAC oportunamente toda la información que sea requerida.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B7982A0" w14:textId="0BCE7A56" w:rsidR="007E0F29" w:rsidRPr="00EC1C83" w:rsidRDefault="00326BEC" w:rsidP="00A93E9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F94FC0E" w14:textId="10664919" w:rsidR="007E0F29" w:rsidRPr="00EC1C83" w:rsidRDefault="007B453A" w:rsidP="00A93E9F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68D50" w14:textId="0EB1F109" w:rsidR="007E0F29" w:rsidRPr="00EC1C83" w:rsidRDefault="00326BEC" w:rsidP="00A93E9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80304" w14:textId="2303A06A" w:rsidR="007E0F29" w:rsidRPr="00EC1C83" w:rsidRDefault="00CA3954" w:rsidP="00E81236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  <w:r w:rsidR="008E0FC1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78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878D5" w14:textId="65EFB4A4" w:rsidR="007E0F29" w:rsidRPr="00EC1C83" w:rsidRDefault="0013612D" w:rsidP="00326BEC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2206F0D" w14:textId="4DD289C1" w:rsidR="007E0F29" w:rsidRPr="00CF58EC" w:rsidRDefault="00CA3954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12050" w14:textId="1FAAB323" w:rsidR="007E0F29" w:rsidRPr="003E583B" w:rsidRDefault="00CA3954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734AE5" w:rsidRPr="000015E2" w14:paraId="39ED3ABE" w14:textId="77777777" w:rsidTr="007B453A">
        <w:trPr>
          <w:trHeight w:val="850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3C7D8" w14:textId="35129B4A" w:rsidR="007E0F29" w:rsidRPr="00F35050" w:rsidRDefault="00326BEC" w:rsidP="005771D5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Verificar</w:t>
            </w:r>
            <w:r w:rsidR="0041322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la estimación financiera o disponibilidad presupuestaria para el ejercicio 2023 previo a contra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tación </w:t>
            </w:r>
            <w:r w:rsidRPr="00326BEC">
              <w:rPr>
                <w:rFonts w:ascii="Museo 300" w:hAnsi="Museo 300" w:cs="Arial"/>
                <w:sz w:val="20"/>
                <w:szCs w:val="20"/>
                <w:lang w:eastAsia="es-SV"/>
              </w:rPr>
              <w:t>de todo proceso de compra o la autorización de modificaciones por incremento.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2167B70" w14:textId="65190014" w:rsidR="007E0F29" w:rsidRPr="00EC1C83" w:rsidRDefault="00F83D20" w:rsidP="00326BEC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38A6CF4" w14:textId="5EE6DAE3" w:rsidR="007E0F29" w:rsidRPr="00EC1C83" w:rsidRDefault="007B453A" w:rsidP="00AD56F5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828A62" w14:textId="53351820" w:rsidR="007E0F29" w:rsidRPr="00EC1C83" w:rsidRDefault="00326BEC" w:rsidP="00A93E9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Informe 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39EDA" w14:textId="087A0FAF" w:rsidR="007E0F29" w:rsidRPr="00EC1C83" w:rsidRDefault="007B453A" w:rsidP="007B453A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  <w:r w:rsidR="00326BEC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79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1F574" w14:textId="120CA2FF" w:rsidR="007E0F29" w:rsidRPr="00EC1C83" w:rsidRDefault="007B453A" w:rsidP="0066262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162181D" w14:textId="6BD97B49" w:rsidR="007E0F29" w:rsidRPr="00E64D55" w:rsidRDefault="007B453A" w:rsidP="00A851A8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7B453A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3FA7C" w14:textId="02F44EFE" w:rsidR="007E0F29" w:rsidRPr="003E583B" w:rsidRDefault="007B453A" w:rsidP="00A93E9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33.33</w:t>
            </w:r>
          </w:p>
        </w:tc>
      </w:tr>
    </w:tbl>
    <w:p w14:paraId="7FD32B11" w14:textId="77777777" w:rsidR="007D647E" w:rsidRPr="00162B38" w:rsidRDefault="007D647E" w:rsidP="00DE15EE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1" w:hanging="425"/>
        <w:rPr>
          <w:rFonts w:ascii="Museo 300" w:hAnsi="Museo 300"/>
          <w:b/>
          <w:color w:val="000000" w:themeColor="text1"/>
          <w:sz w:val="24"/>
          <w:szCs w:val="24"/>
        </w:rPr>
      </w:pPr>
      <w:bookmarkStart w:id="14" w:name="_Toc141262347"/>
      <w:r w:rsidRPr="00162B3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FINANCIERA INSTITUCIONAL (UFI)</w:t>
      </w:r>
      <w:bookmarkEnd w:id="14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4"/>
        <w:gridCol w:w="985"/>
        <w:gridCol w:w="1069"/>
        <w:gridCol w:w="2045"/>
        <w:gridCol w:w="1287"/>
        <w:gridCol w:w="1425"/>
        <w:gridCol w:w="1374"/>
        <w:gridCol w:w="1380"/>
      </w:tblGrid>
      <w:tr w:rsidR="00645232" w:rsidRPr="000015E2" w14:paraId="52845A99" w14:textId="77777777" w:rsidTr="00556796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53A240" w14:textId="77777777" w:rsidR="00645232" w:rsidRPr="000015E2" w:rsidRDefault="00645232" w:rsidP="00556796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7D647E" w:rsidRPr="000015E2" w14:paraId="566B2E80" w14:textId="77777777" w:rsidTr="00EC6B42">
        <w:trPr>
          <w:trHeight w:val="510"/>
          <w:tblHeader/>
          <w:jc w:val="center"/>
        </w:trPr>
        <w:tc>
          <w:tcPr>
            <w:tcW w:w="1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63282768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67CA0EB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6360C92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228D1588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197FC9BE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7D647E" w:rsidRPr="000015E2" w14:paraId="1A47F70D" w14:textId="77777777" w:rsidTr="00EC6B42">
        <w:trPr>
          <w:trHeight w:val="510"/>
          <w:tblHeader/>
          <w:jc w:val="center"/>
        </w:trPr>
        <w:tc>
          <w:tcPr>
            <w:tcW w:w="1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8E3D258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7095EC0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D84AAFE" w14:textId="1A80B924" w:rsidR="003A6AE1" w:rsidRPr="000015E2" w:rsidRDefault="007966C5" w:rsidP="00EB571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6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5A09170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BF8543F" w14:textId="501E9CA3" w:rsidR="003A6AE1" w:rsidRPr="000015E2" w:rsidRDefault="007966C5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0C4D792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A8EB80F" w14:textId="66D9606D" w:rsidR="003A6AE1" w:rsidRPr="000015E2" w:rsidRDefault="007966C5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2037DDE2" w14:textId="77777777" w:rsidR="007D647E" w:rsidRPr="000015E2" w:rsidRDefault="007D647E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7D647E" w:rsidRPr="000015E2" w14:paraId="353C4AF8" w14:textId="77777777" w:rsidTr="00EC6B42">
        <w:trPr>
          <w:trHeight w:val="1304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D804B" w14:textId="0B00B96C" w:rsidR="007D647E" w:rsidRPr="00B314EB" w:rsidRDefault="007D647E" w:rsidP="00FE33C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Consolidar la información de los recursos necesarios de las unidades organizativas, que garanticen el normal funcionamiento del Instituto, a efecto de satisfacer las necesidades en cumplimiento de los objetivos institucionales, mediante la formulación y presentación del proyecto de presupuesto.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2D8F9D88" w14:textId="77777777" w:rsidR="007D647E" w:rsidRPr="00537A1B" w:rsidRDefault="007D647E" w:rsidP="00FE33C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99B2D8A" w14:textId="6FF51EFE" w:rsidR="007D647E" w:rsidRPr="00537A1B" w:rsidRDefault="007A551A" w:rsidP="00FE33C9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2EFDBE" w14:textId="77777777" w:rsidR="007D647E" w:rsidRPr="00537A1B" w:rsidRDefault="007D647E" w:rsidP="00FE33C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Formulación del Presupuesto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9508C" w14:textId="3B442A62" w:rsidR="007D647E" w:rsidRPr="00537A1B" w:rsidRDefault="007A551A" w:rsidP="0039407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  <w:r w:rsidR="00914A79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80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3BB43" w14:textId="60B876D6" w:rsidR="007D647E" w:rsidRPr="00537A1B" w:rsidRDefault="00154D7F" w:rsidP="00FE33C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5D3E038" w14:textId="5432AB04" w:rsidR="007D647E" w:rsidRPr="003E583B" w:rsidRDefault="00914A79" w:rsidP="00FE33C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14A7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D86E2" w14:textId="0A6F9241" w:rsidR="007D647E" w:rsidRPr="003E583B" w:rsidRDefault="00914A79" w:rsidP="00FE33C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50.00</w:t>
            </w:r>
          </w:p>
        </w:tc>
      </w:tr>
      <w:tr w:rsidR="00DD28D1" w:rsidRPr="000015E2" w14:paraId="7BA14628" w14:textId="77777777" w:rsidTr="00EC6B42">
        <w:trPr>
          <w:trHeight w:val="1191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00B35" w14:textId="2602927E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Determinar el comportamiento y clasificación de los gastos generados mediante el Fondo Circulante de Monto Fijo para la toma de decisiones de las autoridades superiores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4AACF2" w14:textId="2FBACB74" w:rsidR="00DD28D1" w:rsidRDefault="0029488C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DD99EB3" w14:textId="78202788" w:rsidR="00DD28D1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A0A40" w14:textId="7029BDA5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580F32" w14:textId="1283051C" w:rsidR="00DD28D1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BB1C0" w14:textId="7357D322" w:rsidR="00DD28D1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1EF029F" w14:textId="74315A0E" w:rsidR="00DD28D1" w:rsidRPr="00DD28D1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14A7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44894" w14:textId="50358AA8" w:rsidR="00DD28D1" w:rsidRDefault="0013612D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DD28D1" w:rsidRPr="000015E2" w14:paraId="1B26A835" w14:textId="77777777" w:rsidTr="00EC6B42">
        <w:trPr>
          <w:trHeight w:val="1304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4CEC7" w14:textId="5C916B3F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Elaborar y presentar a Presidencia Institucional un Informe de Seguimiento, Control y Ejecución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de las disponibilidades presupuestarias contenidas en los recursos financieros asignados y ejecutados mensualmente a cada unidad organizativa.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4D9B75" w14:textId="561905FF" w:rsidR="00DD28D1" w:rsidRPr="00537A1B" w:rsidRDefault="0029488C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E51B850" w14:textId="7E6A3CF8" w:rsidR="00DD28D1" w:rsidRPr="00537A1B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8A29D" w14:textId="77777777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33ACD" w14:textId="5F03D8CE" w:rsidR="00DD28D1" w:rsidRPr="00537A1B" w:rsidRDefault="00914A79" w:rsidP="00A771D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  <w:r w:rsidR="00111BC2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81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3952D" w14:textId="121CB445" w:rsidR="00DD28D1" w:rsidRPr="00537A1B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5ECEBCDB" w14:textId="29B92263" w:rsidR="00DD28D1" w:rsidRPr="0029488C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914A7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011C6" w14:textId="7A74D845" w:rsidR="00DD28D1" w:rsidRPr="003E583B" w:rsidRDefault="00111BC2" w:rsidP="0078521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</w:t>
            </w:r>
            <w:r w:rsidR="005D68CC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DD28D1" w:rsidRPr="000015E2" w14:paraId="46761DF3" w14:textId="77777777" w:rsidTr="00EC6B42">
        <w:trPr>
          <w:trHeight w:val="1304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D0ED5" w14:textId="686B0FE9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Elaborar y presentar informe de seguimiento a Presidencia Institucional, relacionado a las operaciones financieras reportadas por el Departamento de Presupuesto, Tesorería, Contabilidad y el Fondo Circulante de Monto Fijo.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9EEF82D" w14:textId="2FC073B3" w:rsidR="00DD28D1" w:rsidRPr="00537A1B" w:rsidRDefault="008130F3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FB3C312" w14:textId="11DE0D5E" w:rsidR="00DD28D1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4F5284" w14:textId="3037D697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D8F01" w14:textId="176AA884" w:rsidR="00DD28D1" w:rsidRPr="00537A1B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41FB6" w14:textId="42593478" w:rsidR="00DD28D1" w:rsidRPr="00537A1B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24156D2" w14:textId="45D8C5F7" w:rsidR="00DD28D1" w:rsidRPr="00DD28D1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914A7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C77A0" w14:textId="31F64A72" w:rsidR="00DD28D1" w:rsidRPr="003E583B" w:rsidRDefault="0013612D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EC6B42" w:rsidRPr="000015E2" w14:paraId="0CEFBE8E" w14:textId="77777777" w:rsidTr="00EC6B42">
        <w:trPr>
          <w:trHeight w:val="39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25EE123" w14:textId="77777777" w:rsidR="00EC6B42" w:rsidRPr="00D8546D" w:rsidRDefault="00EC6B42" w:rsidP="00112CB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000000" w:themeColor="text1"/>
                <w:sz w:val="20"/>
                <w:szCs w:val="20"/>
                <w:lang w:eastAsia="es-SV"/>
              </w:rPr>
            </w:pPr>
            <w:r w:rsidRPr="00A851A8"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lastRenderedPageBreak/>
              <w:t xml:space="preserve">Unidad Financiera Institucional (UFI) </w:t>
            </w:r>
            <w:r>
              <w:rPr>
                <w:rFonts w:ascii="Museo 300" w:hAnsi="Museo 300" w:cs="Arial"/>
                <w:b/>
                <w:bCs/>
                <w:color w:val="002060"/>
                <w:sz w:val="20"/>
                <w:szCs w:val="20"/>
                <w:lang w:eastAsia="es-SV"/>
              </w:rPr>
              <w:t xml:space="preserve">(Continuación) </w:t>
            </w:r>
          </w:p>
        </w:tc>
      </w:tr>
      <w:tr w:rsidR="00DD28D1" w:rsidRPr="000015E2" w14:paraId="494FF7D6" w14:textId="77777777" w:rsidTr="00EC6B42">
        <w:trPr>
          <w:trHeight w:val="1191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FB379" w14:textId="149A2324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Generar informe sobre los ingresos propios de la institución en las distintas fuentes de financiamiento para sostenibilidad presupuestaria.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66507F8" w14:textId="092FBDC2" w:rsidR="00DD28D1" w:rsidRPr="00537A1B" w:rsidRDefault="008130F3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EF74DB" w14:textId="3F022517" w:rsidR="00DD28D1" w:rsidRPr="00537A1B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62E580" w14:textId="535C0DB8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B4794" w14:textId="2C59F6E5" w:rsidR="00DD28D1" w:rsidRPr="00537A1B" w:rsidRDefault="00914A79" w:rsidP="00A771D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  <w:r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82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C5B7B4" w14:textId="0AE3DB8D" w:rsidR="00DD28D1" w:rsidRPr="00537A1B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D256469" w14:textId="29AA373B" w:rsidR="00DD28D1" w:rsidRPr="003E583B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914A79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9D8D3" w14:textId="12BE5F48" w:rsidR="00DD28D1" w:rsidRPr="003E583B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75.00</w:t>
            </w:r>
          </w:p>
        </w:tc>
      </w:tr>
      <w:tr w:rsidR="00DD28D1" w:rsidRPr="000015E2" w14:paraId="1839B797" w14:textId="77777777" w:rsidTr="00EC6B42">
        <w:trPr>
          <w:trHeight w:val="1077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95E7B" w14:textId="3055CCE7" w:rsidR="00DD28D1" w:rsidRPr="00B314EB" w:rsidRDefault="00DD28D1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B314EB">
              <w:rPr>
                <w:rFonts w:ascii="Museo 300" w:hAnsi="Museo 300" w:cs="Arial"/>
                <w:sz w:val="20"/>
                <w:szCs w:val="20"/>
                <w:lang w:eastAsia="es-SV"/>
              </w:rPr>
              <w:t>Realizar el cierre contable de las operaciones del periodo que permita elaborar y presentar los Estados Financieros a las instancias correspondientes, dentro del tiempo establecido para ello.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A8A94BC" w14:textId="66A292EE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6178DA65" w14:textId="5AF808AA" w:rsidR="00DD28D1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F3652" w14:textId="3D483D66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Cierre contable presentado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3DBA2" w14:textId="2E3E4945" w:rsidR="00DD28D1" w:rsidRPr="00537A1B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FD8270" w14:textId="214F8795" w:rsidR="00DD28D1" w:rsidRPr="00537A1B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81B917" w14:textId="7042B6EE" w:rsidR="00DD28D1" w:rsidRPr="00C36437" w:rsidRDefault="00C36437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C3643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A771D4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655E3" w14:textId="43313CE4" w:rsidR="00DD28D1" w:rsidRPr="003E583B" w:rsidRDefault="00914A79" w:rsidP="00020CEA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DD28D1" w:rsidRPr="000015E2" w14:paraId="6CFFD8C9" w14:textId="77777777" w:rsidTr="00EC6B42">
        <w:trPr>
          <w:trHeight w:val="1077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396C6" w14:textId="2806C688" w:rsidR="00DD28D1" w:rsidRPr="00B314EB" w:rsidRDefault="008130F3" w:rsidP="00DD28D1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130F3">
              <w:rPr>
                <w:rFonts w:ascii="Museo 300" w:hAnsi="Museo 300" w:cs="Arial"/>
                <w:sz w:val="20"/>
                <w:szCs w:val="20"/>
                <w:lang w:eastAsia="es-SV"/>
              </w:rPr>
              <w:t>Realizar el seguimiento de los riesgos relacionados a la Unidad Financiera Institucional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51BEF18" w14:textId="77777777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BB011EF" w14:textId="55A18EF7" w:rsidR="00DD28D1" w:rsidRPr="00537A1B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ACC9BA" w14:textId="77777777" w:rsidR="00DD28D1" w:rsidRPr="00537A1B" w:rsidRDefault="00DD28D1" w:rsidP="00DD28D1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537A1B">
              <w:rPr>
                <w:rFonts w:ascii="Museo 300" w:hAnsi="Museo 300" w:cs="Arial"/>
                <w:sz w:val="20"/>
                <w:szCs w:val="20"/>
                <w:lang w:eastAsia="es-SV"/>
              </w:rPr>
              <w:t>Informe presentado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3BE7D" w14:textId="5A1DB2C8" w:rsidR="00DD28D1" w:rsidRPr="00537A1B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F73B0" w14:textId="5457DA7C" w:rsidR="00DD28D1" w:rsidRPr="00537A1B" w:rsidRDefault="00914A79" w:rsidP="00DD28D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31B5FC35" w14:textId="4A70BB53" w:rsidR="00DD28D1" w:rsidRPr="00C36437" w:rsidRDefault="00C36437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C3643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A771D4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4BDB" w14:textId="7E30863D" w:rsidR="00DD28D1" w:rsidRPr="003E583B" w:rsidRDefault="00902D78" w:rsidP="00DD28D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</w:tbl>
    <w:p w14:paraId="0F80B50E" w14:textId="77777777" w:rsidR="00E07CDA" w:rsidRDefault="00E07CDA" w:rsidP="00365B2C">
      <w:pPr>
        <w:jc w:val="both"/>
        <w:rPr>
          <w:rFonts w:ascii="Museo 300" w:hAnsi="Museo 300"/>
          <w:b/>
          <w:sz w:val="10"/>
          <w:szCs w:val="10"/>
          <w:lang w:val="es-MX"/>
        </w:rPr>
      </w:pPr>
    </w:p>
    <w:p w14:paraId="789DA13E" w14:textId="77777777" w:rsidR="007D13A4" w:rsidRDefault="007D13A4" w:rsidP="00365B2C">
      <w:pPr>
        <w:jc w:val="both"/>
        <w:rPr>
          <w:rFonts w:ascii="Museo 300" w:hAnsi="Museo 300"/>
          <w:b/>
          <w:sz w:val="10"/>
          <w:szCs w:val="10"/>
          <w:lang w:val="es-MX"/>
        </w:rPr>
      </w:pPr>
    </w:p>
    <w:p w14:paraId="523FC374" w14:textId="77777777" w:rsidR="007D13A4" w:rsidRDefault="007D13A4" w:rsidP="00365B2C">
      <w:pPr>
        <w:jc w:val="both"/>
        <w:rPr>
          <w:rFonts w:ascii="Museo 300" w:hAnsi="Museo 300"/>
          <w:b/>
          <w:sz w:val="10"/>
          <w:szCs w:val="10"/>
          <w:lang w:val="es-MX"/>
        </w:rPr>
      </w:pPr>
    </w:p>
    <w:p w14:paraId="733A23C3" w14:textId="5C4C9437" w:rsidR="00A851A8" w:rsidRDefault="00A851A8">
      <w:pPr>
        <w:rPr>
          <w:rFonts w:ascii="Museo 300" w:hAnsi="Museo 300"/>
          <w:b/>
          <w:sz w:val="10"/>
          <w:szCs w:val="10"/>
          <w:lang w:val="es-MX"/>
        </w:rPr>
      </w:pPr>
      <w:r>
        <w:rPr>
          <w:rFonts w:ascii="Museo 300" w:hAnsi="Museo 300"/>
          <w:b/>
          <w:sz w:val="10"/>
          <w:szCs w:val="10"/>
          <w:lang w:val="es-MX"/>
        </w:rPr>
        <w:br w:type="page"/>
      </w:r>
    </w:p>
    <w:p w14:paraId="28A69466" w14:textId="42996D2C" w:rsidR="00302F62" w:rsidRPr="00162B38" w:rsidRDefault="00302F62" w:rsidP="004249D1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5" w:name="_Toc141262348"/>
      <w:r w:rsidRPr="00162B3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PLANIFICACIÓN</w:t>
      </w:r>
      <w:bookmarkEnd w:id="15"/>
    </w:p>
    <w:tbl>
      <w:tblPr>
        <w:tblW w:w="57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4"/>
        <w:gridCol w:w="985"/>
        <w:gridCol w:w="1069"/>
        <w:gridCol w:w="2045"/>
        <w:gridCol w:w="1287"/>
        <w:gridCol w:w="1425"/>
        <w:gridCol w:w="1374"/>
        <w:gridCol w:w="1380"/>
      </w:tblGrid>
      <w:tr w:rsidR="009C356F" w:rsidRPr="000015E2" w14:paraId="1797BC37" w14:textId="77777777" w:rsidTr="00556796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BF7928" w14:textId="77777777" w:rsidR="009C356F" w:rsidRPr="000015E2" w:rsidRDefault="009C356F" w:rsidP="00556796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302F62" w:rsidRPr="000015E2" w14:paraId="00E594F2" w14:textId="77777777" w:rsidTr="0051293F">
        <w:trPr>
          <w:trHeight w:val="510"/>
          <w:tblHeader/>
          <w:jc w:val="center"/>
        </w:trPr>
        <w:tc>
          <w:tcPr>
            <w:tcW w:w="1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997D956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1796845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9A20977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90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3851F15F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3AA5ACDE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302F62" w:rsidRPr="000015E2" w14:paraId="164EAC28" w14:textId="77777777" w:rsidTr="0051293F">
        <w:trPr>
          <w:trHeight w:val="510"/>
          <w:tblHeader/>
          <w:jc w:val="center"/>
        </w:trPr>
        <w:tc>
          <w:tcPr>
            <w:tcW w:w="1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028FC8A8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2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111861C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7852C488" w14:textId="004D5189" w:rsidR="0033088C" w:rsidRPr="000015E2" w:rsidRDefault="007966C5" w:rsidP="00EB571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6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A4A9DA1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B8DE5A8" w14:textId="20A7A1A5" w:rsidR="0033088C" w:rsidRPr="000015E2" w:rsidRDefault="007966C5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 xml:space="preserve">2do. Trimestre </w:t>
            </w:r>
          </w:p>
        </w:tc>
        <w:tc>
          <w:tcPr>
            <w:tcW w:w="4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DB03266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7B8A611F" w14:textId="0CC500DF" w:rsidR="0033088C" w:rsidRPr="000015E2" w:rsidRDefault="007966C5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06BCDBF3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AE06DE" w:rsidRPr="000015E2" w14:paraId="547A620D" w14:textId="77777777" w:rsidTr="00736447">
        <w:trPr>
          <w:trHeight w:val="567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94FA7" w14:textId="77777777" w:rsidR="00AE06DE" w:rsidRPr="00F45442" w:rsidRDefault="00AE06DE" w:rsidP="0090368D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t>Brindar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apoyo técnico a las diferentes unidades organizativas para la revisión y actualización de </w:t>
            </w: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la normativa institucional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7815F0F" w14:textId="77777777" w:rsidR="00AE06DE" w:rsidRPr="001C5C31" w:rsidRDefault="00AE06DE" w:rsidP="0090368D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9288E6D" w14:textId="523BA710" w:rsidR="00AE06DE" w:rsidRPr="001C5C31" w:rsidRDefault="00546568" w:rsidP="0090368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CDADA" w14:textId="10C7523A" w:rsidR="00AE06DE" w:rsidRPr="001C5C31" w:rsidRDefault="00AE06DE" w:rsidP="002829FD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Informe </w:t>
            </w:r>
            <w:r w:rsidR="002829FD">
              <w:rPr>
                <w:rFonts w:ascii="Museo 300" w:hAnsi="Museo 300" w:cs="Arial"/>
                <w:sz w:val="20"/>
                <w:szCs w:val="20"/>
                <w:lang w:eastAsia="es-SV"/>
              </w:rPr>
              <w:t>elaborado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48E6D" w14:textId="676177E1" w:rsidR="00AE06DE" w:rsidRPr="001C5C31" w:rsidRDefault="00546568" w:rsidP="0039407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  <w:r w:rsidR="00A61CF5">
              <w:rPr>
                <w:rStyle w:val="Refdenotaalpie"/>
                <w:rFonts w:ascii="Museo 300" w:hAnsi="Museo 300" w:cs="Arial"/>
                <w:sz w:val="20"/>
                <w:szCs w:val="20"/>
                <w:lang w:eastAsia="es-SV"/>
              </w:rPr>
              <w:footnoteReference w:id="83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28AC09" w14:textId="53673CB7" w:rsidR="00AE06DE" w:rsidRPr="001C5C31" w:rsidRDefault="00546568" w:rsidP="0090368D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95CB734" w14:textId="66CB4DEB" w:rsidR="00AE06DE" w:rsidRPr="002E08CF" w:rsidRDefault="00A61CF5" w:rsidP="0073644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82746E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08E0" w14:textId="69D4CCD5" w:rsidR="00AE06DE" w:rsidRPr="003E583B" w:rsidRDefault="00546568" w:rsidP="002829F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A72AB9" w:rsidRPr="000015E2" w14:paraId="0943B195" w14:textId="77777777" w:rsidTr="00736447">
        <w:trPr>
          <w:trHeight w:val="567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34B0A" w14:textId="77777777" w:rsidR="00A72AB9" w:rsidRPr="00F45442" w:rsidRDefault="00A72AB9" w:rsidP="008C2CF9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t>Dar s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>eguimiento al PAO Institucional.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C12C248" w14:textId="77777777" w:rsidR="00A72AB9" w:rsidRPr="001C5C31" w:rsidRDefault="00A72AB9" w:rsidP="008C2CF9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06B4238B" w14:textId="316D483E" w:rsidR="00A72AB9" w:rsidRPr="001C5C31" w:rsidRDefault="009165F6" w:rsidP="008C2CF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447BD" w14:textId="77777777" w:rsidR="00A72AB9" w:rsidRPr="001C5C31" w:rsidRDefault="00A72AB9" w:rsidP="008C2CF9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Seguimiento realizado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00F8FF" w14:textId="6E3A3710" w:rsidR="00A72AB9" w:rsidRPr="001C5C31" w:rsidRDefault="009165F6" w:rsidP="00394075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D3896" w14:textId="43D55958" w:rsidR="00A72AB9" w:rsidRPr="001C5C31" w:rsidRDefault="009165F6" w:rsidP="008C2CF9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2350A630" w14:textId="6CCF3033" w:rsidR="00A72AB9" w:rsidRPr="003E583B" w:rsidRDefault="00A61CF5" w:rsidP="008C2CF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A61CF5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2F163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45527" w14:textId="7D209D84" w:rsidR="00A72AB9" w:rsidRPr="003E583B" w:rsidRDefault="009165F6" w:rsidP="000D5CB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2E08CF" w:rsidRPr="000015E2" w14:paraId="52C4DC33" w14:textId="77777777" w:rsidTr="00736447">
        <w:trPr>
          <w:trHeight w:val="567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5453A" w14:textId="0E516BBD" w:rsidR="002E08CF" w:rsidRPr="00F45442" w:rsidRDefault="002E08CF" w:rsidP="002E08CF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t>Dar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seguimiento al Plan de Trabajo Institucional.</w:t>
            </w:r>
            <w:r w:rsidR="00C140DA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74EDAC04" w14:textId="77777777" w:rsidR="002E08CF" w:rsidRPr="001C5C31" w:rsidRDefault="002E08CF" w:rsidP="002E08CF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CED0FA9" w14:textId="46781C93" w:rsidR="002E08CF" w:rsidRPr="001C5C31" w:rsidRDefault="009165F6" w:rsidP="002E08C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EAA21" w14:textId="77777777" w:rsidR="002E08CF" w:rsidRPr="001C5C31" w:rsidRDefault="002E08CF" w:rsidP="002E08CF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Seguimiento realizado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15E66" w14:textId="0A162A35" w:rsidR="002E08CF" w:rsidRPr="001C5C31" w:rsidRDefault="009165F6" w:rsidP="00A61CF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vertAlign w:val="superscript"/>
                <w:lang w:eastAsia="es-SV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F418C" w14:textId="1F978F0C" w:rsidR="002E08CF" w:rsidRPr="001C5C31" w:rsidRDefault="009165F6" w:rsidP="002E08C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BA2978A" w14:textId="14B9BF1D" w:rsidR="002E08CF" w:rsidRPr="002E08CF" w:rsidRDefault="00A61CF5" w:rsidP="002E08C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100</w:t>
            </w:r>
            <w:r w:rsidR="002F163F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C5064" w14:textId="7EA2F672" w:rsidR="002E08CF" w:rsidRPr="003E583B" w:rsidRDefault="009165F6" w:rsidP="0010748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50.00</w:t>
            </w:r>
          </w:p>
        </w:tc>
      </w:tr>
      <w:tr w:rsidR="002D11FB" w:rsidRPr="000015E2" w14:paraId="46770AD6" w14:textId="77777777" w:rsidTr="00736447">
        <w:trPr>
          <w:trHeight w:val="567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6A5895" w14:textId="5268B0B4" w:rsidR="002D11FB" w:rsidRPr="00F03490" w:rsidRDefault="002D11FB" w:rsidP="00B9558C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2D11FB">
              <w:rPr>
                <w:rFonts w:ascii="Museo 300" w:hAnsi="Museo 300" w:cs="Arial"/>
                <w:sz w:val="20"/>
                <w:szCs w:val="20"/>
                <w:lang w:eastAsia="es-SV"/>
              </w:rPr>
              <w:t>Formular el Plan Anual Operativo (PAO) de la Institución.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3D520CD" w14:textId="154FCDF3" w:rsidR="002D11FB" w:rsidRPr="001C5C31" w:rsidRDefault="002D11FB" w:rsidP="00B9558C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25815B1" w14:textId="35ACD01B" w:rsidR="002D11FB" w:rsidRPr="001C5C31" w:rsidRDefault="009165F6" w:rsidP="00B9558C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4EA23" w14:textId="5EB7BCA1" w:rsidR="002D11FB" w:rsidRPr="001C5C31" w:rsidRDefault="002D11FB" w:rsidP="00B9558C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Plan autorizado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D71B73" w14:textId="6A469FF3" w:rsidR="002D11FB" w:rsidRPr="001C5C31" w:rsidRDefault="00A61CF5" w:rsidP="00A61CF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vertAlign w:val="superscript"/>
                <w:lang w:eastAsia="es-SV"/>
              </w:rPr>
            </w:pPr>
            <w:r w:rsidRPr="00A61CF5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  <w:r w:rsidR="00214A92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84"/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4509B5" w14:textId="7DE21784" w:rsidR="002D11FB" w:rsidRPr="001C5C31" w:rsidRDefault="00A61CF5" w:rsidP="00B9558C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34923334" w14:textId="034A4BAD" w:rsidR="002D11FB" w:rsidRPr="002E08CF" w:rsidRDefault="00823F40" w:rsidP="00B9558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823F40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  <w:t>0.00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3328C" w14:textId="75904D53" w:rsidR="002D11FB" w:rsidRPr="003E583B" w:rsidRDefault="00214A92" w:rsidP="00B9558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  <w:tr w:rsidR="00B9558C" w:rsidRPr="000015E2" w14:paraId="22999302" w14:textId="77777777" w:rsidTr="00736447">
        <w:trPr>
          <w:trHeight w:val="567"/>
          <w:jc w:val="center"/>
        </w:trPr>
        <w:tc>
          <w:tcPr>
            <w:tcW w:w="1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C2F3B" w14:textId="45E6C7DD" w:rsidR="00B9558C" w:rsidRPr="00F03490" w:rsidRDefault="00B9558C" w:rsidP="00B9558C">
            <w:pPr>
              <w:spacing w:after="0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F03490">
              <w:rPr>
                <w:rFonts w:ascii="Museo 300" w:hAnsi="Museo 300" w:cs="Arial"/>
                <w:sz w:val="20"/>
                <w:szCs w:val="20"/>
                <w:lang w:eastAsia="es-SV"/>
              </w:rPr>
              <w:t>Formular</w:t>
            </w:r>
            <w:r w:rsidRPr="00F45442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el Plan de Trabajo Institucional. 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6DCE684" w14:textId="418E4898" w:rsidR="00B9558C" w:rsidRPr="001C5C31" w:rsidRDefault="00B9558C" w:rsidP="00B9558C">
            <w:pPr>
              <w:spacing w:after="0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3842800" w14:textId="0A83CADC" w:rsidR="00B9558C" w:rsidRDefault="00B9558C" w:rsidP="00B9558C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F5DDF" w14:textId="7D0A1304" w:rsidR="00B9558C" w:rsidRPr="001C5C31" w:rsidRDefault="00B9558C" w:rsidP="00B9558C">
            <w:pPr>
              <w:spacing w:after="0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1C5C31">
              <w:rPr>
                <w:rFonts w:ascii="Museo 300" w:hAnsi="Museo 300" w:cs="Arial"/>
                <w:sz w:val="20"/>
                <w:szCs w:val="20"/>
                <w:lang w:eastAsia="es-SV"/>
              </w:rPr>
              <w:t>Plan autorizado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0EDA2" w14:textId="4B975E9E" w:rsidR="00B9558C" w:rsidRPr="001C5C31" w:rsidRDefault="0015361F" w:rsidP="00A61CF5">
            <w:pPr>
              <w:spacing w:after="0" w:line="256" w:lineRule="auto"/>
              <w:jc w:val="center"/>
              <w:rPr>
                <w:rFonts w:ascii="Museo 300" w:hAnsi="Museo 300" w:cs="Arial"/>
                <w:sz w:val="20"/>
                <w:szCs w:val="20"/>
                <w:vertAlign w:val="superscript"/>
                <w:lang w:eastAsia="es-SV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692D7A" w14:textId="49330DFC" w:rsidR="00B9558C" w:rsidRPr="001C5C31" w:rsidRDefault="00A61CF5" w:rsidP="00B9558C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2820F" w14:textId="46AC5184" w:rsidR="00B9558C" w:rsidRPr="002E08CF" w:rsidRDefault="00A61CF5" w:rsidP="00C00C8F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eastAsia="es-SV"/>
              </w:rPr>
            </w:pPr>
            <w:r w:rsidRPr="00A61CF5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419AA" w14:textId="2C146929" w:rsidR="00B9558C" w:rsidRPr="003E583B" w:rsidRDefault="00214A92" w:rsidP="00B9558C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0.00</w:t>
            </w:r>
          </w:p>
        </w:tc>
      </w:tr>
    </w:tbl>
    <w:p w14:paraId="7C7BC64A" w14:textId="4E2739F6" w:rsidR="00302F62" w:rsidRPr="00A851A8" w:rsidRDefault="00302F62" w:rsidP="004249D1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6" w:name="_Toc141262349"/>
      <w:r w:rsidRPr="00162B38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UNIDAD DE AUDITORÍA INTERNA</w:t>
      </w:r>
      <w:bookmarkEnd w:id="16"/>
    </w:p>
    <w:tbl>
      <w:tblPr>
        <w:tblW w:w="55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4"/>
        <w:gridCol w:w="987"/>
        <w:gridCol w:w="1068"/>
        <w:gridCol w:w="2047"/>
        <w:gridCol w:w="1129"/>
        <w:gridCol w:w="1132"/>
        <w:gridCol w:w="1373"/>
        <w:gridCol w:w="1376"/>
      </w:tblGrid>
      <w:tr w:rsidR="00BB4985" w:rsidRPr="000015E2" w14:paraId="40A92BD5" w14:textId="77777777" w:rsidTr="00113A28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C6BF65" w14:textId="77777777" w:rsidR="00BB4985" w:rsidRPr="000015E2" w:rsidRDefault="00BB4985" w:rsidP="00556796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302F62" w:rsidRPr="000015E2" w14:paraId="11D51E78" w14:textId="77777777" w:rsidTr="00113A28">
        <w:trPr>
          <w:trHeight w:val="510"/>
          <w:tblHeader/>
          <w:jc w:val="center"/>
        </w:trPr>
        <w:tc>
          <w:tcPr>
            <w:tcW w:w="18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372FAE5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70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5D100053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7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9E967E3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1A435359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23E135AE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302F62" w:rsidRPr="000015E2" w14:paraId="3D466623" w14:textId="77777777" w:rsidTr="00113A28">
        <w:trPr>
          <w:trHeight w:val="510"/>
          <w:tblHeader/>
          <w:jc w:val="center"/>
        </w:trPr>
        <w:tc>
          <w:tcPr>
            <w:tcW w:w="18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7FE954C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CB244D3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6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E071FAE" w14:textId="32BCC315" w:rsidR="00A136FF" w:rsidRPr="000015E2" w:rsidRDefault="007966C5" w:rsidP="00EB571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7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2572590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8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448C680" w14:textId="58BCD084" w:rsidR="00A136FF" w:rsidRPr="000015E2" w:rsidRDefault="007966C5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3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6F3F763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38667778" w14:textId="23754132" w:rsidR="00A136FF" w:rsidRPr="000015E2" w:rsidRDefault="007966C5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E01FCA7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183BB5" w:rsidRPr="000015E2" w14:paraId="3F638E42" w14:textId="77777777" w:rsidTr="00113A28">
        <w:trPr>
          <w:trHeight w:val="567"/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E85E92" w14:textId="7A32A828" w:rsidR="00183BB5" w:rsidRPr="008A3A87" w:rsidRDefault="00183BB5" w:rsidP="00183BB5">
            <w:pPr>
              <w:spacing w:after="0"/>
              <w:jc w:val="both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 xml:space="preserve">Realizar examen de seguimiento a informes de la Corte de Cuentas de la Republica 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580FBC7" w14:textId="5497F439" w:rsidR="00183BB5" w:rsidRPr="008A3A87" w:rsidRDefault="00183BB5" w:rsidP="00183BB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047DAFC" w14:textId="64810699" w:rsidR="00183BB5" w:rsidRPr="008A3A87" w:rsidRDefault="00183BB5" w:rsidP="00183BB5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A8B948" w14:textId="44E6F7E5" w:rsidR="00183BB5" w:rsidRPr="008A3A87" w:rsidRDefault="00183BB5" w:rsidP="00183BB5">
            <w:pPr>
              <w:spacing w:after="0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Auditoría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8E0CA" w14:textId="5FB98147" w:rsidR="00183BB5" w:rsidRPr="008A3A87" w:rsidRDefault="00D14BC7" w:rsidP="00183BB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472DD" w14:textId="6AA15995" w:rsidR="00183BB5" w:rsidRPr="008A3A87" w:rsidRDefault="00D14BC7" w:rsidP="00183BB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734B9" w14:textId="4AF68C55" w:rsidR="00183BB5" w:rsidRPr="008A3A87" w:rsidRDefault="00D14BC7" w:rsidP="00183BB5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Cs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45AB" w14:textId="2087CF9C" w:rsidR="00183BB5" w:rsidRPr="008A3A87" w:rsidRDefault="00736447" w:rsidP="00183B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0.00</w:t>
            </w:r>
          </w:p>
        </w:tc>
      </w:tr>
      <w:tr w:rsidR="00183BB5" w:rsidRPr="000015E2" w14:paraId="0C4E2A5B" w14:textId="77777777" w:rsidTr="008A3A87">
        <w:trPr>
          <w:trHeight w:val="20"/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933E4" w14:textId="26D7A472" w:rsidR="00183BB5" w:rsidRPr="008A3A87" w:rsidRDefault="00183BB5" w:rsidP="00183BB5">
            <w:pPr>
              <w:spacing w:after="0"/>
              <w:jc w:val="both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Realizar examen especial de Auditoría (Diferentes áreas institucionales)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51D8903D" w14:textId="11FAB3F1" w:rsidR="00183BB5" w:rsidRPr="008A3A87" w:rsidRDefault="00D14BC7" w:rsidP="00183BB5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11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C2248E7" w14:textId="697743B5" w:rsidR="00183BB5" w:rsidRPr="008A3A87" w:rsidRDefault="004F4416" w:rsidP="00183BB5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53B077" w14:textId="77777777" w:rsidR="00183BB5" w:rsidRPr="008A3A87" w:rsidRDefault="00183BB5" w:rsidP="00183BB5">
            <w:pPr>
              <w:spacing w:after="0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Auditoría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A5AA76" w14:textId="4556E83A" w:rsidR="00183BB5" w:rsidRPr="008A3A87" w:rsidRDefault="004F4416" w:rsidP="0040105F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9338D" w14:textId="589B33F3" w:rsidR="00183BB5" w:rsidRPr="008A3A87" w:rsidRDefault="004F4416" w:rsidP="00183BB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6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F8B9B64" w14:textId="61437DCA" w:rsidR="00183BB5" w:rsidRPr="008A3A87" w:rsidRDefault="004F4416" w:rsidP="00183B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100.00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505D9" w14:textId="03C9DEF3" w:rsidR="00183BB5" w:rsidRPr="008A3A87" w:rsidRDefault="004F4416" w:rsidP="00183BB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54.55</w:t>
            </w:r>
          </w:p>
        </w:tc>
      </w:tr>
      <w:tr w:rsidR="00D14BC7" w:rsidRPr="000015E2" w14:paraId="440805E8" w14:textId="77777777" w:rsidTr="008A3A87">
        <w:trPr>
          <w:trHeight w:val="340"/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BB9457" w14:textId="1A6AA620" w:rsidR="00D14BC7" w:rsidRPr="008A3A87" w:rsidRDefault="00D14BC7" w:rsidP="00D14BC7">
            <w:pPr>
              <w:spacing w:after="0"/>
              <w:jc w:val="both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Realizar otras actividades de auditoría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103698B0" w14:textId="0873C78F" w:rsidR="00D14BC7" w:rsidRPr="008A3A87" w:rsidRDefault="00D14BC7" w:rsidP="00D14BC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98C4B91" w14:textId="68646F6D" w:rsidR="00D14BC7" w:rsidRPr="008A3A87" w:rsidRDefault="004F4416" w:rsidP="00D14BC7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BB2EC" w14:textId="1F382C62" w:rsidR="00D14BC7" w:rsidRPr="008A3A87" w:rsidRDefault="00D14BC7" w:rsidP="00D14BC7">
            <w:pPr>
              <w:spacing w:after="0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Reportes y/o actas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4BD8E2" w14:textId="382C4C9A" w:rsidR="00D14BC7" w:rsidRPr="008A3A87" w:rsidRDefault="004F4416" w:rsidP="00A4674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C2514" w14:textId="4CAED3B2" w:rsidR="00D14BC7" w:rsidRPr="008A3A87" w:rsidRDefault="004F4416" w:rsidP="00D14BC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11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DB734FA" w14:textId="09E6457D" w:rsidR="00D14BC7" w:rsidRPr="008A3A87" w:rsidRDefault="004F4416" w:rsidP="00D14B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100.00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23F3" w14:textId="5AA776D4" w:rsidR="00D14BC7" w:rsidRPr="008A3A87" w:rsidRDefault="00A46744" w:rsidP="00D14B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100.00</w:t>
            </w:r>
          </w:p>
        </w:tc>
      </w:tr>
      <w:tr w:rsidR="00D14BC7" w:rsidRPr="000015E2" w14:paraId="2A269B14" w14:textId="77777777" w:rsidTr="008A3A87">
        <w:trPr>
          <w:trHeight w:val="340"/>
          <w:jc w:val="center"/>
        </w:trPr>
        <w:tc>
          <w:tcPr>
            <w:tcW w:w="1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692FD" w14:textId="486A5E0C" w:rsidR="00D14BC7" w:rsidRPr="008A3A87" w:rsidRDefault="00D14BC7" w:rsidP="00D14BC7">
            <w:pPr>
              <w:spacing w:after="0"/>
              <w:jc w:val="both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Realizar seguimiento a informes de Auditoría Interna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47D1C223" w14:textId="162D3BD1" w:rsidR="00D14BC7" w:rsidRPr="008A3A87" w:rsidRDefault="00D14BC7" w:rsidP="00D14BC7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5118477" w14:textId="605C8EC6" w:rsidR="00D14BC7" w:rsidRPr="008A3A87" w:rsidRDefault="00D14BC7" w:rsidP="00D14BC7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3BB93" w14:textId="59DE3791" w:rsidR="00D14BC7" w:rsidRPr="008A3A87" w:rsidRDefault="00D14BC7" w:rsidP="00D14BC7">
            <w:pPr>
              <w:spacing w:after="0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Auditoría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0FB0EC" w14:textId="33A6C4A2" w:rsidR="00D14BC7" w:rsidRPr="008A3A87" w:rsidRDefault="00D14BC7" w:rsidP="00D14BC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32241" w14:textId="1FD23F43" w:rsidR="00D14BC7" w:rsidRPr="008A3A87" w:rsidRDefault="00D14BC7" w:rsidP="00D14BC7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0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5ED42" w14:textId="5FD1C0F5" w:rsidR="00D14BC7" w:rsidRPr="008A3A87" w:rsidRDefault="00D14BC7" w:rsidP="00D14BC7">
            <w:pPr>
              <w:spacing w:after="0" w:line="256" w:lineRule="auto"/>
              <w:jc w:val="center"/>
              <w:rPr>
                <w:rFonts w:ascii="Museo 300" w:hAnsi="Museo 300" w:cs="Arial"/>
                <w:bCs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Cs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BC80F" w14:textId="00F780F9" w:rsidR="00D14BC7" w:rsidRPr="008A3A87" w:rsidRDefault="00736447" w:rsidP="00D14BC7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0.00</w:t>
            </w:r>
          </w:p>
        </w:tc>
      </w:tr>
    </w:tbl>
    <w:p w14:paraId="02804D76" w14:textId="321B7985" w:rsidR="00A851A8" w:rsidRDefault="00A851A8" w:rsidP="00736447">
      <w:pPr>
        <w:spacing w:after="0"/>
        <w:rPr>
          <w:lang w:val="es-MX" w:eastAsia="es-MX"/>
        </w:rPr>
      </w:pPr>
    </w:p>
    <w:p w14:paraId="0FA02BB5" w14:textId="77777777" w:rsidR="00302F62" w:rsidRPr="00162B38" w:rsidRDefault="00302F62" w:rsidP="004249D1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7" w:name="_Toc141262350"/>
      <w:r w:rsidRPr="00162B38">
        <w:rPr>
          <w:rFonts w:ascii="Museo 300" w:hAnsi="Museo 300"/>
          <w:b/>
          <w:color w:val="000000" w:themeColor="text1"/>
          <w:sz w:val="24"/>
          <w:szCs w:val="24"/>
        </w:rPr>
        <w:t xml:space="preserve">UNIDAD DE </w:t>
      </w:r>
      <w:r w:rsidR="00FF1F25" w:rsidRPr="00162B38">
        <w:rPr>
          <w:rFonts w:ascii="Museo 300" w:hAnsi="Museo 300"/>
          <w:b/>
          <w:color w:val="000000" w:themeColor="text1"/>
          <w:sz w:val="24"/>
          <w:szCs w:val="24"/>
        </w:rPr>
        <w:t>FORMACIÓN Y COOPERACIÓN</w:t>
      </w:r>
      <w:bookmarkEnd w:id="17"/>
    </w:p>
    <w:tbl>
      <w:tblPr>
        <w:tblW w:w="55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5"/>
        <w:gridCol w:w="988"/>
        <w:gridCol w:w="1068"/>
        <w:gridCol w:w="2045"/>
        <w:gridCol w:w="1129"/>
        <w:gridCol w:w="1132"/>
        <w:gridCol w:w="1253"/>
        <w:gridCol w:w="1379"/>
      </w:tblGrid>
      <w:tr w:rsidR="00BB4985" w:rsidRPr="000015E2" w14:paraId="1ED0EB1C" w14:textId="77777777" w:rsidTr="00113A28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E755BC" w14:textId="77777777" w:rsidR="00BB4985" w:rsidRPr="000015E2" w:rsidRDefault="00BB4985" w:rsidP="00556796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965A3">
              <w:rPr>
                <w:rFonts w:ascii="Museo 300" w:hAnsi="Museo 300" w:cs="Arial"/>
                <w:bCs/>
                <w:sz w:val="16"/>
                <w:szCs w:val="16"/>
                <w:lang w:eastAsia="es-SV"/>
              </w:rPr>
              <w:t>FIPL-07_R1</w:t>
            </w:r>
          </w:p>
        </w:tc>
      </w:tr>
      <w:tr w:rsidR="00302F62" w:rsidRPr="000015E2" w14:paraId="3B6912F0" w14:textId="77777777" w:rsidTr="00113A28">
        <w:trPr>
          <w:trHeight w:val="510"/>
          <w:tblHeader/>
          <w:jc w:val="center"/>
        </w:trPr>
        <w:tc>
          <w:tcPr>
            <w:tcW w:w="18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EB98112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D99397F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</w:t>
            </w: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7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7A3FB28C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78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8B196F9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</w:t>
            </w: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s</w:t>
            </w:r>
          </w:p>
        </w:tc>
        <w:tc>
          <w:tcPr>
            <w:tcW w:w="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4FF9C0DF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302F62" w:rsidRPr="000015E2" w14:paraId="438F4C80" w14:textId="77777777" w:rsidTr="00113A28">
        <w:trPr>
          <w:trHeight w:val="510"/>
          <w:tblHeader/>
          <w:jc w:val="center"/>
        </w:trPr>
        <w:tc>
          <w:tcPr>
            <w:tcW w:w="18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4908588E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03A117B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0015E2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EBD89FB" w14:textId="232D7110" w:rsidR="00302F62" w:rsidRPr="000015E2" w:rsidRDefault="007966C5" w:rsidP="00EB571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7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3863240C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4E6AAD3C" w14:textId="7D9B9AC8" w:rsidR="00302F62" w:rsidRPr="000015E2" w:rsidRDefault="007966C5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3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D84BE92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88FD6D6" w14:textId="3FC593B0" w:rsidR="00302F62" w:rsidRPr="000015E2" w:rsidRDefault="007966C5" w:rsidP="004043AD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1318384" w14:textId="77777777" w:rsidR="00302F62" w:rsidRPr="000015E2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3B7C84" w:rsidRPr="000015E2" w14:paraId="478DA8D4" w14:textId="77777777" w:rsidTr="008A3A87">
        <w:trPr>
          <w:trHeight w:val="397"/>
          <w:jc w:val="center"/>
        </w:trPr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769367" w14:textId="3F9783E8" w:rsidR="003B7C84" w:rsidRPr="008A3A87" w:rsidRDefault="00FF1F25" w:rsidP="00736447">
            <w:pPr>
              <w:spacing w:after="0" w:line="240" w:lineRule="auto"/>
              <w:jc w:val="both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 xml:space="preserve">Dar seguimiento </w:t>
            </w:r>
            <w:r w:rsidR="00963134"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a las asociaciones cooperativas y comunidades intervenidas con la formación y asistencia t</w:t>
            </w: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écnica.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F01CC81" w14:textId="6F027D1E" w:rsidR="003B7C84" w:rsidRPr="008A3A87" w:rsidRDefault="00BA1169" w:rsidP="008C3A1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430F54E5" w14:textId="6B4C2CA3" w:rsidR="003B7C84" w:rsidRPr="008A3A87" w:rsidRDefault="00AF130E" w:rsidP="008C3A1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89B79" w14:textId="77777777" w:rsidR="003B7C84" w:rsidRPr="008A3A87" w:rsidRDefault="00FF1F25" w:rsidP="00FF1F25">
            <w:pPr>
              <w:spacing w:after="0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Informe de seguimiento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B15956" w14:textId="50A1D412" w:rsidR="003B7C84" w:rsidRPr="008A3A87" w:rsidRDefault="00AF130E" w:rsidP="00BF5E24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CECB1" w14:textId="324AD45A" w:rsidR="003B7C84" w:rsidRPr="008A3A87" w:rsidRDefault="00AF130E" w:rsidP="008C3A1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CD121D6" w14:textId="51CFFC5C" w:rsidR="003B7C84" w:rsidRPr="008A3A87" w:rsidRDefault="00BF5E24" w:rsidP="008C3A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val="es-MX" w:eastAsia="es-MX"/>
              </w:rPr>
              <w:t>100.00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BD8EC" w14:textId="42C3D690" w:rsidR="003B7C84" w:rsidRPr="008A3A87" w:rsidRDefault="00AF130E" w:rsidP="0061104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50.00</w:t>
            </w:r>
          </w:p>
        </w:tc>
      </w:tr>
      <w:tr w:rsidR="003B7C84" w:rsidRPr="000015E2" w14:paraId="17D774AB" w14:textId="77777777" w:rsidTr="008A3A87">
        <w:trPr>
          <w:trHeight w:val="397"/>
          <w:jc w:val="center"/>
        </w:trPr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2B7B7" w14:textId="040B9C0C" w:rsidR="003B7C84" w:rsidRPr="008A3A87" w:rsidRDefault="00DE0DC0" w:rsidP="00736447">
            <w:pPr>
              <w:spacing w:after="0" w:line="240" w:lineRule="auto"/>
              <w:jc w:val="both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Desarrollar jornadas</w:t>
            </w:r>
            <w:r w:rsidR="00FF1F25"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 xml:space="preserve"> de Formación y Asistencia Técnica en las asociaciones cooperativas, com</w:t>
            </w:r>
            <w:r w:rsidR="002B2C34"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unidades u otras organizaciones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79EB422" w14:textId="0005312B" w:rsidR="003B7C84" w:rsidRPr="008A3A87" w:rsidRDefault="00BA1169" w:rsidP="008C3A1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E714F39" w14:textId="3EF716D7" w:rsidR="003B7C84" w:rsidRPr="008A3A87" w:rsidRDefault="00AF130E" w:rsidP="008C3A1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F91380" w14:textId="77777777" w:rsidR="003B7C84" w:rsidRPr="008A3A87" w:rsidRDefault="003B7C84" w:rsidP="008C3A11">
            <w:pPr>
              <w:spacing w:after="0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DEE83" w14:textId="6DA2A79F" w:rsidR="003B7C84" w:rsidRPr="008A3A87" w:rsidRDefault="00AF130E" w:rsidP="00394075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3</w:t>
            </w:r>
            <w:r w:rsidR="00DE0DC0" w:rsidRPr="008A3A87">
              <w:rPr>
                <w:rStyle w:val="Refdenotaalpie"/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footnoteReference w:id="85"/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40FB3" w14:textId="30916ABD" w:rsidR="003B7C84" w:rsidRPr="008A3A87" w:rsidRDefault="00AF130E" w:rsidP="00A25A8B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2BB2662" w14:textId="7E54872E" w:rsidR="00851652" w:rsidRPr="008A3A87" w:rsidRDefault="00BF5E24" w:rsidP="0085165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100.00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6E12" w14:textId="28282064" w:rsidR="003B7C84" w:rsidRPr="008A3A87" w:rsidRDefault="00AF130E" w:rsidP="00A33266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62.50</w:t>
            </w:r>
          </w:p>
        </w:tc>
      </w:tr>
      <w:tr w:rsidR="003B7C84" w:rsidRPr="000015E2" w14:paraId="1A2FF1E4" w14:textId="77777777" w:rsidTr="008A3A87">
        <w:trPr>
          <w:trHeight w:val="397"/>
          <w:jc w:val="center"/>
        </w:trPr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38C94" w14:textId="696C7CFD" w:rsidR="003B7C84" w:rsidRPr="008A3A87" w:rsidRDefault="00FF1F25" w:rsidP="00DE0DC0">
            <w:pPr>
              <w:spacing w:after="0"/>
              <w:jc w:val="both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Elaborar diagnóstico de necesidades en</w:t>
            </w:r>
            <w:r w:rsidR="0080073A"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 xml:space="preserve"> </w:t>
            </w:r>
            <w:r w:rsidR="00DE0DC0"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 xml:space="preserve">las asociaciones cooperativas y </w:t>
            </w: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 xml:space="preserve">comunidades </w:t>
            </w:r>
            <w:r w:rsidR="00DE0DC0"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 xml:space="preserve">intervenidas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054D60C" w14:textId="67B025A2" w:rsidR="003B7C84" w:rsidRPr="008A3A87" w:rsidRDefault="00DE0DC0" w:rsidP="008C3A11">
            <w:pPr>
              <w:spacing w:after="0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8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51A43A63" w14:textId="4D12D7B7" w:rsidR="003B7C84" w:rsidRPr="008A3A87" w:rsidRDefault="008679B1" w:rsidP="008C3A11">
            <w:pPr>
              <w:spacing w:after="0" w:line="256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2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60D25E" w14:textId="5AC6FC6B" w:rsidR="003B7C84" w:rsidRPr="008A3A87" w:rsidRDefault="008D1DF3" w:rsidP="008C3A11">
            <w:pPr>
              <w:spacing w:after="0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Diagnóstico elaborado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31F50" w14:textId="468DB084" w:rsidR="003B7C84" w:rsidRPr="008A3A87" w:rsidRDefault="008679B1" w:rsidP="00B53AFE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851EA0" w14:textId="1DECEC7D" w:rsidR="003B7C84" w:rsidRPr="008A3A87" w:rsidRDefault="008679B1" w:rsidP="008C3A11">
            <w:pPr>
              <w:spacing w:after="0" w:line="256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15F49C72" w14:textId="524EB2D4" w:rsidR="003B7C84" w:rsidRPr="008A3A87" w:rsidRDefault="00BF5E24" w:rsidP="008C3A11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100.00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7D5B" w14:textId="213FA953" w:rsidR="00FF2263" w:rsidRPr="008A3A87" w:rsidRDefault="008679B1" w:rsidP="00FF2263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62.50</w:t>
            </w:r>
          </w:p>
        </w:tc>
      </w:tr>
      <w:tr w:rsidR="003B7C84" w:rsidRPr="000015E2" w14:paraId="54C3F21F" w14:textId="77777777" w:rsidTr="008A3A87">
        <w:trPr>
          <w:trHeight w:val="397"/>
          <w:jc w:val="center"/>
        </w:trPr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F6589" w14:textId="3FCCEE51" w:rsidR="003B7C84" w:rsidRPr="008A3A87" w:rsidRDefault="00DE0DC0" w:rsidP="00113A28">
            <w:pPr>
              <w:spacing w:after="0" w:line="240" w:lineRule="auto"/>
              <w:jc w:val="both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Elaborar y presentar informe trimestral de la ejecución de las jornadas de formación y asistencia técnica en las asociaciones cooperativa y comunidades intervenidas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2C70AF8" w14:textId="77777777" w:rsidR="003B7C84" w:rsidRPr="008A3A87" w:rsidRDefault="003B7C84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eastAsia="es-SV"/>
              </w:rPr>
              <w:t>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18FC898A" w14:textId="60CED36F" w:rsidR="003B7C84" w:rsidRPr="008A3A87" w:rsidRDefault="008679B1" w:rsidP="00113A28">
            <w:pPr>
              <w:spacing w:after="0" w:line="240" w:lineRule="auto"/>
              <w:jc w:val="center"/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color w:val="000000" w:themeColor="text1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52483" w14:textId="77777777" w:rsidR="003B7C84" w:rsidRPr="008A3A87" w:rsidRDefault="003B7C84" w:rsidP="00113A28">
            <w:pPr>
              <w:spacing w:after="0" w:line="240" w:lineRule="auto"/>
              <w:jc w:val="center"/>
              <w:rPr>
                <w:rFonts w:ascii="Museo 300" w:hAnsi="Museo 300" w:cs="Arial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sz w:val="18"/>
                <w:szCs w:val="18"/>
                <w:lang w:eastAsia="es-SV"/>
              </w:rPr>
              <w:t>Informe elaborado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C683F7" w14:textId="78ABF949" w:rsidR="003B7C84" w:rsidRPr="008A3A87" w:rsidRDefault="008679B1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C1746B" w14:textId="7C874543" w:rsidR="003B7C84" w:rsidRPr="008A3A87" w:rsidRDefault="008679B1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7A9C16F7" w14:textId="7C987B72" w:rsidR="003B7C84" w:rsidRPr="008A3A87" w:rsidRDefault="008679B1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 w:themeColor="background1"/>
                <w:sz w:val="18"/>
                <w:szCs w:val="18"/>
                <w:lang w:eastAsia="es-SV"/>
              </w:rPr>
              <w:t>100.00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A09B9" w14:textId="7CF28932" w:rsidR="003B7C84" w:rsidRPr="008A3A87" w:rsidRDefault="007F13BF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5</w:t>
            </w:r>
            <w:r w:rsidR="008679B1" w:rsidRPr="008A3A87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0</w:t>
            </w:r>
            <w:r w:rsidRPr="008A3A87">
              <w:rPr>
                <w:rFonts w:ascii="Museo 300" w:hAnsi="Museo 300" w:cs="Arial"/>
                <w:b/>
                <w:bCs/>
                <w:sz w:val="18"/>
                <w:szCs w:val="18"/>
                <w:lang w:val="es-MX" w:eastAsia="es-MX"/>
              </w:rPr>
              <w:t>.00</w:t>
            </w:r>
          </w:p>
        </w:tc>
      </w:tr>
    </w:tbl>
    <w:p w14:paraId="49B3ECD1" w14:textId="77777777" w:rsidR="007C6168" w:rsidRPr="007C6168" w:rsidRDefault="007C6168" w:rsidP="007C6168">
      <w:pPr>
        <w:pStyle w:val="Ttulo1"/>
        <w:tabs>
          <w:tab w:val="center" w:pos="4599"/>
        </w:tabs>
        <w:spacing w:before="0"/>
        <w:ind w:left="142"/>
        <w:rPr>
          <w:rFonts w:ascii="Museo 300" w:hAnsi="Museo 300"/>
          <w:b/>
          <w:color w:val="000000" w:themeColor="text1"/>
          <w:sz w:val="12"/>
          <w:szCs w:val="12"/>
        </w:rPr>
      </w:pPr>
    </w:p>
    <w:p w14:paraId="613A8129" w14:textId="77777777" w:rsidR="00302F62" w:rsidRPr="00A851A8" w:rsidRDefault="00302F62" w:rsidP="0054676A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8" w:name="_Toc141262351"/>
      <w:r w:rsidRPr="00162B38">
        <w:rPr>
          <w:rFonts w:ascii="Museo 300" w:hAnsi="Museo 300"/>
          <w:b/>
          <w:color w:val="000000" w:themeColor="text1"/>
          <w:sz w:val="24"/>
          <w:szCs w:val="24"/>
        </w:rPr>
        <w:t>UNIDAD DE ACCESO A LA INFORMACIÓN PÚBLICA (UAIP)</w:t>
      </w:r>
      <w:bookmarkEnd w:id="18"/>
    </w:p>
    <w:tbl>
      <w:tblPr>
        <w:tblW w:w="54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850"/>
        <w:gridCol w:w="1134"/>
        <w:gridCol w:w="1984"/>
        <w:gridCol w:w="1140"/>
        <w:gridCol w:w="1274"/>
        <w:gridCol w:w="1134"/>
        <w:gridCol w:w="1415"/>
      </w:tblGrid>
      <w:tr w:rsidR="00113A28" w:rsidRPr="008A3A87" w14:paraId="392FCA8F" w14:textId="77777777" w:rsidTr="00113A28">
        <w:trPr>
          <w:trHeight w:val="20"/>
          <w:tblHeader/>
          <w:jc w:val="center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D85488" w14:textId="77777777" w:rsidR="00BB4985" w:rsidRPr="008A3A87" w:rsidRDefault="00BB4985" w:rsidP="00556796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FIPL-07_R1</w:t>
            </w:r>
          </w:p>
        </w:tc>
      </w:tr>
      <w:tr w:rsidR="00113A28" w:rsidRPr="008A3A87" w14:paraId="60529F9F" w14:textId="77777777" w:rsidTr="00113A28">
        <w:trPr>
          <w:trHeight w:val="510"/>
          <w:tblHeader/>
          <w:jc w:val="center"/>
        </w:trPr>
        <w:tc>
          <w:tcPr>
            <w:tcW w:w="188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1C79F74F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6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0E115D61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6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B38173F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41E0B0E4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63EEEEF9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113A28" w:rsidRPr="008A3A87" w14:paraId="0B2D89A9" w14:textId="77777777" w:rsidTr="00113A28">
        <w:trPr>
          <w:trHeight w:val="510"/>
          <w:tblHeader/>
          <w:jc w:val="center"/>
        </w:trPr>
        <w:tc>
          <w:tcPr>
            <w:tcW w:w="188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CC27672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2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B46CB88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55FAEB42" w14:textId="181B0AF5" w:rsidR="005E20A9" w:rsidRPr="008A3A87" w:rsidRDefault="007966C5" w:rsidP="00EB5712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6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6202E6D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6BA1D134" w14:textId="29811E3E" w:rsidR="005E20A9" w:rsidRPr="008A3A87" w:rsidRDefault="007966C5" w:rsidP="00734AE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39E3AE47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6EA1B354" w14:textId="05D3B12B" w:rsidR="005E20A9" w:rsidRPr="008A3A87" w:rsidRDefault="007966C5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  <w:r w:rsidR="00C00C8F"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 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C69A00A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113A28" w:rsidRPr="008A3A87" w14:paraId="621D6657" w14:textId="77777777" w:rsidTr="008A3A87">
        <w:trPr>
          <w:trHeight w:val="624"/>
          <w:jc w:val="center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699EE" w14:textId="7C678F23" w:rsidR="00E2662E" w:rsidRPr="008A3A87" w:rsidRDefault="00E2662E" w:rsidP="00113A28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Elaborar índice de Información reservada.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98BF03D" w14:textId="5EB86199" w:rsidR="00E2662E" w:rsidRPr="008A3A87" w:rsidRDefault="00E2662E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2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88C3785" w14:textId="781BC4AC" w:rsidR="00E2662E" w:rsidRPr="008A3A87" w:rsidRDefault="00B53AFE" w:rsidP="00113A28">
            <w:pPr>
              <w:spacing w:after="0" w:line="240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3AAE3F" w14:textId="5674ED17" w:rsidR="00E2662E" w:rsidRPr="008A3A87" w:rsidRDefault="00E2662E" w:rsidP="00113A28">
            <w:pPr>
              <w:spacing w:after="0" w:line="240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Informe de envío al IAIP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3BAB49" w14:textId="71BE27AC" w:rsidR="00E2662E" w:rsidRPr="008A3A87" w:rsidRDefault="00B53AFE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26E7DC" w14:textId="0B9E1721" w:rsidR="00E2662E" w:rsidRPr="008A3A87" w:rsidRDefault="00C674FB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9C2AE" w14:textId="012F1BEB" w:rsidR="00E2662E" w:rsidRPr="008A3A87" w:rsidRDefault="00B53AFE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-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E6C4C" w14:textId="42C258A4" w:rsidR="00E2662E" w:rsidRPr="008A3A87" w:rsidRDefault="00C674FB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50</w:t>
            </w:r>
            <w:r w:rsidR="007F13BF" w:rsidRPr="008A3A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  <w:tr w:rsidR="00113A28" w:rsidRPr="008A3A87" w14:paraId="23EEC39A" w14:textId="77777777" w:rsidTr="008A3A87">
        <w:trPr>
          <w:trHeight w:val="624"/>
          <w:jc w:val="center"/>
        </w:trPr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06CCB1" w14:textId="672865BD" w:rsidR="00F23BAF" w:rsidRPr="008A3A87" w:rsidRDefault="007D24F4" w:rsidP="00113A28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Realizar la publicación de información oficiosa en el Portal de Transparencia.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38E79A43" w14:textId="77777777" w:rsidR="00F23BAF" w:rsidRPr="008A3A87" w:rsidRDefault="00F23BAF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4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2815CED6" w14:textId="4AFDB0C6" w:rsidR="00F23BAF" w:rsidRPr="008A3A87" w:rsidRDefault="00655D80" w:rsidP="00113A28">
            <w:pPr>
              <w:spacing w:after="0" w:line="240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ACC10E" w14:textId="11AD1746" w:rsidR="00F23BAF" w:rsidRPr="008A3A87" w:rsidRDefault="00E2662E" w:rsidP="00113A28">
            <w:pPr>
              <w:spacing w:after="0" w:line="240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Informe de actualización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7723B4" w14:textId="4C716BCF" w:rsidR="00F23BAF" w:rsidRPr="008A3A87" w:rsidRDefault="00655D80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1</w:t>
            </w:r>
            <w:r w:rsidRPr="008A3A87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86"/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A1A6A1" w14:textId="56CB3307" w:rsidR="00F23BAF" w:rsidRPr="008A3A87" w:rsidRDefault="00655D80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46823A17" w14:textId="0E86D804" w:rsidR="00F23BAF" w:rsidRPr="008A3A87" w:rsidRDefault="00D504B2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B68C3" w14:textId="066DE715" w:rsidR="00F23BAF" w:rsidRPr="008A3A87" w:rsidRDefault="008C0EFA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5</w:t>
            </w:r>
            <w:r w:rsidR="00D504B2" w:rsidRPr="008A3A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0</w:t>
            </w:r>
            <w:r w:rsidR="007F13BF" w:rsidRPr="008A3A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.00</w:t>
            </w:r>
          </w:p>
        </w:tc>
      </w:tr>
    </w:tbl>
    <w:p w14:paraId="7FECCC1D" w14:textId="77777777" w:rsidR="00DE15EE" w:rsidRPr="008A3A87" w:rsidRDefault="00DE15EE" w:rsidP="00DE15EE">
      <w:pPr>
        <w:pStyle w:val="Ttulo1"/>
        <w:tabs>
          <w:tab w:val="center" w:pos="4599"/>
        </w:tabs>
        <w:spacing w:before="0"/>
        <w:ind w:left="142"/>
        <w:rPr>
          <w:rFonts w:ascii="Museo 300" w:hAnsi="Museo 300"/>
          <w:b/>
          <w:color w:val="000000" w:themeColor="text1"/>
          <w:sz w:val="20"/>
          <w:szCs w:val="20"/>
        </w:rPr>
      </w:pPr>
    </w:p>
    <w:p w14:paraId="23F9A2C8" w14:textId="77777777" w:rsidR="00302F62" w:rsidRPr="00162B38" w:rsidRDefault="00302F62" w:rsidP="0054676A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19" w:name="_Toc141262352"/>
      <w:r w:rsidRPr="00162B38">
        <w:rPr>
          <w:rFonts w:ascii="Museo 300" w:hAnsi="Museo 300"/>
          <w:b/>
          <w:color w:val="000000" w:themeColor="text1"/>
          <w:sz w:val="24"/>
          <w:szCs w:val="24"/>
        </w:rPr>
        <w:t>UNIDAD DE ASISTENCIA A JUNTA DIRECTIVA</w:t>
      </w:r>
      <w:bookmarkEnd w:id="19"/>
    </w:p>
    <w:tbl>
      <w:tblPr>
        <w:tblW w:w="548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8"/>
        <w:gridCol w:w="990"/>
        <w:gridCol w:w="1068"/>
        <w:gridCol w:w="1911"/>
        <w:gridCol w:w="1133"/>
        <w:gridCol w:w="1277"/>
        <w:gridCol w:w="1274"/>
        <w:gridCol w:w="1222"/>
        <w:gridCol w:w="83"/>
      </w:tblGrid>
      <w:tr w:rsidR="00BB4985" w:rsidRPr="008A3A87" w14:paraId="730CADD3" w14:textId="77777777" w:rsidTr="00113A28">
        <w:trPr>
          <w:gridAfter w:val="1"/>
          <w:wAfter w:w="29" w:type="pct"/>
          <w:trHeight w:val="20"/>
          <w:tblHeader/>
          <w:jc w:val="center"/>
        </w:trPr>
        <w:tc>
          <w:tcPr>
            <w:tcW w:w="4971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7AB207" w14:textId="77777777" w:rsidR="00BB4985" w:rsidRPr="008A3A87" w:rsidRDefault="00BB4985" w:rsidP="00556796">
            <w:pPr>
              <w:spacing w:after="0" w:line="256" w:lineRule="auto"/>
              <w:jc w:val="right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Cs/>
                <w:sz w:val="20"/>
                <w:szCs w:val="20"/>
                <w:lang w:eastAsia="es-SV"/>
              </w:rPr>
              <w:t>FIPL-07_R1</w:t>
            </w:r>
          </w:p>
        </w:tc>
      </w:tr>
      <w:tr w:rsidR="00612424" w:rsidRPr="008A3A87" w14:paraId="5F5DBC62" w14:textId="77777777" w:rsidTr="00113A28">
        <w:trPr>
          <w:trHeight w:val="510"/>
          <w:tblHeader/>
          <w:jc w:val="center"/>
        </w:trPr>
        <w:tc>
          <w:tcPr>
            <w:tcW w:w="18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AE6A4B4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 xml:space="preserve">Actividad específica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3D496342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Metas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BC2E6"/>
            <w:vAlign w:val="center"/>
            <w:hideMark/>
          </w:tcPr>
          <w:p w14:paraId="4371BAF6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Unidad de medida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14:paraId="7D1E3CFD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Logros</w:t>
            </w:r>
          </w:p>
        </w:tc>
        <w:tc>
          <w:tcPr>
            <w:tcW w:w="8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  <w:hideMark/>
          </w:tcPr>
          <w:p w14:paraId="0C16BD02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Porcentaje de Cumplimiento</w:t>
            </w:r>
          </w:p>
        </w:tc>
      </w:tr>
      <w:tr w:rsidR="00612424" w:rsidRPr="008A3A87" w14:paraId="7DF2042D" w14:textId="77777777" w:rsidTr="00113A28">
        <w:trPr>
          <w:trHeight w:val="510"/>
          <w:tblHeader/>
          <w:jc w:val="center"/>
        </w:trPr>
        <w:tc>
          <w:tcPr>
            <w:tcW w:w="18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2A10E075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47FAEB6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3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115E5D87" w14:textId="18C99AFB" w:rsidR="00302F62" w:rsidRPr="008A3A87" w:rsidRDefault="007966C5" w:rsidP="007966C5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Segundo Trimestre</w:t>
            </w:r>
          </w:p>
        </w:tc>
        <w:tc>
          <w:tcPr>
            <w:tcW w:w="6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C2E6"/>
            <w:vAlign w:val="center"/>
          </w:tcPr>
          <w:p w14:paraId="6C36BC9D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</w:p>
        </w:tc>
        <w:tc>
          <w:tcPr>
            <w:tcW w:w="3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AEEB233" w14:textId="2E5F9A58" w:rsidR="00302F62" w:rsidRPr="008A3A87" w:rsidRDefault="007966C5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</w:tcPr>
          <w:p w14:paraId="0236F605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1188C6BB" w14:textId="3334F755" w:rsidR="00302F62" w:rsidRPr="008A3A87" w:rsidRDefault="007966C5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2do. Trimestre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  <w:vAlign w:val="center"/>
          </w:tcPr>
          <w:p w14:paraId="473CAE28" w14:textId="77777777" w:rsidR="00302F62" w:rsidRPr="008A3A87" w:rsidRDefault="00302F62" w:rsidP="00A72AB9">
            <w:pPr>
              <w:spacing w:after="0" w:line="256" w:lineRule="auto"/>
              <w:jc w:val="center"/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color w:val="FFFFFF"/>
                <w:sz w:val="20"/>
                <w:szCs w:val="20"/>
                <w:lang w:eastAsia="es-SV"/>
              </w:rPr>
              <w:t>Anual</w:t>
            </w:r>
          </w:p>
        </w:tc>
      </w:tr>
      <w:tr w:rsidR="00FE2492" w:rsidRPr="008A3A87" w14:paraId="15A0B64C" w14:textId="77777777" w:rsidTr="008A3A87">
        <w:trPr>
          <w:trHeight w:val="1077"/>
          <w:jc w:val="center"/>
        </w:trPr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E7A89D" w14:textId="7E4A562F" w:rsidR="00FE2492" w:rsidRPr="008A3A87" w:rsidRDefault="00FE2492" w:rsidP="00113A28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Elaborar, revisar y notificar puntos de acta de conformidad a las sesiones celebradas, según los casos requeridos por las unidades organizativas.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073C71DF" w14:textId="314E71ED" w:rsidR="00FE2492" w:rsidRPr="008A3A87" w:rsidRDefault="00FE2492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360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34E91B87" w14:textId="1F57CD67" w:rsidR="00FE2492" w:rsidRPr="008A3A87" w:rsidRDefault="002F0611" w:rsidP="00113A28">
            <w:pPr>
              <w:spacing w:after="0" w:line="240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90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1E7A0" w14:textId="7B4F6E7B" w:rsidR="00FE2492" w:rsidRPr="008A3A87" w:rsidRDefault="00FE2492" w:rsidP="00113A28">
            <w:pPr>
              <w:spacing w:after="0" w:line="240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Puntos de acta elaborados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FE04F" w14:textId="1EEEEE4E" w:rsidR="00FE2492" w:rsidRPr="008A3A87" w:rsidRDefault="002F0611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307</w:t>
            </w:r>
            <w:r w:rsidR="008A3A87" w:rsidRPr="008A3A87">
              <w:rPr>
                <w:rStyle w:val="Refdenotaalpie"/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footnoteReference w:id="87"/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D01D9" w14:textId="7AB0CF8D" w:rsidR="00FE2492" w:rsidRPr="008A3A87" w:rsidRDefault="002F0611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501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057CE928" w14:textId="398C39EB" w:rsidR="00FE2492" w:rsidRPr="008A3A87" w:rsidRDefault="007E34E7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958CF" w14:textId="3BE8DDA1" w:rsidR="00FE2492" w:rsidRPr="008A3A87" w:rsidRDefault="00846FD2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  <w:tr w:rsidR="00612424" w:rsidRPr="008A3A87" w14:paraId="12F4D770" w14:textId="77777777" w:rsidTr="008A3A87">
        <w:trPr>
          <w:trHeight w:val="1077"/>
          <w:jc w:val="center"/>
        </w:trPr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735C6" w14:textId="41DB0C0E" w:rsidR="00302F62" w:rsidRPr="008A3A87" w:rsidRDefault="00FE2492" w:rsidP="00113A28">
            <w:pPr>
              <w:spacing w:after="0" w:line="240" w:lineRule="auto"/>
              <w:jc w:val="both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Realizar la recepción y </w:t>
            </w:r>
            <w:r w:rsidR="00E2662E"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revisiones de solicitudes, dictámenes jurídicos y técnicos para conocimiento de la Junta Directiva, enviadas</w:t>
            </w: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 xml:space="preserve"> por la Gerencia Legal, Desarrollo Rural y demás unidades organizativas de la Institución.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EDF7"/>
            <w:vAlign w:val="center"/>
          </w:tcPr>
          <w:p w14:paraId="6BF6B77B" w14:textId="77777777" w:rsidR="00302F62" w:rsidRPr="008A3A87" w:rsidRDefault="00A16476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eastAsia="es-SV"/>
              </w:rPr>
              <w:t>345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F8FC"/>
            <w:vAlign w:val="center"/>
          </w:tcPr>
          <w:p w14:paraId="72E9DF9E" w14:textId="7E5F9066" w:rsidR="00302F62" w:rsidRPr="008A3A87" w:rsidRDefault="002F0611" w:rsidP="00113A28">
            <w:pPr>
              <w:spacing w:after="0" w:line="240" w:lineRule="auto"/>
              <w:jc w:val="center"/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color w:val="000000" w:themeColor="text1"/>
                <w:sz w:val="20"/>
                <w:szCs w:val="20"/>
                <w:lang w:eastAsia="es-SV"/>
              </w:rPr>
              <w:t>85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4AD02" w14:textId="56497FFF" w:rsidR="00302F62" w:rsidRPr="008A3A87" w:rsidRDefault="00E2662E" w:rsidP="00113A28">
            <w:pPr>
              <w:spacing w:after="0" w:line="240" w:lineRule="auto"/>
              <w:jc w:val="center"/>
              <w:rPr>
                <w:rFonts w:ascii="Museo 300" w:hAnsi="Museo 300" w:cs="Arial"/>
                <w:sz w:val="20"/>
                <w:szCs w:val="20"/>
                <w:lang w:eastAsia="es-SV"/>
              </w:rPr>
            </w:pPr>
            <w:r w:rsidRPr="008A3A87">
              <w:rPr>
                <w:rFonts w:ascii="Museo 300" w:hAnsi="Museo 300" w:cs="Arial"/>
                <w:sz w:val="20"/>
                <w:szCs w:val="20"/>
                <w:lang w:eastAsia="es-SV"/>
              </w:rPr>
              <w:t>Dictámenes y solicitudes tramitadas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DDBE7" w14:textId="5AF068BA" w:rsidR="00302F62" w:rsidRPr="008A3A87" w:rsidRDefault="002F0611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307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9ECE8" w14:textId="006E84BE" w:rsidR="00302F62" w:rsidRPr="008A3A87" w:rsidRDefault="002F0611" w:rsidP="00113A28">
            <w:pPr>
              <w:spacing w:after="0" w:line="240" w:lineRule="auto"/>
              <w:jc w:val="center"/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Cs/>
                <w:color w:val="000000" w:themeColor="text1"/>
                <w:sz w:val="20"/>
                <w:szCs w:val="20"/>
                <w:lang w:val="es-MX" w:eastAsia="es-MX"/>
              </w:rPr>
              <w:t>500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14:paraId="6D125EC3" w14:textId="5379DB8A" w:rsidR="00302F62" w:rsidRPr="008A3A87" w:rsidRDefault="007E34E7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  <w:t>100.00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A60EA" w14:textId="19F77C53" w:rsidR="00302F62" w:rsidRPr="008A3A87" w:rsidRDefault="00846FD2" w:rsidP="00113A28">
            <w:pPr>
              <w:spacing w:after="0" w:line="240" w:lineRule="auto"/>
              <w:jc w:val="center"/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</w:pPr>
            <w:r w:rsidRPr="008A3A87">
              <w:rPr>
                <w:rFonts w:ascii="Museo 300" w:hAnsi="Museo 300" w:cs="Arial"/>
                <w:b/>
                <w:bCs/>
                <w:sz w:val="20"/>
                <w:szCs w:val="20"/>
                <w:lang w:val="es-MX" w:eastAsia="es-MX"/>
              </w:rPr>
              <w:t>100.00</w:t>
            </w:r>
          </w:p>
        </w:tc>
      </w:tr>
    </w:tbl>
    <w:p w14:paraId="5F5AB5D5" w14:textId="32EA653B" w:rsidR="00F959A7" w:rsidRDefault="00F959A7" w:rsidP="00C9400B">
      <w:pPr>
        <w:pStyle w:val="Ttulo1"/>
        <w:tabs>
          <w:tab w:val="center" w:pos="4599"/>
        </w:tabs>
        <w:spacing w:before="0"/>
        <w:rPr>
          <w:rFonts w:ascii="Museo 300" w:hAnsi="Museo 300"/>
          <w:sz w:val="24"/>
          <w:szCs w:val="24"/>
        </w:rPr>
      </w:pPr>
    </w:p>
    <w:p w14:paraId="6108A87E" w14:textId="77777777" w:rsidR="008A3A87" w:rsidRDefault="008A3A87" w:rsidP="00017EF9">
      <w:pPr>
        <w:rPr>
          <w:lang w:val="es-MX" w:eastAsia="es-MX"/>
        </w:rPr>
        <w:sectPr w:rsidR="008A3A87" w:rsidSect="00C9400B">
          <w:pgSz w:w="15840" w:h="12240" w:orient="landscape"/>
          <w:pgMar w:top="1440" w:right="1349" w:bottom="1440" w:left="1418" w:header="709" w:footer="425" w:gutter="0"/>
          <w:cols w:space="708"/>
          <w:docGrid w:linePitch="360"/>
        </w:sectPr>
      </w:pPr>
    </w:p>
    <w:p w14:paraId="7305EAC1" w14:textId="42DDD450" w:rsidR="00017EF9" w:rsidRPr="008A3A87" w:rsidRDefault="008A3A87" w:rsidP="008A3A87">
      <w:pPr>
        <w:pStyle w:val="Ttulo1"/>
        <w:numPr>
          <w:ilvl w:val="0"/>
          <w:numId w:val="1"/>
        </w:numPr>
        <w:tabs>
          <w:tab w:val="center" w:pos="4599"/>
        </w:tabs>
        <w:spacing w:before="0"/>
        <w:ind w:left="142" w:hanging="426"/>
        <w:rPr>
          <w:rFonts w:ascii="Museo 300" w:hAnsi="Museo 300"/>
          <w:b/>
          <w:color w:val="000000" w:themeColor="text1"/>
          <w:sz w:val="24"/>
          <w:szCs w:val="24"/>
        </w:rPr>
      </w:pPr>
      <w:bookmarkStart w:id="20" w:name="_Toc141262353"/>
      <w:r w:rsidRPr="008A3A87">
        <w:rPr>
          <w:rFonts w:ascii="Museo 300" w:hAnsi="Museo 300"/>
          <w:b/>
          <w:color w:val="000000" w:themeColor="text1"/>
          <w:sz w:val="24"/>
          <w:szCs w:val="24"/>
        </w:rPr>
        <w:lastRenderedPageBreak/>
        <w:t>ANEXOS</w:t>
      </w:r>
      <w:bookmarkEnd w:id="20"/>
    </w:p>
    <w:tbl>
      <w:tblPr>
        <w:tblStyle w:val="Tablaconcuadrcula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12CBA" w14:paraId="7F77531D" w14:textId="77777777" w:rsidTr="006337E4">
        <w:trPr>
          <w:trHeight w:val="4989"/>
        </w:trPr>
        <w:tc>
          <w:tcPr>
            <w:tcW w:w="5102" w:type="dxa"/>
            <w:vAlign w:val="center"/>
          </w:tcPr>
          <w:p w14:paraId="227D2695" w14:textId="77B15C72" w:rsidR="00112CBA" w:rsidRDefault="00112CBA" w:rsidP="00112CBA">
            <w:pPr>
              <w:jc w:val="center"/>
              <w:rPr>
                <w:lang w:val="es-MX" w:eastAsia="es-MX"/>
              </w:rPr>
            </w:pPr>
            <w:r w:rsidRPr="00C74432">
              <w:rPr>
                <w:noProof/>
                <w:lang w:eastAsia="es-SV"/>
              </w:rPr>
              <w:drawing>
                <wp:inline distT="0" distB="0" distL="0" distR="0" wp14:anchorId="6A3477E0" wp14:editId="6DB7A4EC">
                  <wp:extent cx="2872740" cy="2929255"/>
                  <wp:effectExtent l="0" t="0" r="381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51" r="51661"/>
                          <a:stretch/>
                        </pic:blipFill>
                        <pic:spPr bwMode="auto">
                          <a:xfrm>
                            <a:off x="0" y="0"/>
                            <a:ext cx="2872740" cy="29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63DE497" w14:textId="204E7DC3" w:rsidR="00112CBA" w:rsidRDefault="00112CBA" w:rsidP="00112CBA">
            <w:pPr>
              <w:jc w:val="center"/>
              <w:rPr>
                <w:lang w:val="es-MX" w:eastAsia="es-MX"/>
              </w:rPr>
            </w:pPr>
            <w:r w:rsidRPr="00C74432">
              <w:rPr>
                <w:noProof/>
                <w:lang w:eastAsia="es-SV"/>
              </w:rPr>
              <w:drawing>
                <wp:inline distT="0" distB="0" distL="0" distR="0" wp14:anchorId="7E3B657F" wp14:editId="6CFB184F">
                  <wp:extent cx="2887345" cy="2929255"/>
                  <wp:effectExtent l="0" t="0" r="8255" b="444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16" t="4651"/>
                          <a:stretch/>
                        </pic:blipFill>
                        <pic:spPr bwMode="auto">
                          <a:xfrm>
                            <a:off x="0" y="0"/>
                            <a:ext cx="2887345" cy="29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CBA" w14:paraId="7C95734A" w14:textId="77777777" w:rsidTr="006337E4">
        <w:trPr>
          <w:trHeight w:val="4989"/>
        </w:trPr>
        <w:tc>
          <w:tcPr>
            <w:tcW w:w="5102" w:type="dxa"/>
            <w:vAlign w:val="center"/>
          </w:tcPr>
          <w:p w14:paraId="1520206F" w14:textId="0D9A4FDB" w:rsidR="00112CBA" w:rsidRPr="00212C0A" w:rsidRDefault="00112CBA" w:rsidP="00112CBA">
            <w:pPr>
              <w:jc w:val="center"/>
              <w:rPr>
                <w:noProof/>
                <w:lang w:eastAsia="es-SV"/>
              </w:rPr>
            </w:pPr>
            <w:r w:rsidRPr="00212C0A">
              <w:rPr>
                <w:noProof/>
                <w:lang w:eastAsia="es-SV"/>
              </w:rPr>
              <w:drawing>
                <wp:inline distT="0" distB="0" distL="0" distR="0" wp14:anchorId="7E136FED" wp14:editId="44536ABD">
                  <wp:extent cx="2845443" cy="30480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19"/>
                          <a:stretch/>
                        </pic:blipFill>
                        <pic:spPr bwMode="auto">
                          <a:xfrm>
                            <a:off x="0" y="0"/>
                            <a:ext cx="2845451" cy="304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C88F115" w14:textId="5BCD1FC7" w:rsidR="00112CBA" w:rsidRDefault="00112CBA" w:rsidP="00112CBA">
            <w:pPr>
              <w:jc w:val="center"/>
              <w:rPr>
                <w:lang w:val="es-MX" w:eastAsia="es-MX"/>
              </w:rPr>
            </w:pPr>
            <w:r w:rsidRPr="00112CBA">
              <w:rPr>
                <w:noProof/>
                <w:lang w:eastAsia="es-SV"/>
              </w:rPr>
              <w:drawing>
                <wp:inline distT="0" distB="0" distL="0" distR="0" wp14:anchorId="03B1D28E" wp14:editId="0AD603AC">
                  <wp:extent cx="2918460" cy="2989580"/>
                  <wp:effectExtent l="0" t="0" r="0" b="127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212" cy="300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140A4" w14:textId="2D953C99" w:rsidR="00017EF9" w:rsidRDefault="00017EF9" w:rsidP="00017EF9">
      <w:pPr>
        <w:rPr>
          <w:lang w:val="es-MX" w:eastAsia="es-MX"/>
        </w:rPr>
      </w:pPr>
    </w:p>
    <w:p w14:paraId="7261322C" w14:textId="0BA5BE6E" w:rsidR="00017EF9" w:rsidRDefault="00017EF9" w:rsidP="00017EF9">
      <w:pPr>
        <w:rPr>
          <w:lang w:val="es-MX" w:eastAsia="es-MX"/>
        </w:rPr>
      </w:pPr>
    </w:p>
    <w:p w14:paraId="15CEB620" w14:textId="146EB041" w:rsidR="00017EF9" w:rsidRDefault="00017EF9" w:rsidP="00017EF9">
      <w:pPr>
        <w:rPr>
          <w:lang w:val="es-MX" w:eastAsia="es-MX"/>
        </w:rPr>
      </w:pPr>
    </w:p>
    <w:p w14:paraId="362DB215" w14:textId="05EA589F" w:rsidR="00017EF9" w:rsidRDefault="00017EF9" w:rsidP="00017EF9">
      <w:pPr>
        <w:rPr>
          <w:lang w:val="es-MX" w:eastAsia="es-MX"/>
        </w:rPr>
      </w:pPr>
    </w:p>
    <w:tbl>
      <w:tblPr>
        <w:tblStyle w:val="Tablaconcuadrcula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6337E4" w14:paraId="4BB0E588" w14:textId="77777777" w:rsidTr="005F41BE">
        <w:trPr>
          <w:trHeight w:val="4989"/>
        </w:trPr>
        <w:tc>
          <w:tcPr>
            <w:tcW w:w="5102" w:type="dxa"/>
            <w:vAlign w:val="center"/>
          </w:tcPr>
          <w:p w14:paraId="029B4D94" w14:textId="2EA4F891" w:rsidR="006337E4" w:rsidRDefault="006337E4" w:rsidP="00AF7570">
            <w:pPr>
              <w:jc w:val="center"/>
              <w:rPr>
                <w:lang w:val="es-MX" w:eastAsia="es-MX"/>
              </w:rPr>
            </w:pPr>
            <w:r w:rsidRPr="006337E4">
              <w:rPr>
                <w:noProof/>
                <w:lang w:eastAsia="es-SV"/>
              </w:rPr>
              <w:lastRenderedPageBreak/>
              <w:drawing>
                <wp:inline distT="0" distB="0" distL="0" distR="0" wp14:anchorId="78D32A00" wp14:editId="4C2B27DC">
                  <wp:extent cx="3101340" cy="2994660"/>
                  <wp:effectExtent l="0" t="0" r="381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AFBDF44" w14:textId="3794A0A1" w:rsidR="006337E4" w:rsidRDefault="00573F70" w:rsidP="00AF7570">
            <w:pPr>
              <w:jc w:val="center"/>
              <w:rPr>
                <w:lang w:val="es-MX" w:eastAsia="es-MX"/>
              </w:rPr>
            </w:pPr>
            <w:r w:rsidRPr="00573F70">
              <w:rPr>
                <w:noProof/>
                <w:lang w:eastAsia="es-SV"/>
              </w:rPr>
              <w:drawing>
                <wp:inline distT="0" distB="0" distL="0" distR="0" wp14:anchorId="4FDBF599" wp14:editId="4812C868">
                  <wp:extent cx="2773680" cy="3012203"/>
                  <wp:effectExtent l="0" t="0" r="762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406" cy="301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7E4" w14:paraId="2E09C779" w14:textId="77777777" w:rsidTr="005F41BE">
        <w:trPr>
          <w:trHeight w:val="4989"/>
        </w:trPr>
        <w:tc>
          <w:tcPr>
            <w:tcW w:w="5102" w:type="dxa"/>
            <w:vAlign w:val="center"/>
          </w:tcPr>
          <w:p w14:paraId="5C627B3B" w14:textId="43A67575" w:rsidR="006337E4" w:rsidRPr="00212C0A" w:rsidRDefault="005F41BE" w:rsidP="00AF7570">
            <w:pPr>
              <w:jc w:val="center"/>
              <w:rPr>
                <w:noProof/>
                <w:lang w:eastAsia="es-SV"/>
              </w:rPr>
            </w:pPr>
            <w:r w:rsidRPr="005F41BE">
              <w:rPr>
                <w:noProof/>
                <w:lang w:eastAsia="es-SV"/>
              </w:rPr>
              <w:drawing>
                <wp:inline distT="0" distB="0" distL="0" distR="0" wp14:anchorId="332C932E" wp14:editId="12257FD9">
                  <wp:extent cx="3101340" cy="3116580"/>
                  <wp:effectExtent l="0" t="0" r="3810" b="762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91E64B1" w14:textId="2244C4ED" w:rsidR="006337E4" w:rsidRDefault="005F41BE" w:rsidP="00AF7570">
            <w:pPr>
              <w:jc w:val="center"/>
              <w:rPr>
                <w:lang w:val="es-MX" w:eastAsia="es-MX"/>
              </w:rPr>
            </w:pPr>
            <w:r w:rsidRPr="005F41BE">
              <w:rPr>
                <w:noProof/>
                <w:lang w:eastAsia="es-SV"/>
              </w:rPr>
              <w:drawing>
                <wp:inline distT="0" distB="0" distL="0" distR="0" wp14:anchorId="07A8C9A0" wp14:editId="2FB3DD7D">
                  <wp:extent cx="3101340" cy="2994660"/>
                  <wp:effectExtent l="0" t="0" r="381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159BE9" w14:textId="5ABA034C" w:rsidR="00017EF9" w:rsidRDefault="00017EF9" w:rsidP="00017EF9">
      <w:pPr>
        <w:rPr>
          <w:lang w:val="es-MX" w:eastAsia="es-MX"/>
        </w:rPr>
      </w:pPr>
    </w:p>
    <w:p w14:paraId="620AE9AC" w14:textId="49D3EF21" w:rsidR="00017EF9" w:rsidRDefault="00017EF9" w:rsidP="00017EF9">
      <w:pPr>
        <w:rPr>
          <w:lang w:val="es-MX" w:eastAsia="es-MX"/>
        </w:rPr>
      </w:pPr>
    </w:p>
    <w:p w14:paraId="13C84594" w14:textId="133EC92D" w:rsidR="005F41BE" w:rsidRDefault="005F41BE">
      <w:pPr>
        <w:rPr>
          <w:lang w:val="es-MX" w:eastAsia="es-MX"/>
        </w:rPr>
      </w:pPr>
      <w:r>
        <w:rPr>
          <w:lang w:val="es-MX" w:eastAsia="es-MX"/>
        </w:rPr>
        <w:br w:type="page"/>
      </w:r>
    </w:p>
    <w:tbl>
      <w:tblPr>
        <w:tblStyle w:val="Tablaconcuadrcula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5F41BE" w14:paraId="03EDEF7F" w14:textId="77777777" w:rsidTr="002634C3">
        <w:trPr>
          <w:trHeight w:val="4989"/>
        </w:trPr>
        <w:tc>
          <w:tcPr>
            <w:tcW w:w="5102" w:type="dxa"/>
            <w:vAlign w:val="center"/>
          </w:tcPr>
          <w:p w14:paraId="440373AF" w14:textId="490209BA" w:rsidR="005F41BE" w:rsidRDefault="005F41BE" w:rsidP="00AF7570">
            <w:pPr>
              <w:jc w:val="center"/>
              <w:rPr>
                <w:lang w:val="es-MX" w:eastAsia="es-MX"/>
              </w:rPr>
            </w:pPr>
            <w:r w:rsidRPr="005F41BE">
              <w:rPr>
                <w:noProof/>
                <w:lang w:eastAsia="es-SV"/>
              </w:rPr>
              <w:lastRenderedPageBreak/>
              <w:drawing>
                <wp:inline distT="0" distB="0" distL="0" distR="0" wp14:anchorId="2FFD1DCD" wp14:editId="39067D4F">
                  <wp:extent cx="3101340" cy="2994660"/>
                  <wp:effectExtent l="0" t="0" r="381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379D504" w14:textId="11958BBD" w:rsidR="005F41BE" w:rsidRDefault="00C20376" w:rsidP="00AF7570">
            <w:pPr>
              <w:jc w:val="center"/>
              <w:rPr>
                <w:lang w:val="es-MX" w:eastAsia="es-MX"/>
              </w:rPr>
            </w:pPr>
            <w:r w:rsidRPr="00C20376">
              <w:rPr>
                <w:noProof/>
                <w:lang w:eastAsia="es-SV"/>
              </w:rPr>
              <w:drawing>
                <wp:inline distT="0" distB="0" distL="0" distR="0" wp14:anchorId="6B597662" wp14:editId="6B1EA464">
                  <wp:extent cx="3101340" cy="2994660"/>
                  <wp:effectExtent l="0" t="0" r="381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1BE" w14:paraId="62B3B2AB" w14:textId="77777777" w:rsidTr="002634C3">
        <w:trPr>
          <w:trHeight w:val="4989"/>
        </w:trPr>
        <w:tc>
          <w:tcPr>
            <w:tcW w:w="5102" w:type="dxa"/>
            <w:vAlign w:val="center"/>
          </w:tcPr>
          <w:p w14:paraId="5A0983F9" w14:textId="79E8BC52" w:rsidR="005F41BE" w:rsidRPr="00212C0A" w:rsidRDefault="001617A8" w:rsidP="00AF7570">
            <w:pPr>
              <w:jc w:val="center"/>
              <w:rPr>
                <w:noProof/>
                <w:lang w:eastAsia="es-SV"/>
              </w:rPr>
            </w:pPr>
            <w:r w:rsidRPr="001617A8">
              <w:rPr>
                <w:noProof/>
                <w:lang w:eastAsia="es-SV"/>
              </w:rPr>
              <w:drawing>
                <wp:inline distT="0" distB="0" distL="0" distR="0" wp14:anchorId="12867276" wp14:editId="28B31992">
                  <wp:extent cx="3101340" cy="2994660"/>
                  <wp:effectExtent l="0" t="0" r="381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A18C112" w14:textId="0BB3AC26" w:rsidR="005F41BE" w:rsidRDefault="002634C3" w:rsidP="00AF7570">
            <w:pPr>
              <w:jc w:val="center"/>
              <w:rPr>
                <w:lang w:val="es-MX" w:eastAsia="es-MX"/>
              </w:rPr>
            </w:pPr>
            <w:r w:rsidRPr="002634C3">
              <w:rPr>
                <w:noProof/>
                <w:lang w:eastAsia="es-SV"/>
              </w:rPr>
              <w:drawing>
                <wp:inline distT="0" distB="0" distL="0" distR="0" wp14:anchorId="2DC9B23B" wp14:editId="113A7BFF">
                  <wp:extent cx="3101340" cy="2994660"/>
                  <wp:effectExtent l="0" t="0" r="381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B88642" w14:textId="77777777" w:rsidR="00017EF9" w:rsidRDefault="00017EF9" w:rsidP="00017EF9">
      <w:pPr>
        <w:rPr>
          <w:lang w:val="es-MX" w:eastAsia="es-MX"/>
        </w:rPr>
      </w:pPr>
    </w:p>
    <w:p w14:paraId="51EE4550" w14:textId="26DF5A37" w:rsidR="008801DE" w:rsidRDefault="008801DE" w:rsidP="00017EF9">
      <w:pPr>
        <w:rPr>
          <w:lang w:val="es-MX" w:eastAsia="es-MX"/>
        </w:rPr>
      </w:pPr>
    </w:p>
    <w:p w14:paraId="59DEE785" w14:textId="27C83DBC" w:rsidR="008801DE" w:rsidRDefault="008801DE" w:rsidP="00017EF9">
      <w:pPr>
        <w:rPr>
          <w:lang w:val="es-MX" w:eastAsia="es-MX"/>
        </w:rPr>
      </w:pPr>
    </w:p>
    <w:p w14:paraId="0D9C2455" w14:textId="311E8B6E" w:rsidR="00CA46EC" w:rsidRDefault="00CA46EC" w:rsidP="00017EF9">
      <w:pPr>
        <w:rPr>
          <w:lang w:val="es-MX" w:eastAsia="es-MX"/>
        </w:rPr>
      </w:pPr>
    </w:p>
    <w:p w14:paraId="12D56175" w14:textId="0C2058B4" w:rsidR="00CA46EC" w:rsidRDefault="00CA46EC" w:rsidP="00017EF9">
      <w:pPr>
        <w:rPr>
          <w:lang w:val="es-MX" w:eastAsia="es-MX"/>
        </w:rPr>
      </w:pPr>
    </w:p>
    <w:tbl>
      <w:tblPr>
        <w:tblStyle w:val="Tablaconcuadrcula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2634C3" w14:paraId="65150AFD" w14:textId="77777777" w:rsidTr="000A2FCE">
        <w:trPr>
          <w:trHeight w:val="4989"/>
        </w:trPr>
        <w:tc>
          <w:tcPr>
            <w:tcW w:w="5102" w:type="dxa"/>
            <w:vAlign w:val="center"/>
          </w:tcPr>
          <w:p w14:paraId="3DAF2A9A" w14:textId="6BF37053" w:rsidR="002634C3" w:rsidRDefault="00E6235E" w:rsidP="00AF7570">
            <w:pPr>
              <w:jc w:val="center"/>
              <w:rPr>
                <w:lang w:val="es-MX" w:eastAsia="es-MX"/>
              </w:rPr>
            </w:pPr>
            <w:r w:rsidRPr="00E6235E">
              <w:rPr>
                <w:noProof/>
                <w:lang w:eastAsia="es-SV"/>
              </w:rPr>
              <w:lastRenderedPageBreak/>
              <w:drawing>
                <wp:inline distT="0" distB="0" distL="0" distR="0" wp14:anchorId="723C1873" wp14:editId="574778D5">
                  <wp:extent cx="3101340" cy="2994660"/>
                  <wp:effectExtent l="0" t="0" r="381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4023E1A" w14:textId="6400F0EF" w:rsidR="002634C3" w:rsidRDefault="00AF7570" w:rsidP="00AF7570">
            <w:pPr>
              <w:jc w:val="center"/>
              <w:rPr>
                <w:lang w:val="es-MX" w:eastAsia="es-MX"/>
              </w:rPr>
            </w:pPr>
            <w:r w:rsidRPr="00AF7570">
              <w:rPr>
                <w:noProof/>
                <w:lang w:eastAsia="es-SV"/>
              </w:rPr>
              <w:drawing>
                <wp:inline distT="0" distB="0" distL="0" distR="0" wp14:anchorId="31C88A4A" wp14:editId="28BFDFFF">
                  <wp:extent cx="3101340" cy="2994660"/>
                  <wp:effectExtent l="0" t="0" r="381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4C3" w14:paraId="6EF7E059" w14:textId="77777777" w:rsidTr="000A2FCE">
        <w:trPr>
          <w:trHeight w:val="4989"/>
        </w:trPr>
        <w:tc>
          <w:tcPr>
            <w:tcW w:w="5102" w:type="dxa"/>
            <w:vAlign w:val="center"/>
          </w:tcPr>
          <w:p w14:paraId="735377CE" w14:textId="29EF2B6F" w:rsidR="002634C3" w:rsidRPr="00212C0A" w:rsidRDefault="00AF7570" w:rsidP="00AF7570">
            <w:pPr>
              <w:jc w:val="center"/>
              <w:rPr>
                <w:noProof/>
                <w:lang w:eastAsia="es-SV"/>
              </w:rPr>
            </w:pPr>
            <w:r w:rsidRPr="00AF7570">
              <w:rPr>
                <w:noProof/>
                <w:lang w:eastAsia="es-SV"/>
              </w:rPr>
              <w:drawing>
                <wp:inline distT="0" distB="0" distL="0" distR="0" wp14:anchorId="608CEB94" wp14:editId="7351F349">
                  <wp:extent cx="3101340" cy="2994660"/>
                  <wp:effectExtent l="0" t="0" r="381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4280941" w14:textId="22CA0A1C" w:rsidR="002634C3" w:rsidRDefault="000A2FCE" w:rsidP="00AF7570">
            <w:pPr>
              <w:jc w:val="center"/>
              <w:rPr>
                <w:lang w:val="es-MX" w:eastAsia="es-MX"/>
              </w:rPr>
            </w:pPr>
            <w:r w:rsidRPr="000A2FCE">
              <w:rPr>
                <w:noProof/>
                <w:lang w:eastAsia="es-SV"/>
              </w:rPr>
              <w:drawing>
                <wp:inline distT="0" distB="0" distL="0" distR="0" wp14:anchorId="736E4181" wp14:editId="1A434C12">
                  <wp:extent cx="3101340" cy="3116580"/>
                  <wp:effectExtent l="0" t="0" r="381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0891EF" w14:textId="7F2DEC24" w:rsidR="00CA46EC" w:rsidRDefault="00CA46EC" w:rsidP="00017EF9">
      <w:pPr>
        <w:rPr>
          <w:lang w:val="es-MX" w:eastAsia="es-MX"/>
        </w:rPr>
      </w:pPr>
    </w:p>
    <w:p w14:paraId="26D33BCB" w14:textId="61C52543" w:rsidR="00CA46EC" w:rsidRDefault="00CA46EC" w:rsidP="00017EF9">
      <w:pPr>
        <w:rPr>
          <w:lang w:val="es-MX" w:eastAsia="es-MX"/>
        </w:rPr>
      </w:pPr>
    </w:p>
    <w:p w14:paraId="10A9968B" w14:textId="286A0D30" w:rsidR="00CA46EC" w:rsidRDefault="00CA46EC" w:rsidP="00017EF9">
      <w:pPr>
        <w:rPr>
          <w:lang w:val="es-MX" w:eastAsia="es-MX"/>
        </w:rPr>
      </w:pPr>
    </w:p>
    <w:p w14:paraId="55010406" w14:textId="20C364B8" w:rsidR="000A2FCE" w:rsidRDefault="000A2FCE">
      <w:pPr>
        <w:rPr>
          <w:lang w:val="es-MX" w:eastAsia="es-MX"/>
        </w:rPr>
      </w:pPr>
      <w:r>
        <w:rPr>
          <w:lang w:val="es-MX" w:eastAsia="es-MX"/>
        </w:rPr>
        <w:br w:type="page"/>
      </w:r>
    </w:p>
    <w:tbl>
      <w:tblPr>
        <w:tblStyle w:val="Tablaconcuadrcula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0A2FCE" w14:paraId="58CC630A" w14:textId="77777777" w:rsidTr="005B6231">
        <w:trPr>
          <w:trHeight w:val="4989"/>
        </w:trPr>
        <w:tc>
          <w:tcPr>
            <w:tcW w:w="5102" w:type="dxa"/>
            <w:vAlign w:val="center"/>
          </w:tcPr>
          <w:p w14:paraId="68C76CAF" w14:textId="7A358988" w:rsidR="000A2FCE" w:rsidRDefault="000A2FCE" w:rsidP="0089041B">
            <w:pPr>
              <w:jc w:val="center"/>
              <w:rPr>
                <w:lang w:val="es-MX" w:eastAsia="es-MX"/>
              </w:rPr>
            </w:pPr>
            <w:r w:rsidRPr="000A2FCE">
              <w:rPr>
                <w:noProof/>
                <w:lang w:eastAsia="es-SV"/>
              </w:rPr>
              <w:lastRenderedPageBreak/>
              <w:drawing>
                <wp:inline distT="0" distB="0" distL="0" distR="0" wp14:anchorId="38CDD2E6" wp14:editId="6DA1FB60">
                  <wp:extent cx="3101340" cy="2994660"/>
                  <wp:effectExtent l="0" t="0" r="381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5A151D0" w14:textId="29ABDA83" w:rsidR="000A2FCE" w:rsidRDefault="005B6231" w:rsidP="0089041B">
            <w:pPr>
              <w:jc w:val="center"/>
              <w:rPr>
                <w:lang w:val="es-MX" w:eastAsia="es-MX"/>
              </w:rPr>
            </w:pPr>
            <w:r w:rsidRPr="005B6231">
              <w:rPr>
                <w:noProof/>
                <w:lang w:eastAsia="es-SV"/>
              </w:rPr>
              <w:drawing>
                <wp:inline distT="0" distB="0" distL="0" distR="0" wp14:anchorId="145DEA9D" wp14:editId="039C9925">
                  <wp:extent cx="3101340" cy="3116580"/>
                  <wp:effectExtent l="0" t="0" r="3810" b="762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FB9CB9" w14:textId="77777777" w:rsidR="00CA46EC" w:rsidRDefault="00CA46EC" w:rsidP="00017EF9">
      <w:pPr>
        <w:rPr>
          <w:lang w:val="es-MX" w:eastAsia="es-MX"/>
        </w:rPr>
      </w:pPr>
    </w:p>
    <w:p w14:paraId="2AA98938" w14:textId="1BAA8015" w:rsidR="00700D58" w:rsidRDefault="00700D58" w:rsidP="00017EF9">
      <w:pPr>
        <w:rPr>
          <w:lang w:val="es-MX" w:eastAsia="es-MX"/>
        </w:rPr>
      </w:pPr>
    </w:p>
    <w:p w14:paraId="56DB7E8A" w14:textId="40EAA4AA" w:rsidR="00CA46EC" w:rsidRDefault="00CA46EC" w:rsidP="00017EF9">
      <w:pPr>
        <w:rPr>
          <w:lang w:val="es-MX" w:eastAsia="es-MX"/>
        </w:rPr>
      </w:pPr>
    </w:p>
    <w:p w14:paraId="30953D54" w14:textId="74626A2B" w:rsidR="00CA46EC" w:rsidRDefault="00CA46EC" w:rsidP="00017EF9">
      <w:pPr>
        <w:rPr>
          <w:lang w:val="es-MX" w:eastAsia="es-MX"/>
        </w:rPr>
      </w:pPr>
    </w:p>
    <w:p w14:paraId="685E923C" w14:textId="3E1CCC10" w:rsidR="00B038EE" w:rsidRDefault="00B038EE" w:rsidP="00017EF9">
      <w:pPr>
        <w:rPr>
          <w:lang w:val="es-MX" w:eastAsia="es-MX"/>
        </w:rPr>
      </w:pPr>
    </w:p>
    <w:sectPr w:rsidR="00B038EE" w:rsidSect="00017EF9">
      <w:pgSz w:w="12240" w:h="15840"/>
      <w:pgMar w:top="1349" w:right="1440" w:bottom="1418" w:left="1440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BB97C8" w14:textId="77777777" w:rsidR="000879F5" w:rsidRDefault="000879F5" w:rsidP="00650164">
      <w:pPr>
        <w:spacing w:after="0" w:line="240" w:lineRule="auto"/>
      </w:pPr>
      <w:r>
        <w:separator/>
      </w:r>
    </w:p>
  </w:endnote>
  <w:endnote w:type="continuationSeparator" w:id="0">
    <w:p w14:paraId="3B567F06" w14:textId="77777777" w:rsidR="000879F5" w:rsidRDefault="000879F5" w:rsidP="00650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9526961"/>
      <w:docPartObj>
        <w:docPartGallery w:val="Page Numbers (Bottom of Page)"/>
        <w:docPartUnique/>
      </w:docPartObj>
    </w:sdtPr>
    <w:sdtEndPr>
      <w:rPr>
        <w:rFonts w:ascii="Museo 300" w:hAnsi="Museo 300"/>
      </w:rPr>
    </w:sdtEndPr>
    <w:sdtContent>
      <w:sdt>
        <w:sdtPr>
          <w:id w:val="47570377"/>
          <w:docPartObj>
            <w:docPartGallery w:val="Page Numbers (Top of Page)"/>
            <w:docPartUnique/>
          </w:docPartObj>
        </w:sdtPr>
        <w:sdtEndPr>
          <w:rPr>
            <w:rFonts w:ascii="Museo 300" w:hAnsi="Museo 300"/>
          </w:rPr>
        </w:sdtEndPr>
        <w:sdtContent>
          <w:p w14:paraId="2D0DE0D3" w14:textId="0FC54AB1" w:rsidR="00AF7570" w:rsidRDefault="00AF7570">
            <w:pPr>
              <w:pStyle w:val="Piedepgina"/>
              <w:jc w:val="right"/>
            </w:pPr>
          </w:p>
          <w:p w14:paraId="0876CB88" w14:textId="77777777" w:rsidR="00AF7570" w:rsidRDefault="00AF7570">
            <w:pPr>
              <w:pStyle w:val="Piedepgina"/>
              <w:jc w:val="right"/>
            </w:pPr>
          </w:p>
          <w:p w14:paraId="506AE1D1" w14:textId="77777777" w:rsidR="00AF7570" w:rsidRDefault="00AF7570">
            <w:pPr>
              <w:pStyle w:val="Piedepgina"/>
              <w:jc w:val="right"/>
            </w:pPr>
          </w:p>
          <w:p w14:paraId="2F65FEB8" w14:textId="77777777" w:rsidR="00AF7570" w:rsidRPr="00952BA2" w:rsidRDefault="00AF7570">
            <w:pPr>
              <w:pStyle w:val="Piedepgina"/>
              <w:jc w:val="right"/>
              <w:rPr>
                <w:rFonts w:ascii="Museo 300" w:hAnsi="Museo 300"/>
              </w:rPr>
            </w:pPr>
            <w:r w:rsidRPr="00952BA2">
              <w:rPr>
                <w:rFonts w:ascii="Museo 300" w:hAnsi="Museo 300"/>
                <w:sz w:val="18"/>
                <w:szCs w:val="18"/>
                <w:lang w:val="es-ES"/>
              </w:rPr>
              <w:t xml:space="preserve">Página </w: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begin"/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instrText>PAGE</w:instrTex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separate"/>
            </w:r>
            <w:r w:rsidR="009239CC">
              <w:rPr>
                <w:rFonts w:ascii="Museo 300" w:hAnsi="Museo 300"/>
                <w:bCs/>
                <w:noProof/>
                <w:sz w:val="18"/>
                <w:szCs w:val="18"/>
              </w:rPr>
              <w:t>2</w: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end"/>
            </w:r>
            <w:r w:rsidRPr="00952BA2">
              <w:rPr>
                <w:rFonts w:ascii="Museo 300" w:hAnsi="Museo 300"/>
                <w:sz w:val="18"/>
                <w:szCs w:val="18"/>
                <w:lang w:val="es-ES"/>
              </w:rPr>
              <w:t xml:space="preserve"> de </w: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begin"/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instrText>NUMPAGES</w:instrTex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separate"/>
            </w:r>
            <w:r w:rsidR="009239CC">
              <w:rPr>
                <w:rFonts w:ascii="Museo 300" w:hAnsi="Museo 300"/>
                <w:bCs/>
                <w:noProof/>
                <w:sz w:val="18"/>
                <w:szCs w:val="18"/>
              </w:rPr>
              <w:t>45</w:t>
            </w:r>
            <w:r w:rsidRPr="00952BA2">
              <w:rPr>
                <w:rFonts w:ascii="Museo 300" w:hAnsi="Museo 300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6E9B2FB" w14:textId="77777777" w:rsidR="00AF7570" w:rsidRDefault="00AF757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Museo 300" w:hAnsi="Museo 300"/>
        <w:sz w:val="20"/>
        <w:szCs w:val="20"/>
      </w:rPr>
      <w:id w:val="-1078596267"/>
      <w:docPartObj>
        <w:docPartGallery w:val="Page Numbers (Bottom of Page)"/>
        <w:docPartUnique/>
      </w:docPartObj>
    </w:sdtPr>
    <w:sdtEndPr/>
    <w:sdtContent>
      <w:sdt>
        <w:sdtPr>
          <w:rPr>
            <w:rFonts w:ascii="Museo 300" w:hAnsi="Museo 300"/>
            <w:sz w:val="20"/>
            <w:szCs w:val="20"/>
          </w:rPr>
          <w:id w:val="1225419021"/>
          <w:docPartObj>
            <w:docPartGallery w:val="Page Numbers (Top of Page)"/>
            <w:docPartUnique/>
          </w:docPartObj>
        </w:sdtPr>
        <w:sdtEndPr/>
        <w:sdtContent>
          <w:p w14:paraId="6F9FAAE4" w14:textId="4F0E4CCF" w:rsidR="00AF7570" w:rsidRPr="00210220" w:rsidRDefault="00AF7570">
            <w:pPr>
              <w:pStyle w:val="Piedepgina"/>
              <w:jc w:val="right"/>
              <w:rPr>
                <w:rFonts w:ascii="Museo 300" w:hAnsi="Museo 300"/>
                <w:sz w:val="20"/>
                <w:szCs w:val="20"/>
              </w:rPr>
            </w:pPr>
            <w:r w:rsidRPr="00210220">
              <w:rPr>
                <w:rFonts w:ascii="Museo 300" w:hAnsi="Museo 300"/>
                <w:sz w:val="20"/>
                <w:szCs w:val="20"/>
                <w:lang w:val="es-ES"/>
              </w:rPr>
              <w:t xml:space="preserve">Página </w: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begin"/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instrText>PAGE</w:instrTex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separate"/>
            </w:r>
            <w:r w:rsidR="009239CC">
              <w:rPr>
                <w:rFonts w:ascii="Museo 300" w:hAnsi="Museo 300"/>
                <w:bCs/>
                <w:noProof/>
                <w:sz w:val="20"/>
                <w:szCs w:val="20"/>
              </w:rPr>
              <w:t>3</w: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end"/>
            </w:r>
            <w:r w:rsidRPr="00210220">
              <w:rPr>
                <w:rFonts w:ascii="Museo 300" w:hAnsi="Museo 300"/>
                <w:sz w:val="20"/>
                <w:szCs w:val="20"/>
                <w:lang w:val="es-ES"/>
              </w:rPr>
              <w:t xml:space="preserve"> de </w: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begin"/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instrText>NUMPAGES</w:instrTex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separate"/>
            </w:r>
            <w:r w:rsidR="009239CC">
              <w:rPr>
                <w:rFonts w:ascii="Museo 300" w:hAnsi="Museo 300"/>
                <w:bCs/>
                <w:noProof/>
                <w:sz w:val="20"/>
                <w:szCs w:val="20"/>
              </w:rPr>
              <w:t>45</w:t>
            </w:r>
            <w:r w:rsidRPr="00210220">
              <w:rPr>
                <w:rFonts w:ascii="Museo 300" w:hAnsi="Museo 300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B6BE7A2" w14:textId="77777777" w:rsidR="00AF7570" w:rsidRDefault="00AF757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0582412"/>
      <w:docPartObj>
        <w:docPartGallery w:val="Page Numbers (Bottom of Page)"/>
        <w:docPartUnique/>
      </w:docPartObj>
    </w:sdtPr>
    <w:sdtEndPr>
      <w:rPr>
        <w:rFonts w:ascii="Museo 300" w:hAnsi="Museo 300"/>
        <w:sz w:val="18"/>
        <w:szCs w:val="18"/>
      </w:rPr>
    </w:sdtEndPr>
    <w:sdtContent>
      <w:sdt>
        <w:sdtPr>
          <w:id w:val="-942768143"/>
          <w:docPartObj>
            <w:docPartGallery w:val="Page Numbers (Top of Page)"/>
            <w:docPartUnique/>
          </w:docPartObj>
        </w:sdtPr>
        <w:sdtEndPr>
          <w:rPr>
            <w:rFonts w:ascii="Museo 300" w:hAnsi="Museo 300"/>
            <w:sz w:val="18"/>
            <w:szCs w:val="18"/>
          </w:rPr>
        </w:sdtEndPr>
        <w:sdtContent>
          <w:p w14:paraId="3ADEC7DD" w14:textId="7AD5EE7A" w:rsidR="00AF7570" w:rsidRPr="001C5428" w:rsidRDefault="00AF7570">
            <w:pPr>
              <w:pStyle w:val="Piedepgina"/>
              <w:jc w:val="right"/>
              <w:rPr>
                <w:rFonts w:ascii="Museo 300" w:hAnsi="Museo 300"/>
                <w:sz w:val="18"/>
                <w:szCs w:val="18"/>
              </w:rPr>
            </w:pPr>
            <w:r w:rsidRPr="008818DF">
              <w:rPr>
                <w:rFonts w:ascii="Museo 300" w:hAnsi="Museo 300"/>
                <w:sz w:val="16"/>
                <w:szCs w:val="16"/>
                <w:lang w:val="es-ES"/>
              </w:rPr>
              <w:t xml:space="preserve">Página 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begin"/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instrText>PAGE</w:instrTex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separate"/>
            </w:r>
            <w:r w:rsidR="009239CC">
              <w:rPr>
                <w:rFonts w:ascii="Museo 300" w:hAnsi="Museo 300"/>
                <w:bCs/>
                <w:noProof/>
                <w:sz w:val="16"/>
                <w:szCs w:val="16"/>
              </w:rPr>
              <w:t>20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end"/>
            </w:r>
            <w:r w:rsidRPr="008818DF">
              <w:rPr>
                <w:rFonts w:ascii="Museo 300" w:hAnsi="Museo 300"/>
                <w:sz w:val="16"/>
                <w:szCs w:val="16"/>
                <w:lang w:val="es-ES"/>
              </w:rPr>
              <w:t xml:space="preserve"> de 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begin"/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instrText>NUMPAGES</w:instrTex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separate"/>
            </w:r>
            <w:r w:rsidR="009239CC">
              <w:rPr>
                <w:rFonts w:ascii="Museo 300" w:hAnsi="Museo 300"/>
                <w:bCs/>
                <w:noProof/>
                <w:sz w:val="16"/>
                <w:szCs w:val="16"/>
              </w:rPr>
              <w:t>45</w:t>
            </w:r>
            <w:r w:rsidRPr="008818DF">
              <w:rPr>
                <w:rFonts w:ascii="Museo 300" w:hAnsi="Museo 300"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FA64B85" w14:textId="77777777" w:rsidR="00AF7570" w:rsidRDefault="00AF75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0B1BD" w14:textId="77777777" w:rsidR="000879F5" w:rsidRDefault="000879F5" w:rsidP="00650164">
      <w:pPr>
        <w:spacing w:after="0" w:line="240" w:lineRule="auto"/>
      </w:pPr>
      <w:r>
        <w:separator/>
      </w:r>
    </w:p>
  </w:footnote>
  <w:footnote w:type="continuationSeparator" w:id="0">
    <w:p w14:paraId="776E48F9" w14:textId="77777777" w:rsidR="000879F5" w:rsidRDefault="000879F5" w:rsidP="00650164">
      <w:pPr>
        <w:spacing w:after="0" w:line="240" w:lineRule="auto"/>
      </w:pPr>
      <w:r>
        <w:continuationSeparator/>
      </w:r>
    </w:p>
  </w:footnote>
  <w:footnote w:id="1">
    <w:p w14:paraId="44E742D3" w14:textId="5E85A04F" w:rsidR="00AF7570" w:rsidRPr="00D7454A" w:rsidRDefault="00AF7570" w:rsidP="0073494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D7454A">
        <w:rPr>
          <w:rStyle w:val="Refdenotaalpie"/>
          <w:rFonts w:ascii="Museo 300" w:hAnsi="Museo 300"/>
        </w:rPr>
        <w:footnoteRef/>
      </w:r>
      <w:r w:rsidRPr="00D7454A">
        <w:rPr>
          <w:rFonts w:ascii="Museo 300" w:hAnsi="Museo 300"/>
        </w:rPr>
        <w:t xml:space="preserve"> </w:t>
      </w:r>
      <w:r>
        <w:rPr>
          <w:rFonts w:ascii="Museo 300" w:hAnsi="Museo 300"/>
          <w:sz w:val="18"/>
          <w:szCs w:val="18"/>
        </w:rPr>
        <w:t>Durante el segundo trimestre n</w:t>
      </w:r>
      <w:r w:rsidRPr="00D96B04">
        <w:rPr>
          <w:rFonts w:ascii="Museo 300" w:hAnsi="Museo 300"/>
          <w:sz w:val="18"/>
          <w:szCs w:val="18"/>
        </w:rPr>
        <w:t xml:space="preserve">o se logró emitir dictamen para la </w:t>
      </w:r>
      <w:r>
        <w:rPr>
          <w:rFonts w:ascii="Museo 300" w:hAnsi="Museo 300"/>
          <w:sz w:val="18"/>
          <w:szCs w:val="18"/>
        </w:rPr>
        <w:t>a</w:t>
      </w:r>
      <w:r w:rsidRPr="00D96B04">
        <w:rPr>
          <w:rFonts w:ascii="Museo 300" w:hAnsi="Museo 300"/>
          <w:sz w:val="18"/>
          <w:szCs w:val="18"/>
        </w:rPr>
        <w:t>probac</w:t>
      </w:r>
      <w:r>
        <w:rPr>
          <w:rFonts w:ascii="Museo 300" w:hAnsi="Museo 300"/>
          <w:sz w:val="18"/>
          <w:szCs w:val="18"/>
        </w:rPr>
        <w:t xml:space="preserve">ión de proyectos de cooperativas </w:t>
      </w:r>
      <w:r w:rsidRPr="00D40899">
        <w:rPr>
          <w:rFonts w:ascii="Museo 300" w:hAnsi="Museo 300"/>
          <w:sz w:val="18"/>
          <w:szCs w:val="18"/>
        </w:rPr>
        <w:t>debido a</w:t>
      </w:r>
      <w:r>
        <w:rPr>
          <w:rFonts w:ascii="Museo 300" w:hAnsi="Museo 300"/>
          <w:sz w:val="18"/>
          <w:szCs w:val="18"/>
        </w:rPr>
        <w:t xml:space="preserve"> </w:t>
      </w:r>
      <w:r w:rsidRPr="00D40899">
        <w:rPr>
          <w:rFonts w:ascii="Museo 300" w:hAnsi="Museo 300"/>
          <w:sz w:val="18"/>
          <w:szCs w:val="18"/>
        </w:rPr>
        <w:t xml:space="preserve">que </w:t>
      </w:r>
      <w:r>
        <w:rPr>
          <w:rFonts w:ascii="Museo 300" w:hAnsi="Museo 300"/>
          <w:sz w:val="18"/>
          <w:szCs w:val="18"/>
        </w:rPr>
        <w:t>estas</w:t>
      </w:r>
      <w:r w:rsidRPr="00D40899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 xml:space="preserve">no </w:t>
      </w:r>
      <w:r w:rsidRPr="00D40899">
        <w:rPr>
          <w:rFonts w:ascii="Museo 300" w:hAnsi="Museo 300"/>
          <w:sz w:val="18"/>
          <w:szCs w:val="18"/>
        </w:rPr>
        <w:t xml:space="preserve">han cumplido con los requisitos básicos </w:t>
      </w:r>
      <w:r>
        <w:rPr>
          <w:rFonts w:ascii="Museo 300" w:hAnsi="Museo 300"/>
          <w:sz w:val="18"/>
          <w:szCs w:val="18"/>
        </w:rPr>
        <w:t xml:space="preserve">a fin de </w:t>
      </w:r>
      <w:r w:rsidRPr="00D40899">
        <w:rPr>
          <w:rFonts w:ascii="Museo 300" w:hAnsi="Museo 300"/>
          <w:sz w:val="18"/>
          <w:szCs w:val="18"/>
        </w:rPr>
        <w:t>continuar con el proceso de autorización</w:t>
      </w:r>
      <w:r>
        <w:rPr>
          <w:rFonts w:ascii="Museo 300" w:hAnsi="Museo 300"/>
          <w:sz w:val="18"/>
          <w:szCs w:val="18"/>
        </w:rPr>
        <w:t>,</w:t>
      </w:r>
      <w:r w:rsidRPr="00D40899">
        <w:rPr>
          <w:rFonts w:ascii="Museo 300" w:hAnsi="Museo 300"/>
          <w:sz w:val="18"/>
          <w:szCs w:val="18"/>
        </w:rPr>
        <w:t xml:space="preserve"> ya que no han presentado l</w:t>
      </w:r>
      <w:r>
        <w:rPr>
          <w:rFonts w:ascii="Museo 300" w:hAnsi="Museo 300"/>
          <w:sz w:val="18"/>
          <w:szCs w:val="18"/>
        </w:rPr>
        <w:t>a</w:t>
      </w:r>
      <w:r w:rsidRPr="00D40899">
        <w:rPr>
          <w:rFonts w:ascii="Museo 300" w:hAnsi="Museo 300"/>
          <w:sz w:val="18"/>
          <w:szCs w:val="18"/>
        </w:rPr>
        <w:t xml:space="preserve"> document</w:t>
      </w:r>
      <w:r>
        <w:rPr>
          <w:rFonts w:ascii="Museo 300" w:hAnsi="Museo 300"/>
          <w:sz w:val="18"/>
          <w:szCs w:val="18"/>
        </w:rPr>
        <w:t>ación necesaria</w:t>
      </w:r>
      <w:r w:rsidRPr="00D40899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>al</w:t>
      </w:r>
      <w:r w:rsidRPr="00D40899">
        <w:rPr>
          <w:rFonts w:ascii="Museo 300" w:hAnsi="Museo 300"/>
          <w:sz w:val="18"/>
          <w:szCs w:val="18"/>
        </w:rPr>
        <w:t xml:space="preserve"> Departamento de Asociaciones Agropecuarias del MAG.</w:t>
      </w:r>
    </w:p>
    <w:p w14:paraId="479A161B" w14:textId="0EC9E04F" w:rsidR="00AF7570" w:rsidRPr="001141F9" w:rsidRDefault="00AF7570">
      <w:pPr>
        <w:pStyle w:val="Textonotapie"/>
        <w:rPr>
          <w:rFonts w:ascii="Museo 300" w:hAnsi="Museo 300"/>
        </w:rPr>
      </w:pPr>
    </w:p>
  </w:footnote>
  <w:footnote w:id="2">
    <w:p w14:paraId="0BCFFD2B" w14:textId="0E0F85C6" w:rsidR="00AF7570" w:rsidRDefault="00AF7570" w:rsidP="004028A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9E71C3">
        <w:rPr>
          <w:rStyle w:val="Refdenotaalpie"/>
          <w:rFonts w:ascii="Museo 300" w:hAnsi="Museo 300"/>
        </w:rPr>
        <w:footnoteRef/>
      </w:r>
      <w:r w:rsidRPr="009E71C3">
        <w:rPr>
          <w:rFonts w:ascii="Museo 300" w:hAnsi="Museo 300"/>
        </w:rPr>
        <w:t xml:space="preserve"> </w:t>
      </w:r>
      <w:r w:rsidRPr="009E71C3">
        <w:rPr>
          <w:rFonts w:ascii="Museo 300" w:hAnsi="Museo 300"/>
          <w:sz w:val="18"/>
          <w:szCs w:val="18"/>
        </w:rPr>
        <w:t xml:space="preserve">Dictamen </w:t>
      </w:r>
      <w:r>
        <w:rPr>
          <w:rFonts w:ascii="Museo 300" w:hAnsi="Museo 300"/>
          <w:sz w:val="18"/>
          <w:szCs w:val="18"/>
        </w:rPr>
        <w:t>e</w:t>
      </w:r>
      <w:r w:rsidRPr="009E71C3">
        <w:rPr>
          <w:rFonts w:ascii="Museo 300" w:hAnsi="Museo 300"/>
          <w:sz w:val="18"/>
          <w:szCs w:val="18"/>
        </w:rPr>
        <w:t xml:space="preserve">laborado </w:t>
      </w:r>
      <w:r>
        <w:rPr>
          <w:rFonts w:ascii="Museo 300" w:hAnsi="Museo 300"/>
          <w:sz w:val="18"/>
          <w:szCs w:val="18"/>
        </w:rPr>
        <w:t xml:space="preserve">- </w:t>
      </w:r>
      <w:r w:rsidRPr="009E71C3">
        <w:rPr>
          <w:rFonts w:ascii="Museo 300" w:hAnsi="Museo 300"/>
          <w:sz w:val="18"/>
          <w:szCs w:val="18"/>
        </w:rPr>
        <w:t>Proyectos ISTA</w:t>
      </w:r>
      <w:r>
        <w:rPr>
          <w:rFonts w:ascii="Museo 300" w:hAnsi="Museo 300"/>
          <w:sz w:val="18"/>
          <w:szCs w:val="18"/>
        </w:rPr>
        <w:t>:</w:t>
      </w:r>
    </w:p>
    <w:p w14:paraId="046E7E3D" w14:textId="77777777" w:rsidR="00AF7570" w:rsidRPr="00F56078" w:rsidRDefault="00AF7570" w:rsidP="004028A0">
      <w:pPr>
        <w:pStyle w:val="Textonotapie"/>
        <w:jc w:val="both"/>
        <w:rPr>
          <w:rFonts w:ascii="Museo 300" w:hAnsi="Museo 300"/>
          <w:sz w:val="6"/>
          <w:szCs w:val="6"/>
        </w:rPr>
      </w:pPr>
    </w:p>
    <w:tbl>
      <w:tblPr>
        <w:tblStyle w:val="Tabladecuadrcula1clara"/>
        <w:tblW w:w="12895" w:type="dxa"/>
        <w:tblLook w:val="04A0" w:firstRow="1" w:lastRow="0" w:firstColumn="1" w:lastColumn="0" w:noHBand="0" w:noVBand="1"/>
      </w:tblPr>
      <w:tblGrid>
        <w:gridCol w:w="5665"/>
        <w:gridCol w:w="7230"/>
      </w:tblGrid>
      <w:tr w:rsidR="00AF7570" w:rsidRPr="009E71C3" w14:paraId="7CF8B5FB" w14:textId="77777777" w:rsidTr="00332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E7E6E6" w:themeFill="background2"/>
          </w:tcPr>
          <w:p w14:paraId="00733D96" w14:textId="7864FDEF" w:rsidR="00AF7570" w:rsidRDefault="00AF7570" w:rsidP="00DB6D1F">
            <w:pPr>
              <w:pStyle w:val="Textonotapie"/>
              <w:jc w:val="center"/>
              <w:rPr>
                <w:rFonts w:ascii="Museo 300" w:hAnsi="Museo 300"/>
                <w:bCs w:val="0"/>
                <w:sz w:val="18"/>
                <w:szCs w:val="18"/>
              </w:rPr>
            </w:pPr>
            <w:r>
              <w:rPr>
                <w:rFonts w:ascii="Museo 300" w:hAnsi="Museo 300"/>
                <w:bCs w:val="0"/>
                <w:sz w:val="18"/>
                <w:szCs w:val="18"/>
              </w:rPr>
              <w:t xml:space="preserve">Abril </w:t>
            </w:r>
          </w:p>
        </w:tc>
        <w:tc>
          <w:tcPr>
            <w:tcW w:w="7230" w:type="dxa"/>
            <w:shd w:val="clear" w:color="auto" w:fill="E7E6E6" w:themeFill="background2"/>
            <w:vAlign w:val="center"/>
          </w:tcPr>
          <w:p w14:paraId="79DBCDBE" w14:textId="6F49E215" w:rsidR="00AF7570" w:rsidRPr="009E71C3" w:rsidRDefault="00AF7570" w:rsidP="00DB6D1F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 w:val="0"/>
                <w:sz w:val="18"/>
                <w:szCs w:val="18"/>
              </w:rPr>
            </w:pPr>
            <w:r>
              <w:rPr>
                <w:rFonts w:ascii="Museo 300" w:hAnsi="Museo 300"/>
                <w:bCs w:val="0"/>
                <w:sz w:val="18"/>
                <w:szCs w:val="18"/>
              </w:rPr>
              <w:t>Mayo</w:t>
            </w:r>
          </w:p>
        </w:tc>
      </w:tr>
      <w:tr w:rsidR="00AF7570" w:rsidRPr="009E71C3" w14:paraId="36197201" w14:textId="77777777" w:rsidTr="00332899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vAlign w:val="center"/>
          </w:tcPr>
          <w:p w14:paraId="231F6344" w14:textId="02A99480" w:rsidR="00AF7570" w:rsidRPr="00DE04F3" w:rsidRDefault="00AF7570" w:rsidP="00CE1634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DE04F3">
              <w:rPr>
                <w:rFonts w:ascii="Museo 300" w:hAnsi="Museo 300"/>
                <w:b w:val="0"/>
                <w:sz w:val="18"/>
                <w:szCs w:val="18"/>
              </w:rPr>
              <w:t xml:space="preserve">Aprobación del Proyecto de la Hacienda La Cañada porción 7 común 15 </w:t>
            </w:r>
            <w:r>
              <w:rPr>
                <w:rFonts w:ascii="Museo 300" w:hAnsi="Museo 300"/>
                <w:b w:val="0"/>
                <w:sz w:val="18"/>
                <w:szCs w:val="18"/>
              </w:rPr>
              <w:t>d</w:t>
            </w:r>
            <w:r w:rsidRPr="00DE04F3">
              <w:rPr>
                <w:rFonts w:ascii="Museo 300" w:hAnsi="Museo 300"/>
                <w:b w:val="0"/>
                <w:sz w:val="18"/>
                <w:szCs w:val="18"/>
              </w:rPr>
              <w:t>e Septiembre, Departamento de La Unión.</w:t>
            </w:r>
          </w:p>
        </w:tc>
        <w:tc>
          <w:tcPr>
            <w:tcW w:w="7230" w:type="dxa"/>
            <w:vAlign w:val="center"/>
          </w:tcPr>
          <w:p w14:paraId="6EE5CCA7" w14:textId="0398F9A5" w:rsidR="00AF7570" w:rsidRPr="009E71C3" w:rsidRDefault="00AF7570" w:rsidP="00F41480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DE04F3">
              <w:rPr>
                <w:rFonts w:ascii="Museo 300" w:hAnsi="Museo 300"/>
                <w:sz w:val="18"/>
                <w:szCs w:val="18"/>
              </w:rPr>
              <w:t>Aprobación de los proyectos: 1. lotificación agrícola en Hacienda Miravalle, porción uno común "La Cancha" y 2. Lotificación agrícola en Hacienda La Cañada porción 8 común 15 de Septiembre</w:t>
            </w:r>
            <w:r>
              <w:rPr>
                <w:rFonts w:ascii="Museo 300" w:hAnsi="Museo 300"/>
                <w:b/>
                <w:sz w:val="18"/>
                <w:szCs w:val="18"/>
              </w:rPr>
              <w:t>.</w:t>
            </w:r>
          </w:p>
        </w:tc>
      </w:tr>
    </w:tbl>
    <w:p w14:paraId="578484D3" w14:textId="77777777" w:rsidR="00AF7570" w:rsidRPr="009E71C3" w:rsidRDefault="00AF7570" w:rsidP="004028A0">
      <w:pPr>
        <w:pStyle w:val="Textonotapie"/>
        <w:jc w:val="both"/>
        <w:rPr>
          <w:rFonts w:ascii="Museo 300" w:hAnsi="Museo 300"/>
          <w:sz w:val="9"/>
          <w:szCs w:val="9"/>
          <w:lang w:val="es-SV"/>
        </w:rPr>
      </w:pPr>
    </w:p>
  </w:footnote>
  <w:footnote w:id="3">
    <w:p w14:paraId="6C0051E2" w14:textId="485FC551" w:rsidR="00AF7570" w:rsidRDefault="00AF7570">
      <w:pPr>
        <w:pStyle w:val="Textonotapie"/>
      </w:pPr>
      <w:r w:rsidRPr="00C74432">
        <w:rPr>
          <w:rStyle w:val="Refdenotaalpie"/>
          <w:rFonts w:ascii="Museo 300" w:hAnsi="Museo 300"/>
        </w:rPr>
        <w:footnoteRef/>
      </w:r>
      <w:r w:rsidRPr="00C74432">
        <w:rPr>
          <w:rStyle w:val="Refdenotaalpie"/>
          <w:rFonts w:ascii="Museo 300" w:hAnsi="Museo 300"/>
        </w:rPr>
        <w:t xml:space="preserve"> </w:t>
      </w:r>
      <w:r w:rsidRPr="0066595C">
        <w:rPr>
          <w:rFonts w:ascii="Museo 300" w:hAnsi="Museo 300"/>
          <w:sz w:val="18"/>
          <w:szCs w:val="18"/>
        </w:rPr>
        <w:t>Véase Anexo - 19.1 para revisar el comportamiento de esta actividad durante el año.</w:t>
      </w:r>
    </w:p>
  </w:footnote>
  <w:footnote w:id="4">
    <w:p w14:paraId="15B834C8" w14:textId="7D8837BC" w:rsidR="00AF7570" w:rsidRPr="00B9374F" w:rsidRDefault="00AF7570" w:rsidP="006C68DE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B9374F">
        <w:rPr>
          <w:rStyle w:val="Refdenotaalpie"/>
          <w:rFonts w:ascii="Museo 300" w:hAnsi="Museo 300"/>
        </w:rPr>
        <w:footnoteRef/>
      </w:r>
      <w:r w:rsidRPr="00B9374F">
        <w:rPr>
          <w:rFonts w:ascii="Museo 300" w:hAnsi="Museo 300"/>
          <w:lang w:val="es-SV"/>
        </w:rPr>
        <w:t xml:space="preserve"> </w:t>
      </w:r>
      <w:r w:rsidRPr="00B9374F">
        <w:rPr>
          <w:rFonts w:ascii="Museo 300" w:hAnsi="Museo 300"/>
          <w:sz w:val="18"/>
          <w:szCs w:val="18"/>
        </w:rPr>
        <w:t>Dictamen elaborado – Donación – Venta :</w:t>
      </w:r>
    </w:p>
    <w:p w14:paraId="1DEDADBF" w14:textId="77777777" w:rsidR="00AF7570" w:rsidRPr="00B9374F" w:rsidRDefault="00AF7570" w:rsidP="006C68DE">
      <w:pPr>
        <w:pStyle w:val="Textonotapie"/>
        <w:jc w:val="both"/>
        <w:rPr>
          <w:rFonts w:ascii="Museo 300" w:hAnsi="Museo 300"/>
          <w:sz w:val="6"/>
          <w:szCs w:val="6"/>
          <w:lang w:val="es-SV"/>
        </w:rPr>
      </w:pPr>
    </w:p>
    <w:tbl>
      <w:tblPr>
        <w:tblStyle w:val="Tabladecuadrcula1clara"/>
        <w:tblW w:w="12895" w:type="dxa"/>
        <w:tblLook w:val="04A0" w:firstRow="1" w:lastRow="0" w:firstColumn="1" w:lastColumn="0" w:noHBand="0" w:noVBand="1"/>
      </w:tblPr>
      <w:tblGrid>
        <w:gridCol w:w="4248"/>
        <w:gridCol w:w="4678"/>
        <w:gridCol w:w="3969"/>
      </w:tblGrid>
      <w:tr w:rsidR="00AF7570" w:rsidRPr="00B9374F" w14:paraId="6B6357DE" w14:textId="4F9E87FA" w:rsidTr="00332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E7E6E6" w:themeFill="background2"/>
          </w:tcPr>
          <w:p w14:paraId="189F9DA6" w14:textId="1C92EED1" w:rsidR="00AF7570" w:rsidRPr="00B9374F" w:rsidRDefault="00AF7570" w:rsidP="0062576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9374F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4678" w:type="dxa"/>
            <w:shd w:val="clear" w:color="auto" w:fill="E7E6E6" w:themeFill="background2"/>
            <w:vAlign w:val="center"/>
          </w:tcPr>
          <w:p w14:paraId="15DD3FF9" w14:textId="3C941969" w:rsidR="00AF7570" w:rsidRPr="00B9374F" w:rsidRDefault="00AF7570" w:rsidP="00625766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 w:val="0"/>
                <w:bCs w:val="0"/>
                <w:sz w:val="18"/>
                <w:szCs w:val="18"/>
              </w:rPr>
            </w:pPr>
            <w:r w:rsidRPr="00B9374F"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3969" w:type="dxa"/>
            <w:shd w:val="clear" w:color="auto" w:fill="E7E6E6" w:themeFill="background2"/>
          </w:tcPr>
          <w:p w14:paraId="0FD36E2B" w14:textId="7DC871A3" w:rsidR="00AF7570" w:rsidRPr="00B9374F" w:rsidRDefault="00AF7570" w:rsidP="00625766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9374F">
              <w:rPr>
                <w:rFonts w:ascii="Museo 300" w:hAnsi="Museo 300"/>
                <w:sz w:val="18"/>
                <w:szCs w:val="18"/>
              </w:rPr>
              <w:t>Junio</w:t>
            </w:r>
          </w:p>
        </w:tc>
      </w:tr>
      <w:tr w:rsidR="00AF7570" w:rsidRPr="00B9374F" w14:paraId="60905F65" w14:textId="3D363420" w:rsidTr="003328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D7C3832" w14:textId="3B0781DE" w:rsidR="00AF7570" w:rsidRPr="00B9374F" w:rsidRDefault="00AF7570" w:rsidP="00CD1048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  <w:lang w:val="es-SV"/>
              </w:rPr>
            </w:pPr>
            <w:r w:rsidRPr="00B9374F">
              <w:rPr>
                <w:rFonts w:ascii="Museo 300" w:hAnsi="Museo 300"/>
                <w:b w:val="0"/>
                <w:sz w:val="18"/>
                <w:szCs w:val="18"/>
                <w:lang w:val="es-SV"/>
              </w:rPr>
              <w:t>Se elaboró un dictamen de donación para conocimiento de JD a favor del MINEDUCYT, del Centro Escolar Cantón Barba Rubia, ubicado en la Hacienda El Ángel, Porción 6, jurisdicción de Nejapa, departamento de San Salvador.</w:t>
            </w:r>
          </w:p>
        </w:tc>
        <w:tc>
          <w:tcPr>
            <w:tcW w:w="4678" w:type="dxa"/>
          </w:tcPr>
          <w:p w14:paraId="23055E9A" w14:textId="52A6FFBB" w:rsidR="00AF7570" w:rsidRPr="00B9374F" w:rsidRDefault="00AF7570" w:rsidP="00CD1048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9374F">
              <w:rPr>
                <w:rFonts w:ascii="Museo 300" w:hAnsi="Museo 300"/>
                <w:sz w:val="18"/>
                <w:szCs w:val="18"/>
                <w:lang w:val="es-SV"/>
              </w:rPr>
              <w:t>Se elaboraron 2 dictámenes de donación a favor de: 1. Municipio de Acajutla, inmueble identificado como "Cancha de Futbol", ubicado en la Hacienda San José Metalío y 2. Municipio de San Miguel, los inmuebles identificados como "Zona Comunal y Zonas Forestales 4 y 5", ubicados en la Hacienda Divina Providencia.</w:t>
            </w:r>
          </w:p>
        </w:tc>
        <w:tc>
          <w:tcPr>
            <w:tcW w:w="3969" w:type="dxa"/>
            <w:vAlign w:val="center"/>
          </w:tcPr>
          <w:p w14:paraId="637A748F" w14:textId="54C02686" w:rsidR="00AF7570" w:rsidRPr="00B9374F" w:rsidRDefault="00AF7570" w:rsidP="00CD1048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B9374F">
              <w:rPr>
                <w:rFonts w:ascii="Museo 300" w:hAnsi="Museo 300"/>
                <w:sz w:val="18"/>
                <w:szCs w:val="18"/>
                <w:lang w:val="es-SV"/>
              </w:rPr>
              <w:t xml:space="preserve">Se elaboró un dictamen sobre la venta del inmueble identificado como Iglesia 1, ubicado en la Hacienda San Francisco </w:t>
            </w:r>
            <w:proofErr w:type="spellStart"/>
            <w:r w:rsidRPr="00B9374F">
              <w:rPr>
                <w:rFonts w:ascii="Museo 300" w:hAnsi="Museo 300"/>
                <w:sz w:val="18"/>
                <w:szCs w:val="18"/>
                <w:lang w:val="es-SV"/>
              </w:rPr>
              <w:t>Guajoyo</w:t>
            </w:r>
            <w:proofErr w:type="spellEnd"/>
            <w:r w:rsidRPr="00B9374F">
              <w:rPr>
                <w:rFonts w:ascii="Museo 300" w:hAnsi="Museo 300"/>
                <w:sz w:val="18"/>
                <w:szCs w:val="18"/>
                <w:lang w:val="es-SV"/>
              </w:rPr>
              <w:t xml:space="preserve">, jurisdicción de </w:t>
            </w:r>
            <w:proofErr w:type="spellStart"/>
            <w:r w:rsidRPr="00B9374F">
              <w:rPr>
                <w:rFonts w:ascii="Museo 300" w:hAnsi="Museo 300"/>
                <w:sz w:val="18"/>
                <w:szCs w:val="18"/>
                <w:lang w:val="es-SV"/>
              </w:rPr>
              <w:t>Metapán</w:t>
            </w:r>
            <w:proofErr w:type="spellEnd"/>
            <w:r w:rsidRPr="00B9374F">
              <w:rPr>
                <w:rFonts w:ascii="Museo 300" w:hAnsi="Museo 300"/>
                <w:sz w:val="18"/>
                <w:szCs w:val="18"/>
                <w:lang w:val="es-SV"/>
              </w:rPr>
              <w:t>, departamento de Santa Ana, a favor de la Iglesia Católica de El Salvador Diócesis de Santa Ana.</w:t>
            </w:r>
          </w:p>
        </w:tc>
      </w:tr>
    </w:tbl>
    <w:p w14:paraId="6D581F9B" w14:textId="77777777" w:rsidR="00AF7570" w:rsidRPr="00B9374F" w:rsidRDefault="00AF7570" w:rsidP="00676F14">
      <w:pPr>
        <w:pStyle w:val="Textonotapie"/>
        <w:jc w:val="both"/>
        <w:rPr>
          <w:rFonts w:ascii="Museo 300" w:hAnsi="Museo 300"/>
          <w:sz w:val="9"/>
          <w:szCs w:val="9"/>
          <w:lang w:val="es-SV"/>
        </w:rPr>
      </w:pPr>
    </w:p>
  </w:footnote>
  <w:footnote w:id="5">
    <w:p w14:paraId="5A353F4C" w14:textId="150D719B" w:rsidR="00AF7570" w:rsidRPr="00B9374F" w:rsidRDefault="00AF7570">
      <w:pPr>
        <w:pStyle w:val="Textonotapie"/>
        <w:rPr>
          <w:rFonts w:ascii="Museo 300" w:hAnsi="Museo 300"/>
        </w:rPr>
      </w:pPr>
      <w:r w:rsidRPr="00B9374F">
        <w:rPr>
          <w:rStyle w:val="Refdenotaalpie"/>
          <w:rFonts w:ascii="Museo 300" w:hAnsi="Museo 300"/>
        </w:rPr>
        <w:footnoteRef/>
      </w:r>
      <w:r w:rsidRPr="00B9374F">
        <w:rPr>
          <w:rFonts w:ascii="Museo 300" w:hAnsi="Museo 300"/>
        </w:rPr>
        <w:t xml:space="preserve"> </w:t>
      </w:r>
      <w:r w:rsidRPr="00B9374F">
        <w:rPr>
          <w:rFonts w:ascii="Museo 300" w:hAnsi="Museo 300"/>
          <w:sz w:val="18"/>
          <w:szCs w:val="18"/>
        </w:rPr>
        <w:t>Véase Anexo - 19.2 para revisar el comportamiento de esta actividad durante el año.</w:t>
      </w:r>
    </w:p>
  </w:footnote>
  <w:footnote w:id="6">
    <w:p w14:paraId="608324B8" w14:textId="66B81102" w:rsidR="00AF7570" w:rsidRPr="00B9374F" w:rsidRDefault="00AF7570" w:rsidP="00B9374F">
      <w:pPr>
        <w:pStyle w:val="Textonotapie"/>
        <w:tabs>
          <w:tab w:val="left" w:pos="888"/>
        </w:tabs>
        <w:rPr>
          <w:rFonts w:ascii="Museo 300" w:hAnsi="Museo 300"/>
          <w:sz w:val="10"/>
          <w:szCs w:val="10"/>
        </w:rPr>
      </w:pPr>
      <w:r w:rsidRPr="00B9374F">
        <w:rPr>
          <w:rFonts w:ascii="Museo 300" w:hAnsi="Museo 300"/>
          <w:sz w:val="10"/>
          <w:szCs w:val="10"/>
        </w:rPr>
        <w:tab/>
      </w:r>
    </w:p>
    <w:p w14:paraId="544FF876" w14:textId="10669CFA" w:rsidR="00AF7570" w:rsidRPr="00B9374F" w:rsidRDefault="00AF7570">
      <w:pPr>
        <w:pStyle w:val="Textonotapie"/>
        <w:rPr>
          <w:rFonts w:ascii="Museo 300" w:hAnsi="Museo 300"/>
        </w:rPr>
      </w:pPr>
      <w:r w:rsidRPr="00B9374F">
        <w:rPr>
          <w:rStyle w:val="Refdenotaalpie"/>
          <w:rFonts w:ascii="Museo 300" w:hAnsi="Museo 300"/>
        </w:rPr>
        <w:footnoteRef/>
      </w:r>
      <w:r w:rsidRPr="00B9374F">
        <w:rPr>
          <w:rFonts w:ascii="Museo 300" w:hAnsi="Museo 300"/>
        </w:rPr>
        <w:t xml:space="preserve"> </w:t>
      </w:r>
      <w:r w:rsidRPr="00B9374F">
        <w:rPr>
          <w:rFonts w:ascii="Museo 300" w:hAnsi="Museo 300"/>
          <w:sz w:val="18"/>
          <w:szCs w:val="18"/>
        </w:rPr>
        <w:t>Dictamen / Informe Elaborado a JD, casos varios:</w:t>
      </w:r>
    </w:p>
    <w:tbl>
      <w:tblPr>
        <w:tblStyle w:val="Tabladecuadrcula1clara"/>
        <w:tblW w:w="13036" w:type="dxa"/>
        <w:tblLook w:val="04A0" w:firstRow="1" w:lastRow="0" w:firstColumn="1" w:lastColumn="0" w:noHBand="0" w:noVBand="1"/>
      </w:tblPr>
      <w:tblGrid>
        <w:gridCol w:w="7225"/>
        <w:gridCol w:w="5811"/>
      </w:tblGrid>
      <w:tr w:rsidR="00AF7570" w:rsidRPr="00B9374F" w14:paraId="5F03EF52" w14:textId="10AB2DCB" w:rsidTr="00332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shd w:val="clear" w:color="auto" w:fill="E7E6E6" w:themeFill="background2"/>
            <w:vAlign w:val="center"/>
          </w:tcPr>
          <w:p w14:paraId="67F28C79" w14:textId="77777777" w:rsidR="00AF7570" w:rsidRPr="00B9374F" w:rsidRDefault="00AF7570" w:rsidP="00F41480">
            <w:pPr>
              <w:pStyle w:val="Textonotapie"/>
              <w:jc w:val="center"/>
              <w:rPr>
                <w:rFonts w:ascii="Museo 300" w:hAnsi="Museo 300"/>
                <w:b w:val="0"/>
                <w:bCs w:val="0"/>
                <w:sz w:val="18"/>
                <w:szCs w:val="18"/>
              </w:rPr>
            </w:pPr>
            <w:r w:rsidRPr="00B9374F"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5811" w:type="dxa"/>
            <w:shd w:val="clear" w:color="auto" w:fill="E7E6E6" w:themeFill="background2"/>
          </w:tcPr>
          <w:p w14:paraId="12086FE8" w14:textId="5D800246" w:rsidR="00AF7570" w:rsidRPr="00B9374F" w:rsidRDefault="00AF7570" w:rsidP="00F41480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9374F">
              <w:rPr>
                <w:rFonts w:ascii="Museo 300" w:hAnsi="Museo 300"/>
                <w:sz w:val="18"/>
                <w:szCs w:val="18"/>
              </w:rPr>
              <w:t>Junio</w:t>
            </w:r>
          </w:p>
        </w:tc>
      </w:tr>
      <w:tr w:rsidR="00AF7570" w:rsidRPr="00B9374F" w14:paraId="05BC79B8" w14:textId="68B9E2BB" w:rsidTr="00EA55E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vAlign w:val="center"/>
          </w:tcPr>
          <w:p w14:paraId="3501162D" w14:textId="38342F2B" w:rsidR="00AF7570" w:rsidRPr="00B9374F" w:rsidRDefault="00AF7570" w:rsidP="00B9374F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B9374F">
              <w:rPr>
                <w:rFonts w:ascii="Museo 300" w:hAnsi="Museo 300"/>
                <w:b w:val="0"/>
                <w:sz w:val="18"/>
                <w:szCs w:val="18"/>
              </w:rPr>
              <w:t>Se elaboraron los dictámenes siguientes: 2 renuncia</w:t>
            </w:r>
            <w:r>
              <w:rPr>
                <w:rFonts w:ascii="Museo 300" w:hAnsi="Museo 300"/>
                <w:b w:val="0"/>
                <w:sz w:val="18"/>
                <w:szCs w:val="18"/>
              </w:rPr>
              <w:t>s</w:t>
            </w:r>
            <w:r w:rsidRPr="00B9374F">
              <w:rPr>
                <w:rFonts w:ascii="Museo 300" w:hAnsi="Museo 300"/>
                <w:b w:val="0"/>
                <w:sz w:val="18"/>
                <w:szCs w:val="18"/>
              </w:rPr>
              <w:t xml:space="preserve"> de los inmuebles ubicados en las Haciendas El Singuil y Santa Bárbara y Amayo, </w:t>
            </w:r>
            <w:r>
              <w:rPr>
                <w:rFonts w:ascii="Museo 300" w:hAnsi="Museo 300"/>
                <w:b w:val="0"/>
                <w:sz w:val="18"/>
                <w:szCs w:val="18"/>
              </w:rPr>
              <w:t xml:space="preserve">un </w:t>
            </w:r>
            <w:r w:rsidRPr="00B9374F">
              <w:rPr>
                <w:rFonts w:ascii="Museo 300" w:hAnsi="Museo 300"/>
                <w:b w:val="0"/>
                <w:sz w:val="18"/>
                <w:szCs w:val="18"/>
              </w:rPr>
              <w:t xml:space="preserve">dictamen de revocatoria del contrato de arrendamiento de la ACPA Las Lajas DE R.L. y </w:t>
            </w:r>
            <w:r>
              <w:rPr>
                <w:rFonts w:ascii="Museo 300" w:hAnsi="Museo 300"/>
                <w:b w:val="0"/>
                <w:sz w:val="18"/>
                <w:szCs w:val="18"/>
              </w:rPr>
              <w:t xml:space="preserve">un </w:t>
            </w:r>
            <w:r w:rsidRPr="00B9374F">
              <w:rPr>
                <w:rFonts w:ascii="Museo 300" w:hAnsi="Museo 300"/>
                <w:b w:val="0"/>
                <w:sz w:val="18"/>
                <w:szCs w:val="18"/>
              </w:rPr>
              <w:t>dictamen para el proceso de Pública Subasta que está llevando a cabo la ACPA San Ramón de R.L.</w:t>
            </w:r>
          </w:p>
        </w:tc>
        <w:tc>
          <w:tcPr>
            <w:tcW w:w="5811" w:type="dxa"/>
            <w:vAlign w:val="center"/>
          </w:tcPr>
          <w:p w14:paraId="3E3C1CC4" w14:textId="31AFDAC3" w:rsidR="00AF7570" w:rsidRPr="00B9374F" w:rsidRDefault="00AF7570" w:rsidP="00B9374F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9374F">
              <w:rPr>
                <w:rFonts w:ascii="Museo 300" w:hAnsi="Museo 300"/>
                <w:sz w:val="18"/>
                <w:szCs w:val="18"/>
              </w:rPr>
              <w:t xml:space="preserve">Se elaboró dictamen para conocimiento de JD de la Pública Subasta no Judicial de la ACPA San Ramón DE R.L., así como de </w:t>
            </w:r>
            <w:r>
              <w:rPr>
                <w:rFonts w:ascii="Museo 300" w:hAnsi="Museo 300"/>
                <w:sz w:val="18"/>
                <w:szCs w:val="18"/>
              </w:rPr>
              <w:t>r</w:t>
            </w:r>
            <w:r w:rsidRPr="00B9374F">
              <w:rPr>
                <w:rFonts w:ascii="Museo 300" w:hAnsi="Museo 300"/>
                <w:sz w:val="18"/>
                <w:szCs w:val="18"/>
              </w:rPr>
              <w:t xml:space="preserve">enuncia </w:t>
            </w:r>
            <w:r>
              <w:rPr>
                <w:rFonts w:ascii="Museo 300" w:hAnsi="Museo 300"/>
                <w:sz w:val="18"/>
                <w:szCs w:val="18"/>
              </w:rPr>
              <w:t>de inmuebles.</w:t>
            </w:r>
          </w:p>
        </w:tc>
      </w:tr>
    </w:tbl>
    <w:p w14:paraId="4BA0CDFB" w14:textId="77777777" w:rsidR="00AF7570" w:rsidRDefault="00AF7570">
      <w:pPr>
        <w:pStyle w:val="Textonotapie"/>
      </w:pPr>
    </w:p>
  </w:footnote>
  <w:footnote w:id="7">
    <w:p w14:paraId="7D6AEE3D" w14:textId="5336E1E2" w:rsidR="00AF7570" w:rsidRDefault="00AF7570" w:rsidP="006C68DE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D965A7">
        <w:rPr>
          <w:rStyle w:val="Refdenotaalpie"/>
          <w:rFonts w:ascii="Museo 300" w:hAnsi="Museo 300"/>
        </w:rPr>
        <w:footnoteRef/>
      </w:r>
      <w:r w:rsidRPr="00D965A7">
        <w:rPr>
          <w:rStyle w:val="Refdenotaalpie"/>
          <w:rFonts w:ascii="Museo 300" w:hAnsi="Museo 300"/>
        </w:rPr>
        <w:t xml:space="preserve"> </w:t>
      </w:r>
      <w:r>
        <w:rPr>
          <w:rFonts w:ascii="Museo 300" w:hAnsi="Museo 300"/>
          <w:sz w:val="18"/>
          <w:szCs w:val="18"/>
          <w:lang w:val="es-SV"/>
        </w:rPr>
        <w:t>Para el segundo trimestre se reporta:</w:t>
      </w:r>
    </w:p>
    <w:p w14:paraId="1B192812" w14:textId="77777777" w:rsidR="00AF7570" w:rsidRDefault="00AF7570" w:rsidP="006C68DE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  <w:tbl>
      <w:tblPr>
        <w:tblStyle w:val="Tabladecuadrcula1clar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456"/>
        <w:gridCol w:w="508"/>
        <w:gridCol w:w="507"/>
        <w:gridCol w:w="706"/>
        <w:gridCol w:w="514"/>
        <w:gridCol w:w="508"/>
        <w:gridCol w:w="736"/>
        <w:gridCol w:w="509"/>
        <w:gridCol w:w="517"/>
        <w:gridCol w:w="685"/>
        <w:gridCol w:w="509"/>
        <w:gridCol w:w="515"/>
        <w:gridCol w:w="779"/>
        <w:gridCol w:w="601"/>
        <w:gridCol w:w="601"/>
        <w:gridCol w:w="739"/>
        <w:gridCol w:w="641"/>
        <w:gridCol w:w="641"/>
        <w:gridCol w:w="641"/>
      </w:tblGrid>
      <w:tr w:rsidR="00AF7570" w:rsidRPr="00B217BC" w14:paraId="1181AE2E" w14:textId="6AAF582C" w:rsidTr="00D538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Merge w:val="restart"/>
            <w:shd w:val="clear" w:color="auto" w:fill="E7E6E6" w:themeFill="background2"/>
            <w:vAlign w:val="center"/>
          </w:tcPr>
          <w:p w14:paraId="5A9DB180" w14:textId="6586D19B" w:rsidR="00AF7570" w:rsidRPr="00B217BC" w:rsidRDefault="00AF7570" w:rsidP="00443945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1721" w:type="dxa"/>
            <w:gridSpan w:val="3"/>
            <w:shd w:val="clear" w:color="auto" w:fill="E7E6E6" w:themeFill="background2"/>
            <w:vAlign w:val="center"/>
          </w:tcPr>
          <w:p w14:paraId="042BA63A" w14:textId="28FE8AD3" w:rsidR="00AF7570" w:rsidRPr="00B217BC" w:rsidRDefault="00AF7570" w:rsidP="002D1E6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1758" w:type="dxa"/>
            <w:gridSpan w:val="3"/>
            <w:shd w:val="clear" w:color="auto" w:fill="E7E6E6" w:themeFill="background2"/>
            <w:vAlign w:val="center"/>
          </w:tcPr>
          <w:p w14:paraId="145EBCE7" w14:textId="23C87CFC" w:rsidR="00AF7570" w:rsidRPr="00B217BC" w:rsidRDefault="00AF7570" w:rsidP="002D1E6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1711" w:type="dxa"/>
            <w:gridSpan w:val="3"/>
            <w:shd w:val="clear" w:color="auto" w:fill="E7E6E6" w:themeFill="background2"/>
            <w:vAlign w:val="center"/>
          </w:tcPr>
          <w:p w14:paraId="6A08E96E" w14:textId="24F294DC" w:rsidR="00AF7570" w:rsidRPr="00B217BC" w:rsidRDefault="00AF7570" w:rsidP="002D1E6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Marzo</w:t>
            </w:r>
          </w:p>
        </w:tc>
        <w:tc>
          <w:tcPr>
            <w:tcW w:w="1803" w:type="dxa"/>
            <w:gridSpan w:val="3"/>
            <w:shd w:val="clear" w:color="auto" w:fill="E7E6E6" w:themeFill="background2"/>
            <w:vAlign w:val="center"/>
          </w:tcPr>
          <w:p w14:paraId="17D111D8" w14:textId="5BBCA79A" w:rsidR="00AF7570" w:rsidRPr="00B217BC" w:rsidRDefault="00AF7570" w:rsidP="00262E0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1941" w:type="dxa"/>
            <w:gridSpan w:val="3"/>
            <w:shd w:val="clear" w:color="auto" w:fill="E7E6E6" w:themeFill="background2"/>
            <w:vAlign w:val="center"/>
          </w:tcPr>
          <w:p w14:paraId="3E4BF5E9" w14:textId="19F7C644" w:rsidR="00AF7570" w:rsidRPr="00B217BC" w:rsidRDefault="00AF7570" w:rsidP="00B533F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1923" w:type="dxa"/>
            <w:gridSpan w:val="3"/>
            <w:shd w:val="clear" w:color="auto" w:fill="E7E6E6" w:themeFill="background2"/>
            <w:vAlign w:val="center"/>
          </w:tcPr>
          <w:p w14:paraId="63D681CD" w14:textId="57E56974" w:rsidR="00AF7570" w:rsidRPr="00B217BC" w:rsidRDefault="00AF7570" w:rsidP="00D5384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Junio</w:t>
            </w:r>
          </w:p>
        </w:tc>
      </w:tr>
      <w:tr w:rsidR="00AF7570" w:rsidRPr="00B217BC" w14:paraId="028E231C" w14:textId="373E82F2" w:rsidTr="00112C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Merge/>
            <w:vAlign w:val="center"/>
          </w:tcPr>
          <w:p w14:paraId="13FAC0A6" w14:textId="77B8E9A4" w:rsidR="00AF7570" w:rsidRPr="00B217BC" w:rsidRDefault="00AF7570" w:rsidP="00B533FC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508" w:type="dxa"/>
            <w:vAlign w:val="center"/>
          </w:tcPr>
          <w:p w14:paraId="15BD694A" w14:textId="49D5A34B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507" w:type="dxa"/>
            <w:vAlign w:val="center"/>
          </w:tcPr>
          <w:p w14:paraId="1E7CEC37" w14:textId="57A458C3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706" w:type="dxa"/>
            <w:vAlign w:val="center"/>
          </w:tcPr>
          <w:p w14:paraId="6BBE674F" w14:textId="60EE3A28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514" w:type="dxa"/>
            <w:vAlign w:val="center"/>
          </w:tcPr>
          <w:p w14:paraId="5741BB0A" w14:textId="36F4C3EA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508" w:type="dxa"/>
            <w:vAlign w:val="center"/>
          </w:tcPr>
          <w:p w14:paraId="4166EAD1" w14:textId="6BA9DF37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736" w:type="dxa"/>
            <w:vAlign w:val="center"/>
          </w:tcPr>
          <w:p w14:paraId="239ECEF3" w14:textId="23036516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509" w:type="dxa"/>
            <w:vAlign w:val="center"/>
          </w:tcPr>
          <w:p w14:paraId="7CFD3312" w14:textId="2B7C4C53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517" w:type="dxa"/>
            <w:vAlign w:val="center"/>
          </w:tcPr>
          <w:p w14:paraId="189D2F7B" w14:textId="50707881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85" w:type="dxa"/>
            <w:vAlign w:val="center"/>
          </w:tcPr>
          <w:p w14:paraId="7E8EB872" w14:textId="4C71818E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14:paraId="2EEF4488" w14:textId="5E762C2D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2C24D1CD" w14:textId="1782618D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779" w:type="dxa"/>
            <w:shd w:val="clear" w:color="auto" w:fill="F2F2F2" w:themeFill="background1" w:themeFillShade="F2"/>
            <w:vAlign w:val="center"/>
          </w:tcPr>
          <w:p w14:paraId="69339FC7" w14:textId="48101EC4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458A75BE" w14:textId="0679908B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6BD3E1A6" w14:textId="00AAE922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739" w:type="dxa"/>
            <w:shd w:val="clear" w:color="auto" w:fill="F2F2F2" w:themeFill="background1" w:themeFillShade="F2"/>
            <w:vAlign w:val="center"/>
          </w:tcPr>
          <w:p w14:paraId="58589746" w14:textId="37BE7F84" w:rsidR="00AF7570" w:rsidRPr="00B217BC" w:rsidRDefault="00AF7570" w:rsidP="00B533F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2AB8B66A" w14:textId="170B79B5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0B3ACAB1" w14:textId="2E48E42E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74323FD9" w14:textId="206A9B6B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AF7570" w:rsidRPr="00B217BC" w14:paraId="21855B19" w14:textId="46C8620A" w:rsidTr="00112C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Align w:val="center"/>
          </w:tcPr>
          <w:p w14:paraId="21E5A1BF" w14:textId="77777777" w:rsidR="00AF7570" w:rsidRPr="00B217BC" w:rsidRDefault="00AF7570" w:rsidP="002D1E6E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B217BC">
              <w:rPr>
                <w:rFonts w:ascii="Museo 300" w:hAnsi="Museo 300"/>
                <w:b w:val="0"/>
                <w:sz w:val="18"/>
                <w:szCs w:val="18"/>
              </w:rPr>
              <w:t xml:space="preserve"> I</w:t>
            </w:r>
          </w:p>
        </w:tc>
        <w:tc>
          <w:tcPr>
            <w:tcW w:w="508" w:type="dxa"/>
            <w:vAlign w:val="center"/>
          </w:tcPr>
          <w:p w14:paraId="017AD530" w14:textId="16D5DF68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507" w:type="dxa"/>
            <w:vAlign w:val="center"/>
          </w:tcPr>
          <w:p w14:paraId="605150C7" w14:textId="25E84F8E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706" w:type="dxa"/>
            <w:vAlign w:val="center"/>
          </w:tcPr>
          <w:p w14:paraId="413ECE83" w14:textId="5C40CBF5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514" w:type="dxa"/>
            <w:vAlign w:val="center"/>
          </w:tcPr>
          <w:p w14:paraId="23802A3A" w14:textId="49820468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23</w:t>
            </w:r>
          </w:p>
        </w:tc>
        <w:tc>
          <w:tcPr>
            <w:tcW w:w="508" w:type="dxa"/>
            <w:vAlign w:val="center"/>
          </w:tcPr>
          <w:p w14:paraId="74413D33" w14:textId="1BEFF2AF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30</w:t>
            </w:r>
          </w:p>
        </w:tc>
        <w:tc>
          <w:tcPr>
            <w:tcW w:w="736" w:type="dxa"/>
            <w:vAlign w:val="center"/>
          </w:tcPr>
          <w:p w14:paraId="322B55B6" w14:textId="5F3DE270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53</w:t>
            </w:r>
          </w:p>
        </w:tc>
        <w:tc>
          <w:tcPr>
            <w:tcW w:w="509" w:type="dxa"/>
            <w:vAlign w:val="center"/>
          </w:tcPr>
          <w:p w14:paraId="362B5CFF" w14:textId="3390C262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517" w:type="dxa"/>
            <w:vAlign w:val="center"/>
          </w:tcPr>
          <w:p w14:paraId="389B846B" w14:textId="537DFDF8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685" w:type="dxa"/>
            <w:vAlign w:val="center"/>
          </w:tcPr>
          <w:p w14:paraId="72108162" w14:textId="2385012A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40</w:t>
            </w: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14:paraId="16F5094A" w14:textId="2D791D78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51722A7B" w14:textId="1A6C5D63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79" w:type="dxa"/>
            <w:shd w:val="clear" w:color="auto" w:fill="F2F2F2" w:themeFill="background1" w:themeFillShade="F2"/>
            <w:vAlign w:val="center"/>
          </w:tcPr>
          <w:p w14:paraId="2B26E1EC" w14:textId="4A475BCE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3F56E7D1" w14:textId="14F6F2A9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45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04080C81" w14:textId="60C7F750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45</w:t>
            </w:r>
          </w:p>
        </w:tc>
        <w:tc>
          <w:tcPr>
            <w:tcW w:w="739" w:type="dxa"/>
            <w:shd w:val="clear" w:color="auto" w:fill="F2F2F2" w:themeFill="background1" w:themeFillShade="F2"/>
            <w:vAlign w:val="center"/>
          </w:tcPr>
          <w:p w14:paraId="58AA9C8C" w14:textId="0CADE190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90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17FFE5FE" w14:textId="39E223BB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37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4F270349" w14:textId="33817F9F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34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1065FD5E" w14:textId="0A09C391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71</w:t>
            </w:r>
          </w:p>
        </w:tc>
      </w:tr>
      <w:tr w:rsidR="00AF7570" w:rsidRPr="00B217BC" w14:paraId="67A59686" w14:textId="33B5A98F" w:rsidTr="00112C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Align w:val="center"/>
          </w:tcPr>
          <w:p w14:paraId="140489F4" w14:textId="6CE1A997" w:rsidR="00AF7570" w:rsidRPr="00B217BC" w:rsidRDefault="00AF7570" w:rsidP="002D1E6E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B217BC">
              <w:rPr>
                <w:rFonts w:ascii="Museo 300" w:hAnsi="Museo 300"/>
                <w:b w:val="0"/>
                <w:sz w:val="18"/>
                <w:szCs w:val="18"/>
              </w:rPr>
              <w:t>ISTA Central</w:t>
            </w:r>
          </w:p>
        </w:tc>
        <w:tc>
          <w:tcPr>
            <w:tcW w:w="508" w:type="dxa"/>
            <w:vAlign w:val="center"/>
          </w:tcPr>
          <w:p w14:paraId="0D2D0E24" w14:textId="7AF158AA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507" w:type="dxa"/>
            <w:vAlign w:val="center"/>
          </w:tcPr>
          <w:p w14:paraId="14842CE9" w14:textId="17E35CE8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3</w:t>
            </w:r>
          </w:p>
        </w:tc>
        <w:tc>
          <w:tcPr>
            <w:tcW w:w="706" w:type="dxa"/>
            <w:vAlign w:val="center"/>
          </w:tcPr>
          <w:p w14:paraId="65E6F082" w14:textId="08700088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514" w:type="dxa"/>
            <w:vAlign w:val="center"/>
          </w:tcPr>
          <w:p w14:paraId="78DCDB6B" w14:textId="6424CBBC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508" w:type="dxa"/>
            <w:vAlign w:val="center"/>
          </w:tcPr>
          <w:p w14:paraId="7328F45F" w14:textId="72A8DE75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736" w:type="dxa"/>
            <w:vAlign w:val="center"/>
          </w:tcPr>
          <w:p w14:paraId="397ED02D" w14:textId="536B35AC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509" w:type="dxa"/>
            <w:vAlign w:val="center"/>
          </w:tcPr>
          <w:p w14:paraId="5842B500" w14:textId="408A7B94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517" w:type="dxa"/>
            <w:vAlign w:val="center"/>
          </w:tcPr>
          <w:p w14:paraId="12269EBD" w14:textId="1BB3B602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685" w:type="dxa"/>
            <w:vAlign w:val="center"/>
          </w:tcPr>
          <w:p w14:paraId="092ADD6B" w14:textId="72B76301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21</w:t>
            </w: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14:paraId="0483578C" w14:textId="2E99DA8F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3DC24969" w14:textId="5F6268EE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779" w:type="dxa"/>
            <w:shd w:val="clear" w:color="auto" w:fill="F2F2F2" w:themeFill="background1" w:themeFillShade="F2"/>
            <w:vAlign w:val="center"/>
          </w:tcPr>
          <w:p w14:paraId="17DF03CD" w14:textId="5D604927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32A09126" w14:textId="05B31979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16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54ED1A39" w14:textId="42E4E75C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739" w:type="dxa"/>
            <w:shd w:val="clear" w:color="auto" w:fill="F2F2F2" w:themeFill="background1" w:themeFillShade="F2"/>
            <w:vAlign w:val="center"/>
          </w:tcPr>
          <w:p w14:paraId="779C100F" w14:textId="628C9B4C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27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409E4F1C" w14:textId="33A04C1F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26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144DB4E6" w14:textId="27950ED0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23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5B36A572" w14:textId="14333039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49</w:t>
            </w:r>
          </w:p>
        </w:tc>
      </w:tr>
      <w:tr w:rsidR="00AF7570" w:rsidRPr="00B217BC" w14:paraId="43DFF316" w14:textId="5A75DFBA" w:rsidTr="00112C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Align w:val="center"/>
          </w:tcPr>
          <w:p w14:paraId="568C70B7" w14:textId="77777777" w:rsidR="00AF7570" w:rsidRPr="00B217BC" w:rsidRDefault="00AF7570" w:rsidP="002D1E6E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B217BC">
              <w:rPr>
                <w:rFonts w:ascii="Museo 300" w:hAnsi="Museo 300"/>
                <w:b w:val="0"/>
                <w:sz w:val="18"/>
                <w:szCs w:val="18"/>
              </w:rPr>
              <w:t>III</w:t>
            </w:r>
          </w:p>
        </w:tc>
        <w:tc>
          <w:tcPr>
            <w:tcW w:w="508" w:type="dxa"/>
            <w:vAlign w:val="center"/>
          </w:tcPr>
          <w:p w14:paraId="64CCF4BE" w14:textId="4BD1297D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507" w:type="dxa"/>
            <w:vAlign w:val="center"/>
          </w:tcPr>
          <w:p w14:paraId="25D61C2E" w14:textId="32317036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706" w:type="dxa"/>
            <w:vAlign w:val="center"/>
          </w:tcPr>
          <w:p w14:paraId="0158B9E3" w14:textId="2DAA8C41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19</w:t>
            </w:r>
          </w:p>
        </w:tc>
        <w:tc>
          <w:tcPr>
            <w:tcW w:w="514" w:type="dxa"/>
            <w:vAlign w:val="center"/>
          </w:tcPr>
          <w:p w14:paraId="198ABF5D" w14:textId="52F6FB66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18</w:t>
            </w:r>
          </w:p>
        </w:tc>
        <w:tc>
          <w:tcPr>
            <w:tcW w:w="508" w:type="dxa"/>
            <w:vAlign w:val="center"/>
          </w:tcPr>
          <w:p w14:paraId="31354A55" w14:textId="681751D1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736" w:type="dxa"/>
            <w:vAlign w:val="center"/>
          </w:tcPr>
          <w:p w14:paraId="4F257CA0" w14:textId="61AAAFFE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27</w:t>
            </w:r>
          </w:p>
        </w:tc>
        <w:tc>
          <w:tcPr>
            <w:tcW w:w="509" w:type="dxa"/>
            <w:vAlign w:val="center"/>
          </w:tcPr>
          <w:p w14:paraId="264922EE" w14:textId="585A2B04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17</w:t>
            </w:r>
          </w:p>
        </w:tc>
        <w:tc>
          <w:tcPr>
            <w:tcW w:w="517" w:type="dxa"/>
            <w:vAlign w:val="center"/>
          </w:tcPr>
          <w:p w14:paraId="5ECDD9BA" w14:textId="16310C73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685" w:type="dxa"/>
            <w:vAlign w:val="center"/>
          </w:tcPr>
          <w:p w14:paraId="726882D4" w14:textId="005E054B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24</w:t>
            </w: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14:paraId="1CF49DAD" w14:textId="51E33D13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6F51B1F0" w14:textId="15AAEEED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779" w:type="dxa"/>
            <w:shd w:val="clear" w:color="auto" w:fill="F2F2F2" w:themeFill="background1" w:themeFillShade="F2"/>
            <w:vAlign w:val="center"/>
          </w:tcPr>
          <w:p w14:paraId="0F768FEE" w14:textId="599CB896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219EB051" w14:textId="472E9B82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5FDEDA28" w14:textId="6210AF74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739" w:type="dxa"/>
            <w:shd w:val="clear" w:color="auto" w:fill="F2F2F2" w:themeFill="background1" w:themeFillShade="F2"/>
            <w:vAlign w:val="center"/>
          </w:tcPr>
          <w:p w14:paraId="45EC199F" w14:textId="3527DE31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0DCAF5FA" w14:textId="0ACDB1DC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3E4B2B99" w14:textId="102CEC6A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7714D030" w14:textId="2676476C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15</w:t>
            </w:r>
          </w:p>
        </w:tc>
      </w:tr>
      <w:tr w:rsidR="00AF7570" w:rsidRPr="00B217BC" w14:paraId="6FDC4A80" w14:textId="7483B7AC" w:rsidTr="00112C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Align w:val="center"/>
          </w:tcPr>
          <w:p w14:paraId="017D60A0" w14:textId="201DC2F8" w:rsidR="00AF7570" w:rsidRPr="00B217BC" w:rsidRDefault="00AF7570" w:rsidP="002D1E6E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B217BC">
              <w:rPr>
                <w:rFonts w:ascii="Museo 300" w:hAnsi="Museo 300"/>
                <w:b w:val="0"/>
                <w:sz w:val="18"/>
                <w:szCs w:val="18"/>
              </w:rPr>
              <w:t>IV Usulután</w:t>
            </w:r>
          </w:p>
        </w:tc>
        <w:tc>
          <w:tcPr>
            <w:tcW w:w="508" w:type="dxa"/>
            <w:vAlign w:val="center"/>
          </w:tcPr>
          <w:p w14:paraId="41F07998" w14:textId="02D35BC7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3</w:t>
            </w:r>
          </w:p>
        </w:tc>
        <w:tc>
          <w:tcPr>
            <w:tcW w:w="507" w:type="dxa"/>
            <w:vAlign w:val="center"/>
          </w:tcPr>
          <w:p w14:paraId="4175A126" w14:textId="0174A3AF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</w:t>
            </w:r>
          </w:p>
        </w:tc>
        <w:tc>
          <w:tcPr>
            <w:tcW w:w="706" w:type="dxa"/>
            <w:vAlign w:val="center"/>
          </w:tcPr>
          <w:p w14:paraId="5FAC4B94" w14:textId="72B82181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514" w:type="dxa"/>
            <w:vAlign w:val="center"/>
          </w:tcPr>
          <w:p w14:paraId="6602E8D9" w14:textId="6C2E80C8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508" w:type="dxa"/>
            <w:vAlign w:val="center"/>
          </w:tcPr>
          <w:p w14:paraId="6C684819" w14:textId="4F0F6CDF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736" w:type="dxa"/>
            <w:vAlign w:val="center"/>
          </w:tcPr>
          <w:p w14:paraId="439F9B3F" w14:textId="1DD0765D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509" w:type="dxa"/>
            <w:vAlign w:val="center"/>
          </w:tcPr>
          <w:p w14:paraId="68EADE94" w14:textId="31FDBF53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517" w:type="dxa"/>
            <w:vAlign w:val="center"/>
          </w:tcPr>
          <w:p w14:paraId="1569C609" w14:textId="6EA1AC04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685" w:type="dxa"/>
            <w:vAlign w:val="center"/>
          </w:tcPr>
          <w:p w14:paraId="1A7F0F01" w14:textId="4B510E03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14:paraId="402A3C61" w14:textId="6C623F10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2F5B3320" w14:textId="101A2A39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779" w:type="dxa"/>
            <w:shd w:val="clear" w:color="auto" w:fill="F2F2F2" w:themeFill="background1" w:themeFillShade="F2"/>
            <w:vAlign w:val="center"/>
          </w:tcPr>
          <w:p w14:paraId="088FBDF7" w14:textId="56D28547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7CCD78E4" w14:textId="5583CA9A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71A3B949" w14:textId="3C0056C1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739" w:type="dxa"/>
            <w:shd w:val="clear" w:color="auto" w:fill="F2F2F2" w:themeFill="background1" w:themeFillShade="F2"/>
            <w:vAlign w:val="center"/>
          </w:tcPr>
          <w:p w14:paraId="4688EDA4" w14:textId="740CF7A9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34B6A3E0" w14:textId="229EB475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5DB99540" w14:textId="3D7DA526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28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7C2A3399" w14:textId="183588EF" w:rsidR="00AF7570" w:rsidRPr="00B217BC" w:rsidRDefault="00AF7570" w:rsidP="00D538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48</w:t>
            </w:r>
          </w:p>
        </w:tc>
      </w:tr>
      <w:tr w:rsidR="00AF7570" w:rsidRPr="00B217BC" w14:paraId="13BDCE80" w14:textId="7A0A66FF" w:rsidTr="00112C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Align w:val="center"/>
          </w:tcPr>
          <w:p w14:paraId="7122F341" w14:textId="77777777" w:rsidR="00AF7570" w:rsidRPr="00B217BC" w:rsidRDefault="00AF7570" w:rsidP="002D1E6E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B217BC">
              <w:rPr>
                <w:rFonts w:ascii="Museo 300" w:hAnsi="Museo 300"/>
                <w:b w:val="0"/>
                <w:sz w:val="18"/>
                <w:szCs w:val="18"/>
              </w:rPr>
              <w:t>IV</w:t>
            </w:r>
          </w:p>
        </w:tc>
        <w:tc>
          <w:tcPr>
            <w:tcW w:w="508" w:type="dxa"/>
            <w:vAlign w:val="center"/>
          </w:tcPr>
          <w:p w14:paraId="64DAEE09" w14:textId="1CEA33CB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507" w:type="dxa"/>
            <w:vAlign w:val="center"/>
          </w:tcPr>
          <w:p w14:paraId="3DEABEFD" w14:textId="5FD1A2A0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706" w:type="dxa"/>
            <w:vAlign w:val="center"/>
          </w:tcPr>
          <w:p w14:paraId="77EB2A2C" w14:textId="0858B097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514" w:type="dxa"/>
            <w:vAlign w:val="center"/>
          </w:tcPr>
          <w:p w14:paraId="0C48649C" w14:textId="61598EF9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508" w:type="dxa"/>
            <w:vAlign w:val="center"/>
          </w:tcPr>
          <w:p w14:paraId="3AE6C2DD" w14:textId="43CEC158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24</w:t>
            </w:r>
          </w:p>
        </w:tc>
        <w:tc>
          <w:tcPr>
            <w:tcW w:w="736" w:type="dxa"/>
            <w:vAlign w:val="center"/>
          </w:tcPr>
          <w:p w14:paraId="5602AEF6" w14:textId="6DDC3378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36</w:t>
            </w:r>
          </w:p>
        </w:tc>
        <w:tc>
          <w:tcPr>
            <w:tcW w:w="509" w:type="dxa"/>
            <w:vAlign w:val="center"/>
          </w:tcPr>
          <w:p w14:paraId="443AF0C4" w14:textId="7F936CF7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11</w:t>
            </w:r>
          </w:p>
        </w:tc>
        <w:tc>
          <w:tcPr>
            <w:tcW w:w="517" w:type="dxa"/>
            <w:vAlign w:val="center"/>
          </w:tcPr>
          <w:p w14:paraId="2433593C" w14:textId="55C844CD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685" w:type="dxa"/>
            <w:vAlign w:val="center"/>
          </w:tcPr>
          <w:p w14:paraId="286FD167" w14:textId="7F045D16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19</w:t>
            </w: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14:paraId="57E5F07D" w14:textId="654FD3F3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22</w:t>
            </w:r>
          </w:p>
        </w:tc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2B47D00A" w14:textId="42830557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32</w:t>
            </w:r>
          </w:p>
        </w:tc>
        <w:tc>
          <w:tcPr>
            <w:tcW w:w="779" w:type="dxa"/>
            <w:shd w:val="clear" w:color="auto" w:fill="F2F2F2" w:themeFill="background1" w:themeFillShade="F2"/>
            <w:vAlign w:val="center"/>
          </w:tcPr>
          <w:p w14:paraId="35A77A77" w14:textId="3770C24F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54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293CF45A" w14:textId="30860E86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2276FAE9" w14:textId="21E7F589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739" w:type="dxa"/>
            <w:shd w:val="clear" w:color="auto" w:fill="F2F2F2" w:themeFill="background1" w:themeFillShade="F2"/>
            <w:vAlign w:val="center"/>
          </w:tcPr>
          <w:p w14:paraId="51B1E4CB" w14:textId="5AC34DDA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16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33E40C23" w14:textId="2BCA2451" w:rsidR="00AF7570" w:rsidRPr="00B217BC" w:rsidRDefault="00AF7570" w:rsidP="00513B0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4EB25DED" w14:textId="04DFFB64" w:rsidR="00AF7570" w:rsidRPr="00B217BC" w:rsidRDefault="00AF7570" w:rsidP="00513B0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7C1E2C8F" w14:textId="1FBBD524" w:rsidR="00AF7570" w:rsidRPr="00B217BC" w:rsidRDefault="00AF7570" w:rsidP="00513B0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0</w:t>
            </w:r>
          </w:p>
        </w:tc>
      </w:tr>
      <w:tr w:rsidR="00AF7570" w:rsidRPr="00B217BC" w14:paraId="647391CC" w14:textId="2CA067C1" w:rsidTr="00112CB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vAlign w:val="center"/>
          </w:tcPr>
          <w:p w14:paraId="2120ED33" w14:textId="4FF2C24A" w:rsidR="00AF7570" w:rsidRPr="00B217BC" w:rsidRDefault="00AF7570" w:rsidP="002D1E6E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B217BC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508" w:type="dxa"/>
            <w:vAlign w:val="center"/>
          </w:tcPr>
          <w:p w14:paraId="07388623" w14:textId="4D7B49E0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32</w:t>
            </w:r>
          </w:p>
        </w:tc>
        <w:tc>
          <w:tcPr>
            <w:tcW w:w="507" w:type="dxa"/>
            <w:vAlign w:val="center"/>
          </w:tcPr>
          <w:p w14:paraId="1E7EA091" w14:textId="0DCDF8FC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27</w:t>
            </w:r>
          </w:p>
        </w:tc>
        <w:tc>
          <w:tcPr>
            <w:tcW w:w="706" w:type="dxa"/>
            <w:shd w:val="clear" w:color="auto" w:fill="F2F2F2" w:themeFill="background1" w:themeFillShade="F2"/>
            <w:vAlign w:val="center"/>
          </w:tcPr>
          <w:p w14:paraId="7AE2A8D3" w14:textId="31D59086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59</w:t>
            </w:r>
          </w:p>
        </w:tc>
        <w:tc>
          <w:tcPr>
            <w:tcW w:w="514" w:type="dxa"/>
            <w:vAlign w:val="center"/>
          </w:tcPr>
          <w:p w14:paraId="03159F66" w14:textId="33AF6F04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69</w:t>
            </w:r>
          </w:p>
        </w:tc>
        <w:tc>
          <w:tcPr>
            <w:tcW w:w="508" w:type="dxa"/>
            <w:vAlign w:val="center"/>
          </w:tcPr>
          <w:p w14:paraId="2584A3C0" w14:textId="6C42BFFF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78</w:t>
            </w:r>
          </w:p>
        </w:tc>
        <w:tc>
          <w:tcPr>
            <w:tcW w:w="736" w:type="dxa"/>
            <w:shd w:val="clear" w:color="auto" w:fill="F2F2F2" w:themeFill="background1" w:themeFillShade="F2"/>
            <w:vAlign w:val="center"/>
          </w:tcPr>
          <w:p w14:paraId="359EF0BB" w14:textId="57CC87C8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147</w:t>
            </w:r>
          </w:p>
        </w:tc>
        <w:tc>
          <w:tcPr>
            <w:tcW w:w="509" w:type="dxa"/>
            <w:vAlign w:val="center"/>
          </w:tcPr>
          <w:p w14:paraId="66F3464A" w14:textId="6574156B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63</w:t>
            </w:r>
          </w:p>
        </w:tc>
        <w:tc>
          <w:tcPr>
            <w:tcW w:w="517" w:type="dxa"/>
            <w:vAlign w:val="center"/>
          </w:tcPr>
          <w:p w14:paraId="1DDC74E7" w14:textId="31669099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52</w:t>
            </w:r>
          </w:p>
        </w:tc>
        <w:tc>
          <w:tcPr>
            <w:tcW w:w="685" w:type="dxa"/>
            <w:shd w:val="clear" w:color="auto" w:fill="F2F2F2" w:themeFill="background1" w:themeFillShade="F2"/>
            <w:vAlign w:val="center"/>
          </w:tcPr>
          <w:p w14:paraId="605195EB" w14:textId="46C6188B" w:rsidR="00AF7570" w:rsidRPr="00B217BC" w:rsidRDefault="00AF7570" w:rsidP="002D1E6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115</w:t>
            </w:r>
          </w:p>
        </w:tc>
        <w:tc>
          <w:tcPr>
            <w:tcW w:w="509" w:type="dxa"/>
            <w:shd w:val="clear" w:color="auto" w:fill="F2F2F2" w:themeFill="background1" w:themeFillShade="F2"/>
            <w:vAlign w:val="center"/>
          </w:tcPr>
          <w:p w14:paraId="1DDC4B64" w14:textId="7BDB1328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34</w:t>
            </w:r>
          </w:p>
        </w:tc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27450A4E" w14:textId="1E7AEA28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46</w:t>
            </w:r>
          </w:p>
        </w:tc>
        <w:tc>
          <w:tcPr>
            <w:tcW w:w="779" w:type="dxa"/>
            <w:shd w:val="clear" w:color="auto" w:fill="F2F2F2" w:themeFill="background1" w:themeFillShade="F2"/>
            <w:vAlign w:val="center"/>
          </w:tcPr>
          <w:p w14:paraId="4C197FBB" w14:textId="6C75C77C" w:rsidR="00AF7570" w:rsidRPr="00B217BC" w:rsidRDefault="00AF7570" w:rsidP="00262E0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80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6650BC6F" w14:textId="118E902C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87</w:t>
            </w:r>
          </w:p>
        </w:tc>
        <w:tc>
          <w:tcPr>
            <w:tcW w:w="601" w:type="dxa"/>
            <w:shd w:val="clear" w:color="auto" w:fill="F2F2F2" w:themeFill="background1" w:themeFillShade="F2"/>
            <w:vAlign w:val="center"/>
          </w:tcPr>
          <w:p w14:paraId="4259CA90" w14:textId="253D91A5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72</w:t>
            </w:r>
          </w:p>
        </w:tc>
        <w:tc>
          <w:tcPr>
            <w:tcW w:w="739" w:type="dxa"/>
            <w:shd w:val="clear" w:color="auto" w:fill="F2F2F2" w:themeFill="background1" w:themeFillShade="F2"/>
            <w:vAlign w:val="center"/>
          </w:tcPr>
          <w:p w14:paraId="7B5E8991" w14:textId="4609407B" w:rsidR="00AF7570" w:rsidRPr="00B217BC" w:rsidRDefault="00AF7570" w:rsidP="00BA7CE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159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1DCC3CE4" w14:textId="03EC8732" w:rsidR="00AF7570" w:rsidRPr="00B217BC" w:rsidRDefault="00AF7570" w:rsidP="00513B0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88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3F48AFC6" w14:textId="240B36B9" w:rsidR="00AF7570" w:rsidRPr="00B217BC" w:rsidRDefault="00AF7570" w:rsidP="00513B0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95</w:t>
            </w:r>
          </w:p>
        </w:tc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20B9300E" w14:textId="5D3F1B77" w:rsidR="00AF7570" w:rsidRPr="00B217BC" w:rsidRDefault="00AF7570" w:rsidP="00513B0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217BC">
              <w:rPr>
                <w:rFonts w:ascii="Museo 300" w:hAnsi="Museo 300"/>
                <w:b/>
                <w:sz w:val="18"/>
                <w:szCs w:val="18"/>
              </w:rPr>
              <w:t>183</w:t>
            </w:r>
          </w:p>
        </w:tc>
      </w:tr>
    </w:tbl>
    <w:p w14:paraId="442859B9" w14:textId="77777777" w:rsidR="00AF7570" w:rsidRPr="00D965A7" w:rsidRDefault="00AF7570" w:rsidP="00D3699A">
      <w:pPr>
        <w:pStyle w:val="Textonotapie"/>
        <w:rPr>
          <w:rFonts w:ascii="Museo 300" w:hAnsi="Museo 300"/>
          <w:sz w:val="18"/>
          <w:szCs w:val="18"/>
          <w:lang w:val="es-SV"/>
        </w:rPr>
      </w:pPr>
    </w:p>
  </w:footnote>
  <w:footnote w:id="8">
    <w:p w14:paraId="58DC3DE6" w14:textId="275024F6" w:rsidR="00AF7570" w:rsidRDefault="00AF7570">
      <w:pPr>
        <w:pStyle w:val="Textonotapie"/>
      </w:pPr>
      <w:r w:rsidRPr="00B217BC">
        <w:rPr>
          <w:rStyle w:val="Refdenotaalpie"/>
          <w:rFonts w:ascii="Museo 300" w:hAnsi="Museo 300"/>
        </w:rPr>
        <w:footnoteRef/>
      </w:r>
      <w:r>
        <w:t xml:space="preserve"> </w:t>
      </w:r>
      <w:r>
        <w:rPr>
          <w:rFonts w:ascii="Museo 300" w:hAnsi="Museo 300"/>
          <w:sz w:val="18"/>
          <w:szCs w:val="18"/>
        </w:rPr>
        <w:t>Véase Anexo - 19.3</w:t>
      </w:r>
      <w:r w:rsidRPr="0066595C">
        <w:rPr>
          <w:rFonts w:ascii="Museo 300" w:hAnsi="Museo 300"/>
          <w:sz w:val="18"/>
          <w:szCs w:val="18"/>
        </w:rPr>
        <w:t xml:space="preserve"> para revisar el comportamiento de esta actividad durante el año.</w:t>
      </w:r>
    </w:p>
  </w:footnote>
  <w:footnote w:id="9">
    <w:p w14:paraId="71162BBE" w14:textId="24131B56" w:rsidR="00AF7570" w:rsidRDefault="00AF7570" w:rsidP="005A2BE9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8F71A3">
        <w:rPr>
          <w:rStyle w:val="Refdenotaalpie"/>
          <w:rFonts w:ascii="Museo 300" w:hAnsi="Museo 300"/>
        </w:rPr>
        <w:footnoteRef/>
      </w:r>
      <w:r w:rsidRPr="008F71A3">
        <w:rPr>
          <w:rFonts w:ascii="Museo 300" w:hAnsi="Museo 300"/>
          <w:sz w:val="18"/>
          <w:szCs w:val="18"/>
          <w:lang w:val="es-SV"/>
        </w:rPr>
        <w:t xml:space="preserve"> </w:t>
      </w:r>
      <w:r w:rsidRPr="008F71A3">
        <w:rPr>
          <w:rFonts w:ascii="Museo 300" w:hAnsi="Museo 300" w:cs="Arial"/>
          <w:sz w:val="18"/>
          <w:szCs w:val="18"/>
          <w:lang w:eastAsia="es-SV"/>
        </w:rPr>
        <w:t>Escritura</w:t>
      </w:r>
      <w:r>
        <w:rPr>
          <w:rFonts w:ascii="Museo 300" w:hAnsi="Museo 300" w:cs="Arial"/>
          <w:sz w:val="18"/>
          <w:szCs w:val="18"/>
          <w:lang w:eastAsia="es-SV"/>
        </w:rPr>
        <w:t>s</w:t>
      </w:r>
      <w:r w:rsidRPr="008F71A3">
        <w:rPr>
          <w:rFonts w:ascii="Museo 300" w:hAnsi="Museo 300" w:cs="Arial"/>
          <w:sz w:val="18"/>
          <w:szCs w:val="18"/>
          <w:lang w:eastAsia="es-SV"/>
        </w:rPr>
        <w:t xml:space="preserve"> intermedia</w:t>
      </w:r>
      <w:r>
        <w:rPr>
          <w:rFonts w:ascii="Museo 300" w:hAnsi="Museo 300" w:cs="Arial"/>
          <w:sz w:val="18"/>
          <w:szCs w:val="18"/>
          <w:lang w:eastAsia="es-SV"/>
        </w:rPr>
        <w:t>s</w:t>
      </w:r>
      <w:r w:rsidRPr="008F71A3">
        <w:rPr>
          <w:rFonts w:ascii="Museo 300" w:hAnsi="Museo 300" w:cs="Arial"/>
          <w:sz w:val="18"/>
          <w:szCs w:val="18"/>
          <w:lang w:eastAsia="es-SV"/>
        </w:rPr>
        <w:t xml:space="preserve"> elaborada</w:t>
      </w:r>
      <w:r>
        <w:rPr>
          <w:rFonts w:ascii="Museo 300" w:hAnsi="Museo 300" w:cs="Arial"/>
          <w:sz w:val="18"/>
          <w:szCs w:val="18"/>
          <w:lang w:eastAsia="es-SV"/>
        </w:rPr>
        <w:t>s</w:t>
      </w:r>
      <w:r w:rsidRPr="008F71A3">
        <w:rPr>
          <w:rFonts w:ascii="Museo 300" w:hAnsi="Museo 300" w:cs="Arial"/>
          <w:sz w:val="18"/>
          <w:szCs w:val="18"/>
          <w:lang w:eastAsia="es-SV"/>
        </w:rPr>
        <w:t xml:space="preserve"> (ISTA o Cooperativas)</w:t>
      </w:r>
      <w:r w:rsidRPr="008F71A3">
        <w:rPr>
          <w:rFonts w:ascii="Museo 300" w:hAnsi="Museo 300"/>
          <w:sz w:val="18"/>
          <w:szCs w:val="18"/>
          <w:lang w:val="es-SV"/>
        </w:rPr>
        <w:t>:</w:t>
      </w:r>
    </w:p>
    <w:p w14:paraId="5B06D9E2" w14:textId="77777777" w:rsidR="00AF7570" w:rsidRPr="008F71A3" w:rsidRDefault="00AF7570" w:rsidP="005A2BE9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  <w:tbl>
      <w:tblPr>
        <w:tblStyle w:val="Tabladecuadrcula1clara"/>
        <w:tblW w:w="12756" w:type="dxa"/>
        <w:tblLook w:val="04A0" w:firstRow="1" w:lastRow="0" w:firstColumn="1" w:lastColumn="0" w:noHBand="0" w:noVBand="1"/>
      </w:tblPr>
      <w:tblGrid>
        <w:gridCol w:w="4252"/>
        <w:gridCol w:w="4252"/>
        <w:gridCol w:w="4252"/>
      </w:tblGrid>
      <w:tr w:rsidR="00AF7570" w:rsidRPr="008F71A3" w14:paraId="79175EF9" w14:textId="19B1706E" w:rsidTr="004D5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shd w:val="clear" w:color="auto" w:fill="E7E6E6" w:themeFill="background2"/>
            <w:vAlign w:val="center"/>
          </w:tcPr>
          <w:p w14:paraId="344FD294" w14:textId="3BB28552" w:rsidR="00AF7570" w:rsidRDefault="00AF7570" w:rsidP="00DD3873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4252" w:type="dxa"/>
            <w:shd w:val="clear" w:color="auto" w:fill="E7E6E6" w:themeFill="background2"/>
            <w:vAlign w:val="center"/>
          </w:tcPr>
          <w:p w14:paraId="4C5A79E4" w14:textId="1E0EAEAD" w:rsidR="00AF7570" w:rsidRPr="008F71A3" w:rsidRDefault="00AF7570" w:rsidP="00DD3873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 w:val="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4252" w:type="dxa"/>
            <w:shd w:val="clear" w:color="auto" w:fill="E7E6E6" w:themeFill="background2"/>
            <w:vAlign w:val="center"/>
          </w:tcPr>
          <w:p w14:paraId="4732F7A3" w14:textId="15B44C13" w:rsidR="00AF7570" w:rsidRDefault="00AF7570" w:rsidP="00DD3873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Junio</w:t>
            </w:r>
          </w:p>
        </w:tc>
      </w:tr>
      <w:tr w:rsidR="00AF7570" w:rsidRPr="008F71A3" w14:paraId="748AA096" w14:textId="09531397" w:rsidTr="004D538F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vAlign w:val="center"/>
          </w:tcPr>
          <w:p w14:paraId="56EB6C82" w14:textId="6F10BE92" w:rsidR="00AF7570" w:rsidRPr="009F0CB5" w:rsidRDefault="00AF7570" w:rsidP="00DD3873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>
              <w:rPr>
                <w:rFonts w:ascii="Museo 300" w:hAnsi="Museo 300"/>
                <w:b w:val="0"/>
                <w:sz w:val="18"/>
                <w:szCs w:val="18"/>
              </w:rPr>
              <w:t>R</w:t>
            </w:r>
            <w:r w:rsidRPr="00DD3873">
              <w:rPr>
                <w:rFonts w:ascii="Museo 300" w:hAnsi="Museo 300"/>
                <w:b w:val="0"/>
                <w:sz w:val="18"/>
                <w:szCs w:val="18"/>
              </w:rPr>
              <w:t>emisión de 7 Testimonios de Escrituras Públicas según detalle: 2 DCD de ACPA San Carlos Porción 4 Cooperativa 4-3</w:t>
            </w:r>
            <w:r w:rsidR="00413227">
              <w:rPr>
                <w:rFonts w:ascii="Museo 300" w:hAnsi="Museo 300"/>
                <w:b w:val="0"/>
                <w:sz w:val="18"/>
                <w:szCs w:val="18"/>
              </w:rPr>
              <w:t xml:space="preserve"> </w:t>
            </w:r>
            <w:r w:rsidRPr="00DD3873">
              <w:rPr>
                <w:rFonts w:ascii="Museo 300" w:hAnsi="Museo 300"/>
                <w:b w:val="0"/>
                <w:sz w:val="18"/>
                <w:szCs w:val="18"/>
              </w:rPr>
              <w:t xml:space="preserve">y </w:t>
            </w:r>
            <w:proofErr w:type="spellStart"/>
            <w:r w:rsidRPr="00DD3873">
              <w:rPr>
                <w:rFonts w:ascii="Museo 300" w:hAnsi="Museo 300"/>
                <w:b w:val="0"/>
                <w:sz w:val="18"/>
                <w:szCs w:val="18"/>
              </w:rPr>
              <w:t>Hda</w:t>
            </w:r>
            <w:proofErr w:type="spellEnd"/>
            <w:r w:rsidRPr="00DD3873">
              <w:rPr>
                <w:rFonts w:ascii="Museo 300" w:hAnsi="Museo 300"/>
                <w:b w:val="0"/>
                <w:sz w:val="18"/>
                <w:szCs w:val="18"/>
              </w:rPr>
              <w:t xml:space="preserve">. San Felipe </w:t>
            </w:r>
            <w:proofErr w:type="spellStart"/>
            <w:r w:rsidRPr="00DD3873">
              <w:rPr>
                <w:rFonts w:ascii="Museo 300" w:hAnsi="Museo 300"/>
                <w:b w:val="0"/>
                <w:sz w:val="18"/>
                <w:szCs w:val="18"/>
              </w:rPr>
              <w:t>Potosi</w:t>
            </w:r>
            <w:proofErr w:type="spellEnd"/>
            <w:r w:rsidRPr="00DD3873">
              <w:rPr>
                <w:rFonts w:ascii="Museo 300" w:hAnsi="Museo 300"/>
                <w:b w:val="0"/>
                <w:sz w:val="18"/>
                <w:szCs w:val="18"/>
              </w:rPr>
              <w:t xml:space="preserve"> Porción 2; y 5 Donaciones al Municipio de Conchagua.</w:t>
            </w:r>
          </w:p>
        </w:tc>
        <w:tc>
          <w:tcPr>
            <w:tcW w:w="4252" w:type="dxa"/>
            <w:vAlign w:val="center"/>
          </w:tcPr>
          <w:p w14:paraId="6A7C1E2C" w14:textId="5133B42D" w:rsidR="00AF7570" w:rsidRPr="00DD3873" w:rsidRDefault="00AF7570" w:rsidP="00B217BC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highlight w:val="yellow"/>
              </w:rPr>
            </w:pPr>
            <w:r w:rsidRPr="00DD3873">
              <w:rPr>
                <w:rFonts w:ascii="Museo 300" w:hAnsi="Museo 300"/>
                <w:sz w:val="18"/>
                <w:szCs w:val="18"/>
              </w:rPr>
              <w:t xml:space="preserve">Remisión de 12 Testimonios de Escrituras Públicas según detalle: 7 DCD, </w:t>
            </w:r>
            <w:r>
              <w:rPr>
                <w:rFonts w:ascii="Museo 300" w:hAnsi="Museo 300"/>
                <w:sz w:val="18"/>
                <w:szCs w:val="18"/>
              </w:rPr>
              <w:t>una</w:t>
            </w:r>
            <w:r w:rsidRPr="00DD3873">
              <w:rPr>
                <w:rFonts w:ascii="Museo 300" w:hAnsi="Museo 300"/>
                <w:sz w:val="18"/>
                <w:szCs w:val="18"/>
              </w:rPr>
              <w:t xml:space="preserve"> Reunión de Inmuebles y 4 Protocolizaciones de Remediciones.</w:t>
            </w:r>
          </w:p>
        </w:tc>
        <w:tc>
          <w:tcPr>
            <w:tcW w:w="4252" w:type="dxa"/>
            <w:vAlign w:val="center"/>
          </w:tcPr>
          <w:p w14:paraId="5323467F" w14:textId="16EA84D3" w:rsidR="00AF7570" w:rsidRPr="00DD3873" w:rsidRDefault="00AF7570" w:rsidP="00B217BC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DD3873">
              <w:rPr>
                <w:rFonts w:ascii="Museo 300" w:hAnsi="Museo 300"/>
                <w:sz w:val="18"/>
                <w:szCs w:val="18"/>
              </w:rPr>
              <w:t xml:space="preserve">Remisión de diez (10) testimonios de Escrituras Públicas de Actos intermedios según detalle: 9 Desmembraciones en Cabeza de su Dueño y </w:t>
            </w:r>
            <w:r>
              <w:rPr>
                <w:rFonts w:ascii="Museo 300" w:hAnsi="Museo 300"/>
                <w:sz w:val="18"/>
                <w:szCs w:val="18"/>
              </w:rPr>
              <w:t>una</w:t>
            </w:r>
            <w:r w:rsidRPr="00DD3873">
              <w:rPr>
                <w:rFonts w:ascii="Museo 300" w:hAnsi="Museo 300"/>
                <w:sz w:val="18"/>
                <w:szCs w:val="18"/>
              </w:rPr>
              <w:t xml:space="preserve"> Protocolización de Diligencias de Remedición.</w:t>
            </w:r>
          </w:p>
        </w:tc>
      </w:tr>
    </w:tbl>
    <w:p w14:paraId="66865C19" w14:textId="0EA133CA" w:rsidR="00AF7570" w:rsidRPr="002C21EA" w:rsidRDefault="00AF7570" w:rsidP="005A2BE9">
      <w:pPr>
        <w:pStyle w:val="Textonotapie"/>
        <w:jc w:val="both"/>
        <w:rPr>
          <w:rFonts w:ascii="Museo 300" w:hAnsi="Museo 300"/>
          <w:sz w:val="16"/>
          <w:szCs w:val="16"/>
          <w:lang w:val="es-SV"/>
        </w:rPr>
      </w:pPr>
    </w:p>
  </w:footnote>
  <w:footnote w:id="10">
    <w:p w14:paraId="50F68ED1" w14:textId="69BAE5AC" w:rsidR="00AF7570" w:rsidRPr="001548C9" w:rsidRDefault="00AF7570">
      <w:pPr>
        <w:pStyle w:val="Textonotapie"/>
        <w:rPr>
          <w:rFonts w:ascii="Museo 300" w:hAnsi="Museo 300"/>
          <w:sz w:val="18"/>
          <w:szCs w:val="18"/>
          <w:lang w:val="es-SV"/>
        </w:rPr>
      </w:pPr>
      <w:r w:rsidRPr="004D538F">
        <w:rPr>
          <w:rStyle w:val="Refdenotaalpie"/>
          <w:rFonts w:ascii="Museo 300" w:hAnsi="Museo 300"/>
        </w:rPr>
        <w:footnoteRef/>
      </w:r>
      <w:r w:rsidRPr="004D538F">
        <w:rPr>
          <w:rFonts w:ascii="Museo 300" w:hAnsi="Museo 300"/>
        </w:rPr>
        <w:t xml:space="preserve"> </w:t>
      </w:r>
      <w:r w:rsidRPr="001548C9">
        <w:rPr>
          <w:rFonts w:ascii="Museo 300" w:hAnsi="Museo 300"/>
          <w:sz w:val="18"/>
          <w:szCs w:val="18"/>
          <w:lang w:val="es-SV"/>
        </w:rPr>
        <w:t xml:space="preserve">Beneficiarios atendidos: </w:t>
      </w:r>
    </w:p>
    <w:tbl>
      <w:tblPr>
        <w:tblStyle w:val="Tabladecuadrcula1clar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502"/>
        <w:gridCol w:w="622"/>
        <w:gridCol w:w="623"/>
        <w:gridCol w:w="655"/>
        <w:gridCol w:w="623"/>
        <w:gridCol w:w="623"/>
        <w:gridCol w:w="739"/>
        <w:gridCol w:w="623"/>
        <w:gridCol w:w="623"/>
        <w:gridCol w:w="738"/>
      </w:tblGrid>
      <w:tr w:rsidR="00AF7570" w:rsidRPr="001548C9" w14:paraId="42311805" w14:textId="4F859426" w:rsidTr="001D49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Merge w:val="restart"/>
            <w:shd w:val="clear" w:color="auto" w:fill="E7E6E6" w:themeFill="background2"/>
            <w:vAlign w:val="center"/>
          </w:tcPr>
          <w:p w14:paraId="3645BE46" w14:textId="77777777" w:rsidR="00AF7570" w:rsidRPr="001548C9" w:rsidRDefault="00AF7570" w:rsidP="00A04D8D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1900" w:type="dxa"/>
            <w:gridSpan w:val="3"/>
            <w:shd w:val="clear" w:color="auto" w:fill="E7E6E6" w:themeFill="background2"/>
            <w:vAlign w:val="center"/>
          </w:tcPr>
          <w:p w14:paraId="2CA14717" w14:textId="765D9B57" w:rsidR="00AF7570" w:rsidRPr="001548C9" w:rsidRDefault="00AF7570" w:rsidP="00A04D8D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1985" w:type="dxa"/>
            <w:gridSpan w:val="3"/>
            <w:shd w:val="clear" w:color="auto" w:fill="E7E6E6" w:themeFill="background2"/>
            <w:vAlign w:val="center"/>
          </w:tcPr>
          <w:p w14:paraId="12FBCB0F" w14:textId="413B8D60" w:rsidR="00AF7570" w:rsidRPr="001548C9" w:rsidRDefault="00AF7570" w:rsidP="00BA33B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1984" w:type="dxa"/>
            <w:gridSpan w:val="3"/>
            <w:shd w:val="clear" w:color="auto" w:fill="E7E6E6" w:themeFill="background2"/>
            <w:vAlign w:val="center"/>
          </w:tcPr>
          <w:p w14:paraId="5291471A" w14:textId="6DBDF07F" w:rsidR="00AF7570" w:rsidRPr="001548C9" w:rsidRDefault="00AF7570" w:rsidP="00A40471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Junio</w:t>
            </w:r>
          </w:p>
        </w:tc>
      </w:tr>
      <w:tr w:rsidR="00AF7570" w:rsidRPr="001548C9" w14:paraId="44380644" w14:textId="2A618D5C" w:rsidTr="001D497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Merge/>
            <w:vAlign w:val="center"/>
          </w:tcPr>
          <w:p w14:paraId="70734969" w14:textId="77777777" w:rsidR="00AF7570" w:rsidRPr="001548C9" w:rsidRDefault="00AF7570" w:rsidP="00BA33BC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</w:p>
        </w:tc>
        <w:tc>
          <w:tcPr>
            <w:tcW w:w="622" w:type="dxa"/>
            <w:vAlign w:val="center"/>
          </w:tcPr>
          <w:p w14:paraId="11D439EF" w14:textId="303FBE0C" w:rsidR="00AF7570" w:rsidRPr="001548C9" w:rsidRDefault="00AF7570" w:rsidP="00BA33B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M</w:t>
            </w:r>
          </w:p>
        </w:tc>
        <w:tc>
          <w:tcPr>
            <w:tcW w:w="623" w:type="dxa"/>
            <w:vAlign w:val="center"/>
          </w:tcPr>
          <w:p w14:paraId="15BF31CF" w14:textId="186A8E01" w:rsidR="00AF7570" w:rsidRPr="001548C9" w:rsidRDefault="00AF7570" w:rsidP="00BA33B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H</w:t>
            </w:r>
          </w:p>
        </w:tc>
        <w:tc>
          <w:tcPr>
            <w:tcW w:w="655" w:type="dxa"/>
            <w:vAlign w:val="center"/>
          </w:tcPr>
          <w:p w14:paraId="62E69D93" w14:textId="77777777" w:rsidR="00AF7570" w:rsidRPr="001548C9" w:rsidRDefault="00AF7570" w:rsidP="00BA33B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553505EF" w14:textId="4A3809E6" w:rsidR="00AF7570" w:rsidRPr="001548C9" w:rsidRDefault="00AF7570" w:rsidP="00BA33B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M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6E31867D" w14:textId="62E0A60D" w:rsidR="00AF7570" w:rsidRPr="001548C9" w:rsidRDefault="00AF7570" w:rsidP="00BA33B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H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92FC1DD" w14:textId="5F4F3755" w:rsidR="00AF7570" w:rsidRPr="001548C9" w:rsidRDefault="00AF7570" w:rsidP="00BA33BC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4978BB2E" w14:textId="2AC03664" w:rsidR="00AF7570" w:rsidRPr="001548C9" w:rsidRDefault="00AF7570" w:rsidP="00A4047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M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37B1A9E1" w14:textId="2AF376B7" w:rsidR="00AF7570" w:rsidRPr="001548C9" w:rsidRDefault="00AF7570" w:rsidP="00A4047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H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7B78BEE3" w14:textId="390E43B9" w:rsidR="00AF7570" w:rsidRPr="001548C9" w:rsidRDefault="00AF7570" w:rsidP="00A40471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Total</w:t>
            </w:r>
          </w:p>
        </w:tc>
      </w:tr>
      <w:tr w:rsidR="00AF7570" w:rsidRPr="001548C9" w14:paraId="4EAF1769" w14:textId="623FFAB5" w:rsidTr="001D497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Align w:val="center"/>
          </w:tcPr>
          <w:p w14:paraId="34552DD4" w14:textId="77777777" w:rsidR="00AF7570" w:rsidRPr="001548C9" w:rsidRDefault="00AF7570" w:rsidP="00A04D8D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1548C9">
              <w:rPr>
                <w:rFonts w:ascii="Museo 300" w:hAnsi="Museo 300"/>
                <w:b w:val="0"/>
                <w:sz w:val="18"/>
                <w:szCs w:val="18"/>
              </w:rPr>
              <w:t xml:space="preserve"> I</w:t>
            </w:r>
          </w:p>
        </w:tc>
        <w:tc>
          <w:tcPr>
            <w:tcW w:w="622" w:type="dxa"/>
            <w:vAlign w:val="center"/>
          </w:tcPr>
          <w:p w14:paraId="42CBF0A9" w14:textId="66739A85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623" w:type="dxa"/>
            <w:vAlign w:val="center"/>
          </w:tcPr>
          <w:p w14:paraId="24DC6AA6" w14:textId="7BFBD307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655" w:type="dxa"/>
            <w:vAlign w:val="center"/>
          </w:tcPr>
          <w:p w14:paraId="36F42152" w14:textId="06DBB745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15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293C185F" w14:textId="3C86ED0A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017FB986" w14:textId="1F405B52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5EC0EA6" w14:textId="02FC2598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26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368DA136" w14:textId="478D9C14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726E5DD2" w14:textId="1EA98F26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28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4B81CF7D" w14:textId="69E55D26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37</w:t>
            </w:r>
          </w:p>
        </w:tc>
      </w:tr>
      <w:tr w:rsidR="00AF7570" w:rsidRPr="001548C9" w14:paraId="16BF4091" w14:textId="4E01D12A" w:rsidTr="001D497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Align w:val="center"/>
          </w:tcPr>
          <w:p w14:paraId="2E220212" w14:textId="77777777" w:rsidR="00AF7570" w:rsidRPr="001548C9" w:rsidRDefault="00AF7570" w:rsidP="00A04D8D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1548C9">
              <w:rPr>
                <w:rFonts w:ascii="Museo 300" w:hAnsi="Museo 300"/>
                <w:b w:val="0"/>
                <w:sz w:val="18"/>
                <w:szCs w:val="18"/>
              </w:rPr>
              <w:t>ISTA Central</w:t>
            </w:r>
          </w:p>
        </w:tc>
        <w:tc>
          <w:tcPr>
            <w:tcW w:w="622" w:type="dxa"/>
            <w:vAlign w:val="center"/>
          </w:tcPr>
          <w:p w14:paraId="69B627BB" w14:textId="36129222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55</w:t>
            </w:r>
          </w:p>
        </w:tc>
        <w:tc>
          <w:tcPr>
            <w:tcW w:w="623" w:type="dxa"/>
            <w:vAlign w:val="center"/>
          </w:tcPr>
          <w:p w14:paraId="0C1F1DCF" w14:textId="017CE172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26</w:t>
            </w:r>
          </w:p>
        </w:tc>
        <w:tc>
          <w:tcPr>
            <w:tcW w:w="655" w:type="dxa"/>
            <w:vAlign w:val="center"/>
          </w:tcPr>
          <w:p w14:paraId="20C73EC1" w14:textId="1C841162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81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783B0E28" w14:textId="1E3AF2AA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0C9B0B39" w14:textId="567C314F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18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0018DC3" w14:textId="4758813B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30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7ACE7EEA" w14:textId="1F336B6D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19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5EE7DEB4" w14:textId="12ACE84D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40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36C22188" w14:textId="0E589231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59</w:t>
            </w:r>
          </w:p>
        </w:tc>
      </w:tr>
      <w:tr w:rsidR="00AF7570" w:rsidRPr="001548C9" w14:paraId="7F5CBC1D" w14:textId="508D401D" w:rsidTr="001D497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Align w:val="center"/>
          </w:tcPr>
          <w:p w14:paraId="421CB4F8" w14:textId="77777777" w:rsidR="00AF7570" w:rsidRPr="001548C9" w:rsidRDefault="00AF7570" w:rsidP="00A04D8D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1548C9">
              <w:rPr>
                <w:rFonts w:ascii="Museo 300" w:hAnsi="Museo 300"/>
                <w:b w:val="0"/>
                <w:sz w:val="18"/>
                <w:szCs w:val="18"/>
              </w:rPr>
              <w:t>III</w:t>
            </w:r>
          </w:p>
        </w:tc>
        <w:tc>
          <w:tcPr>
            <w:tcW w:w="622" w:type="dxa"/>
            <w:vAlign w:val="center"/>
          </w:tcPr>
          <w:p w14:paraId="62577412" w14:textId="119BA3AD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623" w:type="dxa"/>
            <w:vAlign w:val="center"/>
          </w:tcPr>
          <w:p w14:paraId="500CB88B" w14:textId="1AE2CF1F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655" w:type="dxa"/>
            <w:vAlign w:val="center"/>
          </w:tcPr>
          <w:p w14:paraId="13109CD1" w14:textId="0A309AFD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3653EE75" w14:textId="296292C5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4CEFE06F" w14:textId="45A55D58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1EB4832F" w14:textId="75D57F21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24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2E34C9AE" w14:textId="76ED0876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3A29E683" w14:textId="7E6A8C93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14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55E16CFA" w14:textId="589FF164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20</w:t>
            </w:r>
          </w:p>
        </w:tc>
      </w:tr>
      <w:tr w:rsidR="00AF7570" w:rsidRPr="001548C9" w14:paraId="07E18530" w14:textId="441EA7DC" w:rsidTr="001D497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Align w:val="center"/>
          </w:tcPr>
          <w:p w14:paraId="23A99B99" w14:textId="77777777" w:rsidR="00AF7570" w:rsidRPr="001548C9" w:rsidRDefault="00AF7570" w:rsidP="00A04D8D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1548C9">
              <w:rPr>
                <w:rFonts w:ascii="Museo 300" w:hAnsi="Museo 300"/>
                <w:b w:val="0"/>
                <w:sz w:val="18"/>
                <w:szCs w:val="18"/>
              </w:rPr>
              <w:t>IV Usulután</w:t>
            </w:r>
          </w:p>
        </w:tc>
        <w:tc>
          <w:tcPr>
            <w:tcW w:w="622" w:type="dxa"/>
            <w:vAlign w:val="center"/>
          </w:tcPr>
          <w:p w14:paraId="3CC3082F" w14:textId="05B69905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3</w:t>
            </w:r>
          </w:p>
        </w:tc>
        <w:tc>
          <w:tcPr>
            <w:tcW w:w="623" w:type="dxa"/>
            <w:vAlign w:val="center"/>
          </w:tcPr>
          <w:p w14:paraId="211DD77B" w14:textId="4918FA05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655" w:type="dxa"/>
            <w:vAlign w:val="center"/>
          </w:tcPr>
          <w:p w14:paraId="10E04C73" w14:textId="5E3C5F8E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5AEFCA43" w14:textId="1A7B19FD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3C2F426F" w14:textId="7FA0C244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7CDCD4ED" w14:textId="5549B638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22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459A5333" w14:textId="0AFC6B43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4C76A55E" w14:textId="10ABAC54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671A721E" w14:textId="24FED4D4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11</w:t>
            </w:r>
          </w:p>
        </w:tc>
      </w:tr>
      <w:tr w:rsidR="00AF7570" w:rsidRPr="001548C9" w14:paraId="0A4070EA" w14:textId="7C98E8DF" w:rsidTr="001D497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Align w:val="center"/>
          </w:tcPr>
          <w:p w14:paraId="71BF38C2" w14:textId="77777777" w:rsidR="00AF7570" w:rsidRPr="001548C9" w:rsidRDefault="00AF7570" w:rsidP="00A04D8D">
            <w:pPr>
              <w:pStyle w:val="Textonotapie"/>
              <w:jc w:val="both"/>
              <w:rPr>
                <w:rFonts w:ascii="Museo 300" w:hAnsi="Museo 300"/>
                <w:b w:val="0"/>
                <w:sz w:val="18"/>
                <w:szCs w:val="18"/>
              </w:rPr>
            </w:pPr>
            <w:r w:rsidRPr="001548C9">
              <w:rPr>
                <w:rFonts w:ascii="Museo 300" w:hAnsi="Museo 300"/>
                <w:b w:val="0"/>
                <w:sz w:val="18"/>
                <w:szCs w:val="18"/>
              </w:rPr>
              <w:t>IV</w:t>
            </w:r>
          </w:p>
        </w:tc>
        <w:tc>
          <w:tcPr>
            <w:tcW w:w="622" w:type="dxa"/>
            <w:vAlign w:val="center"/>
          </w:tcPr>
          <w:p w14:paraId="4FF15EC4" w14:textId="4D2AA28D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23" w:type="dxa"/>
            <w:vAlign w:val="center"/>
          </w:tcPr>
          <w:p w14:paraId="79CD5B71" w14:textId="77AADE80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55" w:type="dxa"/>
            <w:vAlign w:val="center"/>
          </w:tcPr>
          <w:p w14:paraId="563A00E0" w14:textId="7126C830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7A1E85F2" w14:textId="07E06494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00058563" w14:textId="467F3A43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6C568DCE" w14:textId="19EAF488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35262FC8" w14:textId="5F379956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1503E7D2" w14:textId="73026DA7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112ABC82" w14:textId="3F3591B6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11</w:t>
            </w:r>
          </w:p>
        </w:tc>
      </w:tr>
      <w:tr w:rsidR="00AF7570" w:rsidRPr="001548C9" w14:paraId="7E7977CF" w14:textId="2F8E86B1" w:rsidTr="001D497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vAlign w:val="center"/>
          </w:tcPr>
          <w:p w14:paraId="653864D2" w14:textId="77777777" w:rsidR="00AF7570" w:rsidRPr="001548C9" w:rsidRDefault="00AF7570" w:rsidP="00A04D8D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622" w:type="dxa"/>
            <w:shd w:val="clear" w:color="auto" w:fill="auto"/>
            <w:vAlign w:val="center"/>
          </w:tcPr>
          <w:p w14:paraId="3F80C5C0" w14:textId="77DAC4A8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sz w:val="18"/>
                <w:szCs w:val="18"/>
              </w:rPr>
              <w:t>70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4A2F1B16" w14:textId="1EB75E8A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sz w:val="18"/>
                <w:szCs w:val="18"/>
              </w:rPr>
              <w:t>45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0C2EE7A6" w14:textId="7BB29132" w:rsidR="00AF7570" w:rsidRPr="001548C9" w:rsidRDefault="00AF7570" w:rsidP="00A04D8D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sz w:val="18"/>
                <w:szCs w:val="18"/>
              </w:rPr>
              <w:t>115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6C1CE8E0" w14:textId="65B3D73A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sz w:val="18"/>
                <w:szCs w:val="18"/>
              </w:rPr>
              <w:t>46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2C1ED994" w14:textId="3F54B366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sz w:val="18"/>
                <w:szCs w:val="18"/>
              </w:rPr>
              <w:t>56</w:t>
            </w:r>
          </w:p>
        </w:tc>
        <w:tc>
          <w:tcPr>
            <w:tcW w:w="739" w:type="dxa"/>
            <w:shd w:val="clear" w:color="auto" w:fill="auto"/>
            <w:vAlign w:val="center"/>
          </w:tcPr>
          <w:p w14:paraId="238E072E" w14:textId="6D214A22" w:rsidR="00AF7570" w:rsidRPr="001548C9" w:rsidRDefault="00AF7570" w:rsidP="00025C75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sz w:val="18"/>
                <w:szCs w:val="18"/>
              </w:rPr>
              <w:t>102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6AB2E283" w14:textId="7838A9F2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sz w:val="18"/>
                <w:szCs w:val="18"/>
              </w:rPr>
              <w:t>42</w:t>
            </w:r>
          </w:p>
        </w:tc>
        <w:tc>
          <w:tcPr>
            <w:tcW w:w="623" w:type="dxa"/>
            <w:shd w:val="clear" w:color="auto" w:fill="auto"/>
            <w:vAlign w:val="center"/>
          </w:tcPr>
          <w:p w14:paraId="6BA8A78F" w14:textId="30DC8EBE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sz w:val="18"/>
                <w:szCs w:val="18"/>
              </w:rPr>
              <w:t>96</w:t>
            </w:r>
          </w:p>
        </w:tc>
        <w:tc>
          <w:tcPr>
            <w:tcW w:w="738" w:type="dxa"/>
            <w:shd w:val="clear" w:color="auto" w:fill="auto"/>
            <w:vAlign w:val="center"/>
          </w:tcPr>
          <w:p w14:paraId="09D20860" w14:textId="185CE32C" w:rsidR="00AF7570" w:rsidRPr="001548C9" w:rsidRDefault="00AF7570" w:rsidP="0043290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sz w:val="18"/>
                <w:szCs w:val="18"/>
              </w:rPr>
              <w:t>138</w:t>
            </w:r>
          </w:p>
        </w:tc>
      </w:tr>
    </w:tbl>
    <w:p w14:paraId="416040C1" w14:textId="77777777" w:rsidR="00AF7570" w:rsidRPr="00A04D8D" w:rsidRDefault="00AF7570">
      <w:pPr>
        <w:pStyle w:val="Textonotapie"/>
        <w:rPr>
          <w:rFonts w:ascii="Museo 300" w:hAnsi="Museo 300"/>
          <w:sz w:val="18"/>
          <w:szCs w:val="18"/>
          <w:lang w:val="es-SV"/>
        </w:rPr>
      </w:pPr>
    </w:p>
  </w:footnote>
  <w:footnote w:id="11">
    <w:p w14:paraId="077F6943" w14:textId="755115C0" w:rsidR="00AF7570" w:rsidRPr="00C55FF2" w:rsidRDefault="00AF7570" w:rsidP="005A2BE9">
      <w:pPr>
        <w:pStyle w:val="Textonotapie"/>
        <w:jc w:val="both"/>
        <w:rPr>
          <w:rFonts w:ascii="Museo 300" w:hAnsi="Museo 300" w:cs="Arial"/>
          <w:sz w:val="18"/>
          <w:szCs w:val="18"/>
          <w:lang w:eastAsia="es-SV"/>
        </w:rPr>
      </w:pPr>
      <w:r w:rsidRPr="00A972E1">
        <w:rPr>
          <w:rStyle w:val="Refdenotaalpie"/>
          <w:rFonts w:ascii="Museo 300" w:hAnsi="Museo 300"/>
        </w:rPr>
        <w:footnoteRef/>
      </w:r>
      <w:r w:rsidRPr="00A972E1">
        <w:rPr>
          <w:rFonts w:ascii="Museo 300" w:hAnsi="Museo 300"/>
          <w:sz w:val="18"/>
          <w:szCs w:val="18"/>
        </w:rPr>
        <w:t xml:space="preserve"> </w:t>
      </w:r>
      <w:r w:rsidRPr="008F71A3">
        <w:rPr>
          <w:rFonts w:ascii="Museo 300" w:hAnsi="Museo 300"/>
          <w:sz w:val="18"/>
          <w:szCs w:val="18"/>
          <w:lang w:val="es-SV"/>
        </w:rPr>
        <w:t xml:space="preserve">Para el </w:t>
      </w:r>
      <w:r>
        <w:rPr>
          <w:rFonts w:ascii="Museo 300" w:hAnsi="Museo 300"/>
          <w:sz w:val="18"/>
          <w:szCs w:val="18"/>
          <w:lang w:val="es-SV"/>
        </w:rPr>
        <w:t>segundo trimestre se reportan</w:t>
      </w:r>
      <w:r w:rsidR="00413227">
        <w:rPr>
          <w:rFonts w:ascii="Museo 300" w:hAnsi="Museo 300"/>
          <w:sz w:val="18"/>
          <w:szCs w:val="18"/>
          <w:lang w:val="es-SV"/>
        </w:rPr>
        <w:t xml:space="preserve"> </w:t>
      </w:r>
      <w:r>
        <w:rPr>
          <w:rFonts w:ascii="Museo 300" w:hAnsi="Museo 300"/>
          <w:sz w:val="18"/>
          <w:szCs w:val="18"/>
          <w:lang w:val="es-SV"/>
        </w:rPr>
        <w:t>324 documentos</w:t>
      </w:r>
      <w:r w:rsidRPr="00A972E1">
        <w:rPr>
          <w:rFonts w:ascii="Museo 300" w:hAnsi="Museo 300" w:cs="Arial"/>
          <w:sz w:val="18"/>
          <w:szCs w:val="18"/>
          <w:lang w:eastAsia="es-SV"/>
        </w:rPr>
        <w:t xml:space="preserve"> </w:t>
      </w:r>
      <w:r>
        <w:rPr>
          <w:rFonts w:ascii="Museo 300" w:hAnsi="Museo 300" w:cs="Arial"/>
          <w:sz w:val="18"/>
          <w:szCs w:val="18"/>
          <w:lang w:eastAsia="es-SV"/>
        </w:rPr>
        <w:t>i</w:t>
      </w:r>
      <w:r w:rsidRPr="00A972E1">
        <w:rPr>
          <w:rFonts w:ascii="Museo 300" w:hAnsi="Museo 300" w:cs="Arial"/>
          <w:sz w:val="18"/>
          <w:szCs w:val="18"/>
          <w:lang w:eastAsia="es-SV"/>
        </w:rPr>
        <w:t xml:space="preserve">nscritos ISTA </w:t>
      </w:r>
      <w:r>
        <w:rPr>
          <w:rFonts w:ascii="Museo 300" w:hAnsi="Museo 300" w:cs="Arial"/>
          <w:sz w:val="18"/>
          <w:szCs w:val="18"/>
          <w:lang w:eastAsia="es-SV"/>
        </w:rPr>
        <w:t>/ C</w:t>
      </w:r>
      <w:r w:rsidRPr="00A972E1">
        <w:rPr>
          <w:rFonts w:ascii="Museo 300" w:hAnsi="Museo 300" w:cs="Arial"/>
          <w:sz w:val="18"/>
          <w:szCs w:val="18"/>
          <w:lang w:eastAsia="es-SV"/>
        </w:rPr>
        <w:t>ooperativa</w:t>
      </w:r>
      <w:r>
        <w:rPr>
          <w:rFonts w:ascii="Museo 300" w:hAnsi="Museo 300" w:cs="Arial"/>
          <w:sz w:val="18"/>
          <w:szCs w:val="18"/>
          <w:lang w:eastAsia="es-SV"/>
        </w:rPr>
        <w:t>:</w:t>
      </w:r>
    </w:p>
    <w:tbl>
      <w:tblPr>
        <w:tblStyle w:val="Tabladecuadrcula1clara"/>
        <w:tblW w:w="12753" w:type="dxa"/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  <w:gridCol w:w="1417"/>
        <w:gridCol w:w="1417"/>
        <w:gridCol w:w="1417"/>
      </w:tblGrid>
      <w:tr w:rsidR="00AF7570" w:rsidRPr="00A972E1" w14:paraId="6D488C63" w14:textId="78DFB288" w:rsidTr="001548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gridSpan w:val="3"/>
            <w:shd w:val="clear" w:color="auto" w:fill="E7E6E6" w:themeFill="background2"/>
            <w:vAlign w:val="center"/>
          </w:tcPr>
          <w:p w14:paraId="56E409EB" w14:textId="715B998D" w:rsidR="00AF7570" w:rsidRDefault="00AF7570" w:rsidP="00F57BE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4251" w:type="dxa"/>
            <w:gridSpan w:val="3"/>
            <w:shd w:val="clear" w:color="auto" w:fill="E7E6E6" w:themeFill="background2"/>
            <w:vAlign w:val="center"/>
          </w:tcPr>
          <w:p w14:paraId="1C81BD13" w14:textId="2C446504" w:rsidR="00AF7570" w:rsidRPr="00A972E1" w:rsidRDefault="00AF7570" w:rsidP="0001713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 w:val="0"/>
                <w:bCs w:val="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4251" w:type="dxa"/>
            <w:gridSpan w:val="3"/>
            <w:shd w:val="clear" w:color="auto" w:fill="E7E6E6" w:themeFill="background2"/>
            <w:vAlign w:val="center"/>
          </w:tcPr>
          <w:p w14:paraId="38D10F35" w14:textId="4DDF15A4" w:rsidR="00AF7570" w:rsidRDefault="00AF7570" w:rsidP="00F57BE0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Junio</w:t>
            </w:r>
          </w:p>
        </w:tc>
      </w:tr>
      <w:tr w:rsidR="00AF7570" w:rsidRPr="00A972E1" w14:paraId="12ED1B10" w14:textId="47412B36" w:rsidTr="00566DB3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shd w:val="clear" w:color="auto" w:fill="auto"/>
            <w:vAlign w:val="center"/>
          </w:tcPr>
          <w:p w14:paraId="4934D689" w14:textId="092F2625" w:rsidR="00AF7570" w:rsidRPr="001548C9" w:rsidRDefault="00AF7570" w:rsidP="001548C9">
            <w:pPr>
              <w:pStyle w:val="Textonotapie"/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  <w:r w:rsidRPr="001548C9">
              <w:rPr>
                <w:rFonts w:ascii="Museo 300" w:hAnsi="Museo 300"/>
                <w:b w:val="0"/>
                <w:bCs w:val="0"/>
                <w:sz w:val="18"/>
                <w:szCs w:val="18"/>
              </w:rPr>
              <w:t>Doc. ISTA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172169" w14:textId="70D6FFA7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bCs/>
                <w:sz w:val="18"/>
                <w:szCs w:val="18"/>
              </w:rPr>
              <w:t>Doc. Cooperativas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E3D13F" w14:textId="1AF87FA7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Documentos Inscritos/Total</w:t>
            </w:r>
          </w:p>
        </w:tc>
        <w:tc>
          <w:tcPr>
            <w:tcW w:w="1417" w:type="dxa"/>
            <w:tcBorders>
              <w:bottom w:val="single" w:sz="4" w:space="0" w:color="999999" w:themeColor="text1" w:themeTint="66"/>
            </w:tcBorders>
            <w:shd w:val="clear" w:color="auto" w:fill="auto"/>
            <w:vAlign w:val="center"/>
          </w:tcPr>
          <w:p w14:paraId="4B9E81DA" w14:textId="055D5072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1548C9">
              <w:rPr>
                <w:rFonts w:ascii="Museo 300" w:hAnsi="Museo 300"/>
                <w:bCs/>
                <w:sz w:val="18"/>
                <w:szCs w:val="18"/>
              </w:rPr>
              <w:t>Doc. ISTA</w:t>
            </w:r>
          </w:p>
        </w:tc>
        <w:tc>
          <w:tcPr>
            <w:tcW w:w="1417" w:type="dxa"/>
            <w:tcBorders>
              <w:bottom w:val="single" w:sz="4" w:space="0" w:color="999999" w:themeColor="text1" w:themeTint="66"/>
            </w:tcBorders>
            <w:shd w:val="clear" w:color="auto" w:fill="auto"/>
            <w:vAlign w:val="center"/>
          </w:tcPr>
          <w:p w14:paraId="1AE86E07" w14:textId="25F7A435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1548C9">
              <w:rPr>
                <w:rFonts w:ascii="Museo 300" w:hAnsi="Museo 300"/>
                <w:bCs/>
                <w:sz w:val="18"/>
                <w:szCs w:val="18"/>
              </w:rPr>
              <w:t>Doc. Cooperativas</w:t>
            </w:r>
          </w:p>
        </w:tc>
        <w:tc>
          <w:tcPr>
            <w:tcW w:w="1417" w:type="dxa"/>
            <w:tcBorders>
              <w:bottom w:val="single" w:sz="4" w:space="0" w:color="999999" w:themeColor="text1" w:themeTint="66"/>
            </w:tcBorders>
            <w:shd w:val="clear" w:color="auto" w:fill="auto"/>
            <w:vAlign w:val="center"/>
          </w:tcPr>
          <w:p w14:paraId="52EAC0A3" w14:textId="7480F399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Documentos Inscritos/Total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0455EB" w14:textId="2A85E97D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bCs/>
                <w:sz w:val="18"/>
                <w:szCs w:val="18"/>
              </w:rPr>
              <w:t>Doc. ISTA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610E02" w14:textId="6E5B1CBA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bCs/>
                <w:sz w:val="18"/>
                <w:szCs w:val="18"/>
              </w:rPr>
              <w:t>Doc. Cooperativas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2390FB" w14:textId="42130F00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Documentos Inscritos/Total</w:t>
            </w:r>
          </w:p>
        </w:tc>
      </w:tr>
      <w:tr w:rsidR="00AF7570" w:rsidRPr="00A972E1" w14:paraId="1AF1966A" w14:textId="317DC946" w:rsidTr="00566DB3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BC071A" w14:textId="5CFB2737" w:rsidR="00AF7570" w:rsidRPr="001548C9" w:rsidRDefault="00AF7570" w:rsidP="001548C9">
            <w:pPr>
              <w:pStyle w:val="Textonotapie"/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  <w:r w:rsidRPr="001548C9">
              <w:rPr>
                <w:rFonts w:ascii="Museo 300" w:hAnsi="Museo 300"/>
                <w:b w:val="0"/>
                <w:sz w:val="18"/>
                <w:szCs w:val="18"/>
              </w:rPr>
              <w:t>47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696BA2" w14:textId="2A1C5AE0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E7FB0A" w14:textId="1CD6FA73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bCs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F39A7D" w14:textId="29DF41B1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1548C9">
              <w:rPr>
                <w:rFonts w:ascii="Museo 300" w:hAnsi="Museo 300"/>
                <w:bCs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7AB448" w14:textId="236116B7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1548C9">
              <w:rPr>
                <w:rFonts w:ascii="Museo 300" w:hAnsi="Museo 300"/>
                <w:bCs/>
                <w:sz w:val="18"/>
                <w:szCs w:val="18"/>
              </w:rPr>
              <w:t>34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630633" w14:textId="5EB13E06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sz w:val="18"/>
                <w:szCs w:val="18"/>
              </w:rPr>
              <w:t>141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F0E53B" w14:textId="3C9E42DF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96D324" w14:textId="1E782EF8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9F3EF9" w14:textId="03AE9E4A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sz w:val="18"/>
                <w:szCs w:val="18"/>
              </w:rPr>
              <w:t>130</w:t>
            </w:r>
          </w:p>
        </w:tc>
      </w:tr>
    </w:tbl>
    <w:p w14:paraId="3C76261D" w14:textId="59A92B66" w:rsidR="00AF7570" w:rsidRPr="00A972E1" w:rsidRDefault="00AF7570" w:rsidP="005A2BE9">
      <w:pPr>
        <w:pStyle w:val="Textonotapie"/>
        <w:jc w:val="both"/>
        <w:rPr>
          <w:rFonts w:ascii="Museo 300" w:hAnsi="Museo 300"/>
          <w:lang w:val="es-SV"/>
        </w:rPr>
      </w:pPr>
    </w:p>
  </w:footnote>
  <w:footnote w:id="12">
    <w:p w14:paraId="3CC0FC1F" w14:textId="6B6FD2D8" w:rsidR="00AF7570" w:rsidRPr="00566DB3" w:rsidRDefault="00AF7570">
      <w:pPr>
        <w:pStyle w:val="Textonotapie"/>
        <w:rPr>
          <w:rFonts w:ascii="Museo 300" w:hAnsi="Museo 300"/>
        </w:rPr>
      </w:pPr>
      <w:r w:rsidRPr="00566DB3">
        <w:rPr>
          <w:rStyle w:val="Refdenotaalpie"/>
          <w:rFonts w:ascii="Museo 300" w:hAnsi="Museo 300"/>
        </w:rPr>
        <w:footnoteRef/>
      </w:r>
      <w:r w:rsidRPr="00566DB3">
        <w:rPr>
          <w:rFonts w:ascii="Museo 300" w:hAnsi="Museo 300"/>
        </w:rPr>
        <w:t xml:space="preserve"> </w:t>
      </w:r>
      <w:r w:rsidRPr="00566DB3">
        <w:rPr>
          <w:rFonts w:ascii="Museo 300" w:hAnsi="Museo 300"/>
          <w:sz w:val="18"/>
          <w:szCs w:val="18"/>
        </w:rPr>
        <w:t>Véase Anexo - 19.4 para revisar el comportamiento de esta actividad durante el año.</w:t>
      </w:r>
    </w:p>
  </w:footnote>
  <w:footnote w:id="13">
    <w:p w14:paraId="3DF5D481" w14:textId="46AE6521" w:rsidR="00AF7570" w:rsidRDefault="00AF7570" w:rsidP="005A2BE9">
      <w:pPr>
        <w:pStyle w:val="Textonotapie"/>
        <w:jc w:val="both"/>
        <w:rPr>
          <w:rFonts w:ascii="Museo 300" w:hAnsi="Museo 300" w:cs="Arial"/>
          <w:sz w:val="18"/>
          <w:szCs w:val="18"/>
          <w:lang w:eastAsia="es-SV"/>
        </w:rPr>
      </w:pPr>
      <w:r w:rsidRPr="003D0EA5">
        <w:rPr>
          <w:rStyle w:val="Refdenotaalpie"/>
          <w:rFonts w:ascii="Museo 300" w:hAnsi="Museo 300"/>
        </w:rPr>
        <w:footnoteRef/>
      </w:r>
      <w:r w:rsidRPr="00A972E1">
        <w:rPr>
          <w:rFonts w:ascii="Museo 300" w:hAnsi="Museo 300"/>
          <w:sz w:val="18"/>
          <w:szCs w:val="18"/>
        </w:rPr>
        <w:t xml:space="preserve"> </w:t>
      </w:r>
      <w:r w:rsidRPr="008F71A3">
        <w:rPr>
          <w:rFonts w:ascii="Museo 300" w:hAnsi="Museo 300"/>
          <w:sz w:val="18"/>
          <w:szCs w:val="18"/>
          <w:lang w:val="es-SV"/>
        </w:rPr>
        <w:t xml:space="preserve">Para el </w:t>
      </w:r>
      <w:r>
        <w:rPr>
          <w:rFonts w:ascii="Museo 300" w:hAnsi="Museo 300"/>
          <w:sz w:val="18"/>
          <w:szCs w:val="18"/>
          <w:lang w:val="es-SV"/>
        </w:rPr>
        <w:t>segundo trimestre se reportan 313 documentos</w:t>
      </w:r>
      <w:r w:rsidRPr="00A972E1">
        <w:rPr>
          <w:rFonts w:ascii="Museo 300" w:hAnsi="Museo 300" w:cs="Arial"/>
          <w:sz w:val="18"/>
          <w:szCs w:val="18"/>
          <w:lang w:eastAsia="es-SV"/>
        </w:rPr>
        <w:t xml:space="preserve"> </w:t>
      </w:r>
      <w:r>
        <w:rPr>
          <w:rFonts w:ascii="Museo 300" w:hAnsi="Museo 300" w:cs="Arial"/>
          <w:sz w:val="18"/>
          <w:szCs w:val="18"/>
          <w:lang w:eastAsia="es-SV"/>
        </w:rPr>
        <w:t>presentados (</w:t>
      </w:r>
      <w:r w:rsidRPr="00A972E1">
        <w:rPr>
          <w:rFonts w:ascii="Museo 300" w:hAnsi="Museo 300" w:cs="Arial"/>
          <w:sz w:val="18"/>
          <w:szCs w:val="18"/>
          <w:lang w:eastAsia="es-SV"/>
        </w:rPr>
        <w:t xml:space="preserve">ISTA </w:t>
      </w:r>
      <w:r>
        <w:rPr>
          <w:rFonts w:ascii="Museo 300" w:hAnsi="Museo 300" w:cs="Arial"/>
          <w:sz w:val="18"/>
          <w:szCs w:val="18"/>
          <w:lang w:eastAsia="es-SV"/>
        </w:rPr>
        <w:t>/ C</w:t>
      </w:r>
      <w:r w:rsidRPr="00A972E1">
        <w:rPr>
          <w:rFonts w:ascii="Museo 300" w:hAnsi="Museo 300" w:cs="Arial"/>
          <w:sz w:val="18"/>
          <w:szCs w:val="18"/>
          <w:lang w:eastAsia="es-SV"/>
        </w:rPr>
        <w:t>ooperativa</w:t>
      </w:r>
      <w:r>
        <w:rPr>
          <w:rFonts w:ascii="Museo 300" w:hAnsi="Museo 300" w:cs="Arial"/>
          <w:sz w:val="18"/>
          <w:szCs w:val="18"/>
          <w:lang w:eastAsia="es-SV"/>
        </w:rPr>
        <w:t>):</w:t>
      </w:r>
    </w:p>
    <w:p w14:paraId="4FE8A658" w14:textId="77777777" w:rsidR="00AF7570" w:rsidRPr="00C55FF2" w:rsidRDefault="00AF7570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</w:p>
    <w:tbl>
      <w:tblPr>
        <w:tblStyle w:val="Tabladecuadrcula1clara"/>
        <w:tblW w:w="12753" w:type="dxa"/>
        <w:tblLook w:val="04A0" w:firstRow="1" w:lastRow="0" w:firstColumn="1" w:lastColumn="0" w:noHBand="0" w:noVBand="1"/>
      </w:tblPr>
      <w:tblGrid>
        <w:gridCol w:w="1227"/>
        <w:gridCol w:w="1403"/>
        <w:gridCol w:w="1621"/>
        <w:gridCol w:w="1227"/>
        <w:gridCol w:w="1403"/>
        <w:gridCol w:w="1621"/>
        <w:gridCol w:w="1227"/>
        <w:gridCol w:w="1403"/>
        <w:gridCol w:w="1621"/>
      </w:tblGrid>
      <w:tr w:rsidR="00AF7570" w:rsidRPr="00A972E1" w14:paraId="1B26994D" w14:textId="3AA0F5AB" w:rsidTr="00732B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1" w:type="dxa"/>
            <w:gridSpan w:val="3"/>
            <w:shd w:val="clear" w:color="auto" w:fill="E7E6E6" w:themeFill="background2"/>
            <w:vAlign w:val="center"/>
          </w:tcPr>
          <w:p w14:paraId="2BB06FB2" w14:textId="4BC6848D" w:rsidR="00AF7570" w:rsidRDefault="00AF7570" w:rsidP="00BB77E2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4251" w:type="dxa"/>
            <w:gridSpan w:val="3"/>
            <w:shd w:val="clear" w:color="auto" w:fill="E7E6E6" w:themeFill="background2"/>
            <w:vAlign w:val="center"/>
          </w:tcPr>
          <w:p w14:paraId="68BFA4EA" w14:textId="69B04E15" w:rsidR="00AF7570" w:rsidRPr="00A972E1" w:rsidRDefault="00AF7570" w:rsidP="005445E3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 w:val="0"/>
                <w:bCs w:val="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4251" w:type="dxa"/>
            <w:gridSpan w:val="3"/>
            <w:shd w:val="clear" w:color="auto" w:fill="E7E6E6" w:themeFill="background2"/>
            <w:vAlign w:val="center"/>
          </w:tcPr>
          <w:p w14:paraId="4BFD6980" w14:textId="23F5EB07" w:rsidR="00AF7570" w:rsidRDefault="00AF7570" w:rsidP="00BB77E2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Junio</w:t>
            </w:r>
          </w:p>
        </w:tc>
      </w:tr>
      <w:tr w:rsidR="00AF7570" w:rsidRPr="00A972E1" w14:paraId="0B34261F" w14:textId="53C53F2C" w:rsidTr="00566DB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shd w:val="clear" w:color="auto" w:fill="auto"/>
            <w:vAlign w:val="center"/>
          </w:tcPr>
          <w:p w14:paraId="76A57D6E" w14:textId="1DE64E4E" w:rsidR="00AF7570" w:rsidRPr="001548C9" w:rsidRDefault="00AF7570" w:rsidP="00BB77E2">
            <w:pPr>
              <w:pStyle w:val="Textonotapie"/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  <w:r w:rsidRPr="001548C9">
              <w:rPr>
                <w:rFonts w:ascii="Museo 300" w:hAnsi="Museo 300"/>
                <w:b w:val="0"/>
                <w:bCs w:val="0"/>
                <w:sz w:val="18"/>
                <w:szCs w:val="18"/>
              </w:rPr>
              <w:t>Doc. ISTA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5C9DE45" w14:textId="2756C49A" w:rsidR="00AF7570" w:rsidRPr="001548C9" w:rsidRDefault="00AF7570" w:rsidP="00BB77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bCs/>
                <w:sz w:val="18"/>
                <w:szCs w:val="18"/>
              </w:rPr>
              <w:t>Doc. Cooperativas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332E05D3" w14:textId="1AE33A20" w:rsidR="00AF7570" w:rsidRPr="001548C9" w:rsidRDefault="00AF7570" w:rsidP="001548C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7"/>
                <w:szCs w:val="17"/>
              </w:rPr>
            </w:pPr>
            <w:r w:rsidRPr="001548C9">
              <w:rPr>
                <w:rFonts w:ascii="Museo 300" w:hAnsi="Museo 300"/>
                <w:sz w:val="17"/>
                <w:szCs w:val="17"/>
              </w:rPr>
              <w:t>Documentos presentados/Total</w:t>
            </w:r>
          </w:p>
        </w:tc>
        <w:tc>
          <w:tcPr>
            <w:tcW w:w="1227" w:type="dxa"/>
            <w:tcBorders>
              <w:bottom w:val="single" w:sz="4" w:space="0" w:color="999999" w:themeColor="text1" w:themeTint="66"/>
            </w:tcBorders>
            <w:shd w:val="clear" w:color="auto" w:fill="auto"/>
            <w:vAlign w:val="center"/>
          </w:tcPr>
          <w:p w14:paraId="32D3CEDA" w14:textId="2AB9C101" w:rsidR="00AF7570" w:rsidRPr="001548C9" w:rsidRDefault="00AF7570" w:rsidP="00BB77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1548C9">
              <w:rPr>
                <w:rFonts w:ascii="Museo 300" w:hAnsi="Museo 300"/>
                <w:bCs/>
                <w:sz w:val="18"/>
                <w:szCs w:val="18"/>
              </w:rPr>
              <w:t>Doc. ISTA</w:t>
            </w:r>
          </w:p>
        </w:tc>
        <w:tc>
          <w:tcPr>
            <w:tcW w:w="1403" w:type="dxa"/>
            <w:tcBorders>
              <w:bottom w:val="single" w:sz="4" w:space="0" w:color="999999" w:themeColor="text1" w:themeTint="66"/>
            </w:tcBorders>
            <w:shd w:val="clear" w:color="auto" w:fill="auto"/>
            <w:vAlign w:val="center"/>
          </w:tcPr>
          <w:p w14:paraId="02B35DA9" w14:textId="77777777" w:rsidR="00AF7570" w:rsidRPr="001548C9" w:rsidRDefault="00AF7570" w:rsidP="00BB77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1548C9">
              <w:rPr>
                <w:rFonts w:ascii="Museo 300" w:hAnsi="Museo 300"/>
                <w:bCs/>
                <w:sz w:val="18"/>
                <w:szCs w:val="18"/>
              </w:rPr>
              <w:t>Doc. Cooperativas</w:t>
            </w:r>
          </w:p>
        </w:tc>
        <w:tc>
          <w:tcPr>
            <w:tcW w:w="1621" w:type="dxa"/>
            <w:tcBorders>
              <w:bottom w:val="single" w:sz="4" w:space="0" w:color="999999" w:themeColor="text1" w:themeTint="66"/>
            </w:tcBorders>
            <w:shd w:val="clear" w:color="auto" w:fill="auto"/>
            <w:vAlign w:val="center"/>
          </w:tcPr>
          <w:p w14:paraId="361CD56A" w14:textId="5E642FB8" w:rsidR="00AF7570" w:rsidRPr="001548C9" w:rsidRDefault="00AF7570" w:rsidP="00BB77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7"/>
                <w:szCs w:val="17"/>
              </w:rPr>
              <w:t>Documentos presentados/Total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1F88CC88" w14:textId="7F0043F2" w:rsidR="00AF7570" w:rsidRPr="001548C9" w:rsidRDefault="00AF7570" w:rsidP="00BB77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bCs/>
                <w:sz w:val="18"/>
                <w:szCs w:val="18"/>
              </w:rPr>
              <w:t>Doc. ISTA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E1B4D0E" w14:textId="483BA023" w:rsidR="00AF7570" w:rsidRPr="001548C9" w:rsidRDefault="00AF7570" w:rsidP="00BB77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bCs/>
                <w:sz w:val="18"/>
                <w:szCs w:val="18"/>
              </w:rPr>
              <w:t>Doc. Cooperativas</w:t>
            </w:r>
          </w:p>
        </w:tc>
        <w:tc>
          <w:tcPr>
            <w:tcW w:w="1621" w:type="dxa"/>
            <w:shd w:val="clear" w:color="auto" w:fill="auto"/>
            <w:vAlign w:val="center"/>
          </w:tcPr>
          <w:p w14:paraId="5115557F" w14:textId="1DA1A998" w:rsidR="00AF7570" w:rsidRPr="001548C9" w:rsidRDefault="00AF7570" w:rsidP="00BB77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7"/>
                <w:szCs w:val="17"/>
              </w:rPr>
              <w:t>Documentos presentados/Total</w:t>
            </w:r>
          </w:p>
        </w:tc>
      </w:tr>
      <w:tr w:rsidR="00AF7570" w:rsidRPr="00A972E1" w14:paraId="6955AFC7" w14:textId="3A7DD329" w:rsidTr="00566DB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EB2F88" w14:textId="1175A329" w:rsidR="00AF7570" w:rsidRPr="001548C9" w:rsidRDefault="00AF7570" w:rsidP="00BB77E2">
            <w:pPr>
              <w:pStyle w:val="Textonotapie"/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  <w:r w:rsidRPr="001548C9">
              <w:rPr>
                <w:rFonts w:ascii="Museo 300" w:hAnsi="Museo 300"/>
                <w:b w:val="0"/>
                <w:sz w:val="18"/>
                <w:szCs w:val="18"/>
              </w:rPr>
              <w:t>71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8B57B0" w14:textId="690126E5" w:rsidR="00AF7570" w:rsidRPr="001548C9" w:rsidRDefault="00AF7570" w:rsidP="00BB77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93D0D0" w14:textId="6C3E1893" w:rsidR="00AF7570" w:rsidRPr="001548C9" w:rsidRDefault="00AF7570" w:rsidP="00BB77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bCs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bCs/>
                <w:sz w:val="18"/>
                <w:szCs w:val="18"/>
              </w:rPr>
              <w:t>72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A718E0" w14:textId="07A24DEA" w:rsidR="00AF7570" w:rsidRPr="001548C9" w:rsidRDefault="00AF7570" w:rsidP="005445E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1548C9">
              <w:rPr>
                <w:rFonts w:ascii="Museo 300" w:hAnsi="Museo 300"/>
                <w:bCs/>
                <w:sz w:val="18"/>
                <w:szCs w:val="18"/>
              </w:rPr>
              <w:t>93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722A42" w14:textId="0F3DE335" w:rsidR="00AF7570" w:rsidRPr="001548C9" w:rsidRDefault="00AF7570" w:rsidP="005445E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Cs/>
                <w:sz w:val="18"/>
                <w:szCs w:val="18"/>
              </w:rPr>
            </w:pPr>
            <w:r w:rsidRPr="001548C9">
              <w:rPr>
                <w:rFonts w:ascii="Museo 300" w:hAnsi="Museo 300"/>
                <w:bCs/>
                <w:sz w:val="18"/>
                <w:szCs w:val="18"/>
              </w:rPr>
              <w:t>30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CBFA7E" w14:textId="08343AD7" w:rsidR="00AF7570" w:rsidRPr="001548C9" w:rsidRDefault="00AF7570" w:rsidP="005445E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sz w:val="18"/>
                <w:szCs w:val="18"/>
              </w:rPr>
              <w:t>123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B34FC9" w14:textId="2C4620AB" w:rsidR="00AF7570" w:rsidRPr="001548C9" w:rsidRDefault="00AF7570" w:rsidP="00BB77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118</w:t>
            </w:r>
          </w:p>
        </w:tc>
        <w:tc>
          <w:tcPr>
            <w:tcW w:w="140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088798" w14:textId="196011A5" w:rsidR="00AF7570" w:rsidRPr="001548C9" w:rsidRDefault="00AF7570" w:rsidP="00BB77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1548C9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162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1AA690" w14:textId="1591B266" w:rsidR="00AF7570" w:rsidRPr="001548C9" w:rsidRDefault="00AF7570" w:rsidP="00BB77E2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1548C9">
              <w:rPr>
                <w:rFonts w:ascii="Museo 300" w:hAnsi="Museo 300"/>
                <w:b/>
                <w:sz w:val="18"/>
                <w:szCs w:val="18"/>
              </w:rPr>
              <w:t>118</w:t>
            </w:r>
          </w:p>
        </w:tc>
      </w:tr>
    </w:tbl>
    <w:p w14:paraId="25A43815" w14:textId="77777777" w:rsidR="00AF7570" w:rsidRPr="00A972E1" w:rsidRDefault="00AF7570" w:rsidP="005A2BE9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</w:footnote>
  <w:footnote w:id="14">
    <w:p w14:paraId="6C45652C" w14:textId="218BBF74" w:rsidR="00AF7570" w:rsidRPr="001548C9" w:rsidRDefault="00AF7570">
      <w:pPr>
        <w:pStyle w:val="Textonotapie"/>
        <w:rPr>
          <w:rFonts w:ascii="Museo 300" w:hAnsi="Museo 300"/>
          <w:sz w:val="18"/>
          <w:szCs w:val="18"/>
        </w:rPr>
      </w:pPr>
      <w:r w:rsidRPr="001548C9">
        <w:rPr>
          <w:rStyle w:val="Refdenotaalpie"/>
          <w:rFonts w:ascii="Museo 300" w:hAnsi="Museo 300"/>
        </w:rPr>
        <w:footnoteRef/>
      </w:r>
      <w:r w:rsidRPr="001548C9">
        <w:rPr>
          <w:rFonts w:ascii="Museo 300" w:hAnsi="Museo 300"/>
        </w:rPr>
        <w:t xml:space="preserve"> </w:t>
      </w:r>
      <w:r w:rsidRPr="001548C9">
        <w:rPr>
          <w:rFonts w:ascii="Museo 300" w:hAnsi="Museo 300"/>
          <w:sz w:val="18"/>
          <w:szCs w:val="18"/>
        </w:rPr>
        <w:t>Véase Anexo - 19.5 para revisar el comportamiento de esta actividad durante el año.</w:t>
      </w:r>
    </w:p>
    <w:p w14:paraId="0851E2EF" w14:textId="77777777" w:rsidR="00AF7570" w:rsidRDefault="00AF7570">
      <w:pPr>
        <w:pStyle w:val="Textonotapie"/>
      </w:pPr>
    </w:p>
  </w:footnote>
  <w:footnote w:id="15">
    <w:p w14:paraId="6192FC3F" w14:textId="1BC28EDB" w:rsidR="00AF7570" w:rsidRPr="000B3057" w:rsidRDefault="00AF7570" w:rsidP="000B3057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0B3057">
        <w:rPr>
          <w:rStyle w:val="Refdenotaalpie"/>
          <w:rFonts w:ascii="Museo 300" w:hAnsi="Museo 300"/>
        </w:rPr>
        <w:footnoteRef/>
      </w:r>
      <w:r w:rsidRPr="000B3057">
        <w:rPr>
          <w:rFonts w:ascii="Museo 300" w:hAnsi="Museo 300"/>
        </w:rPr>
        <w:t xml:space="preserve"> </w:t>
      </w:r>
      <w:r>
        <w:rPr>
          <w:rFonts w:ascii="Museo 300" w:hAnsi="Museo 300"/>
          <w:sz w:val="18"/>
          <w:szCs w:val="18"/>
        </w:rPr>
        <w:t xml:space="preserve">Como justificante del incumplimiento el Dpto. de Registro comenta que no se recibieron los </w:t>
      </w:r>
      <w:r w:rsidRPr="000B3057">
        <w:rPr>
          <w:rFonts w:ascii="Museo 300" w:hAnsi="Museo 300"/>
          <w:sz w:val="18"/>
          <w:szCs w:val="18"/>
        </w:rPr>
        <w:t>suficientes pagos por parte de los beneficiarios de ISTA de los gastos administrativos</w:t>
      </w:r>
      <w:r>
        <w:rPr>
          <w:rFonts w:ascii="Museo 300" w:hAnsi="Museo 300"/>
          <w:sz w:val="18"/>
          <w:szCs w:val="18"/>
        </w:rPr>
        <w:t xml:space="preserve">. Se gestionará </w:t>
      </w:r>
      <w:r w:rsidRPr="000B3057">
        <w:rPr>
          <w:rFonts w:ascii="Museo 300" w:hAnsi="Museo 300"/>
          <w:sz w:val="18"/>
          <w:szCs w:val="18"/>
        </w:rPr>
        <w:t xml:space="preserve">con los CETIAS </w:t>
      </w:r>
      <w:r>
        <w:rPr>
          <w:rFonts w:ascii="Museo 300" w:hAnsi="Museo 300"/>
          <w:sz w:val="18"/>
          <w:szCs w:val="18"/>
        </w:rPr>
        <w:t xml:space="preserve">a fin de </w:t>
      </w:r>
      <w:r w:rsidRPr="000B3057">
        <w:rPr>
          <w:rFonts w:ascii="Museo 300" w:hAnsi="Museo 300"/>
          <w:sz w:val="18"/>
          <w:szCs w:val="18"/>
        </w:rPr>
        <w:t xml:space="preserve">localizar a las personas y </w:t>
      </w:r>
      <w:r>
        <w:rPr>
          <w:rFonts w:ascii="Museo 300" w:hAnsi="Museo 300"/>
          <w:sz w:val="18"/>
          <w:szCs w:val="18"/>
        </w:rPr>
        <w:t xml:space="preserve">solicitarles que efectúen el </w:t>
      </w:r>
      <w:r w:rsidRPr="000B3057">
        <w:rPr>
          <w:rFonts w:ascii="Museo 300" w:hAnsi="Museo 300"/>
          <w:sz w:val="18"/>
          <w:szCs w:val="18"/>
        </w:rPr>
        <w:t>pago de sus cancelaciones</w:t>
      </w:r>
      <w:r>
        <w:rPr>
          <w:rFonts w:ascii="Museo 300" w:hAnsi="Museo 300"/>
          <w:sz w:val="18"/>
          <w:szCs w:val="18"/>
        </w:rPr>
        <w:t>.</w:t>
      </w:r>
    </w:p>
  </w:footnote>
  <w:footnote w:id="16">
    <w:p w14:paraId="2D7F0271" w14:textId="6611962E" w:rsidR="00AF7570" w:rsidRPr="004F78B0" w:rsidRDefault="00AF7570" w:rsidP="007C1218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325631">
        <w:rPr>
          <w:rStyle w:val="Refdenotaalpie"/>
          <w:rFonts w:ascii="Museo 300" w:hAnsi="Museo 300"/>
        </w:rPr>
        <w:footnoteRef/>
      </w:r>
      <w:r w:rsidRPr="00325631">
        <w:rPr>
          <w:rFonts w:ascii="Museo 300" w:hAnsi="Museo 300"/>
        </w:rPr>
        <w:t xml:space="preserve"> </w:t>
      </w:r>
      <w:r w:rsidRPr="004F78B0">
        <w:rPr>
          <w:rFonts w:ascii="Museo 300" w:hAnsi="Museo 300"/>
          <w:sz w:val="18"/>
          <w:szCs w:val="18"/>
        </w:rPr>
        <w:t>Se gestionaron cobros por medio de visitas domic</w:t>
      </w:r>
      <w:r>
        <w:rPr>
          <w:rFonts w:ascii="Museo 300" w:hAnsi="Museo 300"/>
          <w:sz w:val="18"/>
          <w:szCs w:val="18"/>
        </w:rPr>
        <w:t xml:space="preserve">iliares y llamadas telefónicas </w:t>
      </w:r>
      <w:r w:rsidRPr="004F78B0">
        <w:rPr>
          <w:rFonts w:ascii="Museo 300" w:hAnsi="Museo 300"/>
          <w:sz w:val="18"/>
          <w:szCs w:val="18"/>
        </w:rPr>
        <w:t>que contribuyeron a la recuperación de la deuda crediticia</w:t>
      </w:r>
      <w:r>
        <w:rPr>
          <w:rFonts w:ascii="Museo 300" w:hAnsi="Museo 300"/>
          <w:sz w:val="18"/>
          <w:szCs w:val="18"/>
        </w:rPr>
        <w:t xml:space="preserve">. El detalle de lo realizado se muestra a continuación: 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1845"/>
        <w:gridCol w:w="1077"/>
        <w:gridCol w:w="1077"/>
        <w:gridCol w:w="1077"/>
        <w:gridCol w:w="1077"/>
        <w:gridCol w:w="1077"/>
        <w:gridCol w:w="1077"/>
        <w:gridCol w:w="1044"/>
      </w:tblGrid>
      <w:tr w:rsidR="00AF7570" w:rsidRPr="004F78B0" w14:paraId="55D135A2" w14:textId="377160F5" w:rsidTr="00337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vMerge w:val="restart"/>
            <w:shd w:val="clear" w:color="auto" w:fill="E7E6E6" w:themeFill="background2"/>
            <w:vAlign w:val="center"/>
          </w:tcPr>
          <w:p w14:paraId="5D64FBD7" w14:textId="116368B1" w:rsidR="00AF7570" w:rsidRPr="004F78B0" w:rsidRDefault="00AF7570" w:rsidP="00A632F4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CETIA</w:t>
            </w:r>
          </w:p>
        </w:tc>
        <w:tc>
          <w:tcPr>
            <w:tcW w:w="7506" w:type="dxa"/>
            <w:gridSpan w:val="7"/>
            <w:shd w:val="clear" w:color="auto" w:fill="E7E6E6" w:themeFill="background2"/>
          </w:tcPr>
          <w:p w14:paraId="13A16861" w14:textId="39B98EBA" w:rsidR="00AF7570" w:rsidRPr="004F78B0" w:rsidRDefault="00AF7570" w:rsidP="00A632F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Dólares en créditos recuperados</w:t>
            </w:r>
          </w:p>
        </w:tc>
      </w:tr>
      <w:tr w:rsidR="00AF7570" w:rsidRPr="004F78B0" w14:paraId="186B51EC" w14:textId="322E0EC1" w:rsidTr="000D78B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vMerge/>
            <w:shd w:val="clear" w:color="auto" w:fill="E7E6E6" w:themeFill="background2"/>
            <w:vAlign w:val="center"/>
          </w:tcPr>
          <w:p w14:paraId="5A14115A" w14:textId="0A8E5519" w:rsidR="00AF7570" w:rsidRPr="004F78B0" w:rsidRDefault="00AF7570" w:rsidP="007E1520">
            <w:pPr>
              <w:pStyle w:val="Textonotapie"/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14:paraId="4EEA9538" w14:textId="51499D39" w:rsidR="00AF7570" w:rsidRPr="004F78B0" w:rsidRDefault="00AF7570" w:rsidP="007C121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4F78B0">
              <w:rPr>
                <w:rFonts w:ascii="Museo 300" w:hAnsi="Museo 300"/>
                <w:b/>
                <w:sz w:val="18"/>
                <w:szCs w:val="18"/>
              </w:rPr>
              <w:t>Enero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4347C9C" w14:textId="61C3BC04" w:rsidR="00AF7570" w:rsidRPr="004F78B0" w:rsidRDefault="00AF7570" w:rsidP="007C121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4F78B0">
              <w:rPr>
                <w:rFonts w:ascii="Museo 300" w:hAnsi="Museo 300"/>
                <w:b/>
                <w:sz w:val="18"/>
                <w:szCs w:val="18"/>
              </w:rPr>
              <w:t>Febrero</w:t>
            </w:r>
          </w:p>
        </w:tc>
        <w:tc>
          <w:tcPr>
            <w:tcW w:w="1077" w:type="dxa"/>
            <w:vAlign w:val="center"/>
          </w:tcPr>
          <w:p w14:paraId="66DF97EA" w14:textId="79B8BA93" w:rsidR="00AF7570" w:rsidRPr="004F78B0" w:rsidRDefault="00AF7570" w:rsidP="007C121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4F78B0">
              <w:rPr>
                <w:rFonts w:ascii="Museo 300" w:hAnsi="Museo 300"/>
                <w:b/>
                <w:sz w:val="18"/>
                <w:szCs w:val="18"/>
              </w:rPr>
              <w:t>Marzo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4FE56B1E" w14:textId="120DC5CE" w:rsidR="00AF7570" w:rsidRPr="004F78B0" w:rsidRDefault="00AF7570" w:rsidP="007C121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Abril</w:t>
            </w:r>
          </w:p>
        </w:tc>
        <w:tc>
          <w:tcPr>
            <w:tcW w:w="1077" w:type="dxa"/>
          </w:tcPr>
          <w:p w14:paraId="1D02EE56" w14:textId="1E51C95A" w:rsidR="00AF7570" w:rsidRDefault="00AF7570" w:rsidP="007C121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Mayo</w:t>
            </w:r>
          </w:p>
        </w:tc>
        <w:tc>
          <w:tcPr>
            <w:tcW w:w="1077" w:type="dxa"/>
          </w:tcPr>
          <w:p w14:paraId="34D86528" w14:textId="31DBD626" w:rsidR="00AF7570" w:rsidRDefault="00AF7570" w:rsidP="007C121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Junio</w:t>
            </w:r>
          </w:p>
        </w:tc>
        <w:tc>
          <w:tcPr>
            <w:tcW w:w="1044" w:type="dxa"/>
          </w:tcPr>
          <w:p w14:paraId="2BF8E0D3" w14:textId="14F47048" w:rsidR="00AF7570" w:rsidRDefault="00AF7570" w:rsidP="000D78B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AF7570" w:rsidRPr="004F78B0" w14:paraId="129C5BA2" w14:textId="05D5C8E9" w:rsidTr="000D78B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vAlign w:val="center"/>
          </w:tcPr>
          <w:p w14:paraId="683296A2" w14:textId="215EC708" w:rsidR="00AF7570" w:rsidRPr="004F78B0" w:rsidRDefault="00AF7570" w:rsidP="00BE1F6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CETIA I</w:t>
            </w:r>
          </w:p>
        </w:tc>
        <w:tc>
          <w:tcPr>
            <w:tcW w:w="1077" w:type="dxa"/>
            <w:vAlign w:val="center"/>
          </w:tcPr>
          <w:p w14:paraId="77C9C520" w14:textId="3BCABD45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$ 7,</w:t>
            </w:r>
            <w:r w:rsidRPr="004F78B0">
              <w:rPr>
                <w:rFonts w:ascii="Museo 300" w:hAnsi="Museo 300"/>
                <w:sz w:val="18"/>
                <w:szCs w:val="18"/>
              </w:rPr>
              <w:t>896</w:t>
            </w:r>
          </w:p>
        </w:tc>
        <w:tc>
          <w:tcPr>
            <w:tcW w:w="1077" w:type="dxa"/>
            <w:vAlign w:val="center"/>
          </w:tcPr>
          <w:p w14:paraId="1895A20A" w14:textId="56CB6770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$ 9,462</w:t>
            </w:r>
          </w:p>
        </w:tc>
        <w:tc>
          <w:tcPr>
            <w:tcW w:w="1077" w:type="dxa"/>
            <w:vAlign w:val="center"/>
          </w:tcPr>
          <w:p w14:paraId="1A81FA30" w14:textId="3EDA800E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$ 6,019</w:t>
            </w:r>
          </w:p>
        </w:tc>
        <w:tc>
          <w:tcPr>
            <w:tcW w:w="1077" w:type="dxa"/>
            <w:vAlign w:val="center"/>
          </w:tcPr>
          <w:p w14:paraId="71EB733F" w14:textId="19F76448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$ 2,675</w:t>
            </w:r>
          </w:p>
        </w:tc>
        <w:tc>
          <w:tcPr>
            <w:tcW w:w="1077" w:type="dxa"/>
            <w:vAlign w:val="center"/>
          </w:tcPr>
          <w:p w14:paraId="46277912" w14:textId="3DDF92B5" w:rsidR="00AF757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$ 6,676</w:t>
            </w:r>
          </w:p>
        </w:tc>
        <w:tc>
          <w:tcPr>
            <w:tcW w:w="1077" w:type="dxa"/>
            <w:vAlign w:val="center"/>
          </w:tcPr>
          <w:p w14:paraId="55D291D5" w14:textId="73F02FF5" w:rsidR="00AF757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 xml:space="preserve">$ </w:t>
            </w:r>
            <w:r w:rsidRPr="007C1218">
              <w:rPr>
                <w:rFonts w:ascii="Museo 300" w:hAnsi="Museo 300"/>
                <w:sz w:val="18"/>
                <w:szCs w:val="18"/>
              </w:rPr>
              <w:t>16,879</w:t>
            </w:r>
          </w:p>
        </w:tc>
        <w:tc>
          <w:tcPr>
            <w:tcW w:w="1044" w:type="dxa"/>
          </w:tcPr>
          <w:p w14:paraId="75894658" w14:textId="7D741437" w:rsidR="00AF7570" w:rsidRPr="00BE1F67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E1F67">
              <w:rPr>
                <w:rFonts w:ascii="Museo 300" w:hAnsi="Museo 300"/>
                <w:sz w:val="18"/>
                <w:szCs w:val="18"/>
              </w:rPr>
              <w:t>$49,607</w:t>
            </w:r>
          </w:p>
        </w:tc>
      </w:tr>
      <w:tr w:rsidR="00AF7570" w:rsidRPr="004F78B0" w14:paraId="07FE1264" w14:textId="2E5C848C" w:rsidTr="000D78B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vAlign w:val="center"/>
          </w:tcPr>
          <w:p w14:paraId="137404D6" w14:textId="7D0689F0" w:rsidR="00AF7570" w:rsidRPr="004F78B0" w:rsidRDefault="00AF7570" w:rsidP="00BE1F6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ISTA Central</w:t>
            </w:r>
          </w:p>
        </w:tc>
        <w:tc>
          <w:tcPr>
            <w:tcW w:w="1077" w:type="dxa"/>
            <w:vAlign w:val="center"/>
          </w:tcPr>
          <w:p w14:paraId="64EA34F2" w14:textId="6BCBDDCD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$</w:t>
            </w:r>
            <w:r>
              <w:rPr>
                <w:rFonts w:ascii="Museo 300" w:hAnsi="Museo 300"/>
                <w:sz w:val="18"/>
                <w:szCs w:val="18"/>
              </w:rPr>
              <w:t xml:space="preserve"> </w:t>
            </w:r>
            <w:r w:rsidRPr="004F78B0">
              <w:rPr>
                <w:rFonts w:ascii="Museo 300" w:hAnsi="Museo 300"/>
                <w:sz w:val="18"/>
                <w:szCs w:val="18"/>
              </w:rPr>
              <w:t>18,910</w:t>
            </w:r>
          </w:p>
        </w:tc>
        <w:tc>
          <w:tcPr>
            <w:tcW w:w="1077" w:type="dxa"/>
            <w:vAlign w:val="center"/>
          </w:tcPr>
          <w:p w14:paraId="328512F1" w14:textId="039BD222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$ 15,979</w:t>
            </w:r>
          </w:p>
        </w:tc>
        <w:tc>
          <w:tcPr>
            <w:tcW w:w="1077" w:type="dxa"/>
            <w:vAlign w:val="center"/>
          </w:tcPr>
          <w:p w14:paraId="3070E5BA" w14:textId="5F6F6D3B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$ 8,273</w:t>
            </w:r>
          </w:p>
        </w:tc>
        <w:tc>
          <w:tcPr>
            <w:tcW w:w="1077" w:type="dxa"/>
            <w:vAlign w:val="center"/>
          </w:tcPr>
          <w:p w14:paraId="570FBB24" w14:textId="7F6BA302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$ 5,574</w:t>
            </w:r>
          </w:p>
        </w:tc>
        <w:tc>
          <w:tcPr>
            <w:tcW w:w="1077" w:type="dxa"/>
            <w:vAlign w:val="center"/>
          </w:tcPr>
          <w:p w14:paraId="4026C90A" w14:textId="78B372BC" w:rsidR="00AF757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$ 56,776</w:t>
            </w:r>
          </w:p>
        </w:tc>
        <w:tc>
          <w:tcPr>
            <w:tcW w:w="1077" w:type="dxa"/>
            <w:vAlign w:val="center"/>
          </w:tcPr>
          <w:p w14:paraId="288CC246" w14:textId="4714F655" w:rsidR="00AF757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 xml:space="preserve">$ </w:t>
            </w:r>
            <w:r w:rsidRPr="007C1218">
              <w:rPr>
                <w:rFonts w:ascii="Museo 300" w:hAnsi="Museo 300"/>
                <w:sz w:val="18"/>
                <w:szCs w:val="18"/>
              </w:rPr>
              <w:t>28,420</w:t>
            </w:r>
          </w:p>
        </w:tc>
        <w:tc>
          <w:tcPr>
            <w:tcW w:w="1044" w:type="dxa"/>
          </w:tcPr>
          <w:p w14:paraId="2E55BBF6" w14:textId="69388EC5" w:rsidR="00AF7570" w:rsidRPr="00BE1F67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E1F67">
              <w:rPr>
                <w:rFonts w:ascii="Museo 300" w:hAnsi="Museo 300"/>
                <w:sz w:val="18"/>
                <w:szCs w:val="18"/>
              </w:rPr>
              <w:t>$133,932</w:t>
            </w:r>
          </w:p>
        </w:tc>
      </w:tr>
      <w:tr w:rsidR="00AF7570" w:rsidRPr="004F78B0" w14:paraId="49C29962" w14:textId="2A18A2B0" w:rsidTr="000D78B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vAlign w:val="center"/>
          </w:tcPr>
          <w:p w14:paraId="39143E13" w14:textId="24876F70" w:rsidR="00AF7570" w:rsidRPr="004F78B0" w:rsidRDefault="00AF7570" w:rsidP="00BE1F6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CETIA III</w:t>
            </w:r>
          </w:p>
        </w:tc>
        <w:tc>
          <w:tcPr>
            <w:tcW w:w="1077" w:type="dxa"/>
            <w:vAlign w:val="center"/>
          </w:tcPr>
          <w:p w14:paraId="589E3E23" w14:textId="0708E43B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$</w:t>
            </w:r>
            <w:r>
              <w:rPr>
                <w:rFonts w:ascii="Museo 300" w:hAnsi="Museo 300"/>
                <w:sz w:val="18"/>
                <w:szCs w:val="18"/>
              </w:rPr>
              <w:t xml:space="preserve"> </w:t>
            </w:r>
            <w:r w:rsidRPr="004F78B0">
              <w:rPr>
                <w:rFonts w:ascii="Museo 300" w:hAnsi="Museo 300"/>
                <w:sz w:val="18"/>
                <w:szCs w:val="18"/>
              </w:rPr>
              <w:t>12,348</w:t>
            </w:r>
          </w:p>
        </w:tc>
        <w:tc>
          <w:tcPr>
            <w:tcW w:w="1077" w:type="dxa"/>
            <w:vAlign w:val="center"/>
          </w:tcPr>
          <w:p w14:paraId="1862DED9" w14:textId="23E1E3C6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$ 5,523</w:t>
            </w:r>
          </w:p>
        </w:tc>
        <w:tc>
          <w:tcPr>
            <w:tcW w:w="1077" w:type="dxa"/>
            <w:vAlign w:val="center"/>
          </w:tcPr>
          <w:p w14:paraId="3C586643" w14:textId="50BE4999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$ 8,439</w:t>
            </w:r>
          </w:p>
        </w:tc>
        <w:tc>
          <w:tcPr>
            <w:tcW w:w="1077" w:type="dxa"/>
            <w:vAlign w:val="center"/>
          </w:tcPr>
          <w:p w14:paraId="23286526" w14:textId="7887F968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$ 24,117</w:t>
            </w:r>
          </w:p>
        </w:tc>
        <w:tc>
          <w:tcPr>
            <w:tcW w:w="1077" w:type="dxa"/>
            <w:vAlign w:val="center"/>
          </w:tcPr>
          <w:p w14:paraId="064D71B0" w14:textId="5FF1292E" w:rsidR="00AF757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$ 23,024</w:t>
            </w:r>
          </w:p>
        </w:tc>
        <w:tc>
          <w:tcPr>
            <w:tcW w:w="1077" w:type="dxa"/>
            <w:vAlign w:val="center"/>
          </w:tcPr>
          <w:p w14:paraId="65184554" w14:textId="104A055C" w:rsidR="00AF757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 xml:space="preserve">$ </w:t>
            </w:r>
            <w:r w:rsidRPr="007C1218">
              <w:rPr>
                <w:rFonts w:ascii="Museo 300" w:hAnsi="Museo 300"/>
                <w:sz w:val="18"/>
                <w:szCs w:val="18"/>
              </w:rPr>
              <w:t>16,489</w:t>
            </w:r>
          </w:p>
        </w:tc>
        <w:tc>
          <w:tcPr>
            <w:tcW w:w="1044" w:type="dxa"/>
          </w:tcPr>
          <w:p w14:paraId="0E25F702" w14:textId="39CA0118" w:rsidR="00AF7570" w:rsidRPr="00BE1F67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E1F67">
              <w:rPr>
                <w:rFonts w:ascii="Museo 300" w:hAnsi="Museo 300"/>
                <w:sz w:val="18"/>
                <w:szCs w:val="18"/>
              </w:rPr>
              <w:t>$89,940</w:t>
            </w:r>
          </w:p>
        </w:tc>
      </w:tr>
      <w:tr w:rsidR="00AF7570" w:rsidRPr="004F78B0" w14:paraId="4651A662" w14:textId="6181BCA0" w:rsidTr="000D78B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vAlign w:val="center"/>
          </w:tcPr>
          <w:p w14:paraId="4983282E" w14:textId="7ACAF3CD" w:rsidR="00AF7570" w:rsidRPr="004F78B0" w:rsidRDefault="00AF7570" w:rsidP="00BE1F6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CETIA IV</w:t>
            </w:r>
          </w:p>
        </w:tc>
        <w:tc>
          <w:tcPr>
            <w:tcW w:w="1077" w:type="dxa"/>
            <w:vAlign w:val="center"/>
          </w:tcPr>
          <w:p w14:paraId="47A955E9" w14:textId="7B286E7E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$</w:t>
            </w:r>
            <w:r>
              <w:rPr>
                <w:rFonts w:ascii="Museo 300" w:hAnsi="Museo 300"/>
                <w:sz w:val="18"/>
                <w:szCs w:val="18"/>
              </w:rPr>
              <w:t xml:space="preserve"> </w:t>
            </w:r>
            <w:r w:rsidRPr="004F78B0">
              <w:rPr>
                <w:rFonts w:ascii="Museo 300" w:hAnsi="Museo 300"/>
                <w:sz w:val="18"/>
                <w:szCs w:val="18"/>
              </w:rPr>
              <w:t>2,733</w:t>
            </w:r>
          </w:p>
        </w:tc>
        <w:tc>
          <w:tcPr>
            <w:tcW w:w="1077" w:type="dxa"/>
            <w:vAlign w:val="center"/>
          </w:tcPr>
          <w:p w14:paraId="75BB559C" w14:textId="141C87F8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$ 22,796</w:t>
            </w:r>
          </w:p>
        </w:tc>
        <w:tc>
          <w:tcPr>
            <w:tcW w:w="1077" w:type="dxa"/>
            <w:vAlign w:val="center"/>
          </w:tcPr>
          <w:p w14:paraId="182ED229" w14:textId="2F1A5244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$ 60,501</w:t>
            </w:r>
          </w:p>
        </w:tc>
        <w:tc>
          <w:tcPr>
            <w:tcW w:w="1077" w:type="dxa"/>
            <w:vAlign w:val="center"/>
          </w:tcPr>
          <w:p w14:paraId="774E3452" w14:textId="1377F6D5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$ 19,742</w:t>
            </w:r>
          </w:p>
        </w:tc>
        <w:tc>
          <w:tcPr>
            <w:tcW w:w="1077" w:type="dxa"/>
            <w:vAlign w:val="center"/>
          </w:tcPr>
          <w:p w14:paraId="332D5640" w14:textId="5AEB92AC" w:rsidR="00AF757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$ 26,851</w:t>
            </w:r>
          </w:p>
        </w:tc>
        <w:tc>
          <w:tcPr>
            <w:tcW w:w="1077" w:type="dxa"/>
            <w:vAlign w:val="center"/>
          </w:tcPr>
          <w:p w14:paraId="02F3EF55" w14:textId="0CB1E5FB" w:rsidR="00AF757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 xml:space="preserve">$ </w:t>
            </w:r>
            <w:r w:rsidRPr="007C1218">
              <w:rPr>
                <w:rFonts w:ascii="Museo 300" w:hAnsi="Museo 300"/>
                <w:sz w:val="18"/>
                <w:szCs w:val="18"/>
              </w:rPr>
              <w:t xml:space="preserve">6,654 </w:t>
            </w:r>
          </w:p>
        </w:tc>
        <w:tc>
          <w:tcPr>
            <w:tcW w:w="1044" w:type="dxa"/>
          </w:tcPr>
          <w:p w14:paraId="492E291B" w14:textId="1598D448" w:rsidR="00AF7570" w:rsidRPr="00BE1F67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E1F67">
              <w:rPr>
                <w:rFonts w:ascii="Museo 300" w:hAnsi="Museo 300"/>
                <w:sz w:val="18"/>
                <w:szCs w:val="18"/>
              </w:rPr>
              <w:t>$139,277</w:t>
            </w:r>
          </w:p>
        </w:tc>
      </w:tr>
      <w:tr w:rsidR="00AF7570" w:rsidRPr="004F78B0" w14:paraId="5BD61974" w14:textId="0AEBC8A1" w:rsidTr="000D78B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vAlign w:val="center"/>
          </w:tcPr>
          <w:p w14:paraId="4568D62B" w14:textId="42D50D03" w:rsidR="00AF7570" w:rsidRPr="004F78B0" w:rsidRDefault="00AF7570" w:rsidP="00BE1F6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CETIA IV Usulután</w:t>
            </w:r>
          </w:p>
        </w:tc>
        <w:tc>
          <w:tcPr>
            <w:tcW w:w="1077" w:type="dxa"/>
            <w:vAlign w:val="center"/>
          </w:tcPr>
          <w:p w14:paraId="61ECFDEB" w14:textId="5923C76A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$</w:t>
            </w:r>
            <w:r>
              <w:rPr>
                <w:rFonts w:ascii="Museo 300" w:hAnsi="Museo 300"/>
                <w:sz w:val="18"/>
                <w:szCs w:val="18"/>
              </w:rPr>
              <w:t xml:space="preserve"> </w:t>
            </w:r>
            <w:r w:rsidRPr="004F78B0">
              <w:rPr>
                <w:rFonts w:ascii="Museo 300" w:hAnsi="Museo 300"/>
                <w:sz w:val="18"/>
                <w:szCs w:val="18"/>
              </w:rPr>
              <w:t>10,805</w:t>
            </w:r>
          </w:p>
        </w:tc>
        <w:tc>
          <w:tcPr>
            <w:tcW w:w="1077" w:type="dxa"/>
            <w:vAlign w:val="center"/>
          </w:tcPr>
          <w:p w14:paraId="0681BFDE" w14:textId="78F919DC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$ 1,578</w:t>
            </w:r>
          </w:p>
        </w:tc>
        <w:tc>
          <w:tcPr>
            <w:tcW w:w="1077" w:type="dxa"/>
            <w:vAlign w:val="center"/>
          </w:tcPr>
          <w:p w14:paraId="79CD5CCD" w14:textId="1FD2D2D2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F78B0">
              <w:rPr>
                <w:rFonts w:ascii="Museo 300" w:hAnsi="Museo 300"/>
                <w:sz w:val="18"/>
                <w:szCs w:val="18"/>
              </w:rPr>
              <w:t>$ 4,670.</w:t>
            </w:r>
          </w:p>
        </w:tc>
        <w:tc>
          <w:tcPr>
            <w:tcW w:w="1077" w:type="dxa"/>
            <w:vAlign w:val="center"/>
          </w:tcPr>
          <w:p w14:paraId="6811C5E2" w14:textId="432ADFE9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$ 1,130</w:t>
            </w:r>
          </w:p>
        </w:tc>
        <w:tc>
          <w:tcPr>
            <w:tcW w:w="1077" w:type="dxa"/>
            <w:vAlign w:val="center"/>
          </w:tcPr>
          <w:p w14:paraId="1664AA6E" w14:textId="55E3CA5F" w:rsidR="00AF757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$ 7,225</w:t>
            </w:r>
          </w:p>
        </w:tc>
        <w:tc>
          <w:tcPr>
            <w:tcW w:w="1077" w:type="dxa"/>
            <w:vAlign w:val="center"/>
          </w:tcPr>
          <w:p w14:paraId="76533050" w14:textId="1DA37235" w:rsidR="00AF757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 xml:space="preserve">$ </w:t>
            </w:r>
            <w:r w:rsidRPr="007C1218">
              <w:rPr>
                <w:rFonts w:ascii="Museo 300" w:hAnsi="Museo 300"/>
                <w:sz w:val="18"/>
                <w:szCs w:val="18"/>
              </w:rPr>
              <w:t>8,601</w:t>
            </w:r>
          </w:p>
        </w:tc>
        <w:tc>
          <w:tcPr>
            <w:tcW w:w="1044" w:type="dxa"/>
          </w:tcPr>
          <w:p w14:paraId="127C7779" w14:textId="23148A7A" w:rsidR="00AF7570" w:rsidRPr="00BE1F67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BE1F67">
              <w:rPr>
                <w:rFonts w:ascii="Museo 300" w:hAnsi="Museo 300"/>
                <w:sz w:val="18"/>
                <w:szCs w:val="18"/>
              </w:rPr>
              <w:t>$34,009</w:t>
            </w:r>
          </w:p>
        </w:tc>
      </w:tr>
      <w:tr w:rsidR="00AF7570" w:rsidRPr="004F78B0" w14:paraId="6EA5F335" w14:textId="4C000C29" w:rsidTr="000D78B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  <w:shd w:val="clear" w:color="auto" w:fill="E7E6E6" w:themeFill="background2"/>
            <w:vAlign w:val="center"/>
          </w:tcPr>
          <w:p w14:paraId="3F9B655C" w14:textId="426EBFD7" w:rsidR="00AF7570" w:rsidRPr="004F78B0" w:rsidRDefault="00AF7570" w:rsidP="00BE1F67">
            <w:pPr>
              <w:pStyle w:val="Textonotapie"/>
              <w:jc w:val="center"/>
              <w:rPr>
                <w:rFonts w:ascii="Museo 300" w:hAnsi="Museo 300"/>
                <w:b w:val="0"/>
                <w:sz w:val="18"/>
                <w:szCs w:val="18"/>
              </w:rPr>
            </w:pPr>
            <w:r w:rsidRPr="004F78B0">
              <w:rPr>
                <w:rFonts w:ascii="Museo 300" w:hAnsi="Museo 300"/>
                <w:b w:val="0"/>
                <w:sz w:val="18"/>
                <w:szCs w:val="18"/>
              </w:rPr>
              <w:t>TOTAL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14:paraId="478C5BAE" w14:textId="54F516E8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4F78B0">
              <w:rPr>
                <w:rFonts w:ascii="Museo 300" w:hAnsi="Museo 300"/>
                <w:b/>
                <w:sz w:val="18"/>
                <w:szCs w:val="18"/>
              </w:rPr>
              <w:t>$52,692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14:paraId="34348F46" w14:textId="76957B7C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4F78B0">
              <w:rPr>
                <w:rFonts w:ascii="Museo 300" w:hAnsi="Museo 300"/>
                <w:b/>
                <w:sz w:val="18"/>
                <w:szCs w:val="18"/>
              </w:rPr>
              <w:t>$ 55,338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14:paraId="57D5B15F" w14:textId="75EE8D24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4F78B0">
              <w:rPr>
                <w:rFonts w:ascii="Museo 300" w:hAnsi="Museo 300"/>
                <w:b/>
                <w:sz w:val="18"/>
                <w:szCs w:val="18"/>
              </w:rPr>
              <w:t>$ 87,902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14:paraId="3AD4AA6C" w14:textId="096904BA" w:rsidR="00AF7570" w:rsidRPr="004F78B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$ 53,238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14:paraId="06D2A0A3" w14:textId="27D15CEC" w:rsidR="00AF757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$ 120,552</w:t>
            </w:r>
          </w:p>
        </w:tc>
        <w:tc>
          <w:tcPr>
            <w:tcW w:w="1077" w:type="dxa"/>
            <w:shd w:val="clear" w:color="auto" w:fill="E7E6E6" w:themeFill="background2"/>
          </w:tcPr>
          <w:p w14:paraId="496887A9" w14:textId="32175067" w:rsidR="00AF757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 xml:space="preserve">$ </w:t>
            </w:r>
            <w:r w:rsidRPr="000D78B9">
              <w:rPr>
                <w:rFonts w:ascii="Museo 300" w:hAnsi="Museo 300"/>
                <w:b/>
                <w:sz w:val="18"/>
                <w:szCs w:val="18"/>
              </w:rPr>
              <w:t>77,043</w:t>
            </w:r>
          </w:p>
        </w:tc>
        <w:tc>
          <w:tcPr>
            <w:tcW w:w="1044" w:type="dxa"/>
            <w:shd w:val="clear" w:color="auto" w:fill="E7E6E6" w:themeFill="background2"/>
          </w:tcPr>
          <w:p w14:paraId="38DF6B5E" w14:textId="66112643" w:rsidR="00AF7570" w:rsidRDefault="00AF7570" w:rsidP="00BE1F6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BE1F67">
              <w:rPr>
                <w:rFonts w:ascii="Museo 300" w:hAnsi="Museo 300"/>
                <w:b/>
                <w:sz w:val="18"/>
                <w:szCs w:val="18"/>
              </w:rPr>
              <w:t>$446,765</w:t>
            </w:r>
          </w:p>
        </w:tc>
      </w:tr>
    </w:tbl>
    <w:p w14:paraId="703EEFC4" w14:textId="77777777" w:rsidR="00AF7570" w:rsidRPr="00325631" w:rsidRDefault="00AF7570">
      <w:pPr>
        <w:pStyle w:val="Textonotapie"/>
        <w:rPr>
          <w:sz w:val="18"/>
          <w:szCs w:val="18"/>
          <w:lang w:val="es-SV"/>
        </w:rPr>
      </w:pPr>
    </w:p>
  </w:footnote>
  <w:footnote w:id="17">
    <w:p w14:paraId="5A066541" w14:textId="33F99F78" w:rsidR="00AF7570" w:rsidRPr="00201BE8" w:rsidRDefault="00AF7570" w:rsidP="005A2BE9">
      <w:pPr>
        <w:pStyle w:val="Textonotapie"/>
        <w:jc w:val="both"/>
        <w:rPr>
          <w:rFonts w:ascii="Museo 300" w:hAnsi="Museo 300"/>
          <w:sz w:val="16"/>
          <w:szCs w:val="16"/>
          <w:lang w:val="es-SV"/>
        </w:rPr>
      </w:pPr>
      <w:r w:rsidRPr="00325631">
        <w:rPr>
          <w:rStyle w:val="Refdenotaalpie"/>
          <w:rFonts w:ascii="Museo 300" w:hAnsi="Museo 300"/>
        </w:rPr>
        <w:footnoteRef/>
      </w:r>
      <w:r w:rsidRPr="00325631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 xml:space="preserve">Se elaboraron los </w:t>
      </w:r>
      <w:r w:rsidRPr="008F3F34">
        <w:rPr>
          <w:rFonts w:ascii="Museo 300" w:hAnsi="Museo 300"/>
          <w:sz w:val="18"/>
          <w:szCs w:val="18"/>
          <w:lang w:val="es-SV"/>
        </w:rPr>
        <w:t>inform</w:t>
      </w:r>
      <w:r>
        <w:rPr>
          <w:rFonts w:ascii="Museo 300" w:hAnsi="Museo 300"/>
          <w:sz w:val="18"/>
          <w:szCs w:val="18"/>
          <w:lang w:val="es-SV"/>
        </w:rPr>
        <w:t xml:space="preserve">es respectivos sobre </w:t>
      </w:r>
      <w:r w:rsidRPr="008F3F34">
        <w:rPr>
          <w:rFonts w:ascii="Museo 300" w:hAnsi="Museo 300"/>
          <w:sz w:val="18"/>
          <w:szCs w:val="18"/>
          <w:lang w:val="es-SV"/>
        </w:rPr>
        <w:t xml:space="preserve">los proyectos con levantamiento topográfico realizado por las cuadrillas </w:t>
      </w:r>
      <w:r>
        <w:rPr>
          <w:rFonts w:ascii="Museo 300" w:hAnsi="Museo 300"/>
          <w:sz w:val="18"/>
          <w:szCs w:val="18"/>
          <w:lang w:val="es-SV"/>
        </w:rPr>
        <w:t xml:space="preserve">topográficas </w:t>
      </w:r>
      <w:r w:rsidRPr="008F3F34">
        <w:rPr>
          <w:rFonts w:ascii="Museo 300" w:hAnsi="Museo 300"/>
          <w:sz w:val="18"/>
          <w:szCs w:val="18"/>
          <w:lang w:val="es-SV"/>
        </w:rPr>
        <w:t>en apoyo a</w:t>
      </w:r>
      <w:r>
        <w:rPr>
          <w:rFonts w:ascii="Museo 300" w:hAnsi="Museo 300"/>
          <w:sz w:val="18"/>
          <w:szCs w:val="18"/>
          <w:lang w:val="es-SV"/>
        </w:rPr>
        <w:t>l</w:t>
      </w:r>
      <w:r w:rsidRPr="008F3F34">
        <w:rPr>
          <w:rFonts w:ascii="Museo 300" w:hAnsi="Museo 300"/>
          <w:sz w:val="18"/>
          <w:szCs w:val="18"/>
          <w:lang w:val="es-SV"/>
        </w:rPr>
        <w:t xml:space="preserve"> CEPE.</w:t>
      </w:r>
    </w:p>
  </w:footnote>
  <w:footnote w:id="18">
    <w:p w14:paraId="0A93E1D6" w14:textId="331763B4" w:rsidR="00AF7570" w:rsidRPr="00792206" w:rsidRDefault="00AF7570" w:rsidP="00E41251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792206">
        <w:rPr>
          <w:rStyle w:val="Refdenotaalpie"/>
          <w:rFonts w:ascii="Museo 300" w:hAnsi="Museo 300"/>
        </w:rPr>
        <w:footnoteRef/>
      </w:r>
      <w:r w:rsidRPr="00792206">
        <w:rPr>
          <w:rFonts w:ascii="Museo 300" w:hAnsi="Museo 300"/>
        </w:rPr>
        <w:t xml:space="preserve"> </w:t>
      </w:r>
      <w:r w:rsidRPr="00792206">
        <w:rPr>
          <w:rFonts w:ascii="Museo 300" w:hAnsi="Museo 300"/>
          <w:sz w:val="18"/>
          <w:szCs w:val="18"/>
          <w:lang w:val="es-SV"/>
        </w:rPr>
        <w:t xml:space="preserve">Informes de valúo realizados por el técnico valuador para inmuebles provenientes de la Reforma Agraria, siendo en detalle (Inmuebles) el siguiente: Abril: 164, Mayo: 168 y Junio: 96 </w:t>
      </w:r>
    </w:p>
    <w:p w14:paraId="54E32016" w14:textId="77777777" w:rsidR="00AF7570" w:rsidRPr="00792206" w:rsidRDefault="00AF7570" w:rsidP="00E41251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</w:footnote>
  <w:footnote w:id="19">
    <w:p w14:paraId="2412358B" w14:textId="672962AC" w:rsidR="00AF7570" w:rsidRPr="00792206" w:rsidRDefault="00AF7570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792206">
        <w:rPr>
          <w:rStyle w:val="Refdenotaalpie"/>
          <w:rFonts w:ascii="Museo 300" w:hAnsi="Museo 300"/>
        </w:rPr>
        <w:footnoteRef/>
      </w:r>
      <w:r w:rsidRPr="00792206">
        <w:rPr>
          <w:rFonts w:ascii="Museo 300" w:hAnsi="Museo 300"/>
          <w:sz w:val="18"/>
          <w:szCs w:val="18"/>
        </w:rPr>
        <w:t xml:space="preserve"> Durante el segundo trimestre se reportan los siguientes informes técnicos de proyectos ISTA: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980"/>
        <w:gridCol w:w="11631"/>
      </w:tblGrid>
      <w:tr w:rsidR="00AF7570" w:rsidRPr="00792206" w14:paraId="7D3125D9" w14:textId="77777777" w:rsidTr="007922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shd w:val="clear" w:color="auto" w:fill="E7E6E6" w:themeFill="background2"/>
          </w:tcPr>
          <w:p w14:paraId="7111C3EA" w14:textId="6B0A633B" w:rsidR="00AF7570" w:rsidRPr="00792206" w:rsidRDefault="00AF7570" w:rsidP="0079220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792206">
              <w:rPr>
                <w:rFonts w:ascii="Museo 300" w:hAnsi="Museo 300"/>
                <w:sz w:val="18"/>
                <w:szCs w:val="18"/>
              </w:rPr>
              <w:t>Mes</w:t>
            </w:r>
          </w:p>
        </w:tc>
        <w:tc>
          <w:tcPr>
            <w:tcW w:w="11631" w:type="dxa"/>
            <w:shd w:val="clear" w:color="auto" w:fill="E7E6E6" w:themeFill="background2"/>
          </w:tcPr>
          <w:p w14:paraId="5195DC4C" w14:textId="4BD410D8" w:rsidR="00AF7570" w:rsidRPr="00792206" w:rsidRDefault="00AF7570" w:rsidP="005F3F0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792206">
              <w:rPr>
                <w:rFonts w:ascii="Museo 300" w:hAnsi="Museo 300"/>
                <w:sz w:val="18"/>
                <w:szCs w:val="18"/>
              </w:rPr>
              <w:t xml:space="preserve">Propiedad </w:t>
            </w:r>
          </w:p>
        </w:tc>
      </w:tr>
      <w:tr w:rsidR="00AF7570" w:rsidRPr="00792206" w14:paraId="36E15287" w14:textId="77777777" w:rsidTr="007922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09DFCABC" w14:textId="7CD23EF4" w:rsidR="00AF7570" w:rsidRPr="00792206" w:rsidRDefault="00AF7570" w:rsidP="0079220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792206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11631" w:type="dxa"/>
          </w:tcPr>
          <w:p w14:paraId="697133E9" w14:textId="14654900" w:rsidR="00AF7570" w:rsidRPr="00792206" w:rsidRDefault="00AF7570" w:rsidP="00CA5C31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792206">
              <w:rPr>
                <w:rFonts w:ascii="Museo 300" w:hAnsi="Museo 300"/>
                <w:sz w:val="18"/>
                <w:szCs w:val="18"/>
              </w:rPr>
              <w:t>1. Hacienda La Cañada Porción 7 y 2. Hacienda La Cañada Porción 8</w:t>
            </w:r>
          </w:p>
        </w:tc>
      </w:tr>
      <w:tr w:rsidR="00AF7570" w:rsidRPr="00792206" w14:paraId="0C03802E" w14:textId="77777777" w:rsidTr="007922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5E69DE39" w14:textId="00396B1B" w:rsidR="00AF7570" w:rsidRPr="00792206" w:rsidRDefault="00AF7570" w:rsidP="0079220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792206"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11631" w:type="dxa"/>
          </w:tcPr>
          <w:p w14:paraId="1E7F12DE" w14:textId="330F4257" w:rsidR="00AF7570" w:rsidRPr="00792206" w:rsidRDefault="00AF7570" w:rsidP="0075519C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792206">
              <w:rPr>
                <w:rFonts w:ascii="Museo 300" w:hAnsi="Museo 300"/>
                <w:sz w:val="18"/>
                <w:szCs w:val="18"/>
              </w:rPr>
              <w:t>1. Hacienda La Cañada Porción 4 (corrección), 2. Hacienda La Cañada Porción 7 (corrección) y 3. Hacienda La Cañada Porción 8 (corrección).</w:t>
            </w:r>
          </w:p>
        </w:tc>
      </w:tr>
      <w:tr w:rsidR="00AF7570" w:rsidRPr="00792206" w14:paraId="2D4B1BFB" w14:textId="77777777" w:rsidTr="007922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" w:type="dxa"/>
            <w:vAlign w:val="center"/>
          </w:tcPr>
          <w:p w14:paraId="46A681D1" w14:textId="1F7BC24E" w:rsidR="00AF7570" w:rsidRPr="00792206" w:rsidRDefault="00AF7570" w:rsidP="0079220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792206">
              <w:rPr>
                <w:rFonts w:ascii="Museo 300" w:hAnsi="Museo 300"/>
                <w:sz w:val="18"/>
                <w:szCs w:val="18"/>
              </w:rPr>
              <w:t>Junio</w:t>
            </w:r>
          </w:p>
        </w:tc>
        <w:tc>
          <w:tcPr>
            <w:tcW w:w="11631" w:type="dxa"/>
          </w:tcPr>
          <w:p w14:paraId="7CCF06F7" w14:textId="385E75B9" w:rsidR="00AF7570" w:rsidRPr="00792206" w:rsidRDefault="00AF7570" w:rsidP="00573F70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792206">
              <w:rPr>
                <w:rFonts w:ascii="Museo 300" w:hAnsi="Museo 300"/>
                <w:sz w:val="18"/>
                <w:szCs w:val="18"/>
              </w:rPr>
              <w:t>1</w:t>
            </w:r>
            <w:r>
              <w:rPr>
                <w:rFonts w:ascii="Museo 300" w:hAnsi="Museo 300"/>
                <w:sz w:val="18"/>
                <w:szCs w:val="18"/>
              </w:rPr>
              <w:t>.</w:t>
            </w:r>
            <w:r w:rsidRPr="00792206">
              <w:rPr>
                <w:rFonts w:ascii="Museo 300" w:hAnsi="Museo 300"/>
                <w:sz w:val="18"/>
                <w:szCs w:val="18"/>
              </w:rPr>
              <w:t xml:space="preserve"> Hacienda La Joya 2</w:t>
            </w:r>
            <w:r>
              <w:rPr>
                <w:rFonts w:ascii="Museo 300" w:hAnsi="Museo 300"/>
                <w:sz w:val="18"/>
                <w:szCs w:val="18"/>
              </w:rPr>
              <w:t>.</w:t>
            </w:r>
            <w:r w:rsidRPr="00792206">
              <w:rPr>
                <w:rFonts w:ascii="Museo 300" w:hAnsi="Museo 300"/>
                <w:sz w:val="18"/>
                <w:szCs w:val="18"/>
              </w:rPr>
              <w:t xml:space="preserve"> Hacienda La reforma y El Castaño Porción 2 Común El Cerro</w:t>
            </w:r>
          </w:p>
        </w:tc>
      </w:tr>
    </w:tbl>
    <w:p w14:paraId="00CDB6A6" w14:textId="77777777" w:rsidR="00AF7570" w:rsidRPr="00792206" w:rsidRDefault="00AF7570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20">
    <w:p w14:paraId="5A0929B6" w14:textId="08A34A32" w:rsidR="00AF7570" w:rsidRDefault="00AF7570">
      <w:pPr>
        <w:pStyle w:val="Textonotapie"/>
        <w:rPr>
          <w:rFonts w:ascii="Museo 300" w:hAnsi="Museo 300"/>
          <w:sz w:val="18"/>
          <w:szCs w:val="18"/>
        </w:rPr>
      </w:pPr>
      <w:r w:rsidRPr="00792206">
        <w:rPr>
          <w:rStyle w:val="Refdenotaalpie"/>
          <w:rFonts w:ascii="Museo 300" w:hAnsi="Museo 300"/>
        </w:rPr>
        <w:footnoteRef/>
      </w:r>
      <w:r w:rsidRPr="00792206">
        <w:rPr>
          <w:rFonts w:ascii="Museo 300" w:hAnsi="Museo 300"/>
        </w:rPr>
        <w:t xml:space="preserve"> </w:t>
      </w:r>
      <w:r w:rsidRPr="00792206">
        <w:rPr>
          <w:rFonts w:ascii="Museo 300" w:hAnsi="Museo 300"/>
          <w:sz w:val="18"/>
          <w:szCs w:val="18"/>
        </w:rPr>
        <w:t>Véase Anexo - 19.6 para revisar el comportamiento de esta actividad durante el año.</w:t>
      </w:r>
    </w:p>
    <w:p w14:paraId="397DAEB4" w14:textId="77777777" w:rsidR="00AF7570" w:rsidRPr="00792206" w:rsidRDefault="00AF7570">
      <w:pPr>
        <w:pStyle w:val="Textonotapie"/>
        <w:rPr>
          <w:rFonts w:ascii="Museo 300" w:hAnsi="Museo 300"/>
        </w:rPr>
      </w:pPr>
    </w:p>
  </w:footnote>
  <w:footnote w:id="21">
    <w:p w14:paraId="00248239" w14:textId="329FFD8A" w:rsidR="00AF7570" w:rsidRDefault="00AF7570">
      <w:pPr>
        <w:pStyle w:val="Textonotapie"/>
        <w:rPr>
          <w:rFonts w:ascii="Museo 300" w:hAnsi="Museo 300"/>
          <w:sz w:val="18"/>
          <w:szCs w:val="18"/>
          <w:lang w:val="es-SV"/>
        </w:rPr>
      </w:pPr>
      <w:r w:rsidRPr="00792206">
        <w:rPr>
          <w:rStyle w:val="Refdenotaalpie"/>
          <w:rFonts w:ascii="Museo 300" w:hAnsi="Museo 300"/>
        </w:rPr>
        <w:footnoteRef/>
      </w:r>
      <w:r w:rsidRPr="00792206">
        <w:rPr>
          <w:rFonts w:ascii="Museo 300" w:hAnsi="Museo 300"/>
        </w:rPr>
        <w:t xml:space="preserve"> </w:t>
      </w:r>
      <w:r w:rsidRPr="00792206">
        <w:rPr>
          <w:rFonts w:ascii="Museo 300" w:hAnsi="Museo 300"/>
          <w:sz w:val="18"/>
          <w:szCs w:val="18"/>
          <w:lang w:val="es-SV"/>
        </w:rPr>
        <w:t>Para el segundo trimestre se incumple la meta, pero en el mes de mayo se elaboró informe técnico de la propiedad: 1.Hacienda Agua Fría (Tierra de Gosen).</w:t>
      </w:r>
    </w:p>
    <w:p w14:paraId="25A40EED" w14:textId="77777777" w:rsidR="00AF7570" w:rsidRPr="00792206" w:rsidRDefault="00AF7570">
      <w:pPr>
        <w:pStyle w:val="Textonotapie"/>
        <w:rPr>
          <w:rFonts w:ascii="Museo 300" w:hAnsi="Museo 300"/>
        </w:rPr>
      </w:pPr>
    </w:p>
  </w:footnote>
  <w:footnote w:id="22">
    <w:p w14:paraId="18DF7868" w14:textId="7B3B9974" w:rsidR="00AF7570" w:rsidRDefault="00AF7570">
      <w:pPr>
        <w:pStyle w:val="Textonotapie"/>
      </w:pPr>
      <w:r w:rsidRPr="00792206">
        <w:rPr>
          <w:rStyle w:val="Refdenotaalpie"/>
          <w:rFonts w:ascii="Museo 300" w:hAnsi="Museo 300"/>
        </w:rPr>
        <w:footnoteRef/>
      </w:r>
      <w:r w:rsidRPr="00792206">
        <w:rPr>
          <w:rFonts w:ascii="Museo 300" w:hAnsi="Museo 300"/>
        </w:rPr>
        <w:t xml:space="preserve"> </w:t>
      </w:r>
      <w:r w:rsidRPr="00792206">
        <w:rPr>
          <w:rFonts w:ascii="Museo 300" w:hAnsi="Museo 300"/>
          <w:sz w:val="18"/>
          <w:szCs w:val="18"/>
        </w:rPr>
        <w:t>Véase Anexo - 19.7 para revisar el comportamiento de esta actividad durante el año.</w:t>
      </w:r>
    </w:p>
  </w:footnote>
  <w:footnote w:id="23">
    <w:p w14:paraId="4826E351" w14:textId="42FA2692" w:rsidR="00AF7570" w:rsidRPr="00ED294A" w:rsidRDefault="00AF7570" w:rsidP="002B46EF">
      <w:pPr>
        <w:pStyle w:val="Textonotapie"/>
        <w:rPr>
          <w:rFonts w:ascii="Museo 300" w:hAnsi="Museo 300"/>
          <w:sz w:val="16"/>
          <w:szCs w:val="16"/>
        </w:rPr>
      </w:pPr>
      <w:r w:rsidRPr="00ED294A">
        <w:rPr>
          <w:rStyle w:val="Refdenotaalpie"/>
          <w:rFonts w:ascii="Museo 300" w:hAnsi="Museo 300"/>
        </w:rPr>
        <w:footnoteRef/>
      </w:r>
      <w:r w:rsidRPr="00ED294A">
        <w:rPr>
          <w:rFonts w:ascii="Museo 300" w:hAnsi="Museo 300"/>
          <w:sz w:val="18"/>
          <w:szCs w:val="18"/>
        </w:rPr>
        <w:t xml:space="preserve"> </w:t>
      </w:r>
      <w:r w:rsidRPr="00ED294A">
        <w:rPr>
          <w:rFonts w:ascii="Museo 300" w:hAnsi="Museo 300"/>
          <w:sz w:val="16"/>
          <w:szCs w:val="16"/>
        </w:rPr>
        <w:t>Durante el segundo trimestre se reporta:</w:t>
      </w:r>
    </w:p>
    <w:tbl>
      <w:tblPr>
        <w:tblStyle w:val="Tablaconcuadrcula"/>
        <w:tblW w:w="13036" w:type="dxa"/>
        <w:tblLook w:val="04A0" w:firstRow="1" w:lastRow="0" w:firstColumn="1" w:lastColumn="0" w:noHBand="0" w:noVBand="1"/>
      </w:tblPr>
      <w:tblGrid>
        <w:gridCol w:w="1129"/>
        <w:gridCol w:w="11907"/>
      </w:tblGrid>
      <w:tr w:rsidR="00AF7570" w:rsidRPr="005F41BE" w14:paraId="5E7739E7" w14:textId="77777777" w:rsidTr="00BA51AB">
        <w:trPr>
          <w:trHeight w:val="237"/>
        </w:trPr>
        <w:tc>
          <w:tcPr>
            <w:tcW w:w="1129" w:type="dxa"/>
            <w:vAlign w:val="center"/>
          </w:tcPr>
          <w:p w14:paraId="44E1D802" w14:textId="13D4D19F" w:rsidR="00AF7570" w:rsidRPr="005F41BE" w:rsidRDefault="00AF7570" w:rsidP="00792206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5F41BE">
              <w:rPr>
                <w:rFonts w:ascii="Museo 300" w:hAnsi="Museo 300"/>
                <w:b/>
                <w:sz w:val="18"/>
                <w:szCs w:val="18"/>
              </w:rPr>
              <w:t>Mes</w:t>
            </w:r>
          </w:p>
        </w:tc>
        <w:tc>
          <w:tcPr>
            <w:tcW w:w="11907" w:type="dxa"/>
            <w:vAlign w:val="center"/>
          </w:tcPr>
          <w:p w14:paraId="2728ACBB" w14:textId="6EFAEA96" w:rsidR="00AF7570" w:rsidRPr="005F41BE" w:rsidRDefault="00AF7570" w:rsidP="002B46EF">
            <w:pPr>
              <w:pStyle w:val="Textonotapie"/>
              <w:rPr>
                <w:rFonts w:ascii="Museo 300" w:hAnsi="Museo 300"/>
                <w:b/>
                <w:sz w:val="18"/>
                <w:szCs w:val="18"/>
              </w:rPr>
            </w:pPr>
            <w:r w:rsidRPr="005F41BE">
              <w:rPr>
                <w:rFonts w:ascii="Museo 300" w:hAnsi="Museo 300"/>
                <w:b/>
                <w:sz w:val="18"/>
                <w:szCs w:val="18"/>
              </w:rPr>
              <w:t>Plano de DCD presentado en CNR (Proyectos Cooperativa)</w:t>
            </w:r>
          </w:p>
        </w:tc>
      </w:tr>
      <w:tr w:rsidR="00AF7570" w:rsidRPr="005F41BE" w14:paraId="07A91AD2" w14:textId="77777777" w:rsidTr="005F41BE">
        <w:trPr>
          <w:trHeight w:val="283"/>
        </w:trPr>
        <w:tc>
          <w:tcPr>
            <w:tcW w:w="1129" w:type="dxa"/>
            <w:vAlign w:val="center"/>
          </w:tcPr>
          <w:p w14:paraId="1EF5470F" w14:textId="3035C9A8" w:rsidR="00AF7570" w:rsidRPr="005F41BE" w:rsidRDefault="00AF7570" w:rsidP="0079220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5F41BE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11907" w:type="dxa"/>
            <w:vAlign w:val="center"/>
          </w:tcPr>
          <w:p w14:paraId="42B3D2C1" w14:textId="7F3055C6" w:rsidR="00AF7570" w:rsidRPr="005F41BE" w:rsidRDefault="00AF7570" w:rsidP="00ED294A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5F41BE">
              <w:rPr>
                <w:rFonts w:ascii="Museo 300" w:hAnsi="Museo 300"/>
                <w:color w:val="000000"/>
                <w:sz w:val="18"/>
                <w:szCs w:val="18"/>
              </w:rPr>
              <w:t>San Martin y Larin Porción 5 (DCD ACPA)-DCD.</w:t>
            </w:r>
          </w:p>
        </w:tc>
      </w:tr>
      <w:tr w:rsidR="00AF7570" w:rsidRPr="005F41BE" w14:paraId="054698EC" w14:textId="77777777" w:rsidTr="00ED294A">
        <w:tc>
          <w:tcPr>
            <w:tcW w:w="1129" w:type="dxa"/>
            <w:vAlign w:val="center"/>
          </w:tcPr>
          <w:p w14:paraId="7D76A28F" w14:textId="1F240DFE" w:rsidR="00AF7570" w:rsidRPr="005F41BE" w:rsidRDefault="00AF7570" w:rsidP="0079220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5F41BE"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11907" w:type="dxa"/>
            <w:vAlign w:val="center"/>
          </w:tcPr>
          <w:p w14:paraId="4B473199" w14:textId="5B5DF24A" w:rsidR="00AF7570" w:rsidRPr="005F41BE" w:rsidRDefault="00AF7570" w:rsidP="00ED294A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5F41BE">
              <w:rPr>
                <w:rFonts w:ascii="Museo 300" w:hAnsi="Museo 300"/>
                <w:color w:val="000000"/>
                <w:sz w:val="18"/>
                <w:szCs w:val="18"/>
              </w:rPr>
              <w:t xml:space="preserve">1. San Martin y Larin Porción 3 (ACPA San Martin y Larin); 2. Hacienda </w:t>
            </w:r>
            <w:proofErr w:type="spellStart"/>
            <w:r w:rsidRPr="005F41BE">
              <w:rPr>
                <w:rFonts w:ascii="Museo 300" w:hAnsi="Museo 300"/>
                <w:color w:val="000000"/>
                <w:sz w:val="18"/>
                <w:szCs w:val="18"/>
              </w:rPr>
              <w:t>Comaesland</w:t>
            </w:r>
            <w:proofErr w:type="spellEnd"/>
            <w:r w:rsidRPr="005F41BE">
              <w:rPr>
                <w:rFonts w:ascii="Museo 300" w:hAnsi="Museo 300"/>
                <w:color w:val="000000"/>
                <w:sz w:val="18"/>
                <w:szCs w:val="18"/>
              </w:rPr>
              <w:t xml:space="preserve"> Porción 1 (ACPA </w:t>
            </w:r>
            <w:proofErr w:type="spellStart"/>
            <w:r w:rsidRPr="005F41BE">
              <w:rPr>
                <w:rFonts w:ascii="Museo 300" w:hAnsi="Museo 300"/>
                <w:color w:val="000000"/>
                <w:sz w:val="18"/>
                <w:szCs w:val="18"/>
              </w:rPr>
              <w:t>Cumaesland</w:t>
            </w:r>
            <w:proofErr w:type="spellEnd"/>
            <w:r w:rsidRPr="005F41BE">
              <w:rPr>
                <w:rFonts w:ascii="Museo 300" w:hAnsi="Museo 300"/>
                <w:color w:val="000000"/>
                <w:sz w:val="18"/>
                <w:szCs w:val="18"/>
              </w:rPr>
              <w:t xml:space="preserve"> de R.L.) y 3. Hacienda </w:t>
            </w:r>
            <w:proofErr w:type="spellStart"/>
            <w:r w:rsidRPr="005F41BE">
              <w:rPr>
                <w:rFonts w:ascii="Museo 300" w:hAnsi="Museo 300"/>
                <w:color w:val="000000"/>
                <w:sz w:val="18"/>
                <w:szCs w:val="18"/>
              </w:rPr>
              <w:t>Comaesland</w:t>
            </w:r>
            <w:proofErr w:type="spellEnd"/>
            <w:r w:rsidRPr="005F41BE">
              <w:rPr>
                <w:rFonts w:ascii="Museo 300" w:hAnsi="Museo 300"/>
                <w:color w:val="000000"/>
                <w:sz w:val="18"/>
                <w:szCs w:val="18"/>
              </w:rPr>
              <w:t xml:space="preserve"> Porción 2 (ACPA </w:t>
            </w:r>
            <w:proofErr w:type="spellStart"/>
            <w:r w:rsidRPr="005F41BE">
              <w:rPr>
                <w:rFonts w:ascii="Museo 300" w:hAnsi="Museo 300"/>
                <w:color w:val="000000"/>
                <w:sz w:val="18"/>
                <w:szCs w:val="18"/>
              </w:rPr>
              <w:t>Cumaesland</w:t>
            </w:r>
            <w:proofErr w:type="spellEnd"/>
            <w:r w:rsidRPr="005F41BE">
              <w:rPr>
                <w:rFonts w:ascii="Museo 300" w:hAnsi="Museo 300"/>
                <w:color w:val="000000"/>
                <w:sz w:val="18"/>
                <w:szCs w:val="18"/>
              </w:rPr>
              <w:t xml:space="preserve"> de R.L.).</w:t>
            </w:r>
          </w:p>
        </w:tc>
      </w:tr>
      <w:tr w:rsidR="00AF7570" w:rsidRPr="005F41BE" w14:paraId="3F694DE1" w14:textId="77777777" w:rsidTr="00ED294A">
        <w:tc>
          <w:tcPr>
            <w:tcW w:w="1129" w:type="dxa"/>
            <w:vAlign w:val="center"/>
          </w:tcPr>
          <w:p w14:paraId="00653D27" w14:textId="4DE8D014" w:rsidR="00AF7570" w:rsidRPr="005F41BE" w:rsidRDefault="00AF7570" w:rsidP="0079220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5F41BE">
              <w:rPr>
                <w:rFonts w:ascii="Museo 300" w:hAnsi="Museo 300"/>
                <w:sz w:val="18"/>
                <w:szCs w:val="18"/>
              </w:rPr>
              <w:t>Junio</w:t>
            </w:r>
          </w:p>
        </w:tc>
        <w:tc>
          <w:tcPr>
            <w:tcW w:w="11907" w:type="dxa"/>
            <w:vAlign w:val="center"/>
          </w:tcPr>
          <w:p w14:paraId="46E7A31C" w14:textId="6948D298" w:rsidR="00AF7570" w:rsidRPr="005F41BE" w:rsidRDefault="00AF7570" w:rsidP="00ED294A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5F41BE">
              <w:rPr>
                <w:rFonts w:ascii="Museo 300" w:hAnsi="Museo 300"/>
                <w:sz w:val="18"/>
                <w:szCs w:val="18"/>
              </w:rPr>
              <w:t xml:space="preserve">1. San Martin y Larin Porción 2B (ACPA San Martin y Larin); 2. Hacienda </w:t>
            </w:r>
            <w:proofErr w:type="spellStart"/>
            <w:r w:rsidRPr="005F41BE">
              <w:rPr>
                <w:rFonts w:ascii="Museo 300" w:hAnsi="Museo 300"/>
                <w:sz w:val="18"/>
                <w:szCs w:val="18"/>
              </w:rPr>
              <w:t>Comaesland</w:t>
            </w:r>
            <w:proofErr w:type="spellEnd"/>
            <w:r w:rsidRPr="005F41BE">
              <w:rPr>
                <w:rFonts w:ascii="Museo 300" w:hAnsi="Museo 300"/>
                <w:sz w:val="18"/>
                <w:szCs w:val="18"/>
              </w:rPr>
              <w:t xml:space="preserve"> Primera porción (ACPA </w:t>
            </w:r>
            <w:proofErr w:type="spellStart"/>
            <w:r w:rsidRPr="005F41BE">
              <w:rPr>
                <w:rFonts w:ascii="Museo 300" w:hAnsi="Museo 300"/>
                <w:sz w:val="18"/>
                <w:szCs w:val="18"/>
              </w:rPr>
              <w:t>Cumaesland</w:t>
            </w:r>
            <w:proofErr w:type="spellEnd"/>
            <w:r w:rsidRPr="005F41BE">
              <w:rPr>
                <w:rFonts w:ascii="Museo 300" w:hAnsi="Museo 300"/>
                <w:sz w:val="18"/>
                <w:szCs w:val="18"/>
              </w:rPr>
              <w:t xml:space="preserve"> de R.L.); 3. Hacienda </w:t>
            </w:r>
            <w:proofErr w:type="spellStart"/>
            <w:r w:rsidRPr="005F41BE">
              <w:rPr>
                <w:rFonts w:ascii="Museo 300" w:hAnsi="Museo 300"/>
                <w:sz w:val="18"/>
                <w:szCs w:val="18"/>
              </w:rPr>
              <w:t>Comaesland</w:t>
            </w:r>
            <w:proofErr w:type="spellEnd"/>
            <w:r w:rsidRPr="005F41BE">
              <w:rPr>
                <w:rFonts w:ascii="Museo 300" w:hAnsi="Museo 300"/>
                <w:sz w:val="18"/>
                <w:szCs w:val="18"/>
              </w:rPr>
              <w:t xml:space="preserve"> segunda porción (ACPA </w:t>
            </w:r>
            <w:proofErr w:type="spellStart"/>
            <w:r w:rsidRPr="005F41BE">
              <w:rPr>
                <w:rFonts w:ascii="Museo 300" w:hAnsi="Museo 300"/>
                <w:sz w:val="18"/>
                <w:szCs w:val="18"/>
              </w:rPr>
              <w:t>Cumaesland</w:t>
            </w:r>
            <w:proofErr w:type="spellEnd"/>
            <w:r w:rsidRPr="005F41BE">
              <w:rPr>
                <w:rFonts w:ascii="Museo 300" w:hAnsi="Museo 300"/>
                <w:sz w:val="18"/>
                <w:szCs w:val="18"/>
              </w:rPr>
              <w:t xml:space="preserve"> de R.L.); 4. Hacienda </w:t>
            </w:r>
            <w:proofErr w:type="spellStart"/>
            <w:r w:rsidRPr="005F41BE">
              <w:rPr>
                <w:rFonts w:ascii="Museo 300" w:hAnsi="Museo 300"/>
                <w:sz w:val="18"/>
                <w:szCs w:val="18"/>
              </w:rPr>
              <w:t>Comaesland</w:t>
            </w:r>
            <w:proofErr w:type="spellEnd"/>
            <w:r w:rsidRPr="005F41BE">
              <w:rPr>
                <w:rFonts w:ascii="Museo 300" w:hAnsi="Museo 300"/>
                <w:sz w:val="18"/>
                <w:szCs w:val="18"/>
              </w:rPr>
              <w:t xml:space="preserve"> tercera porción (ACPA </w:t>
            </w:r>
            <w:proofErr w:type="spellStart"/>
            <w:r w:rsidRPr="005F41BE">
              <w:rPr>
                <w:rFonts w:ascii="Museo 300" w:hAnsi="Museo 300"/>
                <w:sz w:val="18"/>
                <w:szCs w:val="18"/>
              </w:rPr>
              <w:t>Cumaesland</w:t>
            </w:r>
            <w:proofErr w:type="spellEnd"/>
            <w:r w:rsidRPr="005F41BE">
              <w:rPr>
                <w:rFonts w:ascii="Museo 300" w:hAnsi="Museo 300"/>
                <w:sz w:val="18"/>
                <w:szCs w:val="18"/>
              </w:rPr>
              <w:t xml:space="preserve"> de R.L.); 5. Hacienda La Providencia (ACPA </w:t>
            </w:r>
            <w:proofErr w:type="spellStart"/>
            <w:r w:rsidRPr="005F41BE">
              <w:rPr>
                <w:rFonts w:ascii="Museo 300" w:hAnsi="Museo 300"/>
                <w:sz w:val="18"/>
                <w:szCs w:val="18"/>
              </w:rPr>
              <w:t>Cumaesland</w:t>
            </w:r>
            <w:proofErr w:type="spellEnd"/>
            <w:r w:rsidRPr="005F41BE">
              <w:rPr>
                <w:rFonts w:ascii="Museo 300" w:hAnsi="Museo 300"/>
                <w:sz w:val="18"/>
                <w:szCs w:val="18"/>
              </w:rPr>
              <w:t xml:space="preserve"> de R.L.) y 6. Hacienda San Raymundo, Porción tres (ACPA San Raymundo de R.L.).</w:t>
            </w:r>
          </w:p>
        </w:tc>
      </w:tr>
    </w:tbl>
    <w:p w14:paraId="0F9977B3" w14:textId="77777777" w:rsidR="00AF7570" w:rsidRPr="005F41BE" w:rsidRDefault="00AF7570">
      <w:pPr>
        <w:pStyle w:val="Textonotapie"/>
        <w:rPr>
          <w:rFonts w:ascii="Museo 300" w:hAnsi="Museo 300"/>
          <w:sz w:val="12"/>
          <w:szCs w:val="12"/>
        </w:rPr>
      </w:pPr>
    </w:p>
  </w:footnote>
  <w:footnote w:id="24">
    <w:p w14:paraId="04881F08" w14:textId="2ECD1DBD" w:rsidR="00AF7570" w:rsidRPr="00ED294A" w:rsidRDefault="00AF7570" w:rsidP="00F134BF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ED294A">
        <w:rPr>
          <w:rStyle w:val="Refdenotaalpie"/>
          <w:rFonts w:ascii="Museo 300" w:hAnsi="Museo 300"/>
        </w:rPr>
        <w:footnoteRef/>
      </w:r>
      <w:r w:rsidRPr="00ED294A">
        <w:rPr>
          <w:rFonts w:ascii="Museo 300" w:hAnsi="Museo 300"/>
          <w:sz w:val="18"/>
          <w:szCs w:val="18"/>
        </w:rPr>
        <w:t xml:space="preserve"> Planos de DCD presentados al CNR:</w:t>
      </w:r>
    </w:p>
    <w:p w14:paraId="0DFAB19B" w14:textId="109F33E0" w:rsidR="00AF7570" w:rsidRPr="00ED294A" w:rsidRDefault="00AF7570" w:rsidP="00ED294A">
      <w:pPr>
        <w:pStyle w:val="Textonotapie"/>
        <w:numPr>
          <w:ilvl w:val="0"/>
          <w:numId w:val="40"/>
        </w:numPr>
        <w:ind w:left="426" w:hanging="284"/>
        <w:jc w:val="both"/>
        <w:rPr>
          <w:rFonts w:ascii="Museo 300" w:hAnsi="Museo 300"/>
          <w:sz w:val="18"/>
          <w:szCs w:val="18"/>
        </w:rPr>
      </w:pPr>
      <w:r w:rsidRPr="00ED294A">
        <w:rPr>
          <w:rFonts w:ascii="Museo 300" w:hAnsi="Museo 300"/>
          <w:b/>
          <w:sz w:val="18"/>
          <w:szCs w:val="18"/>
        </w:rPr>
        <w:t>Abril:</w:t>
      </w:r>
      <w:r w:rsidRPr="00ED294A">
        <w:rPr>
          <w:rFonts w:ascii="Museo 300" w:hAnsi="Museo 300"/>
          <w:sz w:val="18"/>
          <w:szCs w:val="18"/>
        </w:rPr>
        <w:t xml:space="preserve"> 1.</w:t>
      </w:r>
      <w:r>
        <w:rPr>
          <w:rFonts w:ascii="Museo 300" w:hAnsi="Museo 300"/>
          <w:sz w:val="18"/>
          <w:szCs w:val="18"/>
        </w:rPr>
        <w:t xml:space="preserve"> </w:t>
      </w:r>
      <w:r w:rsidRPr="00ED294A">
        <w:rPr>
          <w:rFonts w:ascii="Museo 300" w:hAnsi="Museo 300"/>
          <w:sz w:val="18"/>
          <w:szCs w:val="18"/>
        </w:rPr>
        <w:t>Hacienda Comalapa inmueble I y 2.</w:t>
      </w:r>
      <w:r>
        <w:rPr>
          <w:rFonts w:ascii="Museo 300" w:hAnsi="Museo 300"/>
          <w:sz w:val="18"/>
          <w:szCs w:val="18"/>
        </w:rPr>
        <w:t xml:space="preserve"> </w:t>
      </w:r>
      <w:r w:rsidRPr="00ED294A">
        <w:rPr>
          <w:rFonts w:ascii="Museo 300" w:hAnsi="Museo 300"/>
          <w:sz w:val="18"/>
          <w:szCs w:val="18"/>
        </w:rPr>
        <w:t>Hacienda El Nilo I, Asentamiento Comunitario</w:t>
      </w:r>
    </w:p>
    <w:p w14:paraId="0D91B49E" w14:textId="3C1532B1" w:rsidR="00AF7570" w:rsidRPr="00ED294A" w:rsidRDefault="00AF7570" w:rsidP="00ED294A">
      <w:pPr>
        <w:pStyle w:val="Textonotapie"/>
        <w:numPr>
          <w:ilvl w:val="0"/>
          <w:numId w:val="40"/>
        </w:numPr>
        <w:ind w:left="426" w:hanging="284"/>
        <w:jc w:val="both"/>
        <w:rPr>
          <w:rFonts w:ascii="Museo 300" w:hAnsi="Museo 300"/>
          <w:sz w:val="18"/>
          <w:szCs w:val="18"/>
        </w:rPr>
      </w:pPr>
      <w:r w:rsidRPr="00ED294A">
        <w:rPr>
          <w:rFonts w:ascii="Museo 300" w:hAnsi="Museo 300"/>
          <w:b/>
          <w:sz w:val="18"/>
          <w:szCs w:val="18"/>
        </w:rPr>
        <w:t>Mayo:</w:t>
      </w:r>
      <w:r w:rsidRPr="00ED294A">
        <w:rPr>
          <w:rFonts w:ascii="Museo 300" w:hAnsi="Museo 300"/>
          <w:sz w:val="18"/>
          <w:szCs w:val="18"/>
        </w:rPr>
        <w:t xml:space="preserve"> Sin Denominación, San Diego y La Barra, Porción 2 (Asentamiento Comunitario</w:t>
      </w:r>
      <w:r>
        <w:rPr>
          <w:rFonts w:ascii="Museo 300" w:hAnsi="Museo 300"/>
          <w:sz w:val="18"/>
          <w:szCs w:val="18"/>
        </w:rPr>
        <w:t>;</w:t>
      </w:r>
      <w:r w:rsidRPr="00ED294A">
        <w:rPr>
          <w:rFonts w:ascii="Museo 300" w:hAnsi="Museo 300"/>
          <w:sz w:val="18"/>
          <w:szCs w:val="18"/>
        </w:rPr>
        <w:t xml:space="preserve"> 2) 2.</w:t>
      </w:r>
      <w:r>
        <w:rPr>
          <w:rFonts w:ascii="Museo 300" w:hAnsi="Museo 300"/>
          <w:sz w:val="18"/>
          <w:szCs w:val="18"/>
        </w:rPr>
        <w:t xml:space="preserve"> </w:t>
      </w:r>
      <w:r w:rsidRPr="00ED294A">
        <w:rPr>
          <w:rFonts w:ascii="Museo 300" w:hAnsi="Museo 300"/>
          <w:sz w:val="18"/>
          <w:szCs w:val="18"/>
        </w:rPr>
        <w:t>Sin Denominación, San Diego y La Barra Porción 1, (Asentamiento Comunitario y Lotificación Agrícola) y 3.</w:t>
      </w:r>
      <w:r>
        <w:rPr>
          <w:rFonts w:ascii="Museo 300" w:hAnsi="Museo 300"/>
          <w:sz w:val="18"/>
          <w:szCs w:val="18"/>
        </w:rPr>
        <w:t xml:space="preserve"> </w:t>
      </w:r>
      <w:r w:rsidRPr="00ED294A">
        <w:rPr>
          <w:rFonts w:ascii="Museo 300" w:hAnsi="Museo 300"/>
          <w:sz w:val="18"/>
          <w:szCs w:val="18"/>
        </w:rPr>
        <w:t>Sin Denominación, San Diego y La Barra, Porción 1 (Lotificación Agrícola).</w:t>
      </w:r>
    </w:p>
    <w:p w14:paraId="2B540F61" w14:textId="3377A91B" w:rsidR="00AF7570" w:rsidRPr="00ED294A" w:rsidRDefault="00AF7570" w:rsidP="00ED294A">
      <w:pPr>
        <w:pStyle w:val="Textonotapie"/>
        <w:numPr>
          <w:ilvl w:val="0"/>
          <w:numId w:val="40"/>
        </w:numPr>
        <w:ind w:left="426" w:hanging="284"/>
        <w:jc w:val="both"/>
        <w:rPr>
          <w:rFonts w:ascii="Museo 300" w:hAnsi="Museo 300"/>
          <w:sz w:val="18"/>
          <w:szCs w:val="18"/>
        </w:rPr>
      </w:pPr>
      <w:r w:rsidRPr="00ED294A">
        <w:rPr>
          <w:rFonts w:ascii="Museo 300" w:hAnsi="Museo 300"/>
          <w:b/>
          <w:sz w:val="18"/>
          <w:szCs w:val="18"/>
        </w:rPr>
        <w:t>Junio:</w:t>
      </w:r>
      <w:r w:rsidRPr="00ED294A">
        <w:rPr>
          <w:rFonts w:ascii="Museo 300" w:hAnsi="Museo 300"/>
          <w:sz w:val="18"/>
          <w:szCs w:val="18"/>
        </w:rPr>
        <w:t xml:space="preserve"> 1. Sin Denominación, San Diego y La Barra, Porción 2, (Asentamiento Comunitario 3)</w:t>
      </w:r>
      <w:r>
        <w:rPr>
          <w:rFonts w:ascii="Museo 300" w:hAnsi="Museo 300"/>
          <w:sz w:val="18"/>
          <w:szCs w:val="18"/>
        </w:rPr>
        <w:t xml:space="preserve">; </w:t>
      </w:r>
      <w:r w:rsidRPr="00ED294A">
        <w:rPr>
          <w:rFonts w:ascii="Museo 300" w:hAnsi="Museo 300"/>
          <w:sz w:val="18"/>
          <w:szCs w:val="18"/>
        </w:rPr>
        <w:t>2.Hacienda San Luis Los Silencios (Lote 1 Polígono 7) y 3.</w:t>
      </w:r>
      <w:r>
        <w:rPr>
          <w:rFonts w:ascii="Museo 300" w:hAnsi="Museo 300"/>
          <w:sz w:val="18"/>
          <w:szCs w:val="18"/>
        </w:rPr>
        <w:t xml:space="preserve"> </w:t>
      </w:r>
      <w:r w:rsidRPr="00ED294A">
        <w:rPr>
          <w:rFonts w:ascii="Museo 300" w:hAnsi="Museo 300"/>
          <w:sz w:val="18"/>
          <w:szCs w:val="18"/>
        </w:rPr>
        <w:t>Hacienda San Luis Los Silencios (Lote 1 Polígono 8).</w:t>
      </w:r>
    </w:p>
  </w:footnote>
  <w:footnote w:id="25">
    <w:p w14:paraId="4437E21B" w14:textId="5FA1CA33" w:rsidR="00AF7570" w:rsidRPr="005F41BE" w:rsidRDefault="00AF7570" w:rsidP="005F41BE">
      <w:pPr>
        <w:pStyle w:val="Textonotapie"/>
        <w:tabs>
          <w:tab w:val="left" w:pos="972"/>
        </w:tabs>
        <w:jc w:val="both"/>
        <w:rPr>
          <w:rFonts w:ascii="Museo 300" w:hAnsi="Museo 300"/>
          <w:sz w:val="12"/>
          <w:szCs w:val="12"/>
        </w:rPr>
      </w:pPr>
      <w:r w:rsidRPr="005F41BE">
        <w:rPr>
          <w:rFonts w:ascii="Museo 300" w:hAnsi="Museo 300"/>
          <w:sz w:val="12"/>
          <w:szCs w:val="12"/>
        </w:rPr>
        <w:tab/>
      </w:r>
    </w:p>
    <w:p w14:paraId="29CAD9C8" w14:textId="4BAF4D59" w:rsidR="00AF7570" w:rsidRPr="00CA5C31" w:rsidRDefault="00AF7570" w:rsidP="00F134BF">
      <w:pPr>
        <w:pStyle w:val="Textonotapie"/>
        <w:jc w:val="both"/>
        <w:rPr>
          <w:rStyle w:val="Refdenotaalpie"/>
          <w:rFonts w:ascii="Museo 300" w:hAnsi="Museo 300"/>
          <w:sz w:val="18"/>
          <w:szCs w:val="18"/>
        </w:rPr>
      </w:pPr>
      <w:r w:rsidRPr="00ED294A">
        <w:rPr>
          <w:rStyle w:val="Refdenotaalpie"/>
          <w:rFonts w:ascii="Museo 300" w:hAnsi="Museo 300"/>
        </w:rPr>
        <w:footnoteRef/>
      </w:r>
      <w:r w:rsidRPr="00ED294A">
        <w:rPr>
          <w:rFonts w:ascii="Museo 300" w:hAnsi="Museo 300"/>
          <w:sz w:val="18"/>
          <w:szCs w:val="18"/>
        </w:rPr>
        <w:t xml:space="preserve"> Entre las causas del incumplimiento a esta actividad se menciona</w:t>
      </w:r>
      <w:r>
        <w:rPr>
          <w:rFonts w:ascii="Museo 300" w:hAnsi="Museo 300"/>
          <w:sz w:val="18"/>
          <w:szCs w:val="18"/>
        </w:rPr>
        <w:t>n</w:t>
      </w:r>
      <w:r w:rsidRPr="00ED294A">
        <w:rPr>
          <w:rFonts w:ascii="Museo 300" w:hAnsi="Museo 300"/>
          <w:sz w:val="18"/>
          <w:szCs w:val="18"/>
        </w:rPr>
        <w:t>: Perímetros que aún se encuentran en etapa de levantamiento topográfico y validación de campo</w:t>
      </w:r>
      <w:r>
        <w:rPr>
          <w:rFonts w:ascii="Museo 300" w:hAnsi="Museo 300"/>
          <w:sz w:val="18"/>
          <w:szCs w:val="18"/>
        </w:rPr>
        <w:t xml:space="preserve">; </w:t>
      </w:r>
      <w:r w:rsidRPr="00ED294A">
        <w:rPr>
          <w:rFonts w:ascii="Museo 300" w:hAnsi="Museo 300"/>
          <w:sz w:val="18"/>
          <w:szCs w:val="18"/>
        </w:rPr>
        <w:t>Informe</w:t>
      </w:r>
      <w:r>
        <w:rPr>
          <w:rFonts w:ascii="Museo 300" w:hAnsi="Museo 300"/>
          <w:sz w:val="18"/>
          <w:szCs w:val="18"/>
        </w:rPr>
        <w:t>s</w:t>
      </w:r>
      <w:r w:rsidRPr="00ED294A">
        <w:rPr>
          <w:rFonts w:ascii="Museo 300" w:hAnsi="Museo 300"/>
          <w:sz w:val="18"/>
          <w:szCs w:val="18"/>
        </w:rPr>
        <w:t xml:space="preserve"> ambiental</w:t>
      </w:r>
      <w:r>
        <w:rPr>
          <w:rFonts w:ascii="Museo 300" w:hAnsi="Museo 300"/>
          <w:sz w:val="18"/>
          <w:szCs w:val="18"/>
        </w:rPr>
        <w:t>es pendientes y r</w:t>
      </w:r>
      <w:r w:rsidRPr="00E06E47">
        <w:rPr>
          <w:rFonts w:ascii="Museo 300" w:hAnsi="Museo 300"/>
          <w:sz w:val="18"/>
          <w:szCs w:val="18"/>
        </w:rPr>
        <w:t>ecurso de personal y equipo limitado para cumplir con las actividades semanales de campo</w:t>
      </w:r>
      <w:r>
        <w:rPr>
          <w:rFonts w:ascii="Museo 300" w:hAnsi="Museo 300"/>
          <w:sz w:val="18"/>
          <w:szCs w:val="18"/>
        </w:rPr>
        <w:t>.</w:t>
      </w:r>
      <w:r w:rsidRPr="00ED294A">
        <w:rPr>
          <w:rFonts w:ascii="Museo 300" w:hAnsi="Museo 300"/>
          <w:sz w:val="18"/>
          <w:szCs w:val="18"/>
        </w:rPr>
        <w:t xml:space="preserve"> </w:t>
      </w:r>
    </w:p>
  </w:footnote>
  <w:footnote w:id="26">
    <w:p w14:paraId="77D87606" w14:textId="322302D7" w:rsidR="00AF7570" w:rsidRDefault="00AF7570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310437">
        <w:rPr>
          <w:rStyle w:val="Refdenotaalpie"/>
          <w:rFonts w:ascii="Museo 300" w:hAnsi="Museo 300"/>
        </w:rPr>
        <w:footnoteRef/>
      </w:r>
      <w:r w:rsidRPr="00CA5C31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>Para el segundo trimestre se reporta la presentación de planos de perímetro en CNR (proyectos ISTA):</w:t>
      </w:r>
    </w:p>
    <w:p w14:paraId="5CA3B1FD" w14:textId="77777777" w:rsidR="00AF7570" w:rsidRDefault="00AF7570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</w:p>
    <w:p w14:paraId="08F4AC68" w14:textId="56E1CE67" w:rsidR="00AF7570" w:rsidRPr="00BA51AB" w:rsidRDefault="00AF7570" w:rsidP="00BA51AB">
      <w:pPr>
        <w:pStyle w:val="Textonotapie"/>
        <w:numPr>
          <w:ilvl w:val="0"/>
          <w:numId w:val="40"/>
        </w:numPr>
        <w:ind w:left="426" w:hanging="284"/>
        <w:jc w:val="both"/>
        <w:rPr>
          <w:rFonts w:ascii="Museo 300" w:hAnsi="Museo 300"/>
          <w:sz w:val="18"/>
          <w:szCs w:val="18"/>
        </w:rPr>
      </w:pPr>
      <w:r w:rsidRPr="00292EBC">
        <w:rPr>
          <w:rFonts w:ascii="Museo 300" w:hAnsi="Museo 300"/>
          <w:b/>
          <w:sz w:val="18"/>
          <w:szCs w:val="18"/>
        </w:rPr>
        <w:t>Abril:</w:t>
      </w:r>
      <w:r w:rsidRPr="00BA51AB">
        <w:rPr>
          <w:rFonts w:ascii="Museo 300" w:hAnsi="Museo 300"/>
          <w:b/>
          <w:sz w:val="18"/>
          <w:szCs w:val="18"/>
        </w:rPr>
        <w:t xml:space="preserve"> </w:t>
      </w:r>
      <w:r w:rsidRPr="00BA51AB">
        <w:rPr>
          <w:rFonts w:ascii="Museo 300" w:hAnsi="Museo 300"/>
          <w:sz w:val="18"/>
          <w:szCs w:val="18"/>
        </w:rPr>
        <w:t>1</w:t>
      </w:r>
      <w:r>
        <w:rPr>
          <w:rFonts w:ascii="Museo 300" w:hAnsi="Museo 300"/>
          <w:sz w:val="18"/>
          <w:szCs w:val="18"/>
        </w:rPr>
        <w:t xml:space="preserve">) </w:t>
      </w:r>
      <w:r w:rsidRPr="00BA51AB">
        <w:rPr>
          <w:rFonts w:ascii="Museo 300" w:hAnsi="Museo 300"/>
          <w:sz w:val="18"/>
          <w:szCs w:val="18"/>
        </w:rPr>
        <w:t xml:space="preserve">Hacienda </w:t>
      </w:r>
      <w:proofErr w:type="spellStart"/>
      <w:r w:rsidRPr="00BA51AB">
        <w:rPr>
          <w:rFonts w:ascii="Museo 300" w:hAnsi="Museo 300"/>
          <w:sz w:val="18"/>
          <w:szCs w:val="18"/>
        </w:rPr>
        <w:t>Sirama</w:t>
      </w:r>
      <w:proofErr w:type="spellEnd"/>
      <w:r w:rsidRPr="00BA51AB">
        <w:rPr>
          <w:rFonts w:ascii="Museo 300" w:hAnsi="Museo 300"/>
          <w:sz w:val="18"/>
          <w:szCs w:val="18"/>
        </w:rPr>
        <w:t xml:space="preserve"> Lourdes II Piedra Gorda, Porción 3 Las Chachas-DS</w:t>
      </w:r>
    </w:p>
    <w:p w14:paraId="03179FD3" w14:textId="2206CBCE" w:rsidR="00AF7570" w:rsidRPr="00BA51AB" w:rsidRDefault="00AF7570" w:rsidP="00BA51AB">
      <w:pPr>
        <w:pStyle w:val="Textonotapie"/>
        <w:numPr>
          <w:ilvl w:val="0"/>
          <w:numId w:val="40"/>
        </w:numPr>
        <w:ind w:left="426" w:hanging="284"/>
        <w:jc w:val="both"/>
        <w:rPr>
          <w:rFonts w:ascii="Museo 300" w:hAnsi="Museo 300"/>
          <w:sz w:val="18"/>
          <w:szCs w:val="18"/>
        </w:rPr>
      </w:pPr>
      <w:r w:rsidRPr="00292EBC">
        <w:rPr>
          <w:rFonts w:ascii="Museo 300" w:hAnsi="Museo 300"/>
          <w:b/>
          <w:sz w:val="18"/>
          <w:szCs w:val="18"/>
        </w:rPr>
        <w:t>Mayo:</w:t>
      </w:r>
      <w:r w:rsidRPr="00BA51AB">
        <w:rPr>
          <w:rFonts w:ascii="Museo 300" w:hAnsi="Museo 300"/>
          <w:b/>
          <w:sz w:val="18"/>
          <w:szCs w:val="18"/>
        </w:rPr>
        <w:t xml:space="preserve"> </w:t>
      </w:r>
      <w:r w:rsidRPr="00BA51AB">
        <w:rPr>
          <w:rFonts w:ascii="Museo 300" w:hAnsi="Museo 300"/>
          <w:sz w:val="18"/>
          <w:szCs w:val="18"/>
        </w:rPr>
        <w:t>1</w:t>
      </w:r>
      <w:r>
        <w:rPr>
          <w:rFonts w:ascii="Museo 300" w:hAnsi="Museo 300"/>
          <w:sz w:val="18"/>
          <w:szCs w:val="18"/>
        </w:rPr>
        <w:t xml:space="preserve">) </w:t>
      </w:r>
      <w:r w:rsidRPr="00BA51AB">
        <w:rPr>
          <w:rFonts w:ascii="Museo 300" w:hAnsi="Museo 300"/>
          <w:sz w:val="18"/>
          <w:szCs w:val="18"/>
        </w:rPr>
        <w:t xml:space="preserve">Hacienda </w:t>
      </w:r>
      <w:proofErr w:type="spellStart"/>
      <w:r w:rsidRPr="00BA51AB">
        <w:rPr>
          <w:rFonts w:ascii="Museo 300" w:hAnsi="Museo 300"/>
          <w:sz w:val="18"/>
          <w:szCs w:val="18"/>
        </w:rPr>
        <w:t>Sirama</w:t>
      </w:r>
      <w:proofErr w:type="spellEnd"/>
      <w:r w:rsidRPr="00BA51AB">
        <w:rPr>
          <w:rFonts w:ascii="Museo 300" w:hAnsi="Museo 300"/>
          <w:sz w:val="18"/>
          <w:szCs w:val="18"/>
        </w:rPr>
        <w:t xml:space="preserve"> Lourdes II piedra gorda</w:t>
      </w:r>
      <w:r>
        <w:rPr>
          <w:rFonts w:ascii="Museo 300" w:hAnsi="Museo 300"/>
          <w:sz w:val="18"/>
          <w:szCs w:val="18"/>
        </w:rPr>
        <w:t>;</w:t>
      </w:r>
      <w:r w:rsidRPr="00BA51AB">
        <w:rPr>
          <w:rFonts w:ascii="Museo 300" w:hAnsi="Museo 300"/>
          <w:sz w:val="18"/>
          <w:szCs w:val="18"/>
        </w:rPr>
        <w:t xml:space="preserve"> 2</w:t>
      </w:r>
      <w:r>
        <w:rPr>
          <w:rFonts w:ascii="Museo 300" w:hAnsi="Museo 300"/>
          <w:sz w:val="18"/>
          <w:szCs w:val="18"/>
        </w:rPr>
        <w:t>)</w:t>
      </w:r>
      <w:r w:rsidRPr="00BA51AB">
        <w:rPr>
          <w:rFonts w:ascii="Museo 300" w:hAnsi="Museo 300"/>
          <w:sz w:val="18"/>
          <w:szCs w:val="18"/>
        </w:rPr>
        <w:t xml:space="preserve"> Hacienda Santa Clara, Sector Las Monjas Porción Uno, Solar 4-1 del Polígono D-DS</w:t>
      </w:r>
      <w:r>
        <w:rPr>
          <w:rFonts w:ascii="Museo 300" w:hAnsi="Museo 300"/>
          <w:sz w:val="18"/>
          <w:szCs w:val="18"/>
        </w:rPr>
        <w:t>;</w:t>
      </w:r>
      <w:r w:rsidRPr="00BA51AB">
        <w:rPr>
          <w:rFonts w:ascii="Museo 300" w:hAnsi="Museo 300"/>
          <w:sz w:val="18"/>
          <w:szCs w:val="18"/>
        </w:rPr>
        <w:t xml:space="preserve"> 3. Hacienda Santa Clara, Sector El Puerto, Solar 34-1 Del Polígono A-DS y 4</w:t>
      </w:r>
      <w:r>
        <w:rPr>
          <w:rFonts w:ascii="Museo 300" w:hAnsi="Museo 300"/>
          <w:sz w:val="18"/>
          <w:szCs w:val="18"/>
        </w:rPr>
        <w:t>)</w:t>
      </w:r>
      <w:r w:rsidRPr="00BA51AB">
        <w:rPr>
          <w:rFonts w:ascii="Museo 300" w:hAnsi="Museo 300"/>
          <w:sz w:val="18"/>
          <w:szCs w:val="18"/>
        </w:rPr>
        <w:t xml:space="preserve"> Hacienda Santa Clara, Sector El Puerto, Solar 40-1 Del Polígono A-DS.</w:t>
      </w:r>
    </w:p>
    <w:p w14:paraId="1B175584" w14:textId="766E1C02" w:rsidR="00AF7570" w:rsidRPr="00BA51AB" w:rsidRDefault="00AF7570" w:rsidP="00BA51AB">
      <w:pPr>
        <w:pStyle w:val="Textonotapie"/>
        <w:numPr>
          <w:ilvl w:val="0"/>
          <w:numId w:val="40"/>
        </w:numPr>
        <w:ind w:left="426" w:hanging="284"/>
        <w:jc w:val="both"/>
        <w:rPr>
          <w:rFonts w:ascii="Museo 300" w:hAnsi="Museo 300"/>
          <w:b/>
          <w:sz w:val="18"/>
          <w:szCs w:val="18"/>
        </w:rPr>
      </w:pPr>
      <w:r w:rsidRPr="00292EBC">
        <w:rPr>
          <w:rFonts w:ascii="Museo 300" w:hAnsi="Museo 300"/>
          <w:b/>
          <w:sz w:val="18"/>
          <w:szCs w:val="18"/>
        </w:rPr>
        <w:t>Junio:</w:t>
      </w:r>
      <w:r w:rsidRPr="00BA51AB">
        <w:rPr>
          <w:rFonts w:ascii="Museo 300" w:hAnsi="Museo 300"/>
          <w:b/>
          <w:sz w:val="18"/>
          <w:szCs w:val="18"/>
        </w:rPr>
        <w:t xml:space="preserve"> </w:t>
      </w:r>
      <w:r w:rsidRPr="00BA51AB">
        <w:rPr>
          <w:rFonts w:ascii="Museo 300" w:hAnsi="Museo 300"/>
          <w:sz w:val="18"/>
          <w:szCs w:val="18"/>
        </w:rPr>
        <w:t>1</w:t>
      </w:r>
      <w:r>
        <w:rPr>
          <w:rFonts w:ascii="Museo 300" w:hAnsi="Museo 300"/>
          <w:sz w:val="18"/>
          <w:szCs w:val="18"/>
        </w:rPr>
        <w:t>)</w:t>
      </w:r>
      <w:r w:rsidRPr="00BA51AB">
        <w:rPr>
          <w:rFonts w:ascii="Museo 300" w:hAnsi="Museo 300"/>
          <w:sz w:val="18"/>
          <w:szCs w:val="18"/>
        </w:rPr>
        <w:t xml:space="preserve"> Porción 1 y Porción 2 Hacienda Zapotitlán (DS - ISTA) y 2</w:t>
      </w:r>
      <w:r>
        <w:rPr>
          <w:rFonts w:ascii="Museo 300" w:hAnsi="Museo 300"/>
          <w:sz w:val="18"/>
          <w:szCs w:val="18"/>
        </w:rPr>
        <w:t xml:space="preserve">) </w:t>
      </w:r>
      <w:r w:rsidRPr="00BA51AB">
        <w:rPr>
          <w:rFonts w:ascii="Museo 300" w:hAnsi="Museo 300"/>
          <w:sz w:val="18"/>
          <w:szCs w:val="18"/>
        </w:rPr>
        <w:t xml:space="preserve">Hacienda </w:t>
      </w:r>
      <w:proofErr w:type="spellStart"/>
      <w:r w:rsidRPr="00BA51AB">
        <w:rPr>
          <w:rFonts w:ascii="Museo 300" w:hAnsi="Museo 300"/>
          <w:sz w:val="18"/>
          <w:szCs w:val="18"/>
        </w:rPr>
        <w:t>Sirama</w:t>
      </w:r>
      <w:proofErr w:type="spellEnd"/>
      <w:r w:rsidRPr="00BA51AB">
        <w:rPr>
          <w:rFonts w:ascii="Museo 300" w:hAnsi="Museo 300"/>
          <w:sz w:val="18"/>
          <w:szCs w:val="18"/>
        </w:rPr>
        <w:t xml:space="preserve"> Piedras Gordas Lote 3 Polígono 4.</w:t>
      </w:r>
    </w:p>
    <w:p w14:paraId="596E83FF" w14:textId="77777777" w:rsidR="00AF7570" w:rsidRPr="00CA5C31" w:rsidRDefault="00AF7570" w:rsidP="005A2BE9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</w:footnote>
  <w:footnote w:id="27">
    <w:p w14:paraId="6BD0B21C" w14:textId="313FCA2E" w:rsidR="00AF7570" w:rsidRPr="00A958A9" w:rsidRDefault="00AF7570" w:rsidP="0024208A">
      <w:pPr>
        <w:pStyle w:val="Textonotapie"/>
        <w:rPr>
          <w:rFonts w:ascii="Museo 300" w:hAnsi="Museo 300"/>
          <w:sz w:val="18"/>
          <w:szCs w:val="18"/>
        </w:rPr>
      </w:pPr>
      <w:r w:rsidRPr="00A958A9">
        <w:rPr>
          <w:rStyle w:val="Refdenotaalpie"/>
          <w:rFonts w:ascii="Museo 300" w:hAnsi="Museo 300"/>
        </w:rPr>
        <w:footnoteRef/>
      </w:r>
      <w:r w:rsidRPr="00A958A9">
        <w:rPr>
          <w:rFonts w:ascii="Museo 300" w:hAnsi="Museo 300"/>
        </w:rPr>
        <w:t xml:space="preserve"> </w:t>
      </w:r>
      <w:r w:rsidRPr="00A958A9">
        <w:rPr>
          <w:rFonts w:ascii="Museo 300" w:hAnsi="Museo 300"/>
          <w:sz w:val="18"/>
          <w:szCs w:val="18"/>
        </w:rPr>
        <w:t>CETIA I reporta: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964"/>
        <w:gridCol w:w="964"/>
        <w:gridCol w:w="964"/>
        <w:gridCol w:w="964"/>
        <w:gridCol w:w="964"/>
        <w:gridCol w:w="964"/>
      </w:tblGrid>
      <w:tr w:rsidR="00AF7570" w:rsidRPr="00A958A9" w14:paraId="470B9CC4" w14:textId="18A01953" w:rsidTr="00A958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7E6E6" w:themeFill="background2"/>
            <w:vAlign w:val="center"/>
          </w:tcPr>
          <w:p w14:paraId="404DC9CB" w14:textId="77777777" w:rsidR="00AF7570" w:rsidRPr="00A958A9" w:rsidRDefault="00AF7570" w:rsidP="007E77B9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Actividad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034340B3" w14:textId="77777777" w:rsidR="00AF7570" w:rsidRPr="00A958A9" w:rsidRDefault="00AF7570" w:rsidP="0024208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4615BF3C" w14:textId="77777777" w:rsidR="00AF7570" w:rsidRPr="00A958A9" w:rsidRDefault="00AF7570" w:rsidP="0024208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4B564115" w14:textId="77777777" w:rsidR="00AF7570" w:rsidRPr="00A958A9" w:rsidRDefault="00AF7570" w:rsidP="0024208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Marzo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7E175BF0" w14:textId="50034D1C" w:rsidR="00AF7570" w:rsidRPr="00A958A9" w:rsidRDefault="00AF7570" w:rsidP="00D004D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  <w:highlight w:val="yellow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3182197D" w14:textId="400BA48D" w:rsidR="00AF7570" w:rsidRPr="00A958A9" w:rsidRDefault="00AF7570" w:rsidP="001A0A69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50F8419E" w14:textId="2B727281" w:rsidR="00AF7570" w:rsidRPr="00A958A9" w:rsidRDefault="00AF7570" w:rsidP="001A0A69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Junio</w:t>
            </w:r>
          </w:p>
        </w:tc>
      </w:tr>
      <w:tr w:rsidR="00AF7570" w:rsidRPr="00A958A9" w14:paraId="1D2CFBCD" w14:textId="5EFA3AA4" w:rsidTr="00A958A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2389F8C0" w14:textId="41243F0E" w:rsidR="00AF7570" w:rsidRPr="00A958A9" w:rsidRDefault="00AF7570" w:rsidP="00E809B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 xml:space="preserve">Solicitud de Adjudicación de inmuebles </w:t>
            </w:r>
          </w:p>
        </w:tc>
        <w:tc>
          <w:tcPr>
            <w:tcW w:w="964" w:type="dxa"/>
            <w:vAlign w:val="center"/>
          </w:tcPr>
          <w:p w14:paraId="7F18A6A7" w14:textId="27D77355" w:rsidR="00AF7570" w:rsidRPr="00A958A9" w:rsidRDefault="00AF7570" w:rsidP="0024208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40</w:t>
            </w:r>
          </w:p>
        </w:tc>
        <w:tc>
          <w:tcPr>
            <w:tcW w:w="964" w:type="dxa"/>
            <w:vAlign w:val="center"/>
          </w:tcPr>
          <w:p w14:paraId="6FBE4AC1" w14:textId="614475FE" w:rsidR="00AF7570" w:rsidRPr="00A958A9" w:rsidRDefault="00AF7570" w:rsidP="0024208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30</w:t>
            </w:r>
          </w:p>
        </w:tc>
        <w:tc>
          <w:tcPr>
            <w:tcW w:w="964" w:type="dxa"/>
            <w:vAlign w:val="center"/>
          </w:tcPr>
          <w:p w14:paraId="7246B224" w14:textId="42F0C0BA" w:rsidR="00AF7570" w:rsidRPr="00A958A9" w:rsidRDefault="00AF7570" w:rsidP="0024208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30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62BC0B98" w14:textId="29B21E43" w:rsidR="00AF7570" w:rsidRPr="00A958A9" w:rsidRDefault="00AF7570" w:rsidP="00CE372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958A9">
              <w:rPr>
                <w:rFonts w:ascii="Museo 300" w:hAnsi="Museo 300"/>
                <w:b/>
                <w:sz w:val="18"/>
                <w:szCs w:val="18"/>
              </w:rPr>
              <w:t>31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387EC877" w14:textId="3810304E" w:rsidR="00AF7570" w:rsidRPr="00A958A9" w:rsidRDefault="00AF7570" w:rsidP="00CE372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958A9">
              <w:rPr>
                <w:rFonts w:ascii="Museo 300" w:hAnsi="Museo 300"/>
                <w:b/>
                <w:sz w:val="18"/>
                <w:szCs w:val="18"/>
              </w:rPr>
              <w:t>30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40A8832A" w14:textId="609F9075" w:rsidR="00AF7570" w:rsidRPr="00A958A9" w:rsidRDefault="00AF7570" w:rsidP="00CE372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958A9">
              <w:rPr>
                <w:rFonts w:ascii="Museo 300" w:hAnsi="Museo 300"/>
                <w:b/>
                <w:sz w:val="18"/>
                <w:szCs w:val="18"/>
              </w:rPr>
              <w:t>30</w:t>
            </w:r>
          </w:p>
        </w:tc>
      </w:tr>
    </w:tbl>
    <w:p w14:paraId="6F0118F5" w14:textId="39D40D98" w:rsidR="00AF7570" w:rsidRPr="00A958A9" w:rsidRDefault="00AF7570">
      <w:pPr>
        <w:pStyle w:val="Textonotapie"/>
        <w:rPr>
          <w:rFonts w:ascii="Museo 300" w:hAnsi="Museo 300"/>
          <w:sz w:val="10"/>
          <w:szCs w:val="10"/>
        </w:rPr>
      </w:pPr>
    </w:p>
  </w:footnote>
  <w:footnote w:id="28">
    <w:p w14:paraId="60C0E801" w14:textId="3F91B19F" w:rsidR="00AF7570" w:rsidRPr="00A958A9" w:rsidRDefault="00AF7570">
      <w:pPr>
        <w:pStyle w:val="Textonotapie"/>
        <w:rPr>
          <w:rFonts w:ascii="Museo 300" w:hAnsi="Museo 300"/>
        </w:rPr>
      </w:pPr>
      <w:r w:rsidRPr="00A958A9">
        <w:rPr>
          <w:rStyle w:val="Refdenotaalpie"/>
          <w:rFonts w:ascii="Museo 300" w:hAnsi="Museo 300"/>
        </w:rPr>
        <w:footnoteRef/>
      </w:r>
      <w:r w:rsidRPr="00A958A9">
        <w:rPr>
          <w:rFonts w:ascii="Museo 300" w:hAnsi="Museo 300"/>
        </w:rPr>
        <w:t xml:space="preserve"> </w:t>
      </w:r>
      <w:r w:rsidRPr="00A958A9">
        <w:rPr>
          <w:rFonts w:ascii="Museo 300" w:hAnsi="Museo 300"/>
          <w:sz w:val="18"/>
          <w:szCs w:val="18"/>
        </w:rPr>
        <w:t>Véase Anexo 19.8 para revisar el comportamiento de esta actividad durante el año.</w:t>
      </w:r>
    </w:p>
  </w:footnote>
  <w:footnote w:id="29">
    <w:p w14:paraId="29977D8F" w14:textId="71EACF78" w:rsidR="00AF7570" w:rsidRDefault="00AF7570">
      <w:pPr>
        <w:pStyle w:val="Textonotapie"/>
        <w:rPr>
          <w:rFonts w:ascii="Museo 300" w:hAnsi="Museo 300"/>
          <w:sz w:val="18"/>
          <w:szCs w:val="18"/>
        </w:rPr>
      </w:pPr>
      <w:r w:rsidRPr="00A958A9">
        <w:rPr>
          <w:rStyle w:val="Refdenotaalpie"/>
          <w:rFonts w:ascii="Museo 300" w:hAnsi="Museo 300"/>
        </w:rPr>
        <w:footnoteRef/>
      </w:r>
      <w:r w:rsidRPr="00A958A9">
        <w:rPr>
          <w:rFonts w:ascii="Museo 300" w:hAnsi="Museo 300"/>
        </w:rPr>
        <w:t xml:space="preserve"> </w:t>
      </w:r>
      <w:r w:rsidRPr="00A958A9">
        <w:rPr>
          <w:rFonts w:ascii="Museo 300" w:hAnsi="Museo 300"/>
          <w:sz w:val="18"/>
          <w:szCs w:val="18"/>
        </w:rPr>
        <w:t>Véase Anexo</w:t>
      </w:r>
      <w:r>
        <w:rPr>
          <w:rFonts w:ascii="Museo 300" w:hAnsi="Museo 300"/>
          <w:sz w:val="18"/>
          <w:szCs w:val="18"/>
        </w:rPr>
        <w:t xml:space="preserve"> </w:t>
      </w:r>
      <w:r w:rsidRPr="00A958A9">
        <w:rPr>
          <w:rFonts w:ascii="Museo 300" w:hAnsi="Museo 300"/>
          <w:sz w:val="18"/>
          <w:szCs w:val="18"/>
        </w:rPr>
        <w:t>19.9 para revisar el comportamiento de esta actividad durante el año.</w:t>
      </w:r>
    </w:p>
    <w:p w14:paraId="2FFB7819" w14:textId="77777777" w:rsidR="00AF7570" w:rsidRPr="00407B3A" w:rsidRDefault="00AF7570">
      <w:pPr>
        <w:pStyle w:val="Textonotapie"/>
        <w:rPr>
          <w:rFonts w:ascii="Museo 300" w:hAnsi="Museo 300"/>
          <w:sz w:val="10"/>
          <w:szCs w:val="10"/>
        </w:rPr>
      </w:pPr>
    </w:p>
  </w:footnote>
  <w:footnote w:id="30">
    <w:p w14:paraId="4107D306" w14:textId="6283A793" w:rsidR="00AF7570" w:rsidRPr="00A958A9" w:rsidRDefault="00AF7570">
      <w:pPr>
        <w:pStyle w:val="Textonotapie"/>
        <w:rPr>
          <w:rFonts w:ascii="Museo 300" w:hAnsi="Museo 300"/>
          <w:sz w:val="18"/>
          <w:szCs w:val="18"/>
        </w:rPr>
      </w:pPr>
      <w:r w:rsidRPr="00A958A9">
        <w:rPr>
          <w:rStyle w:val="Refdenotaalpie"/>
          <w:rFonts w:ascii="Museo 300" w:hAnsi="Museo 300"/>
        </w:rPr>
        <w:footnoteRef/>
      </w:r>
      <w:r w:rsidRPr="00A958A9">
        <w:rPr>
          <w:rFonts w:ascii="Museo 300" w:hAnsi="Museo 300"/>
        </w:rPr>
        <w:t xml:space="preserve"> </w:t>
      </w:r>
      <w:r w:rsidRPr="00A958A9">
        <w:rPr>
          <w:rFonts w:ascii="Museo 300" w:hAnsi="Museo 300"/>
          <w:sz w:val="18"/>
          <w:szCs w:val="18"/>
        </w:rPr>
        <w:t>CETIA III reporta: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964"/>
        <w:gridCol w:w="964"/>
        <w:gridCol w:w="964"/>
        <w:gridCol w:w="964"/>
        <w:gridCol w:w="964"/>
        <w:gridCol w:w="964"/>
      </w:tblGrid>
      <w:tr w:rsidR="00AF7570" w:rsidRPr="00A958A9" w14:paraId="14082302" w14:textId="7EA87F80" w:rsidTr="00A958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7E6E6" w:themeFill="background2"/>
            <w:vAlign w:val="center"/>
          </w:tcPr>
          <w:p w14:paraId="2F2D8561" w14:textId="309E2911" w:rsidR="00AF7570" w:rsidRPr="00A958A9" w:rsidRDefault="00AF7570" w:rsidP="007E77B9">
            <w:pPr>
              <w:pStyle w:val="Textonotapie"/>
              <w:tabs>
                <w:tab w:val="right" w:pos="3323"/>
              </w:tabs>
              <w:jc w:val="center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Actividad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0062A9F7" w14:textId="2E3CBB6E" w:rsidR="00AF7570" w:rsidRPr="00A958A9" w:rsidRDefault="00AF7570" w:rsidP="0024208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641F2665" w14:textId="73EDCF28" w:rsidR="00AF7570" w:rsidRPr="00A958A9" w:rsidRDefault="00AF7570" w:rsidP="0024208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1A10DD57" w14:textId="4998DEB3" w:rsidR="00AF7570" w:rsidRPr="00A958A9" w:rsidRDefault="00AF7570" w:rsidP="0024208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Marzo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43A6F035" w14:textId="38C64F59" w:rsidR="00AF7570" w:rsidRPr="00A958A9" w:rsidRDefault="00AF7570" w:rsidP="00E809B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60F60A65" w14:textId="407F17DD" w:rsidR="00AF7570" w:rsidRPr="00A958A9" w:rsidRDefault="00AF7570" w:rsidP="001A0A69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2130500E" w14:textId="0BA03CBD" w:rsidR="00AF7570" w:rsidRPr="00A958A9" w:rsidRDefault="00AF7570" w:rsidP="001A0A69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Junio</w:t>
            </w:r>
          </w:p>
        </w:tc>
      </w:tr>
      <w:tr w:rsidR="00AF7570" w:rsidRPr="00A958A9" w14:paraId="6EB7E468" w14:textId="557BFAFB" w:rsidTr="00A958A9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1733B362" w14:textId="36F65C64" w:rsidR="00AF7570" w:rsidRPr="00A958A9" w:rsidRDefault="00AF7570" w:rsidP="00E809B7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Solicitud de Adjudicación de inmuebles</w:t>
            </w:r>
          </w:p>
        </w:tc>
        <w:tc>
          <w:tcPr>
            <w:tcW w:w="964" w:type="dxa"/>
            <w:vAlign w:val="center"/>
          </w:tcPr>
          <w:p w14:paraId="35757E29" w14:textId="0A156C77" w:rsidR="00AF7570" w:rsidRPr="00A958A9" w:rsidRDefault="00AF7570" w:rsidP="0024208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964" w:type="dxa"/>
            <w:vAlign w:val="center"/>
          </w:tcPr>
          <w:p w14:paraId="7775B046" w14:textId="72EEB68B" w:rsidR="00AF7570" w:rsidRPr="00A958A9" w:rsidRDefault="00AF7570" w:rsidP="0024208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19</w:t>
            </w:r>
          </w:p>
        </w:tc>
        <w:tc>
          <w:tcPr>
            <w:tcW w:w="964" w:type="dxa"/>
            <w:vAlign w:val="center"/>
          </w:tcPr>
          <w:p w14:paraId="78F87546" w14:textId="4ADDDDDE" w:rsidR="00AF7570" w:rsidRPr="00A958A9" w:rsidRDefault="00AF7570" w:rsidP="0024208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A958A9">
              <w:rPr>
                <w:rFonts w:ascii="Museo 300" w:hAnsi="Museo 300"/>
                <w:sz w:val="18"/>
                <w:szCs w:val="18"/>
              </w:rPr>
              <w:t>21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724538F2" w14:textId="300DE8BC" w:rsidR="00AF7570" w:rsidRPr="00A958A9" w:rsidRDefault="00AF7570" w:rsidP="001A0A6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958A9">
              <w:rPr>
                <w:rFonts w:ascii="Museo 300" w:hAnsi="Museo 300"/>
                <w:b/>
                <w:sz w:val="18"/>
                <w:szCs w:val="18"/>
              </w:rPr>
              <w:t>14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5CB5E5DD" w14:textId="145CC411" w:rsidR="00AF7570" w:rsidRPr="00A958A9" w:rsidRDefault="00AF7570" w:rsidP="001A0A6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958A9">
              <w:rPr>
                <w:rFonts w:ascii="Museo 300" w:hAnsi="Museo 300"/>
                <w:b/>
                <w:sz w:val="18"/>
                <w:szCs w:val="18"/>
              </w:rPr>
              <w:t>15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10585D7B" w14:textId="1D46E013" w:rsidR="00AF7570" w:rsidRPr="00A958A9" w:rsidRDefault="00AF7570" w:rsidP="001A0A6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A958A9">
              <w:rPr>
                <w:rFonts w:ascii="Museo 300" w:hAnsi="Museo 300"/>
                <w:b/>
                <w:sz w:val="18"/>
                <w:szCs w:val="18"/>
              </w:rPr>
              <w:t>21</w:t>
            </w:r>
          </w:p>
        </w:tc>
      </w:tr>
    </w:tbl>
    <w:p w14:paraId="6EF25732" w14:textId="77777777" w:rsidR="00AF7570" w:rsidRPr="00407B3A" w:rsidRDefault="00AF7570">
      <w:pPr>
        <w:pStyle w:val="Textonotapie"/>
        <w:rPr>
          <w:rFonts w:ascii="Museo 300" w:hAnsi="Museo 300"/>
          <w:sz w:val="10"/>
          <w:szCs w:val="10"/>
        </w:rPr>
      </w:pPr>
    </w:p>
  </w:footnote>
  <w:footnote w:id="31">
    <w:p w14:paraId="4024AD7B" w14:textId="582610E6" w:rsidR="00AF7570" w:rsidRDefault="00AF7570">
      <w:pPr>
        <w:pStyle w:val="Textonotapie"/>
      </w:pPr>
      <w:r w:rsidRPr="00A958A9">
        <w:rPr>
          <w:rStyle w:val="Refdenotaalpie"/>
          <w:rFonts w:ascii="Museo 300" w:hAnsi="Museo 300"/>
        </w:rPr>
        <w:footnoteRef/>
      </w:r>
      <w:r w:rsidRPr="00A958A9">
        <w:rPr>
          <w:rFonts w:ascii="Museo 300" w:hAnsi="Museo 300"/>
        </w:rPr>
        <w:t xml:space="preserve"> </w:t>
      </w:r>
      <w:r w:rsidRPr="00A958A9">
        <w:rPr>
          <w:rFonts w:ascii="Museo 300" w:hAnsi="Museo 300"/>
          <w:sz w:val="18"/>
          <w:szCs w:val="18"/>
        </w:rPr>
        <w:t>Véase Anexo 19.10 para revisar el comportamiento de esta actividad durante el año.</w:t>
      </w:r>
    </w:p>
  </w:footnote>
  <w:footnote w:id="32">
    <w:p w14:paraId="2C22B3A9" w14:textId="42D0DCAC" w:rsidR="00AF7570" w:rsidRPr="00407B3A" w:rsidRDefault="00AF7570">
      <w:pPr>
        <w:pStyle w:val="Textonotapie"/>
        <w:rPr>
          <w:rFonts w:ascii="Museo 300" w:hAnsi="Museo 300"/>
          <w:sz w:val="18"/>
          <w:szCs w:val="18"/>
        </w:rPr>
      </w:pPr>
      <w:r w:rsidRPr="00407B3A">
        <w:rPr>
          <w:rStyle w:val="Refdenotaalpie"/>
          <w:rFonts w:ascii="Museo 300" w:hAnsi="Museo 300"/>
        </w:rPr>
        <w:footnoteRef/>
      </w:r>
      <w:r w:rsidRPr="00407B3A">
        <w:rPr>
          <w:rFonts w:ascii="Museo 300" w:hAnsi="Museo 300"/>
        </w:rPr>
        <w:t xml:space="preserve"> </w:t>
      </w:r>
      <w:r w:rsidRPr="00407B3A">
        <w:rPr>
          <w:rFonts w:ascii="Museo 300" w:hAnsi="Museo 300"/>
          <w:sz w:val="18"/>
          <w:szCs w:val="18"/>
        </w:rPr>
        <w:t>Véase Anexo 19.11 para revisar el comportamiento de esta actividad durante el año.</w:t>
      </w:r>
    </w:p>
    <w:p w14:paraId="61AE84AE" w14:textId="77777777" w:rsidR="00AF7570" w:rsidRPr="00407B3A" w:rsidRDefault="00AF7570">
      <w:pPr>
        <w:pStyle w:val="Textonotapie"/>
        <w:rPr>
          <w:rFonts w:ascii="Museo 300" w:hAnsi="Museo 300"/>
          <w:sz w:val="10"/>
          <w:szCs w:val="10"/>
        </w:rPr>
      </w:pPr>
    </w:p>
  </w:footnote>
  <w:footnote w:id="33">
    <w:p w14:paraId="3B3296FF" w14:textId="07897790" w:rsidR="00AF7570" w:rsidRPr="00407B3A" w:rsidRDefault="00AF7570" w:rsidP="005A2BE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407B3A">
        <w:rPr>
          <w:rStyle w:val="Refdenotaalpie"/>
          <w:rFonts w:ascii="Museo 300" w:hAnsi="Museo 300"/>
        </w:rPr>
        <w:footnoteRef/>
      </w:r>
      <w:r w:rsidRPr="00407B3A">
        <w:rPr>
          <w:rFonts w:ascii="Museo 300" w:hAnsi="Museo 300"/>
        </w:rPr>
        <w:t xml:space="preserve"> </w:t>
      </w:r>
      <w:r w:rsidRPr="00407B3A">
        <w:rPr>
          <w:rFonts w:ascii="Museo 300" w:hAnsi="Museo 300"/>
          <w:sz w:val="18"/>
          <w:szCs w:val="18"/>
        </w:rPr>
        <w:t>CETIA IV Usulután reporta:</w:t>
      </w:r>
    </w:p>
    <w:tbl>
      <w:tblPr>
        <w:tblStyle w:val="Tabladecuadrcula1clara"/>
        <w:tblW w:w="0" w:type="auto"/>
        <w:shd w:val="clear" w:color="auto" w:fill="E7E6E6" w:themeFill="background2"/>
        <w:tblLayout w:type="fixed"/>
        <w:tblLook w:val="04A0" w:firstRow="1" w:lastRow="0" w:firstColumn="1" w:lastColumn="0" w:noHBand="0" w:noVBand="1"/>
      </w:tblPr>
      <w:tblGrid>
        <w:gridCol w:w="3681"/>
        <w:gridCol w:w="964"/>
        <w:gridCol w:w="964"/>
        <w:gridCol w:w="964"/>
        <w:gridCol w:w="964"/>
        <w:gridCol w:w="964"/>
        <w:gridCol w:w="964"/>
      </w:tblGrid>
      <w:tr w:rsidR="00AF7570" w:rsidRPr="00407B3A" w14:paraId="51E8AC6B" w14:textId="09650C3A" w:rsidTr="00407B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7E6E6" w:themeFill="background2"/>
          </w:tcPr>
          <w:p w14:paraId="6F8900FF" w14:textId="77777777" w:rsidR="00AF7570" w:rsidRPr="00407B3A" w:rsidRDefault="00AF7570" w:rsidP="007E77B9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407B3A">
              <w:rPr>
                <w:rFonts w:ascii="Museo 300" w:hAnsi="Museo 300"/>
                <w:sz w:val="18"/>
                <w:szCs w:val="18"/>
              </w:rPr>
              <w:t>Actividad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75F82048" w14:textId="77777777" w:rsidR="00AF7570" w:rsidRPr="00407B3A" w:rsidRDefault="00AF7570" w:rsidP="00A95BD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07B3A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4AFB6EDB" w14:textId="77777777" w:rsidR="00AF7570" w:rsidRPr="00407B3A" w:rsidRDefault="00AF7570" w:rsidP="00A95BD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07B3A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2AD89569" w14:textId="77777777" w:rsidR="00AF7570" w:rsidRPr="00407B3A" w:rsidRDefault="00AF7570" w:rsidP="00A95BD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07B3A">
              <w:rPr>
                <w:rFonts w:ascii="Museo 300" w:hAnsi="Museo 300"/>
                <w:sz w:val="18"/>
                <w:szCs w:val="18"/>
              </w:rPr>
              <w:t>Marzo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18B25C8D" w14:textId="25F3199B" w:rsidR="00AF7570" w:rsidRPr="00407B3A" w:rsidRDefault="00AF7570" w:rsidP="00A95BD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07B3A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0B628FBB" w14:textId="77E3F46A" w:rsidR="00AF7570" w:rsidRPr="00407B3A" w:rsidRDefault="00AF7570" w:rsidP="00246C9F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07B3A"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0492C977" w14:textId="73DFF1FA" w:rsidR="00AF7570" w:rsidRPr="00407B3A" w:rsidRDefault="00AF7570" w:rsidP="000C6408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07B3A">
              <w:rPr>
                <w:rFonts w:ascii="Museo 300" w:hAnsi="Museo 300"/>
                <w:sz w:val="18"/>
                <w:szCs w:val="18"/>
              </w:rPr>
              <w:t>Junio</w:t>
            </w:r>
          </w:p>
        </w:tc>
      </w:tr>
      <w:tr w:rsidR="00AF7570" w:rsidRPr="00407B3A" w14:paraId="1323927F" w14:textId="0E479D25" w:rsidTr="00407B3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auto"/>
            <w:vAlign w:val="center"/>
          </w:tcPr>
          <w:p w14:paraId="662B6574" w14:textId="5CE57213" w:rsidR="00AF7570" w:rsidRPr="00407B3A" w:rsidRDefault="00AF7570" w:rsidP="00A95BD4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407B3A">
              <w:rPr>
                <w:rFonts w:ascii="Museo 300" w:hAnsi="Museo 300"/>
                <w:sz w:val="18"/>
                <w:szCs w:val="18"/>
              </w:rPr>
              <w:t>Solicitud de Adjudicación de inmuebles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29DFF227" w14:textId="64DF95CA" w:rsidR="00AF7570" w:rsidRPr="00407B3A" w:rsidRDefault="00AF7570" w:rsidP="00A95BD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07B3A">
              <w:rPr>
                <w:rFonts w:ascii="Museo 300" w:hAnsi="Museo 300"/>
                <w:sz w:val="18"/>
                <w:szCs w:val="18"/>
              </w:rPr>
              <w:t>0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0F5981EF" w14:textId="5275FEE4" w:rsidR="00AF7570" w:rsidRPr="00407B3A" w:rsidRDefault="00AF7570" w:rsidP="00A95BD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07B3A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964" w:type="dxa"/>
            <w:shd w:val="clear" w:color="auto" w:fill="auto"/>
            <w:vAlign w:val="center"/>
          </w:tcPr>
          <w:p w14:paraId="77DA7767" w14:textId="21EE5026" w:rsidR="00AF7570" w:rsidRPr="00407B3A" w:rsidRDefault="00AF7570" w:rsidP="00A95BD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07B3A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358EBA48" w14:textId="43A38055" w:rsidR="00AF7570" w:rsidRPr="00407B3A" w:rsidRDefault="00AF7570" w:rsidP="000C640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07B3A">
              <w:rPr>
                <w:rFonts w:ascii="Museo 300" w:hAnsi="Museo 300"/>
                <w:sz w:val="18"/>
                <w:szCs w:val="18"/>
              </w:rPr>
              <w:t>39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6C21A97C" w14:textId="3CF87917" w:rsidR="00AF7570" w:rsidRPr="00407B3A" w:rsidRDefault="00AF7570" w:rsidP="000C640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07B3A">
              <w:rPr>
                <w:rFonts w:ascii="Museo 300" w:hAnsi="Museo 300"/>
                <w:sz w:val="18"/>
                <w:szCs w:val="18"/>
              </w:rPr>
              <w:t>13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6C644FC8" w14:textId="1B3D63E5" w:rsidR="00AF7570" w:rsidRPr="00407B3A" w:rsidRDefault="00AF7570" w:rsidP="000C640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407B3A">
              <w:rPr>
                <w:rFonts w:ascii="Museo 300" w:hAnsi="Museo 300"/>
                <w:sz w:val="18"/>
                <w:szCs w:val="18"/>
              </w:rPr>
              <w:t>16</w:t>
            </w:r>
          </w:p>
        </w:tc>
      </w:tr>
    </w:tbl>
    <w:p w14:paraId="40817AC4" w14:textId="47DDB258" w:rsidR="00AF7570" w:rsidRPr="00407B3A" w:rsidRDefault="00AF7570" w:rsidP="005A2BE9">
      <w:pPr>
        <w:pStyle w:val="Textonotapie"/>
        <w:jc w:val="both"/>
        <w:rPr>
          <w:rFonts w:ascii="Museo 300" w:hAnsi="Museo 300"/>
          <w:sz w:val="10"/>
          <w:szCs w:val="10"/>
          <w:lang w:val="es-SV"/>
        </w:rPr>
      </w:pPr>
    </w:p>
  </w:footnote>
  <w:footnote w:id="34">
    <w:p w14:paraId="7382B291" w14:textId="7ABB2A0A" w:rsidR="00AF7570" w:rsidRDefault="00AF7570">
      <w:pPr>
        <w:pStyle w:val="Textonotapie"/>
        <w:rPr>
          <w:rFonts w:ascii="Museo 300" w:hAnsi="Museo 300"/>
          <w:sz w:val="18"/>
          <w:szCs w:val="18"/>
        </w:rPr>
      </w:pPr>
      <w:r w:rsidRPr="00407B3A">
        <w:rPr>
          <w:rStyle w:val="Refdenotaalpie"/>
          <w:rFonts w:ascii="Museo 300" w:hAnsi="Museo 300"/>
        </w:rPr>
        <w:footnoteRef/>
      </w:r>
      <w:r w:rsidRPr="00407B3A">
        <w:rPr>
          <w:rFonts w:ascii="Museo 300" w:hAnsi="Museo 300"/>
        </w:rPr>
        <w:t xml:space="preserve"> </w:t>
      </w:r>
      <w:r w:rsidRPr="00407B3A">
        <w:rPr>
          <w:rFonts w:ascii="Museo 300" w:hAnsi="Museo 300"/>
          <w:sz w:val="18"/>
          <w:szCs w:val="18"/>
        </w:rPr>
        <w:t>Véase Anexo 19.12 para revisar el comportamiento de esta actividad durante el año.</w:t>
      </w:r>
    </w:p>
    <w:p w14:paraId="03F29348" w14:textId="77777777" w:rsidR="00AF7570" w:rsidRPr="00407B3A" w:rsidRDefault="00AF7570">
      <w:pPr>
        <w:pStyle w:val="Textonotapie"/>
        <w:rPr>
          <w:rFonts w:ascii="Museo 300" w:hAnsi="Museo 300"/>
          <w:sz w:val="10"/>
          <w:szCs w:val="10"/>
        </w:rPr>
      </w:pPr>
    </w:p>
  </w:footnote>
  <w:footnote w:id="35">
    <w:p w14:paraId="34F5423F" w14:textId="7948B911" w:rsidR="00AF7570" w:rsidRDefault="00AF7570">
      <w:pPr>
        <w:pStyle w:val="Textonotapie"/>
      </w:pPr>
      <w:r w:rsidRPr="00407B3A">
        <w:rPr>
          <w:rStyle w:val="Refdenotaalpie"/>
          <w:rFonts w:ascii="Museo 300" w:hAnsi="Museo 300"/>
        </w:rPr>
        <w:footnoteRef/>
      </w:r>
      <w:r w:rsidRPr="00407B3A">
        <w:rPr>
          <w:rFonts w:ascii="Museo 300" w:hAnsi="Museo 300"/>
        </w:rPr>
        <w:t xml:space="preserve"> </w:t>
      </w:r>
      <w:r w:rsidRPr="00407B3A">
        <w:rPr>
          <w:rFonts w:ascii="Museo 300" w:hAnsi="Museo 300"/>
          <w:sz w:val="18"/>
          <w:szCs w:val="18"/>
        </w:rPr>
        <w:t>Véase Anexo 19.13 para revisar el comportamiento de esta actividad durante el año.</w:t>
      </w:r>
    </w:p>
  </w:footnote>
  <w:footnote w:id="36">
    <w:p w14:paraId="07EAC46F" w14:textId="2BF3E14A" w:rsidR="00AF7570" w:rsidRPr="00CE1508" w:rsidRDefault="00AF7570" w:rsidP="00527B06">
      <w:pPr>
        <w:pStyle w:val="Textonotapie"/>
        <w:ind w:left="-993" w:firstLine="993"/>
        <w:rPr>
          <w:rFonts w:ascii="Museo 300" w:hAnsi="Museo 300"/>
          <w:sz w:val="18"/>
          <w:szCs w:val="18"/>
        </w:rPr>
      </w:pPr>
      <w:r w:rsidRPr="00CE1508">
        <w:rPr>
          <w:rStyle w:val="Refdenotaalpie"/>
          <w:rFonts w:ascii="Museo 300" w:hAnsi="Museo 300"/>
        </w:rPr>
        <w:footnoteRef/>
      </w:r>
      <w:r w:rsidRPr="00CE1508">
        <w:rPr>
          <w:rFonts w:ascii="Museo 300" w:hAnsi="Museo 300"/>
          <w:sz w:val="18"/>
          <w:szCs w:val="18"/>
        </w:rPr>
        <w:t xml:space="preserve"> CETIA IV reporta: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964"/>
        <w:gridCol w:w="964"/>
        <w:gridCol w:w="964"/>
        <w:gridCol w:w="964"/>
        <w:gridCol w:w="964"/>
        <w:gridCol w:w="964"/>
      </w:tblGrid>
      <w:tr w:rsidR="00AF7570" w:rsidRPr="00CE1508" w14:paraId="3230CCAC" w14:textId="0C836289" w:rsidTr="00CE15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shd w:val="clear" w:color="auto" w:fill="E7E6E6" w:themeFill="background2"/>
            <w:vAlign w:val="center"/>
          </w:tcPr>
          <w:p w14:paraId="547E94E3" w14:textId="77777777" w:rsidR="00AF7570" w:rsidRPr="00CE1508" w:rsidRDefault="00AF7570" w:rsidP="007E77B9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CE1508">
              <w:rPr>
                <w:rFonts w:ascii="Museo 300" w:hAnsi="Museo 300"/>
                <w:sz w:val="18"/>
                <w:szCs w:val="18"/>
              </w:rPr>
              <w:t>Actividad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1722BC02" w14:textId="77777777" w:rsidR="00AF7570" w:rsidRPr="00CE1508" w:rsidRDefault="00AF7570" w:rsidP="008F29C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E1508">
              <w:rPr>
                <w:rFonts w:ascii="Museo 300" w:hAnsi="Museo 300"/>
                <w:sz w:val="18"/>
                <w:szCs w:val="18"/>
              </w:rPr>
              <w:t>Enero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2A934FA7" w14:textId="77777777" w:rsidR="00AF7570" w:rsidRPr="00CE1508" w:rsidRDefault="00AF7570" w:rsidP="008F29C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E1508">
              <w:rPr>
                <w:rFonts w:ascii="Museo 300" w:hAnsi="Museo 300"/>
                <w:sz w:val="18"/>
                <w:szCs w:val="18"/>
              </w:rPr>
              <w:t>Febrero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7063729C" w14:textId="77777777" w:rsidR="00AF7570" w:rsidRPr="00CE1508" w:rsidRDefault="00AF7570" w:rsidP="008F29C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E1508">
              <w:rPr>
                <w:rFonts w:ascii="Museo 300" w:hAnsi="Museo 300"/>
                <w:sz w:val="18"/>
                <w:szCs w:val="18"/>
              </w:rPr>
              <w:t>Marzo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1F15D739" w14:textId="0A1745CC" w:rsidR="00AF7570" w:rsidRPr="00CE1508" w:rsidRDefault="00AF7570" w:rsidP="008F29C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E1508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37D209A3" w14:textId="2D9A0D13" w:rsidR="00AF7570" w:rsidRPr="00CE1508" w:rsidRDefault="00AF7570" w:rsidP="00246C9F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E1508"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2767E967" w14:textId="39480E64" w:rsidR="00AF7570" w:rsidRPr="00CE1508" w:rsidRDefault="00AF7570" w:rsidP="000C6408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E1508">
              <w:rPr>
                <w:rFonts w:ascii="Museo 300" w:hAnsi="Museo 300"/>
                <w:sz w:val="18"/>
                <w:szCs w:val="18"/>
              </w:rPr>
              <w:t>Junio</w:t>
            </w:r>
          </w:p>
        </w:tc>
      </w:tr>
      <w:tr w:rsidR="00AF7570" w:rsidRPr="00CE1508" w14:paraId="3DFB6381" w14:textId="5871E0C5" w:rsidTr="00CE150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1528C205" w14:textId="3B148D5B" w:rsidR="00AF7570" w:rsidRPr="00CE1508" w:rsidRDefault="00AF7570" w:rsidP="00527B06">
            <w:pPr>
              <w:pStyle w:val="Textonotapie"/>
              <w:rPr>
                <w:rFonts w:ascii="Museo 300" w:hAnsi="Museo 300"/>
                <w:sz w:val="18"/>
                <w:szCs w:val="18"/>
              </w:rPr>
            </w:pPr>
            <w:r w:rsidRPr="00CE1508">
              <w:rPr>
                <w:rFonts w:ascii="Museo 300" w:hAnsi="Museo 300"/>
                <w:sz w:val="18"/>
                <w:szCs w:val="18"/>
              </w:rPr>
              <w:t>Solicitud de Adjudicación de inmuebles</w:t>
            </w:r>
          </w:p>
        </w:tc>
        <w:tc>
          <w:tcPr>
            <w:tcW w:w="964" w:type="dxa"/>
            <w:vAlign w:val="center"/>
          </w:tcPr>
          <w:p w14:paraId="57A803FF" w14:textId="172BAF3A" w:rsidR="00AF7570" w:rsidRPr="00CE1508" w:rsidRDefault="00AF7570" w:rsidP="008F29C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E1508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964" w:type="dxa"/>
            <w:vAlign w:val="center"/>
          </w:tcPr>
          <w:p w14:paraId="63AE20BB" w14:textId="24B0FFD5" w:rsidR="00AF7570" w:rsidRPr="00CE1508" w:rsidRDefault="00AF7570" w:rsidP="008F29C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E1508">
              <w:rPr>
                <w:rFonts w:ascii="Museo 300" w:hAnsi="Museo 300"/>
                <w:sz w:val="18"/>
                <w:szCs w:val="18"/>
              </w:rPr>
              <w:t>58</w:t>
            </w:r>
          </w:p>
        </w:tc>
        <w:tc>
          <w:tcPr>
            <w:tcW w:w="964" w:type="dxa"/>
            <w:vAlign w:val="center"/>
          </w:tcPr>
          <w:p w14:paraId="2A2A90A2" w14:textId="5620B696" w:rsidR="00AF7570" w:rsidRPr="00CE1508" w:rsidRDefault="00AF7570" w:rsidP="008F29C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CE1508">
              <w:rPr>
                <w:rFonts w:ascii="Museo 300" w:hAnsi="Museo 300"/>
                <w:sz w:val="18"/>
                <w:szCs w:val="18"/>
              </w:rPr>
              <w:t>18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0D52AA0C" w14:textId="25AFD9E3" w:rsidR="00AF7570" w:rsidRPr="00CE1508" w:rsidRDefault="00AF7570" w:rsidP="00246C9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E1508">
              <w:rPr>
                <w:rFonts w:ascii="Museo 300" w:hAnsi="Museo 300"/>
                <w:b/>
                <w:sz w:val="18"/>
                <w:szCs w:val="18"/>
              </w:rPr>
              <w:t>6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18702C44" w14:textId="42AD6B8C" w:rsidR="00AF7570" w:rsidRPr="00CE1508" w:rsidRDefault="00AF7570" w:rsidP="00246C9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E1508">
              <w:rPr>
                <w:rFonts w:ascii="Museo 300" w:hAnsi="Museo 300"/>
                <w:b/>
                <w:sz w:val="18"/>
                <w:szCs w:val="18"/>
              </w:rPr>
              <w:t>11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23C8C2EE" w14:textId="6CCD1A2A" w:rsidR="00AF7570" w:rsidRPr="00CE1508" w:rsidRDefault="00AF7570" w:rsidP="000C640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CE1508">
              <w:rPr>
                <w:rFonts w:ascii="Museo 300" w:hAnsi="Museo 300"/>
                <w:b/>
                <w:sz w:val="18"/>
                <w:szCs w:val="18"/>
              </w:rPr>
              <w:t>11</w:t>
            </w:r>
          </w:p>
        </w:tc>
      </w:tr>
    </w:tbl>
    <w:p w14:paraId="280D7E5A" w14:textId="77777777" w:rsidR="00AF7570" w:rsidRPr="00CE1508" w:rsidRDefault="00AF7570" w:rsidP="005A2BE9">
      <w:pPr>
        <w:pStyle w:val="Textonotapie"/>
        <w:ind w:left="-993" w:firstLine="993"/>
        <w:rPr>
          <w:rFonts w:ascii="Museo 300" w:hAnsi="Museo 300"/>
          <w:sz w:val="18"/>
          <w:szCs w:val="18"/>
          <w:lang w:val="es-SV"/>
        </w:rPr>
      </w:pPr>
    </w:p>
  </w:footnote>
  <w:footnote w:id="37">
    <w:p w14:paraId="6DFB0F14" w14:textId="641ABCA2" w:rsidR="00AF7570" w:rsidRDefault="00AF7570">
      <w:pPr>
        <w:pStyle w:val="Textonotapie"/>
        <w:rPr>
          <w:rFonts w:ascii="Museo 300" w:hAnsi="Museo 300"/>
          <w:sz w:val="18"/>
          <w:szCs w:val="18"/>
        </w:rPr>
      </w:pPr>
      <w:r w:rsidRPr="00CE1508">
        <w:rPr>
          <w:rStyle w:val="Refdenotaalpie"/>
          <w:rFonts w:ascii="Museo 300" w:hAnsi="Museo 300"/>
        </w:rPr>
        <w:footnoteRef/>
      </w:r>
      <w:r w:rsidRPr="00CE1508">
        <w:rPr>
          <w:rFonts w:ascii="Museo 300" w:hAnsi="Museo 300"/>
        </w:rPr>
        <w:t xml:space="preserve"> </w:t>
      </w:r>
      <w:r w:rsidRPr="00407B3A">
        <w:rPr>
          <w:rFonts w:ascii="Museo 300" w:hAnsi="Museo 300"/>
          <w:sz w:val="18"/>
          <w:szCs w:val="18"/>
        </w:rPr>
        <w:t xml:space="preserve">Véase Anexo </w:t>
      </w:r>
      <w:r w:rsidRPr="00CE1508">
        <w:rPr>
          <w:rFonts w:ascii="Museo 300" w:hAnsi="Museo 300"/>
          <w:sz w:val="18"/>
          <w:szCs w:val="18"/>
        </w:rPr>
        <w:t>19.14 para revisar el comportamiento de esta actividad durante el año.</w:t>
      </w:r>
    </w:p>
    <w:p w14:paraId="70C38770" w14:textId="77777777" w:rsidR="00AF7570" w:rsidRPr="00CE1508" w:rsidRDefault="00AF7570">
      <w:pPr>
        <w:pStyle w:val="Textonotapie"/>
        <w:rPr>
          <w:rFonts w:ascii="Museo 300" w:hAnsi="Museo 300"/>
        </w:rPr>
      </w:pPr>
    </w:p>
  </w:footnote>
  <w:footnote w:id="38">
    <w:p w14:paraId="1B66D25A" w14:textId="182FC5CE" w:rsidR="00AF7570" w:rsidRDefault="00AF7570">
      <w:pPr>
        <w:pStyle w:val="Textonotapie"/>
      </w:pPr>
      <w:r w:rsidRPr="00CE1508">
        <w:rPr>
          <w:rStyle w:val="Refdenotaalpie"/>
          <w:rFonts w:ascii="Museo 300" w:hAnsi="Museo 300"/>
        </w:rPr>
        <w:footnoteRef/>
      </w:r>
      <w:r w:rsidRPr="00CE1508">
        <w:rPr>
          <w:rFonts w:ascii="Museo 300" w:hAnsi="Museo 300"/>
        </w:rPr>
        <w:t xml:space="preserve"> </w:t>
      </w:r>
      <w:r w:rsidRPr="00407B3A">
        <w:rPr>
          <w:rFonts w:ascii="Museo 300" w:hAnsi="Museo 300"/>
          <w:sz w:val="18"/>
          <w:szCs w:val="18"/>
        </w:rPr>
        <w:t xml:space="preserve">Véase Anexo </w:t>
      </w:r>
      <w:r w:rsidRPr="00CE1508">
        <w:rPr>
          <w:rFonts w:ascii="Museo 300" w:hAnsi="Museo 300"/>
          <w:sz w:val="18"/>
          <w:szCs w:val="18"/>
        </w:rPr>
        <w:t>19.15 para revisar el comportamiento de esta actividad durante el año.</w:t>
      </w:r>
    </w:p>
  </w:footnote>
  <w:footnote w:id="39">
    <w:p w14:paraId="1F478691" w14:textId="287A5B34" w:rsidR="00AF7570" w:rsidRDefault="00AF7570" w:rsidP="006B1FBE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280250">
        <w:rPr>
          <w:rStyle w:val="Refdenotaalpie"/>
          <w:rFonts w:ascii="Museo 300" w:hAnsi="Museo 300"/>
        </w:rPr>
        <w:footnoteRef/>
      </w:r>
      <w:r w:rsidRPr="00280250">
        <w:rPr>
          <w:rFonts w:ascii="Museo 300" w:hAnsi="Museo 300"/>
        </w:rPr>
        <w:t xml:space="preserve"> </w:t>
      </w:r>
      <w:r w:rsidRPr="00280250">
        <w:rPr>
          <w:rFonts w:ascii="Museo 300" w:hAnsi="Museo 300"/>
          <w:sz w:val="18"/>
          <w:szCs w:val="18"/>
        </w:rPr>
        <w:t xml:space="preserve">Para el segundo trimestre se reportan las siguientes solicitudes de adjudicación de inmuebles recibidas: </w:t>
      </w:r>
      <w:r w:rsidRPr="00280250">
        <w:rPr>
          <w:rFonts w:ascii="Museo 300" w:hAnsi="Museo 300"/>
          <w:b/>
          <w:sz w:val="18"/>
          <w:szCs w:val="18"/>
        </w:rPr>
        <w:t>Abril:</w:t>
      </w:r>
      <w:r w:rsidRPr="00280250">
        <w:rPr>
          <w:rFonts w:ascii="Museo 300" w:hAnsi="Museo 300"/>
          <w:sz w:val="18"/>
          <w:szCs w:val="18"/>
        </w:rPr>
        <w:t xml:space="preserve"> 146, </w:t>
      </w:r>
      <w:r w:rsidRPr="00280250">
        <w:rPr>
          <w:rFonts w:ascii="Museo 300" w:hAnsi="Museo 300"/>
          <w:b/>
          <w:sz w:val="18"/>
          <w:szCs w:val="18"/>
        </w:rPr>
        <w:t>Mayo:</w:t>
      </w:r>
      <w:r w:rsidRPr="00280250">
        <w:rPr>
          <w:rFonts w:ascii="Museo 300" w:hAnsi="Museo 300"/>
          <w:sz w:val="18"/>
          <w:szCs w:val="18"/>
        </w:rPr>
        <w:t xml:space="preserve"> 118 y </w:t>
      </w:r>
      <w:r w:rsidRPr="00280250">
        <w:rPr>
          <w:rFonts w:ascii="Museo 300" w:hAnsi="Museo 300"/>
          <w:b/>
          <w:sz w:val="18"/>
          <w:szCs w:val="18"/>
        </w:rPr>
        <w:t>Junio:</w:t>
      </w:r>
      <w:r w:rsidRPr="00280250">
        <w:rPr>
          <w:rFonts w:ascii="Museo 300" w:hAnsi="Museo 300"/>
          <w:sz w:val="18"/>
          <w:szCs w:val="18"/>
        </w:rPr>
        <w:t xml:space="preserve"> 96.</w:t>
      </w:r>
    </w:p>
    <w:p w14:paraId="359F6541" w14:textId="77777777" w:rsidR="00AF7570" w:rsidRPr="00893B95" w:rsidRDefault="00AF7570" w:rsidP="006B1FBE">
      <w:pPr>
        <w:pStyle w:val="Textonotapie"/>
        <w:jc w:val="both"/>
        <w:rPr>
          <w:rFonts w:ascii="Museo 300" w:hAnsi="Museo 300"/>
          <w:sz w:val="8"/>
          <w:szCs w:val="8"/>
        </w:rPr>
      </w:pPr>
    </w:p>
  </w:footnote>
  <w:footnote w:id="40">
    <w:p w14:paraId="69C274A6" w14:textId="12E54DF2" w:rsidR="00AF7570" w:rsidRPr="00280250" w:rsidRDefault="00AF7570" w:rsidP="006B1FBE">
      <w:pPr>
        <w:pStyle w:val="Textonotapie"/>
        <w:ind w:left="-567" w:firstLine="567"/>
        <w:jc w:val="both"/>
        <w:rPr>
          <w:rFonts w:ascii="Museo 300" w:hAnsi="Museo 300"/>
          <w:sz w:val="18"/>
          <w:szCs w:val="18"/>
          <w:lang w:val="es-SV"/>
        </w:rPr>
      </w:pPr>
      <w:r w:rsidRPr="00280250">
        <w:rPr>
          <w:rStyle w:val="Refdenotaalpie"/>
          <w:rFonts w:ascii="Museo 300" w:hAnsi="Museo 300"/>
        </w:rPr>
        <w:footnoteRef/>
      </w:r>
      <w:r w:rsidRPr="00280250">
        <w:rPr>
          <w:rFonts w:ascii="Museo 300" w:hAnsi="Museo 300"/>
          <w:sz w:val="18"/>
          <w:szCs w:val="18"/>
          <w:lang w:val="es-SV"/>
        </w:rPr>
        <w:t xml:space="preserve"> </w:t>
      </w:r>
      <w:r>
        <w:rPr>
          <w:rFonts w:ascii="Museo 300" w:hAnsi="Museo 300"/>
          <w:sz w:val="18"/>
          <w:szCs w:val="18"/>
          <w:lang w:val="es-SV"/>
        </w:rPr>
        <w:t>S</w:t>
      </w:r>
      <w:r w:rsidRPr="00280250">
        <w:rPr>
          <w:rFonts w:ascii="Museo 300" w:hAnsi="Museo 300"/>
          <w:sz w:val="18"/>
          <w:szCs w:val="18"/>
          <w:lang w:val="es-SV"/>
        </w:rPr>
        <w:t xml:space="preserve">e reportan </w:t>
      </w:r>
      <w:r>
        <w:rPr>
          <w:rFonts w:ascii="Museo 300" w:hAnsi="Museo 300"/>
          <w:sz w:val="18"/>
          <w:szCs w:val="18"/>
          <w:lang w:val="es-SV"/>
        </w:rPr>
        <w:t xml:space="preserve">en </w:t>
      </w:r>
      <w:r w:rsidRPr="00280250">
        <w:rPr>
          <w:rFonts w:ascii="Museo 300" w:hAnsi="Museo 300"/>
          <w:sz w:val="18"/>
          <w:szCs w:val="18"/>
          <w:lang w:val="es-SV"/>
        </w:rPr>
        <w:t>dictámenes con los correspondientes inmuebles para ser aprobados por Junta Directiva</w:t>
      </w:r>
      <w:r>
        <w:rPr>
          <w:rFonts w:ascii="Museo 300" w:hAnsi="Museo 300"/>
          <w:sz w:val="18"/>
          <w:szCs w:val="18"/>
          <w:lang w:val="es-SV"/>
        </w:rPr>
        <w:t xml:space="preserve"> los siguientes: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1247"/>
        <w:gridCol w:w="1247"/>
        <w:gridCol w:w="1247"/>
      </w:tblGrid>
      <w:tr w:rsidR="00AF7570" w:rsidRPr="00280250" w14:paraId="0A7DA981" w14:textId="77777777" w:rsidTr="006B1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shd w:val="clear" w:color="auto" w:fill="E7E6E6" w:themeFill="background2"/>
            <w:vAlign w:val="center"/>
          </w:tcPr>
          <w:p w14:paraId="4ACE9783" w14:textId="4A4B3E7C" w:rsidR="00AF7570" w:rsidRPr="00280250" w:rsidRDefault="00AF7570" w:rsidP="006B1FB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80250">
              <w:rPr>
                <w:rFonts w:ascii="Museo 300" w:hAnsi="Museo 300"/>
                <w:sz w:val="18"/>
                <w:szCs w:val="18"/>
              </w:rPr>
              <w:t>Mes</w:t>
            </w:r>
          </w:p>
        </w:tc>
        <w:tc>
          <w:tcPr>
            <w:tcW w:w="1247" w:type="dxa"/>
            <w:shd w:val="clear" w:color="auto" w:fill="E7E6E6" w:themeFill="background2"/>
            <w:vAlign w:val="center"/>
          </w:tcPr>
          <w:p w14:paraId="72974FAF" w14:textId="44E278EB" w:rsidR="00AF7570" w:rsidRPr="00280250" w:rsidRDefault="00AF7570" w:rsidP="006B1FB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80250">
              <w:rPr>
                <w:rFonts w:ascii="Museo 300" w:hAnsi="Museo 300"/>
                <w:sz w:val="18"/>
                <w:szCs w:val="18"/>
              </w:rPr>
              <w:t>Dictámenes</w:t>
            </w:r>
          </w:p>
        </w:tc>
        <w:tc>
          <w:tcPr>
            <w:tcW w:w="1247" w:type="dxa"/>
            <w:shd w:val="clear" w:color="auto" w:fill="E7E6E6" w:themeFill="background2"/>
            <w:vAlign w:val="center"/>
          </w:tcPr>
          <w:p w14:paraId="31D8D746" w14:textId="48A9FFDF" w:rsidR="00AF7570" w:rsidRPr="00280250" w:rsidRDefault="00AF7570" w:rsidP="006B1FBE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80250">
              <w:rPr>
                <w:rFonts w:ascii="Museo 300" w:hAnsi="Museo 300"/>
                <w:sz w:val="18"/>
                <w:szCs w:val="18"/>
              </w:rPr>
              <w:t>Inmuebles</w:t>
            </w:r>
          </w:p>
        </w:tc>
      </w:tr>
      <w:tr w:rsidR="00AF7570" w:rsidRPr="00280250" w14:paraId="7DBA25CC" w14:textId="77777777" w:rsidTr="006B1F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vAlign w:val="center"/>
          </w:tcPr>
          <w:p w14:paraId="11DC694C" w14:textId="03E39710" w:rsidR="00AF7570" w:rsidRPr="00280250" w:rsidRDefault="00AF7570" w:rsidP="006B1FB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80250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1247" w:type="dxa"/>
            <w:vAlign w:val="center"/>
          </w:tcPr>
          <w:p w14:paraId="4FC03B43" w14:textId="53CD595F" w:rsidR="00AF7570" w:rsidRPr="00280250" w:rsidRDefault="00AF7570" w:rsidP="006B1FB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80250">
              <w:rPr>
                <w:rFonts w:ascii="Museo 300" w:hAnsi="Museo 300"/>
                <w:sz w:val="18"/>
                <w:szCs w:val="18"/>
              </w:rPr>
              <w:t>36</w:t>
            </w:r>
          </w:p>
        </w:tc>
        <w:tc>
          <w:tcPr>
            <w:tcW w:w="1247" w:type="dxa"/>
            <w:vAlign w:val="center"/>
          </w:tcPr>
          <w:p w14:paraId="1CAE4B17" w14:textId="4633B83B" w:rsidR="00AF7570" w:rsidRPr="00280250" w:rsidRDefault="00AF7570" w:rsidP="006B1FB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80250">
              <w:rPr>
                <w:rFonts w:ascii="Museo 300" w:hAnsi="Museo 300"/>
                <w:sz w:val="18"/>
                <w:szCs w:val="18"/>
              </w:rPr>
              <w:t>98</w:t>
            </w:r>
          </w:p>
        </w:tc>
      </w:tr>
      <w:tr w:rsidR="00AF7570" w:rsidRPr="00280250" w14:paraId="79B01C3B" w14:textId="77777777" w:rsidTr="006B1F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vAlign w:val="center"/>
          </w:tcPr>
          <w:p w14:paraId="6A7974BC" w14:textId="232FBE8E" w:rsidR="00AF7570" w:rsidRPr="00280250" w:rsidRDefault="00AF7570" w:rsidP="006B1FB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80250"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1247" w:type="dxa"/>
            <w:vAlign w:val="center"/>
          </w:tcPr>
          <w:p w14:paraId="50803320" w14:textId="7E57D510" w:rsidR="00AF7570" w:rsidRPr="00280250" w:rsidRDefault="00AF7570" w:rsidP="006B1FB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80250">
              <w:rPr>
                <w:rFonts w:ascii="Museo 300" w:hAnsi="Museo 300"/>
                <w:sz w:val="18"/>
                <w:szCs w:val="18"/>
              </w:rPr>
              <w:t>60</w:t>
            </w:r>
          </w:p>
        </w:tc>
        <w:tc>
          <w:tcPr>
            <w:tcW w:w="1247" w:type="dxa"/>
            <w:vAlign w:val="center"/>
          </w:tcPr>
          <w:p w14:paraId="613642DE" w14:textId="0A95BF00" w:rsidR="00AF7570" w:rsidRPr="00280250" w:rsidRDefault="00AF7570" w:rsidP="006B1FB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80250">
              <w:rPr>
                <w:rFonts w:ascii="Museo 300" w:hAnsi="Museo 300"/>
                <w:sz w:val="18"/>
                <w:szCs w:val="18"/>
              </w:rPr>
              <w:t>148</w:t>
            </w:r>
          </w:p>
        </w:tc>
      </w:tr>
      <w:tr w:rsidR="00AF7570" w:rsidRPr="00280250" w14:paraId="5482F18F" w14:textId="77777777" w:rsidTr="006B1FBE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vAlign w:val="center"/>
          </w:tcPr>
          <w:p w14:paraId="1522F869" w14:textId="66D60DA9" w:rsidR="00AF7570" w:rsidRPr="00280250" w:rsidRDefault="00AF7570" w:rsidP="006B1FBE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280250">
              <w:rPr>
                <w:rFonts w:ascii="Museo 300" w:hAnsi="Museo 300"/>
                <w:sz w:val="18"/>
                <w:szCs w:val="18"/>
              </w:rPr>
              <w:t>Junio</w:t>
            </w:r>
          </w:p>
        </w:tc>
        <w:tc>
          <w:tcPr>
            <w:tcW w:w="1247" w:type="dxa"/>
            <w:vAlign w:val="center"/>
          </w:tcPr>
          <w:p w14:paraId="79A0957B" w14:textId="3CD6F119" w:rsidR="00AF7570" w:rsidRPr="00280250" w:rsidRDefault="00AF7570" w:rsidP="006B1FB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80250">
              <w:rPr>
                <w:rFonts w:ascii="Museo 300" w:hAnsi="Museo 300"/>
                <w:sz w:val="18"/>
                <w:szCs w:val="18"/>
              </w:rPr>
              <w:t>36</w:t>
            </w:r>
          </w:p>
        </w:tc>
        <w:tc>
          <w:tcPr>
            <w:tcW w:w="1247" w:type="dxa"/>
            <w:vAlign w:val="center"/>
          </w:tcPr>
          <w:p w14:paraId="20937883" w14:textId="1CEC2AB8" w:rsidR="00AF7570" w:rsidRPr="00280250" w:rsidRDefault="00AF7570" w:rsidP="006B1FBE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280250">
              <w:rPr>
                <w:rFonts w:ascii="Museo 300" w:hAnsi="Museo 300"/>
                <w:sz w:val="18"/>
                <w:szCs w:val="18"/>
              </w:rPr>
              <w:t>66</w:t>
            </w:r>
          </w:p>
        </w:tc>
      </w:tr>
    </w:tbl>
    <w:p w14:paraId="2B9B92C4" w14:textId="77777777" w:rsidR="00AF7570" w:rsidRPr="00893B95" w:rsidRDefault="00AF7570" w:rsidP="006B1FBE">
      <w:pPr>
        <w:pStyle w:val="Textonotapie"/>
        <w:jc w:val="both"/>
        <w:rPr>
          <w:rFonts w:ascii="Museo 300" w:hAnsi="Museo 300"/>
          <w:sz w:val="8"/>
          <w:szCs w:val="8"/>
          <w:lang w:val="es-SV"/>
        </w:rPr>
      </w:pPr>
    </w:p>
  </w:footnote>
  <w:footnote w:id="41">
    <w:p w14:paraId="37F28431" w14:textId="209B73C9" w:rsidR="00AF7570" w:rsidRPr="006B1FBE" w:rsidRDefault="00AF7570" w:rsidP="006B1FBE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280250">
        <w:rPr>
          <w:rStyle w:val="Refdenotaalpie"/>
          <w:rFonts w:ascii="Museo 300" w:hAnsi="Museo 300"/>
        </w:rPr>
        <w:footnoteRef/>
      </w:r>
      <w:r w:rsidRPr="00280250">
        <w:rPr>
          <w:rFonts w:ascii="Museo 300" w:hAnsi="Museo 300"/>
          <w:sz w:val="18"/>
          <w:szCs w:val="18"/>
          <w:lang w:val="es-SV"/>
        </w:rPr>
        <w:t xml:space="preserve"> La falta de aprobación de nuevos proyectos limita la presentación de solicitudes de adjudicación de inmuebles. </w:t>
      </w:r>
      <w:r>
        <w:rPr>
          <w:rFonts w:ascii="Museo 300" w:hAnsi="Museo 300"/>
          <w:sz w:val="18"/>
          <w:szCs w:val="18"/>
          <w:lang w:val="es-SV"/>
        </w:rPr>
        <w:t xml:space="preserve">Se están verificando </w:t>
      </w:r>
      <w:r w:rsidRPr="006B1FBE">
        <w:rPr>
          <w:rFonts w:ascii="Museo 300" w:hAnsi="Museo 300"/>
          <w:sz w:val="18"/>
          <w:szCs w:val="18"/>
          <w:lang w:val="es-SV"/>
        </w:rPr>
        <w:t xml:space="preserve">disponibilidades de inmuebles en proyectos con DCD inscritas, </w:t>
      </w:r>
      <w:r>
        <w:rPr>
          <w:rFonts w:ascii="Museo 300" w:hAnsi="Museo 300"/>
          <w:sz w:val="18"/>
          <w:szCs w:val="18"/>
          <w:lang w:val="es-SV"/>
        </w:rPr>
        <w:t xml:space="preserve">remitiéndolas </w:t>
      </w:r>
      <w:r w:rsidRPr="006B1FBE">
        <w:rPr>
          <w:rFonts w:ascii="Museo 300" w:hAnsi="Museo 300"/>
          <w:sz w:val="18"/>
          <w:szCs w:val="18"/>
          <w:lang w:val="es-SV"/>
        </w:rPr>
        <w:t>a las Secciones de Transferencia de Tierras, para su verificación en campo.</w:t>
      </w:r>
    </w:p>
    <w:p w14:paraId="73E836D9" w14:textId="77777777" w:rsidR="00AF7570" w:rsidRPr="00893B95" w:rsidRDefault="00AF7570" w:rsidP="006B1FBE">
      <w:pPr>
        <w:pStyle w:val="Textonotapie"/>
        <w:jc w:val="both"/>
        <w:rPr>
          <w:rFonts w:ascii="Museo 300" w:hAnsi="Museo 300"/>
          <w:sz w:val="8"/>
          <w:szCs w:val="8"/>
          <w:lang w:val="es-SV"/>
        </w:rPr>
      </w:pPr>
    </w:p>
  </w:footnote>
  <w:footnote w:id="42">
    <w:p w14:paraId="5E24190E" w14:textId="102895E7" w:rsidR="00AF7570" w:rsidRDefault="00AF7570" w:rsidP="006B1FBE">
      <w:pPr>
        <w:pStyle w:val="Textonotapie"/>
        <w:jc w:val="both"/>
      </w:pPr>
      <w:r w:rsidRPr="00280250">
        <w:rPr>
          <w:rStyle w:val="Refdenotaalpie"/>
          <w:rFonts w:ascii="Museo 300" w:hAnsi="Museo 300"/>
        </w:rPr>
        <w:footnoteRef/>
      </w:r>
      <w:r w:rsidRPr="00280250">
        <w:rPr>
          <w:rFonts w:ascii="Museo 300" w:hAnsi="Museo 300"/>
        </w:rPr>
        <w:t xml:space="preserve"> </w:t>
      </w:r>
      <w:r w:rsidRPr="00407B3A">
        <w:rPr>
          <w:rFonts w:ascii="Museo 300" w:hAnsi="Museo 300"/>
          <w:sz w:val="18"/>
          <w:szCs w:val="18"/>
        </w:rPr>
        <w:t xml:space="preserve">Véase Anexo </w:t>
      </w:r>
      <w:r w:rsidRPr="00280250">
        <w:rPr>
          <w:rFonts w:ascii="Museo 300" w:hAnsi="Museo 300"/>
          <w:sz w:val="18"/>
          <w:szCs w:val="18"/>
        </w:rPr>
        <w:t>19.</w:t>
      </w:r>
      <w:r w:rsidR="00893808">
        <w:rPr>
          <w:rFonts w:ascii="Museo 300" w:hAnsi="Museo 300"/>
          <w:sz w:val="18"/>
          <w:szCs w:val="18"/>
        </w:rPr>
        <w:t>16</w:t>
      </w:r>
      <w:r w:rsidRPr="00280250">
        <w:rPr>
          <w:rFonts w:ascii="Museo 300" w:hAnsi="Museo 300"/>
          <w:sz w:val="18"/>
          <w:szCs w:val="18"/>
        </w:rPr>
        <w:t xml:space="preserve"> para revisar el comportamiento de esta actividad durante el año.</w:t>
      </w:r>
    </w:p>
  </w:footnote>
  <w:footnote w:id="43">
    <w:p w14:paraId="09BD8E64" w14:textId="3FBF6BBB" w:rsidR="00AF7570" w:rsidRPr="002A214E" w:rsidRDefault="00AF7570" w:rsidP="002A214E">
      <w:pPr>
        <w:pStyle w:val="Textonotapie"/>
        <w:jc w:val="both"/>
        <w:rPr>
          <w:rFonts w:ascii="Museo 300" w:hAnsi="Museo 300"/>
        </w:rPr>
      </w:pPr>
      <w:r w:rsidRPr="002A214E">
        <w:rPr>
          <w:rStyle w:val="Refdenotaalpie"/>
          <w:rFonts w:ascii="Museo 300" w:hAnsi="Museo 300"/>
        </w:rPr>
        <w:footnoteRef/>
      </w:r>
      <w:r w:rsidRPr="002A214E">
        <w:rPr>
          <w:rFonts w:ascii="Museo 300" w:hAnsi="Museo 300"/>
        </w:rPr>
        <w:t xml:space="preserve"> </w:t>
      </w:r>
      <w:r w:rsidRPr="002A214E">
        <w:rPr>
          <w:rFonts w:ascii="Museo 300" w:hAnsi="Museo 300"/>
          <w:sz w:val="18"/>
          <w:szCs w:val="18"/>
        </w:rPr>
        <w:t>Véase Anexo 19.1</w:t>
      </w:r>
      <w:r w:rsidR="000A2FCE">
        <w:rPr>
          <w:rFonts w:ascii="Museo 300" w:hAnsi="Museo 300"/>
          <w:sz w:val="18"/>
          <w:szCs w:val="18"/>
        </w:rPr>
        <w:t>7</w:t>
      </w:r>
      <w:r w:rsidRPr="002A214E">
        <w:rPr>
          <w:rFonts w:ascii="Museo 300" w:hAnsi="Museo 300"/>
          <w:sz w:val="18"/>
          <w:szCs w:val="18"/>
        </w:rPr>
        <w:t xml:space="preserve"> para revisar el comportamiento de esta actividad durante el año.</w:t>
      </w:r>
    </w:p>
  </w:footnote>
  <w:footnote w:id="44">
    <w:p w14:paraId="6BD6F2D8" w14:textId="1EB8E113" w:rsidR="00AF7570" w:rsidRPr="002A214E" w:rsidRDefault="00AF7570" w:rsidP="002A214E">
      <w:pPr>
        <w:pStyle w:val="Textonotapie"/>
        <w:jc w:val="both"/>
        <w:rPr>
          <w:rFonts w:ascii="Museo 300" w:hAnsi="Museo 300"/>
          <w:b/>
        </w:rPr>
      </w:pPr>
      <w:r w:rsidRPr="002A214E">
        <w:rPr>
          <w:rStyle w:val="Refdenotaalpie"/>
          <w:rFonts w:ascii="Museo 300" w:hAnsi="Museo 300"/>
        </w:rPr>
        <w:footnoteRef/>
      </w:r>
      <w:r w:rsidRPr="002A214E">
        <w:rPr>
          <w:rFonts w:ascii="Museo 300" w:hAnsi="Museo 300"/>
        </w:rPr>
        <w:t xml:space="preserve"> </w:t>
      </w:r>
      <w:r w:rsidRPr="002A214E">
        <w:rPr>
          <w:rFonts w:ascii="Museo 300" w:hAnsi="Museo 300"/>
          <w:sz w:val="18"/>
          <w:szCs w:val="18"/>
        </w:rPr>
        <w:t>Para el segundo trimestre se reporta:</w:t>
      </w:r>
      <w:r>
        <w:rPr>
          <w:rFonts w:ascii="Museo 300" w:hAnsi="Museo 300"/>
          <w:sz w:val="18"/>
          <w:szCs w:val="18"/>
        </w:rPr>
        <w:t xml:space="preserve"> </w:t>
      </w:r>
      <w:r w:rsidRPr="002A214E">
        <w:rPr>
          <w:rFonts w:ascii="Museo 300" w:hAnsi="Museo 300"/>
          <w:b/>
          <w:sz w:val="18"/>
          <w:szCs w:val="18"/>
        </w:rPr>
        <w:t>Mayo:</w:t>
      </w:r>
      <w:r w:rsidRPr="002A214E">
        <w:rPr>
          <w:rFonts w:ascii="Museo 300" w:hAnsi="Museo 300"/>
          <w:sz w:val="18"/>
          <w:szCs w:val="18"/>
        </w:rPr>
        <w:t xml:space="preserve"> Entrega de solares para vivienda en Hacienda Santa Bárbara porciones 4-1 y 5, asentamiento comunitario N 3, calle Nueva, situada en jurisdicción de El Paraíso, Chalatenango</w:t>
      </w:r>
      <w:r>
        <w:rPr>
          <w:rFonts w:ascii="Museo 300" w:hAnsi="Museo 300"/>
          <w:sz w:val="18"/>
          <w:szCs w:val="18"/>
        </w:rPr>
        <w:t xml:space="preserve"> y </w:t>
      </w:r>
      <w:r w:rsidRPr="002A214E">
        <w:rPr>
          <w:rFonts w:ascii="Museo 300" w:hAnsi="Museo 300"/>
          <w:b/>
          <w:sz w:val="18"/>
          <w:szCs w:val="18"/>
        </w:rPr>
        <w:t xml:space="preserve">Junio: </w:t>
      </w:r>
      <w:r w:rsidRPr="002A214E">
        <w:rPr>
          <w:rFonts w:ascii="Museo 300" w:hAnsi="Museo 300"/>
          <w:sz w:val="18"/>
          <w:szCs w:val="18"/>
        </w:rPr>
        <w:t xml:space="preserve">Hacienda El Transito, Hacienda </w:t>
      </w:r>
      <w:proofErr w:type="spellStart"/>
      <w:r w:rsidRPr="002A214E">
        <w:rPr>
          <w:rFonts w:ascii="Museo 300" w:hAnsi="Museo 300"/>
          <w:sz w:val="18"/>
          <w:szCs w:val="18"/>
        </w:rPr>
        <w:t>Chilama</w:t>
      </w:r>
      <w:proofErr w:type="spellEnd"/>
      <w:r w:rsidRPr="002A214E">
        <w:rPr>
          <w:rFonts w:ascii="Museo 300" w:hAnsi="Museo 300"/>
          <w:sz w:val="18"/>
          <w:szCs w:val="18"/>
        </w:rPr>
        <w:t xml:space="preserve"> y Rancho </w:t>
      </w:r>
      <w:proofErr w:type="spellStart"/>
      <w:r w:rsidRPr="002A214E">
        <w:rPr>
          <w:rFonts w:ascii="Museo 300" w:hAnsi="Museo 300"/>
          <w:sz w:val="18"/>
          <w:szCs w:val="18"/>
        </w:rPr>
        <w:t>Tatuano</w:t>
      </w:r>
      <w:proofErr w:type="spellEnd"/>
      <w:r w:rsidRPr="002A214E">
        <w:rPr>
          <w:rFonts w:ascii="Museo 300" w:hAnsi="Museo 300"/>
          <w:sz w:val="18"/>
          <w:szCs w:val="18"/>
        </w:rPr>
        <w:t>, Departamento de La Libertad.</w:t>
      </w:r>
    </w:p>
  </w:footnote>
  <w:footnote w:id="45">
    <w:p w14:paraId="6DDBE6A1" w14:textId="3716C568" w:rsidR="00AF7570" w:rsidRPr="002A214E" w:rsidRDefault="00AF7570" w:rsidP="002A214E">
      <w:pPr>
        <w:pStyle w:val="Textonotapie"/>
        <w:jc w:val="both"/>
        <w:rPr>
          <w:rFonts w:ascii="Museo 300" w:hAnsi="Museo 300"/>
        </w:rPr>
      </w:pPr>
      <w:r w:rsidRPr="002A214E">
        <w:rPr>
          <w:rStyle w:val="Refdenotaalpie"/>
          <w:rFonts w:ascii="Museo 300" w:hAnsi="Museo 300"/>
        </w:rPr>
        <w:footnoteRef/>
      </w:r>
      <w:r w:rsidRPr="002A214E">
        <w:rPr>
          <w:rFonts w:ascii="Museo 300" w:hAnsi="Museo 300"/>
        </w:rPr>
        <w:t xml:space="preserve"> </w:t>
      </w:r>
      <w:r w:rsidRPr="00407B3A">
        <w:rPr>
          <w:rFonts w:ascii="Museo 300" w:hAnsi="Museo 300"/>
          <w:sz w:val="18"/>
          <w:szCs w:val="18"/>
        </w:rPr>
        <w:t xml:space="preserve">Véase Anexo </w:t>
      </w:r>
      <w:r w:rsidRPr="002A214E">
        <w:rPr>
          <w:rFonts w:ascii="Museo 300" w:hAnsi="Museo 300"/>
          <w:sz w:val="18"/>
          <w:szCs w:val="18"/>
        </w:rPr>
        <w:t>19.</w:t>
      </w:r>
      <w:r w:rsidR="00434832">
        <w:rPr>
          <w:rFonts w:ascii="Museo 300" w:hAnsi="Museo 300"/>
          <w:sz w:val="18"/>
          <w:szCs w:val="18"/>
        </w:rPr>
        <w:t>18</w:t>
      </w:r>
      <w:r w:rsidRPr="002A214E">
        <w:rPr>
          <w:rFonts w:ascii="Museo 300" w:hAnsi="Museo 300"/>
          <w:sz w:val="18"/>
          <w:szCs w:val="18"/>
        </w:rPr>
        <w:t xml:space="preserve"> para revisar el comportamiento de esta actividad durante el año.</w:t>
      </w:r>
    </w:p>
  </w:footnote>
  <w:footnote w:id="46">
    <w:p w14:paraId="07BA3FB8" w14:textId="4D2CBD4F" w:rsidR="00AF7570" w:rsidRPr="002A214E" w:rsidRDefault="00AF7570" w:rsidP="002A214E">
      <w:pPr>
        <w:pStyle w:val="Textonotapie"/>
        <w:ind w:left="-426" w:firstLine="426"/>
        <w:jc w:val="both"/>
        <w:rPr>
          <w:rFonts w:ascii="Museo 300" w:hAnsi="Museo 300"/>
          <w:sz w:val="18"/>
          <w:szCs w:val="18"/>
          <w:lang w:val="es-SV"/>
        </w:rPr>
      </w:pPr>
      <w:r w:rsidRPr="002A214E">
        <w:rPr>
          <w:rStyle w:val="Refdenotaalpie"/>
          <w:rFonts w:ascii="Museo 300" w:hAnsi="Museo 300"/>
        </w:rPr>
        <w:footnoteRef/>
      </w:r>
      <w:r w:rsidRPr="002A214E">
        <w:rPr>
          <w:rFonts w:ascii="Museo 300" w:hAnsi="Museo 300"/>
          <w:sz w:val="18"/>
          <w:szCs w:val="18"/>
          <w:lang w:val="es-SV"/>
        </w:rPr>
        <w:t xml:space="preserve"> Reporte de los inmuebles actualizados en el inventario de tierras: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992"/>
        <w:gridCol w:w="11340"/>
      </w:tblGrid>
      <w:tr w:rsidR="00AF7570" w:rsidRPr="002A214E" w14:paraId="6B8F7342" w14:textId="77777777" w:rsidTr="00BF6B2D">
        <w:trPr>
          <w:trHeight w:val="340"/>
        </w:trPr>
        <w:tc>
          <w:tcPr>
            <w:tcW w:w="992" w:type="dxa"/>
            <w:shd w:val="clear" w:color="auto" w:fill="E7E6E6" w:themeFill="background2"/>
            <w:vAlign w:val="center"/>
          </w:tcPr>
          <w:p w14:paraId="02577060" w14:textId="2AB066E8" w:rsidR="00AF7570" w:rsidRPr="002A214E" w:rsidRDefault="00AF7570" w:rsidP="00893B9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2A214E">
              <w:rPr>
                <w:rFonts w:ascii="Museo 300" w:hAnsi="Museo 300"/>
                <w:b/>
                <w:sz w:val="18"/>
                <w:szCs w:val="18"/>
                <w:lang w:val="es-SV"/>
              </w:rPr>
              <w:t>Mes</w:t>
            </w:r>
          </w:p>
        </w:tc>
        <w:tc>
          <w:tcPr>
            <w:tcW w:w="11340" w:type="dxa"/>
            <w:shd w:val="clear" w:color="auto" w:fill="E7E6E6" w:themeFill="background2"/>
            <w:vAlign w:val="center"/>
          </w:tcPr>
          <w:p w14:paraId="6F7EB916" w14:textId="353D3A5E" w:rsidR="00AF7570" w:rsidRPr="002A214E" w:rsidRDefault="00AF7570" w:rsidP="00BF6B2D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2A214E">
              <w:rPr>
                <w:rFonts w:ascii="Museo 300" w:hAnsi="Museo 300"/>
                <w:b/>
                <w:sz w:val="18"/>
                <w:szCs w:val="18"/>
                <w:lang w:val="es-SV"/>
              </w:rPr>
              <w:t>Inmuebles</w:t>
            </w:r>
          </w:p>
        </w:tc>
      </w:tr>
      <w:tr w:rsidR="00AF7570" w:rsidRPr="002A214E" w14:paraId="3A21683E" w14:textId="77777777" w:rsidTr="00893B95">
        <w:trPr>
          <w:trHeight w:val="408"/>
        </w:trPr>
        <w:tc>
          <w:tcPr>
            <w:tcW w:w="992" w:type="dxa"/>
            <w:vAlign w:val="center"/>
          </w:tcPr>
          <w:p w14:paraId="79459BE4" w14:textId="5304E92D" w:rsidR="00AF7570" w:rsidRPr="002A214E" w:rsidRDefault="00AF7570" w:rsidP="00893B9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2A214E">
              <w:rPr>
                <w:rFonts w:ascii="Museo 300" w:hAnsi="Museo 300"/>
                <w:b/>
                <w:sz w:val="18"/>
                <w:szCs w:val="18"/>
                <w:lang w:val="es-SV"/>
              </w:rPr>
              <w:t>Abril</w:t>
            </w:r>
          </w:p>
        </w:tc>
        <w:tc>
          <w:tcPr>
            <w:tcW w:w="11340" w:type="dxa"/>
            <w:vAlign w:val="center"/>
          </w:tcPr>
          <w:p w14:paraId="7E7A6FD6" w14:textId="0948D06A" w:rsidR="00AF7570" w:rsidRPr="002A214E" w:rsidRDefault="00AF7570" w:rsidP="00BF6B2D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  <w:lang w:val="es-SV"/>
              </w:rPr>
            </w:pP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1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)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Mechotique, resto de lote 5, lote 8-1 y lote 12-1 Usulután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;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2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)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Mechotique, porción de lote 7 Usulután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;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3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)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Mechotique, porción de lote 8-2 Usulután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;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4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)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Mechotique, sub-parcelación, lote 9 (par)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>,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 xml:space="preserve"> Usulután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;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5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)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Hacienda san pablo cañales, San Vicente, y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6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)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 xml:space="preserve">Hacienda </w:t>
            </w:r>
            <w:proofErr w:type="spellStart"/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Sihuatepeque</w:t>
            </w:r>
            <w:proofErr w:type="spellEnd"/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, San Vicente</w:t>
            </w:r>
            <w:r w:rsidRPr="002A214E">
              <w:rPr>
                <w:rFonts w:ascii="Museo 300" w:hAnsi="Museo 300"/>
                <w:sz w:val="18"/>
                <w:szCs w:val="18"/>
                <w:lang w:val="es-SV"/>
              </w:rPr>
              <w:t>.</w:t>
            </w:r>
          </w:p>
        </w:tc>
      </w:tr>
      <w:tr w:rsidR="00AF7570" w:rsidRPr="002A214E" w14:paraId="77EA9577" w14:textId="77777777" w:rsidTr="00893B95">
        <w:trPr>
          <w:trHeight w:val="408"/>
        </w:trPr>
        <w:tc>
          <w:tcPr>
            <w:tcW w:w="992" w:type="dxa"/>
            <w:vAlign w:val="center"/>
          </w:tcPr>
          <w:p w14:paraId="4BEF50A2" w14:textId="08D18CA9" w:rsidR="00AF7570" w:rsidRPr="002A214E" w:rsidRDefault="00AF7570" w:rsidP="00893B9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2A214E">
              <w:rPr>
                <w:rFonts w:ascii="Museo 300" w:hAnsi="Museo 300"/>
                <w:b/>
                <w:sz w:val="18"/>
                <w:szCs w:val="18"/>
                <w:lang w:val="es-SV"/>
              </w:rPr>
              <w:t>Mayo</w:t>
            </w:r>
          </w:p>
        </w:tc>
        <w:tc>
          <w:tcPr>
            <w:tcW w:w="11340" w:type="dxa"/>
            <w:vAlign w:val="center"/>
          </w:tcPr>
          <w:p w14:paraId="36F53477" w14:textId="3B1E620C" w:rsidR="00AF7570" w:rsidRPr="002A214E" w:rsidRDefault="00AF7570" w:rsidP="00893B95">
            <w:pPr>
              <w:pStyle w:val="Textonotapie"/>
              <w:jc w:val="both"/>
              <w:rPr>
                <w:rFonts w:ascii="Museo 300" w:hAnsi="Museo 300"/>
                <w:sz w:val="16"/>
                <w:szCs w:val="18"/>
                <w:lang w:val="es-SV"/>
              </w:rPr>
            </w:pP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1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>)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 xml:space="preserve"> Hacienda San Arturo, Departamento de La Libertad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 y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2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)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Hacienda El Sitio, Departamento de La Libertad.</w:t>
            </w:r>
          </w:p>
        </w:tc>
      </w:tr>
      <w:tr w:rsidR="00AF7570" w:rsidRPr="002A214E" w14:paraId="75323A48" w14:textId="77777777" w:rsidTr="00893B95">
        <w:trPr>
          <w:trHeight w:val="408"/>
        </w:trPr>
        <w:tc>
          <w:tcPr>
            <w:tcW w:w="992" w:type="dxa"/>
            <w:vAlign w:val="center"/>
          </w:tcPr>
          <w:p w14:paraId="22F7EFD6" w14:textId="5A1945E0" w:rsidR="00AF7570" w:rsidRPr="002A214E" w:rsidRDefault="00AF7570" w:rsidP="00893B95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  <w:lang w:val="es-SV"/>
              </w:rPr>
            </w:pPr>
            <w:r w:rsidRPr="002A214E">
              <w:rPr>
                <w:rFonts w:ascii="Museo 300" w:hAnsi="Museo 300"/>
                <w:b/>
                <w:sz w:val="18"/>
                <w:szCs w:val="18"/>
                <w:lang w:val="es-SV"/>
              </w:rPr>
              <w:t>Junio</w:t>
            </w:r>
          </w:p>
        </w:tc>
        <w:tc>
          <w:tcPr>
            <w:tcW w:w="11340" w:type="dxa"/>
            <w:vAlign w:val="center"/>
          </w:tcPr>
          <w:p w14:paraId="1CB8B631" w14:textId="400BE852" w:rsidR="00AF7570" w:rsidRPr="002A214E" w:rsidRDefault="00AF7570" w:rsidP="00893B95">
            <w:pPr>
              <w:pStyle w:val="Textonotapie"/>
              <w:jc w:val="both"/>
              <w:rPr>
                <w:rFonts w:ascii="Museo 300" w:hAnsi="Museo 300"/>
                <w:sz w:val="16"/>
                <w:szCs w:val="18"/>
                <w:lang w:val="es-SV"/>
              </w:rPr>
            </w:pP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1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)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Hacienda San Pedro Mondragón, Depto. de Usulután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;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2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)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Hacienda Melara. Depto. de La Libertad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 y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3</w:t>
            </w:r>
            <w:r>
              <w:rPr>
                <w:rFonts w:ascii="Museo 300" w:hAnsi="Museo 300"/>
                <w:sz w:val="16"/>
                <w:szCs w:val="18"/>
                <w:lang w:val="es-SV"/>
              </w:rPr>
              <w:t xml:space="preserve">) </w:t>
            </w:r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 xml:space="preserve">Hacienda Santa Lucia </w:t>
            </w:r>
            <w:proofErr w:type="spellStart"/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Orcoyo</w:t>
            </w:r>
            <w:proofErr w:type="spellEnd"/>
            <w:r w:rsidRPr="002A214E">
              <w:rPr>
                <w:rFonts w:ascii="Museo 300" w:hAnsi="Museo 300"/>
                <w:sz w:val="16"/>
                <w:szCs w:val="18"/>
                <w:lang w:val="es-SV"/>
              </w:rPr>
              <w:t>. Depto. La Libertad</w:t>
            </w:r>
          </w:p>
        </w:tc>
      </w:tr>
    </w:tbl>
    <w:p w14:paraId="01AED0B3" w14:textId="47FFCDD0" w:rsidR="00AF7570" w:rsidRPr="00D0242D" w:rsidRDefault="00AF7570" w:rsidP="002A214E">
      <w:pPr>
        <w:pStyle w:val="Textonotapie"/>
        <w:ind w:left="-426" w:firstLine="426"/>
        <w:jc w:val="both"/>
        <w:rPr>
          <w:rFonts w:ascii="Museo 300" w:hAnsi="Museo 300"/>
          <w:sz w:val="16"/>
          <w:szCs w:val="16"/>
          <w:lang w:val="es-SV"/>
        </w:rPr>
      </w:pPr>
      <w:r>
        <w:rPr>
          <w:rFonts w:ascii="Museo 300" w:hAnsi="Museo 300"/>
          <w:sz w:val="16"/>
          <w:szCs w:val="16"/>
          <w:lang w:val="es-SV"/>
        </w:rPr>
        <w:t xml:space="preserve"> </w:t>
      </w:r>
    </w:p>
  </w:footnote>
  <w:footnote w:id="47">
    <w:p w14:paraId="248143E9" w14:textId="7E19981E" w:rsidR="00AF7570" w:rsidRDefault="00AF7570">
      <w:pPr>
        <w:pStyle w:val="Textonotapie"/>
        <w:rPr>
          <w:rFonts w:ascii="Museo 300" w:hAnsi="Museo 300"/>
          <w:sz w:val="18"/>
          <w:szCs w:val="18"/>
        </w:rPr>
      </w:pPr>
      <w:r w:rsidRPr="00602659">
        <w:rPr>
          <w:rStyle w:val="Refdenotaalpie"/>
          <w:rFonts w:ascii="Museo 300" w:hAnsi="Museo 300"/>
        </w:rPr>
        <w:footnoteRef/>
      </w:r>
      <w:r w:rsidRPr="00602659">
        <w:rPr>
          <w:rFonts w:ascii="Museo 300" w:hAnsi="Museo 300"/>
        </w:rPr>
        <w:t xml:space="preserve"> </w:t>
      </w:r>
      <w:r w:rsidRPr="00602659">
        <w:rPr>
          <w:rFonts w:ascii="Museo 300" w:hAnsi="Museo 300"/>
          <w:sz w:val="18"/>
          <w:szCs w:val="18"/>
        </w:rPr>
        <w:t>El reporte de escrituras en resguardo Enero – Junio 2023:</w:t>
      </w:r>
    </w:p>
    <w:tbl>
      <w:tblPr>
        <w:tblStyle w:val="Tablaconcuadrcula"/>
        <w:tblW w:w="14599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978"/>
        <w:gridCol w:w="545"/>
        <w:gridCol w:w="546"/>
        <w:gridCol w:w="612"/>
        <w:gridCol w:w="547"/>
        <w:gridCol w:w="547"/>
        <w:gridCol w:w="607"/>
        <w:gridCol w:w="708"/>
        <w:gridCol w:w="547"/>
        <w:gridCol w:w="547"/>
        <w:gridCol w:w="749"/>
        <w:gridCol w:w="546"/>
        <w:gridCol w:w="547"/>
        <w:gridCol w:w="750"/>
        <w:gridCol w:w="547"/>
        <w:gridCol w:w="547"/>
        <w:gridCol w:w="607"/>
        <w:gridCol w:w="713"/>
        <w:gridCol w:w="547"/>
        <w:gridCol w:w="547"/>
        <w:gridCol w:w="607"/>
        <w:gridCol w:w="708"/>
      </w:tblGrid>
      <w:tr w:rsidR="00AF7570" w:rsidRPr="00602659" w14:paraId="201F8F31" w14:textId="592B8E66" w:rsidTr="00EB2B90">
        <w:trPr>
          <w:trHeight w:val="283"/>
          <w:jc w:val="center"/>
        </w:trPr>
        <w:tc>
          <w:tcPr>
            <w:tcW w:w="1980" w:type="dxa"/>
            <w:vMerge w:val="restart"/>
            <w:shd w:val="clear" w:color="auto" w:fill="E7E6E6" w:themeFill="background2"/>
            <w:vAlign w:val="center"/>
          </w:tcPr>
          <w:p w14:paraId="1722C1AF" w14:textId="6C7F1D63" w:rsidR="00AF7570" w:rsidRPr="00602659" w:rsidRDefault="00AF7570" w:rsidP="00AE2B44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Descripción</w:t>
            </w:r>
          </w:p>
        </w:tc>
        <w:tc>
          <w:tcPr>
            <w:tcW w:w="1705" w:type="dxa"/>
            <w:gridSpan w:val="3"/>
            <w:shd w:val="clear" w:color="auto" w:fill="E7E6E6" w:themeFill="background2"/>
            <w:vAlign w:val="center"/>
          </w:tcPr>
          <w:p w14:paraId="1FDC7525" w14:textId="2C1FBB96" w:rsidR="00AF7570" w:rsidRPr="00602659" w:rsidRDefault="00AF7570" w:rsidP="004341F4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Enero</w:t>
            </w:r>
          </w:p>
        </w:tc>
        <w:tc>
          <w:tcPr>
            <w:tcW w:w="2409" w:type="dxa"/>
            <w:gridSpan w:val="4"/>
            <w:shd w:val="clear" w:color="auto" w:fill="E7E6E6" w:themeFill="background2"/>
            <w:vAlign w:val="center"/>
          </w:tcPr>
          <w:p w14:paraId="5B567DA8" w14:textId="09126C11" w:rsidR="00AF7570" w:rsidRPr="00602659" w:rsidRDefault="00AF7570" w:rsidP="004341F4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Febrero</w:t>
            </w:r>
          </w:p>
        </w:tc>
        <w:tc>
          <w:tcPr>
            <w:tcW w:w="1843" w:type="dxa"/>
            <w:gridSpan w:val="3"/>
            <w:shd w:val="clear" w:color="auto" w:fill="E7E6E6" w:themeFill="background2"/>
            <w:vAlign w:val="center"/>
          </w:tcPr>
          <w:p w14:paraId="53807FBF" w14:textId="0CA2C5FD" w:rsidR="00AF7570" w:rsidRPr="00602659" w:rsidRDefault="00AF7570" w:rsidP="004341F4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Marzo</w:t>
            </w:r>
          </w:p>
        </w:tc>
        <w:tc>
          <w:tcPr>
            <w:tcW w:w="1839" w:type="dxa"/>
            <w:gridSpan w:val="3"/>
            <w:shd w:val="clear" w:color="auto" w:fill="E7E6E6" w:themeFill="background2"/>
            <w:vAlign w:val="center"/>
          </w:tcPr>
          <w:p w14:paraId="084E82CD" w14:textId="251BDE60" w:rsidR="00AF7570" w:rsidRPr="00602659" w:rsidRDefault="00AF7570" w:rsidP="007E579C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Abril</w:t>
            </w:r>
          </w:p>
        </w:tc>
        <w:tc>
          <w:tcPr>
            <w:tcW w:w="2414" w:type="dxa"/>
            <w:gridSpan w:val="4"/>
            <w:shd w:val="clear" w:color="auto" w:fill="E7E6E6" w:themeFill="background2"/>
            <w:vAlign w:val="center"/>
          </w:tcPr>
          <w:p w14:paraId="46615113" w14:textId="2D38D8D6" w:rsidR="00AF7570" w:rsidRPr="00602659" w:rsidRDefault="00AF7570" w:rsidP="0061609F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Mayo</w:t>
            </w:r>
          </w:p>
        </w:tc>
        <w:tc>
          <w:tcPr>
            <w:tcW w:w="2409" w:type="dxa"/>
            <w:gridSpan w:val="4"/>
            <w:shd w:val="clear" w:color="auto" w:fill="E7E6E6" w:themeFill="background2"/>
            <w:vAlign w:val="center"/>
          </w:tcPr>
          <w:p w14:paraId="7702D510" w14:textId="5F9791FF" w:rsidR="00AF7570" w:rsidRPr="00602659" w:rsidRDefault="00AF7570" w:rsidP="0071733A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Junio</w:t>
            </w:r>
          </w:p>
        </w:tc>
      </w:tr>
      <w:tr w:rsidR="00AF7570" w:rsidRPr="00602659" w14:paraId="31A8534D" w14:textId="42B4CA3D" w:rsidTr="00EB2B90">
        <w:trPr>
          <w:trHeight w:val="283"/>
          <w:jc w:val="center"/>
        </w:trPr>
        <w:tc>
          <w:tcPr>
            <w:tcW w:w="1980" w:type="dxa"/>
            <w:vMerge/>
            <w:vAlign w:val="center"/>
          </w:tcPr>
          <w:p w14:paraId="1CE57A6E" w14:textId="78CD067F" w:rsidR="00AF7570" w:rsidRPr="00602659" w:rsidRDefault="00AF7570" w:rsidP="00620F06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</w:p>
        </w:tc>
        <w:tc>
          <w:tcPr>
            <w:tcW w:w="546" w:type="dxa"/>
            <w:vAlign w:val="center"/>
          </w:tcPr>
          <w:p w14:paraId="2A968CC1" w14:textId="247F8812" w:rsidR="00AF7570" w:rsidRPr="00602659" w:rsidRDefault="00AF7570" w:rsidP="00620F06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H</w:t>
            </w:r>
          </w:p>
        </w:tc>
        <w:tc>
          <w:tcPr>
            <w:tcW w:w="547" w:type="dxa"/>
            <w:vAlign w:val="center"/>
          </w:tcPr>
          <w:p w14:paraId="6CA283D4" w14:textId="043B9420" w:rsidR="00AF7570" w:rsidRPr="00602659" w:rsidRDefault="00AF7570" w:rsidP="00620F06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M</w:t>
            </w:r>
          </w:p>
        </w:tc>
        <w:tc>
          <w:tcPr>
            <w:tcW w:w="612" w:type="dxa"/>
            <w:vAlign w:val="center"/>
          </w:tcPr>
          <w:p w14:paraId="27CA907D" w14:textId="420C683E" w:rsidR="00AF7570" w:rsidRPr="00602659" w:rsidRDefault="00AF7570" w:rsidP="00620F06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Total</w:t>
            </w:r>
          </w:p>
        </w:tc>
        <w:tc>
          <w:tcPr>
            <w:tcW w:w="547" w:type="dxa"/>
            <w:vAlign w:val="center"/>
          </w:tcPr>
          <w:p w14:paraId="0931C084" w14:textId="56379226" w:rsidR="00AF7570" w:rsidRPr="00602659" w:rsidRDefault="00AF7570" w:rsidP="00620F06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H</w:t>
            </w:r>
          </w:p>
        </w:tc>
        <w:tc>
          <w:tcPr>
            <w:tcW w:w="547" w:type="dxa"/>
            <w:vAlign w:val="center"/>
          </w:tcPr>
          <w:p w14:paraId="54B3446B" w14:textId="58F820B7" w:rsidR="00AF7570" w:rsidRPr="00602659" w:rsidRDefault="00AF7570" w:rsidP="00620F06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M</w:t>
            </w:r>
          </w:p>
        </w:tc>
        <w:tc>
          <w:tcPr>
            <w:tcW w:w="607" w:type="dxa"/>
            <w:vAlign w:val="center"/>
          </w:tcPr>
          <w:p w14:paraId="5C79E706" w14:textId="14F8CA9A" w:rsidR="00AF7570" w:rsidRPr="00602659" w:rsidRDefault="00AF7570" w:rsidP="00620F06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DCD</w:t>
            </w:r>
          </w:p>
        </w:tc>
        <w:tc>
          <w:tcPr>
            <w:tcW w:w="708" w:type="dxa"/>
            <w:vAlign w:val="center"/>
          </w:tcPr>
          <w:p w14:paraId="7C54AD1C" w14:textId="5E2AE27A" w:rsidR="00AF7570" w:rsidRPr="00602659" w:rsidRDefault="00AF7570" w:rsidP="00620F06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Total</w:t>
            </w:r>
          </w:p>
        </w:tc>
        <w:tc>
          <w:tcPr>
            <w:tcW w:w="547" w:type="dxa"/>
            <w:vAlign w:val="center"/>
          </w:tcPr>
          <w:p w14:paraId="4FF12CAC" w14:textId="4C07B627" w:rsidR="00AF7570" w:rsidRPr="00602659" w:rsidRDefault="00AF7570" w:rsidP="00620F06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H</w:t>
            </w:r>
          </w:p>
        </w:tc>
        <w:tc>
          <w:tcPr>
            <w:tcW w:w="547" w:type="dxa"/>
            <w:vAlign w:val="center"/>
          </w:tcPr>
          <w:p w14:paraId="6EC3F575" w14:textId="62D283DD" w:rsidR="00AF7570" w:rsidRPr="00602659" w:rsidRDefault="00AF7570" w:rsidP="00620F06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M</w:t>
            </w:r>
          </w:p>
        </w:tc>
        <w:tc>
          <w:tcPr>
            <w:tcW w:w="749" w:type="dxa"/>
            <w:vAlign w:val="center"/>
          </w:tcPr>
          <w:p w14:paraId="724BA6A9" w14:textId="114BD9FC" w:rsidR="00AF7570" w:rsidRPr="00602659" w:rsidRDefault="00AF7570" w:rsidP="00620F06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Total</w:t>
            </w:r>
          </w:p>
        </w:tc>
        <w:tc>
          <w:tcPr>
            <w:tcW w:w="546" w:type="dxa"/>
            <w:shd w:val="clear" w:color="auto" w:fill="F2F2F2" w:themeFill="background1" w:themeFillShade="F2"/>
            <w:vAlign w:val="center"/>
          </w:tcPr>
          <w:p w14:paraId="0D98B484" w14:textId="74119C62" w:rsidR="00AF7570" w:rsidRPr="00602659" w:rsidRDefault="00AF7570" w:rsidP="00620F06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H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402ED7A6" w14:textId="16A6BA6A" w:rsidR="00AF7570" w:rsidRPr="00602659" w:rsidRDefault="00AF7570" w:rsidP="00620F06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M</w:t>
            </w:r>
          </w:p>
        </w:tc>
        <w:tc>
          <w:tcPr>
            <w:tcW w:w="750" w:type="dxa"/>
            <w:shd w:val="clear" w:color="auto" w:fill="F2F2F2" w:themeFill="background1" w:themeFillShade="F2"/>
            <w:vAlign w:val="center"/>
          </w:tcPr>
          <w:p w14:paraId="68290DE9" w14:textId="5831E8A0" w:rsidR="00AF7570" w:rsidRPr="00602659" w:rsidRDefault="00AF7570" w:rsidP="00620F06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Total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1CA7D8F3" w14:textId="63546D9F" w:rsidR="00AF7570" w:rsidRPr="00602659" w:rsidRDefault="00AF7570" w:rsidP="00620F06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H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6E3AADF4" w14:textId="38FE64CC" w:rsidR="00AF7570" w:rsidRPr="00602659" w:rsidRDefault="00AF7570" w:rsidP="00620F06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M</w:t>
            </w:r>
          </w:p>
        </w:tc>
        <w:tc>
          <w:tcPr>
            <w:tcW w:w="607" w:type="dxa"/>
            <w:shd w:val="clear" w:color="auto" w:fill="F2F2F2" w:themeFill="background1" w:themeFillShade="F2"/>
            <w:vAlign w:val="center"/>
          </w:tcPr>
          <w:p w14:paraId="5C1FC173" w14:textId="4CCC2321" w:rsidR="00AF7570" w:rsidRPr="00602659" w:rsidRDefault="00AF7570" w:rsidP="0061609F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DCD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1168FD2" w14:textId="4576080D" w:rsidR="00AF7570" w:rsidRPr="00602659" w:rsidRDefault="00AF7570" w:rsidP="00620F06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Total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0F39F635" w14:textId="54C8D946" w:rsidR="00AF7570" w:rsidRPr="00602659" w:rsidRDefault="00AF7570" w:rsidP="0071733A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H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3DA7190F" w14:textId="38443303" w:rsidR="00AF7570" w:rsidRPr="00602659" w:rsidRDefault="00AF7570" w:rsidP="0071733A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M</w:t>
            </w:r>
          </w:p>
        </w:tc>
        <w:tc>
          <w:tcPr>
            <w:tcW w:w="607" w:type="dxa"/>
            <w:shd w:val="clear" w:color="auto" w:fill="F2F2F2" w:themeFill="background1" w:themeFillShade="F2"/>
            <w:vAlign w:val="center"/>
          </w:tcPr>
          <w:p w14:paraId="4E792B11" w14:textId="0FB92025" w:rsidR="00AF7570" w:rsidRPr="00602659" w:rsidRDefault="00AF7570" w:rsidP="0071733A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DCD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CBF50B7" w14:textId="2C24CCD1" w:rsidR="00AF7570" w:rsidRPr="00602659" w:rsidRDefault="00AF7570" w:rsidP="0071733A">
            <w:pPr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602659">
              <w:rPr>
                <w:rFonts w:ascii="Museo 300" w:hAnsi="Museo 300"/>
                <w:b/>
                <w:sz w:val="16"/>
                <w:szCs w:val="16"/>
              </w:rPr>
              <w:t>Total</w:t>
            </w:r>
          </w:p>
        </w:tc>
      </w:tr>
      <w:tr w:rsidR="00AF7570" w:rsidRPr="00602659" w14:paraId="361E0382" w14:textId="42884C0E" w:rsidTr="00EB2B90">
        <w:trPr>
          <w:trHeight w:val="283"/>
          <w:jc w:val="center"/>
        </w:trPr>
        <w:tc>
          <w:tcPr>
            <w:tcW w:w="1980" w:type="dxa"/>
            <w:vAlign w:val="center"/>
          </w:tcPr>
          <w:p w14:paraId="21909168" w14:textId="09522034" w:rsidR="00AF7570" w:rsidRPr="00602659" w:rsidRDefault="00AF7570" w:rsidP="007E579C">
            <w:pPr>
              <w:pStyle w:val="Textonotapie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Escrituras ISTA</w:t>
            </w:r>
          </w:p>
        </w:tc>
        <w:tc>
          <w:tcPr>
            <w:tcW w:w="546" w:type="dxa"/>
            <w:vAlign w:val="center"/>
          </w:tcPr>
          <w:p w14:paraId="422713DB" w14:textId="3EDA2108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23</w:t>
            </w:r>
          </w:p>
        </w:tc>
        <w:tc>
          <w:tcPr>
            <w:tcW w:w="547" w:type="dxa"/>
            <w:vAlign w:val="center"/>
          </w:tcPr>
          <w:p w14:paraId="70318090" w14:textId="31E69470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26</w:t>
            </w:r>
          </w:p>
        </w:tc>
        <w:tc>
          <w:tcPr>
            <w:tcW w:w="612" w:type="dxa"/>
            <w:vAlign w:val="center"/>
          </w:tcPr>
          <w:p w14:paraId="5D8A76A1" w14:textId="04F5155C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49</w:t>
            </w:r>
          </w:p>
        </w:tc>
        <w:tc>
          <w:tcPr>
            <w:tcW w:w="547" w:type="dxa"/>
            <w:vAlign w:val="center"/>
          </w:tcPr>
          <w:p w14:paraId="4EC998CD" w14:textId="727F0213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75</w:t>
            </w:r>
          </w:p>
        </w:tc>
        <w:tc>
          <w:tcPr>
            <w:tcW w:w="547" w:type="dxa"/>
            <w:vAlign w:val="center"/>
          </w:tcPr>
          <w:p w14:paraId="26F7C571" w14:textId="0D7F8360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106</w:t>
            </w:r>
          </w:p>
        </w:tc>
        <w:tc>
          <w:tcPr>
            <w:tcW w:w="607" w:type="dxa"/>
            <w:vAlign w:val="center"/>
          </w:tcPr>
          <w:p w14:paraId="6F3D9FEF" w14:textId="7C300A8F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14:paraId="0A5E5925" w14:textId="288EBB63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181</w:t>
            </w:r>
          </w:p>
        </w:tc>
        <w:tc>
          <w:tcPr>
            <w:tcW w:w="547" w:type="dxa"/>
            <w:vAlign w:val="center"/>
          </w:tcPr>
          <w:p w14:paraId="187DA5F5" w14:textId="0F7DBB02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62</w:t>
            </w:r>
          </w:p>
        </w:tc>
        <w:tc>
          <w:tcPr>
            <w:tcW w:w="547" w:type="dxa"/>
            <w:vAlign w:val="center"/>
          </w:tcPr>
          <w:p w14:paraId="6B234265" w14:textId="21668F3E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59</w:t>
            </w:r>
          </w:p>
        </w:tc>
        <w:tc>
          <w:tcPr>
            <w:tcW w:w="749" w:type="dxa"/>
            <w:vAlign w:val="center"/>
          </w:tcPr>
          <w:p w14:paraId="27545D34" w14:textId="229E959A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121</w:t>
            </w:r>
          </w:p>
        </w:tc>
        <w:tc>
          <w:tcPr>
            <w:tcW w:w="546" w:type="dxa"/>
            <w:shd w:val="clear" w:color="auto" w:fill="F2F2F2" w:themeFill="background1" w:themeFillShade="F2"/>
            <w:vAlign w:val="center"/>
          </w:tcPr>
          <w:p w14:paraId="008A72E4" w14:textId="50F438A9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17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738BA21F" w14:textId="442E993D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32</w:t>
            </w:r>
          </w:p>
        </w:tc>
        <w:tc>
          <w:tcPr>
            <w:tcW w:w="750" w:type="dxa"/>
            <w:shd w:val="clear" w:color="auto" w:fill="F2F2F2" w:themeFill="background1" w:themeFillShade="F2"/>
            <w:vAlign w:val="center"/>
          </w:tcPr>
          <w:p w14:paraId="5D968202" w14:textId="4AB99DF0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49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02F05E99" w14:textId="3C612671" w:rsidR="00AF7570" w:rsidRPr="00602659" w:rsidRDefault="00AF7570" w:rsidP="00343B83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47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5A69C0B0" w14:textId="760C9D1B" w:rsidR="00AF7570" w:rsidRPr="00602659" w:rsidRDefault="00AF7570" w:rsidP="00343B83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41</w:t>
            </w:r>
          </w:p>
        </w:tc>
        <w:tc>
          <w:tcPr>
            <w:tcW w:w="607" w:type="dxa"/>
            <w:shd w:val="clear" w:color="auto" w:fill="F2F2F2" w:themeFill="background1" w:themeFillShade="F2"/>
            <w:vAlign w:val="center"/>
          </w:tcPr>
          <w:p w14:paraId="31C6C722" w14:textId="4E6C8E4A" w:rsidR="00AF7570" w:rsidRPr="00602659" w:rsidRDefault="00AF7570" w:rsidP="0061609F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2A0A927" w14:textId="494D33BD" w:rsidR="00AF7570" w:rsidRPr="00602659" w:rsidRDefault="00AF7570" w:rsidP="00343B83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88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612566DC" w14:textId="7D467A35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50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72E7E142" w14:textId="13CB3333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44</w:t>
            </w:r>
          </w:p>
        </w:tc>
        <w:tc>
          <w:tcPr>
            <w:tcW w:w="607" w:type="dxa"/>
            <w:shd w:val="clear" w:color="auto" w:fill="F2F2F2" w:themeFill="background1" w:themeFillShade="F2"/>
            <w:vAlign w:val="center"/>
          </w:tcPr>
          <w:p w14:paraId="44B98AED" w14:textId="7577ED63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01DA8B2F" w14:textId="4C12F35F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94</w:t>
            </w:r>
          </w:p>
        </w:tc>
      </w:tr>
      <w:tr w:rsidR="00AF7570" w:rsidRPr="00602659" w14:paraId="3B0531B4" w14:textId="381A323D" w:rsidTr="00EB2B90">
        <w:trPr>
          <w:trHeight w:val="283"/>
          <w:jc w:val="center"/>
        </w:trPr>
        <w:tc>
          <w:tcPr>
            <w:tcW w:w="1980" w:type="dxa"/>
            <w:vAlign w:val="center"/>
          </w:tcPr>
          <w:p w14:paraId="38795AFC" w14:textId="7F66F6EA" w:rsidR="00AF7570" w:rsidRPr="00602659" w:rsidRDefault="00AF7570" w:rsidP="007E579C">
            <w:pPr>
              <w:pStyle w:val="Textonotapie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Escrituras Cooperativas</w:t>
            </w:r>
          </w:p>
        </w:tc>
        <w:tc>
          <w:tcPr>
            <w:tcW w:w="546" w:type="dxa"/>
            <w:vAlign w:val="center"/>
          </w:tcPr>
          <w:p w14:paraId="22A43756" w14:textId="620DD342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29</w:t>
            </w:r>
          </w:p>
        </w:tc>
        <w:tc>
          <w:tcPr>
            <w:tcW w:w="547" w:type="dxa"/>
            <w:vAlign w:val="center"/>
          </w:tcPr>
          <w:p w14:paraId="10EBA427" w14:textId="75FDFF78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48</w:t>
            </w:r>
          </w:p>
        </w:tc>
        <w:tc>
          <w:tcPr>
            <w:tcW w:w="612" w:type="dxa"/>
            <w:vAlign w:val="center"/>
          </w:tcPr>
          <w:p w14:paraId="2E4728D6" w14:textId="75BB73C1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77</w:t>
            </w:r>
          </w:p>
        </w:tc>
        <w:tc>
          <w:tcPr>
            <w:tcW w:w="547" w:type="dxa"/>
            <w:vAlign w:val="center"/>
          </w:tcPr>
          <w:p w14:paraId="69B20004" w14:textId="5A121180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47" w:type="dxa"/>
            <w:vAlign w:val="center"/>
          </w:tcPr>
          <w:p w14:paraId="6CB78DF7" w14:textId="02363797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</w:t>
            </w:r>
          </w:p>
        </w:tc>
        <w:tc>
          <w:tcPr>
            <w:tcW w:w="607" w:type="dxa"/>
            <w:vAlign w:val="center"/>
          </w:tcPr>
          <w:p w14:paraId="2D3394BA" w14:textId="74FF5865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</w:t>
            </w:r>
          </w:p>
        </w:tc>
        <w:tc>
          <w:tcPr>
            <w:tcW w:w="708" w:type="dxa"/>
            <w:vAlign w:val="center"/>
          </w:tcPr>
          <w:p w14:paraId="58CE27E0" w14:textId="02EF11E9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2</w:t>
            </w:r>
          </w:p>
        </w:tc>
        <w:tc>
          <w:tcPr>
            <w:tcW w:w="547" w:type="dxa"/>
            <w:vAlign w:val="center"/>
          </w:tcPr>
          <w:p w14:paraId="0EB2B2F0" w14:textId="38DDFEC0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9</w:t>
            </w:r>
          </w:p>
        </w:tc>
        <w:tc>
          <w:tcPr>
            <w:tcW w:w="547" w:type="dxa"/>
            <w:vAlign w:val="center"/>
          </w:tcPr>
          <w:p w14:paraId="062CCB52" w14:textId="77DBFCE4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9</w:t>
            </w:r>
          </w:p>
        </w:tc>
        <w:tc>
          <w:tcPr>
            <w:tcW w:w="749" w:type="dxa"/>
            <w:vAlign w:val="center"/>
          </w:tcPr>
          <w:p w14:paraId="788751AA" w14:textId="3BDB8DCB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18</w:t>
            </w:r>
          </w:p>
        </w:tc>
        <w:tc>
          <w:tcPr>
            <w:tcW w:w="546" w:type="dxa"/>
            <w:shd w:val="clear" w:color="auto" w:fill="F2F2F2" w:themeFill="background1" w:themeFillShade="F2"/>
            <w:vAlign w:val="center"/>
          </w:tcPr>
          <w:p w14:paraId="228E9763" w14:textId="4DECE5CA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38569730" w14:textId="14385BEA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</w:t>
            </w:r>
          </w:p>
        </w:tc>
        <w:tc>
          <w:tcPr>
            <w:tcW w:w="750" w:type="dxa"/>
            <w:shd w:val="clear" w:color="auto" w:fill="F2F2F2" w:themeFill="background1" w:themeFillShade="F2"/>
            <w:vAlign w:val="center"/>
          </w:tcPr>
          <w:p w14:paraId="7D28C483" w14:textId="512AD834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2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145AB87E" w14:textId="2DDF129A" w:rsidR="00AF7570" w:rsidRPr="00602659" w:rsidRDefault="00AF7570" w:rsidP="00343B83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40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77646E4C" w14:textId="61D958C3" w:rsidR="00AF7570" w:rsidRPr="00602659" w:rsidRDefault="00AF7570" w:rsidP="00343B83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47</w:t>
            </w:r>
          </w:p>
        </w:tc>
        <w:tc>
          <w:tcPr>
            <w:tcW w:w="607" w:type="dxa"/>
            <w:shd w:val="clear" w:color="auto" w:fill="F2F2F2" w:themeFill="background1" w:themeFillShade="F2"/>
            <w:vAlign w:val="center"/>
          </w:tcPr>
          <w:p w14:paraId="65ED5BBA" w14:textId="6A2F213B" w:rsidR="00AF7570" w:rsidRPr="00602659" w:rsidRDefault="00AF7570" w:rsidP="0061609F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38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7E33F4B" w14:textId="2D1ABFF5" w:rsidR="00AF7570" w:rsidRPr="00602659" w:rsidRDefault="00AF7570" w:rsidP="00343B83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125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650D6CDA" w14:textId="59E2F766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4F15E3CD" w14:textId="7339ED8D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607" w:type="dxa"/>
            <w:shd w:val="clear" w:color="auto" w:fill="F2F2F2" w:themeFill="background1" w:themeFillShade="F2"/>
            <w:vAlign w:val="center"/>
          </w:tcPr>
          <w:p w14:paraId="15D10BF0" w14:textId="105B3F39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0060F6C" w14:textId="17953112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2</w:t>
            </w:r>
          </w:p>
        </w:tc>
      </w:tr>
      <w:tr w:rsidR="00AF7570" w:rsidRPr="00602659" w14:paraId="560E1713" w14:textId="638A9B18" w:rsidTr="00EB2B90">
        <w:trPr>
          <w:trHeight w:val="283"/>
          <w:jc w:val="center"/>
        </w:trPr>
        <w:tc>
          <w:tcPr>
            <w:tcW w:w="1980" w:type="dxa"/>
            <w:vAlign w:val="center"/>
          </w:tcPr>
          <w:p w14:paraId="0623067A" w14:textId="0394D7DE" w:rsidR="00AF7570" w:rsidRPr="00602659" w:rsidRDefault="00AF7570" w:rsidP="007E579C">
            <w:pPr>
              <w:pStyle w:val="Textonotapie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Cancelaciones ISTA</w:t>
            </w:r>
          </w:p>
        </w:tc>
        <w:tc>
          <w:tcPr>
            <w:tcW w:w="546" w:type="dxa"/>
            <w:vAlign w:val="center"/>
          </w:tcPr>
          <w:p w14:paraId="08BC33B1" w14:textId="668B6BFF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47" w:type="dxa"/>
            <w:vAlign w:val="center"/>
          </w:tcPr>
          <w:p w14:paraId="3717B7B6" w14:textId="0DBAF938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612" w:type="dxa"/>
            <w:vAlign w:val="center"/>
          </w:tcPr>
          <w:p w14:paraId="23EF939E" w14:textId="58F79C2E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47" w:type="dxa"/>
            <w:vAlign w:val="center"/>
          </w:tcPr>
          <w:p w14:paraId="38FEC75A" w14:textId="2E2F6B73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47" w:type="dxa"/>
            <w:vAlign w:val="center"/>
          </w:tcPr>
          <w:p w14:paraId="21328EF4" w14:textId="6C39F357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607" w:type="dxa"/>
            <w:vAlign w:val="center"/>
          </w:tcPr>
          <w:p w14:paraId="2BA2F684" w14:textId="06394546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708" w:type="dxa"/>
            <w:vAlign w:val="center"/>
          </w:tcPr>
          <w:p w14:paraId="25D7F18F" w14:textId="5E233ADC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47" w:type="dxa"/>
            <w:vAlign w:val="center"/>
          </w:tcPr>
          <w:p w14:paraId="685AB8FD" w14:textId="0895FF1D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47" w:type="dxa"/>
            <w:vAlign w:val="center"/>
          </w:tcPr>
          <w:p w14:paraId="7B77AB08" w14:textId="7D68B24E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749" w:type="dxa"/>
            <w:vAlign w:val="center"/>
          </w:tcPr>
          <w:p w14:paraId="38E94C0A" w14:textId="348D5213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46" w:type="dxa"/>
            <w:shd w:val="clear" w:color="auto" w:fill="F2F2F2" w:themeFill="background1" w:themeFillShade="F2"/>
            <w:vAlign w:val="center"/>
          </w:tcPr>
          <w:p w14:paraId="6916F877" w14:textId="002A1AD9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31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3146EF75" w14:textId="6A5496F9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21</w:t>
            </w:r>
          </w:p>
        </w:tc>
        <w:tc>
          <w:tcPr>
            <w:tcW w:w="750" w:type="dxa"/>
            <w:shd w:val="clear" w:color="auto" w:fill="F2F2F2" w:themeFill="background1" w:themeFillShade="F2"/>
            <w:vAlign w:val="center"/>
          </w:tcPr>
          <w:p w14:paraId="095D2982" w14:textId="4A30CBBD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52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4593C06C" w14:textId="19FB2EC2" w:rsidR="00AF7570" w:rsidRPr="00602659" w:rsidRDefault="00AF7570" w:rsidP="00343B83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33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5049BC43" w14:textId="543D785B" w:rsidR="00AF7570" w:rsidRPr="00602659" w:rsidRDefault="00AF7570" w:rsidP="00343B83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31</w:t>
            </w:r>
          </w:p>
        </w:tc>
        <w:tc>
          <w:tcPr>
            <w:tcW w:w="607" w:type="dxa"/>
            <w:shd w:val="clear" w:color="auto" w:fill="F2F2F2" w:themeFill="background1" w:themeFillShade="F2"/>
            <w:vAlign w:val="center"/>
          </w:tcPr>
          <w:p w14:paraId="2E61C4E0" w14:textId="359B9CE7" w:rsidR="00AF7570" w:rsidRPr="00602659" w:rsidRDefault="00AF7570" w:rsidP="0061609F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-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B13733A" w14:textId="5DE4D239" w:rsidR="00AF7570" w:rsidRPr="00602659" w:rsidRDefault="00AF7570" w:rsidP="00343B83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64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4D36D0E1" w14:textId="0A504D7D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6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4AF830DD" w14:textId="45B97393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8</w:t>
            </w:r>
          </w:p>
        </w:tc>
        <w:tc>
          <w:tcPr>
            <w:tcW w:w="607" w:type="dxa"/>
            <w:shd w:val="clear" w:color="auto" w:fill="F2F2F2" w:themeFill="background1" w:themeFillShade="F2"/>
            <w:vAlign w:val="center"/>
          </w:tcPr>
          <w:p w14:paraId="2E77620E" w14:textId="7693ACF5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76CC108" w14:textId="1A5F3C0D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14</w:t>
            </w:r>
          </w:p>
        </w:tc>
      </w:tr>
      <w:tr w:rsidR="00AF7570" w:rsidRPr="00602659" w14:paraId="5BC94755" w14:textId="02363D88" w:rsidTr="00835DCD">
        <w:trPr>
          <w:trHeight w:val="283"/>
          <w:jc w:val="center"/>
        </w:trPr>
        <w:tc>
          <w:tcPr>
            <w:tcW w:w="1980" w:type="dxa"/>
            <w:vAlign w:val="center"/>
          </w:tcPr>
          <w:p w14:paraId="51508F72" w14:textId="32F0C317" w:rsidR="00AF7570" w:rsidRPr="00602659" w:rsidRDefault="00AF7570" w:rsidP="007E579C">
            <w:pPr>
              <w:pStyle w:val="Textonotapie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Totales</w:t>
            </w:r>
          </w:p>
        </w:tc>
        <w:tc>
          <w:tcPr>
            <w:tcW w:w="546" w:type="dxa"/>
            <w:shd w:val="clear" w:color="auto" w:fill="auto"/>
            <w:vAlign w:val="center"/>
          </w:tcPr>
          <w:p w14:paraId="1A9BE614" w14:textId="534A9DEE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52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69D642B0" w14:textId="4C5BC554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74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5BCE2C06" w14:textId="68969BD1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126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31084DB9" w14:textId="06B79119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75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269A7EA3" w14:textId="4B46252D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107</w:t>
            </w:r>
          </w:p>
        </w:tc>
        <w:tc>
          <w:tcPr>
            <w:tcW w:w="607" w:type="dxa"/>
            <w:shd w:val="clear" w:color="auto" w:fill="auto"/>
            <w:vAlign w:val="center"/>
          </w:tcPr>
          <w:p w14:paraId="00DC0D59" w14:textId="5D0D18EC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0FF8F12F" w14:textId="5A81ECF3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183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236CFCE0" w14:textId="70DB8A6C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71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35E99743" w14:textId="315A3DBB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68</w:t>
            </w:r>
          </w:p>
        </w:tc>
        <w:tc>
          <w:tcPr>
            <w:tcW w:w="749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09B1E3A5" w14:textId="6CAB96C3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139</w:t>
            </w:r>
          </w:p>
        </w:tc>
        <w:tc>
          <w:tcPr>
            <w:tcW w:w="546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1F987E8A" w14:textId="353AB8F5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49</w:t>
            </w:r>
          </w:p>
        </w:tc>
        <w:tc>
          <w:tcPr>
            <w:tcW w:w="54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3C902DF1" w14:textId="28D66EC4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54</w:t>
            </w:r>
          </w:p>
        </w:tc>
        <w:tc>
          <w:tcPr>
            <w:tcW w:w="75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717A4B3" w14:textId="4DAE5D36" w:rsidR="00AF7570" w:rsidRPr="00602659" w:rsidRDefault="00AF7570" w:rsidP="007E579C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103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3D626BAF" w14:textId="7642E694" w:rsidR="00AF7570" w:rsidRPr="00602659" w:rsidRDefault="00AF7570" w:rsidP="0061609F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120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03C9F950" w14:textId="7F94AE07" w:rsidR="00AF7570" w:rsidRPr="00602659" w:rsidRDefault="00AF7570" w:rsidP="0061609F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119</w:t>
            </w:r>
          </w:p>
        </w:tc>
        <w:tc>
          <w:tcPr>
            <w:tcW w:w="607" w:type="dxa"/>
            <w:shd w:val="clear" w:color="auto" w:fill="F2F2F2" w:themeFill="background1" w:themeFillShade="F2"/>
            <w:vAlign w:val="center"/>
          </w:tcPr>
          <w:p w14:paraId="766E1247" w14:textId="05E542E6" w:rsidR="00AF7570" w:rsidRPr="00602659" w:rsidRDefault="00AF7570" w:rsidP="0061609F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38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2B6266B" w14:textId="47442AE0" w:rsidR="00AF7570" w:rsidRPr="00602659" w:rsidRDefault="00AF7570" w:rsidP="0061609F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277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565A7DFD" w14:textId="51883E54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56</w:t>
            </w:r>
          </w:p>
        </w:tc>
        <w:tc>
          <w:tcPr>
            <w:tcW w:w="547" w:type="dxa"/>
            <w:shd w:val="clear" w:color="auto" w:fill="F2F2F2" w:themeFill="background1" w:themeFillShade="F2"/>
            <w:vAlign w:val="center"/>
          </w:tcPr>
          <w:p w14:paraId="68A04087" w14:textId="72CBFE98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52</w:t>
            </w:r>
          </w:p>
        </w:tc>
        <w:tc>
          <w:tcPr>
            <w:tcW w:w="607" w:type="dxa"/>
            <w:shd w:val="clear" w:color="auto" w:fill="F2F2F2" w:themeFill="background1" w:themeFillShade="F2"/>
            <w:vAlign w:val="center"/>
          </w:tcPr>
          <w:p w14:paraId="66D87147" w14:textId="16F30482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2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5E333EA" w14:textId="286B99AF" w:rsidR="00AF7570" w:rsidRPr="00602659" w:rsidRDefault="00AF7570" w:rsidP="0071733A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602659">
              <w:rPr>
                <w:rFonts w:ascii="Museo 300" w:hAnsi="Museo 300"/>
                <w:sz w:val="16"/>
                <w:szCs w:val="16"/>
              </w:rPr>
              <w:t>110</w:t>
            </w:r>
          </w:p>
        </w:tc>
      </w:tr>
    </w:tbl>
    <w:p w14:paraId="00BBE670" w14:textId="77777777" w:rsidR="00AF7570" w:rsidRPr="00EE32DC" w:rsidRDefault="00AF7570">
      <w:pPr>
        <w:pStyle w:val="Textonotapie"/>
        <w:rPr>
          <w:rFonts w:ascii="Museo 300" w:hAnsi="Museo 300"/>
          <w:sz w:val="18"/>
          <w:szCs w:val="18"/>
        </w:rPr>
      </w:pPr>
    </w:p>
  </w:footnote>
  <w:footnote w:id="48">
    <w:p w14:paraId="405EFE80" w14:textId="5B9C4325" w:rsidR="00AF7570" w:rsidRPr="00C71CEE" w:rsidRDefault="00AF7570">
      <w:pPr>
        <w:pStyle w:val="Textonotapie"/>
        <w:rPr>
          <w:rFonts w:ascii="Museo 300" w:hAnsi="Museo 300"/>
          <w:sz w:val="18"/>
          <w:szCs w:val="18"/>
        </w:rPr>
      </w:pPr>
      <w:r w:rsidRPr="00C71CEE">
        <w:rPr>
          <w:rStyle w:val="Refdenotaalpie"/>
          <w:rFonts w:ascii="Museo 300" w:hAnsi="Museo 300"/>
        </w:rPr>
        <w:footnoteRef/>
      </w:r>
      <w:r w:rsidRPr="00C71CEE">
        <w:rPr>
          <w:rFonts w:ascii="Museo 300" w:hAnsi="Museo 300"/>
        </w:rPr>
        <w:t xml:space="preserve"> </w:t>
      </w:r>
      <w:r w:rsidRPr="00C71CEE">
        <w:rPr>
          <w:rFonts w:ascii="Museo 300" w:hAnsi="Museo 300"/>
          <w:sz w:val="18"/>
          <w:szCs w:val="18"/>
        </w:rPr>
        <w:t>El reporte de escrituras entregadas Enero – Junio 2023:</w:t>
      </w:r>
    </w:p>
    <w:tbl>
      <w:tblPr>
        <w:tblStyle w:val="Tablaconcuadrcula"/>
        <w:tblW w:w="1386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547"/>
        <w:gridCol w:w="542"/>
        <w:gridCol w:w="683"/>
        <w:gridCol w:w="464"/>
        <w:gridCol w:w="464"/>
        <w:gridCol w:w="683"/>
        <w:gridCol w:w="464"/>
        <w:gridCol w:w="456"/>
        <w:gridCol w:w="683"/>
        <w:gridCol w:w="470"/>
        <w:gridCol w:w="459"/>
        <w:gridCol w:w="683"/>
        <w:gridCol w:w="539"/>
        <w:gridCol w:w="539"/>
        <w:gridCol w:w="687"/>
        <w:gridCol w:w="567"/>
        <w:gridCol w:w="542"/>
        <w:gridCol w:w="709"/>
        <w:gridCol w:w="709"/>
        <w:gridCol w:w="709"/>
        <w:gridCol w:w="709"/>
      </w:tblGrid>
      <w:tr w:rsidR="00AF7570" w:rsidRPr="00884EED" w14:paraId="7B769D61" w14:textId="12319BB5" w:rsidTr="00884EED">
        <w:trPr>
          <w:trHeight w:val="340"/>
        </w:trPr>
        <w:tc>
          <w:tcPr>
            <w:tcW w:w="1555" w:type="dxa"/>
            <w:vMerge w:val="restart"/>
            <w:shd w:val="clear" w:color="auto" w:fill="E7E6E6" w:themeFill="background2"/>
            <w:vAlign w:val="center"/>
          </w:tcPr>
          <w:p w14:paraId="052FF0D0" w14:textId="7FC31FE4" w:rsidR="00AF7570" w:rsidRPr="00884EED" w:rsidRDefault="00AF7570" w:rsidP="00BD495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Descripción</w:t>
            </w:r>
          </w:p>
        </w:tc>
        <w:tc>
          <w:tcPr>
            <w:tcW w:w="1772" w:type="dxa"/>
            <w:gridSpan w:val="3"/>
            <w:shd w:val="clear" w:color="auto" w:fill="E7E6E6" w:themeFill="background2"/>
            <w:vAlign w:val="center"/>
          </w:tcPr>
          <w:p w14:paraId="1CC138D8" w14:textId="2A7A0E58" w:rsidR="00AF7570" w:rsidRPr="00884EED" w:rsidRDefault="00AF7570" w:rsidP="005B75A4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Enero</w:t>
            </w:r>
          </w:p>
        </w:tc>
        <w:tc>
          <w:tcPr>
            <w:tcW w:w="1611" w:type="dxa"/>
            <w:gridSpan w:val="3"/>
            <w:shd w:val="clear" w:color="auto" w:fill="E7E6E6" w:themeFill="background2"/>
            <w:vAlign w:val="center"/>
          </w:tcPr>
          <w:p w14:paraId="52BB6DF8" w14:textId="1035B535" w:rsidR="00AF7570" w:rsidRPr="00884EED" w:rsidRDefault="00AF7570" w:rsidP="005B75A4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Febrero</w:t>
            </w:r>
          </w:p>
        </w:tc>
        <w:tc>
          <w:tcPr>
            <w:tcW w:w="1603" w:type="dxa"/>
            <w:gridSpan w:val="3"/>
            <w:shd w:val="clear" w:color="auto" w:fill="E7E6E6" w:themeFill="background2"/>
            <w:vAlign w:val="center"/>
          </w:tcPr>
          <w:p w14:paraId="1C7BC438" w14:textId="01D7FE60" w:rsidR="00AF7570" w:rsidRPr="00884EED" w:rsidRDefault="00AF7570" w:rsidP="005B75A4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Marzo</w:t>
            </w:r>
          </w:p>
        </w:tc>
        <w:tc>
          <w:tcPr>
            <w:tcW w:w="1612" w:type="dxa"/>
            <w:gridSpan w:val="3"/>
            <w:shd w:val="clear" w:color="auto" w:fill="E7E6E6" w:themeFill="background2"/>
            <w:vAlign w:val="center"/>
          </w:tcPr>
          <w:p w14:paraId="7751C3EC" w14:textId="1F08C37E" w:rsidR="00AF7570" w:rsidRPr="00884EED" w:rsidRDefault="00AF7570" w:rsidP="007E579C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Abril</w:t>
            </w:r>
          </w:p>
        </w:tc>
        <w:tc>
          <w:tcPr>
            <w:tcW w:w="1765" w:type="dxa"/>
            <w:gridSpan w:val="3"/>
            <w:shd w:val="clear" w:color="auto" w:fill="E7E6E6" w:themeFill="background2"/>
            <w:vAlign w:val="center"/>
          </w:tcPr>
          <w:p w14:paraId="23D73303" w14:textId="03EAF70C" w:rsidR="00AF7570" w:rsidRPr="00884EED" w:rsidRDefault="00AF7570" w:rsidP="0071733A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>
              <w:rPr>
                <w:rFonts w:ascii="Museo 300" w:hAnsi="Museo 300"/>
                <w:b/>
                <w:sz w:val="16"/>
                <w:szCs w:val="16"/>
              </w:rPr>
              <w:t>Mayo</w:t>
            </w:r>
          </w:p>
        </w:tc>
        <w:tc>
          <w:tcPr>
            <w:tcW w:w="1818" w:type="dxa"/>
            <w:gridSpan w:val="3"/>
            <w:shd w:val="clear" w:color="auto" w:fill="E7E6E6" w:themeFill="background2"/>
            <w:vAlign w:val="center"/>
          </w:tcPr>
          <w:p w14:paraId="0BC8130D" w14:textId="47C70CC4" w:rsidR="00AF7570" w:rsidRPr="00884EED" w:rsidRDefault="00AF7570" w:rsidP="0071733A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Junio</w:t>
            </w:r>
          </w:p>
        </w:tc>
        <w:tc>
          <w:tcPr>
            <w:tcW w:w="2127" w:type="dxa"/>
            <w:gridSpan w:val="3"/>
            <w:shd w:val="clear" w:color="auto" w:fill="E7E6E6" w:themeFill="background2"/>
            <w:vAlign w:val="center"/>
          </w:tcPr>
          <w:p w14:paraId="142F3C15" w14:textId="147C9AE6" w:rsidR="00AF7570" w:rsidRPr="00884EED" w:rsidRDefault="00AF7570" w:rsidP="0071733A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>
              <w:rPr>
                <w:rFonts w:ascii="Museo 300" w:hAnsi="Museo 300"/>
                <w:b/>
                <w:sz w:val="16"/>
                <w:szCs w:val="16"/>
              </w:rPr>
              <w:t>Total</w:t>
            </w:r>
          </w:p>
        </w:tc>
      </w:tr>
      <w:tr w:rsidR="00AF7570" w:rsidRPr="00884EED" w14:paraId="36820D40" w14:textId="7320B67C" w:rsidTr="00884EED">
        <w:trPr>
          <w:trHeight w:val="340"/>
        </w:trPr>
        <w:tc>
          <w:tcPr>
            <w:tcW w:w="1555" w:type="dxa"/>
            <w:vMerge/>
            <w:vAlign w:val="center"/>
          </w:tcPr>
          <w:p w14:paraId="2B53C3D2" w14:textId="64287952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14:paraId="478C2096" w14:textId="715A4B2C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H</w:t>
            </w:r>
          </w:p>
        </w:tc>
        <w:tc>
          <w:tcPr>
            <w:tcW w:w="542" w:type="dxa"/>
            <w:shd w:val="clear" w:color="auto" w:fill="auto"/>
            <w:vAlign w:val="center"/>
          </w:tcPr>
          <w:p w14:paraId="65CAF767" w14:textId="75E3F6C1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M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14DD6346" w14:textId="168BD2E8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Total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7FA5E41C" w14:textId="235F9B97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H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1A2D09C0" w14:textId="38060D1C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M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4CDBBCBA" w14:textId="1D910A96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Total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63ADDED1" w14:textId="728AFC03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H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2049D12B" w14:textId="79D778FE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M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0BEFAB2A" w14:textId="550256F6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Total</w:t>
            </w: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582E3453" w14:textId="0359391F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H</w:t>
            </w:r>
          </w:p>
        </w:tc>
        <w:tc>
          <w:tcPr>
            <w:tcW w:w="459" w:type="dxa"/>
            <w:shd w:val="clear" w:color="auto" w:fill="F2F2F2" w:themeFill="background1" w:themeFillShade="F2"/>
            <w:vAlign w:val="center"/>
          </w:tcPr>
          <w:p w14:paraId="126100D3" w14:textId="0D2420C1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M</w:t>
            </w: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2FD12E5B" w14:textId="0546651B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Total</w:t>
            </w:r>
          </w:p>
        </w:tc>
        <w:tc>
          <w:tcPr>
            <w:tcW w:w="539" w:type="dxa"/>
            <w:shd w:val="clear" w:color="auto" w:fill="F2F2F2" w:themeFill="background1" w:themeFillShade="F2"/>
            <w:vAlign w:val="center"/>
          </w:tcPr>
          <w:p w14:paraId="702CAFE8" w14:textId="56EAD839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H</w:t>
            </w:r>
          </w:p>
        </w:tc>
        <w:tc>
          <w:tcPr>
            <w:tcW w:w="539" w:type="dxa"/>
            <w:shd w:val="clear" w:color="auto" w:fill="F2F2F2" w:themeFill="background1" w:themeFillShade="F2"/>
            <w:vAlign w:val="center"/>
          </w:tcPr>
          <w:p w14:paraId="7D6552D6" w14:textId="0A75E099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M</w:t>
            </w:r>
          </w:p>
        </w:tc>
        <w:tc>
          <w:tcPr>
            <w:tcW w:w="687" w:type="dxa"/>
            <w:shd w:val="clear" w:color="auto" w:fill="F2F2F2" w:themeFill="background1" w:themeFillShade="F2"/>
            <w:vAlign w:val="center"/>
          </w:tcPr>
          <w:p w14:paraId="1491BCB1" w14:textId="4153BF61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Total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B52967A" w14:textId="2DFB87A9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H</w:t>
            </w: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4A637FCA" w14:textId="25902C2C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M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095BEC6" w14:textId="14106797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Total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BE56045" w14:textId="765AA296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H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F56D001" w14:textId="0E1C4E41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M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905B07A" w14:textId="6EF2CD88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b/>
                <w:sz w:val="16"/>
                <w:szCs w:val="16"/>
              </w:rPr>
            </w:pPr>
            <w:r w:rsidRPr="00884EED">
              <w:rPr>
                <w:rFonts w:ascii="Museo 300" w:hAnsi="Museo 300"/>
                <w:b/>
                <w:sz w:val="16"/>
                <w:szCs w:val="16"/>
              </w:rPr>
              <w:t>Total</w:t>
            </w:r>
          </w:p>
        </w:tc>
      </w:tr>
      <w:tr w:rsidR="00AF7570" w:rsidRPr="00884EED" w14:paraId="64D54ADC" w14:textId="7A5014DB" w:rsidTr="00884EED">
        <w:trPr>
          <w:trHeight w:val="340"/>
        </w:trPr>
        <w:tc>
          <w:tcPr>
            <w:tcW w:w="1555" w:type="dxa"/>
            <w:vAlign w:val="center"/>
          </w:tcPr>
          <w:p w14:paraId="36431A21" w14:textId="77777777" w:rsidR="00AF7570" w:rsidRPr="00884EED" w:rsidRDefault="00AF7570" w:rsidP="00884EED">
            <w:pPr>
              <w:pStyle w:val="Textonotapie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Escrituras ISTA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474E4193" w14:textId="4E9CE9E8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76</w:t>
            </w:r>
          </w:p>
        </w:tc>
        <w:tc>
          <w:tcPr>
            <w:tcW w:w="542" w:type="dxa"/>
            <w:shd w:val="clear" w:color="auto" w:fill="auto"/>
            <w:vAlign w:val="center"/>
          </w:tcPr>
          <w:p w14:paraId="20367939" w14:textId="74C646A4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75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15973618" w14:textId="7400B72E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151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5B937499" w14:textId="7579E598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15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42ECFEAE" w14:textId="5A6E5E92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17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18F31EAC" w14:textId="3EDA2DDD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32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0DF1B950" w14:textId="2A4C0A01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30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0D5EEE3C" w14:textId="42289A69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27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271E7342" w14:textId="298C7188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57</w:t>
            </w: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5B6FBD96" w14:textId="2632498E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20</w:t>
            </w:r>
          </w:p>
        </w:tc>
        <w:tc>
          <w:tcPr>
            <w:tcW w:w="459" w:type="dxa"/>
            <w:shd w:val="clear" w:color="auto" w:fill="F2F2F2" w:themeFill="background1" w:themeFillShade="F2"/>
            <w:vAlign w:val="center"/>
          </w:tcPr>
          <w:p w14:paraId="1D32431D" w14:textId="723C8BBF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21</w:t>
            </w: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2D529FC6" w14:textId="17CA2350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41</w:t>
            </w:r>
          </w:p>
        </w:tc>
        <w:tc>
          <w:tcPr>
            <w:tcW w:w="539" w:type="dxa"/>
            <w:shd w:val="clear" w:color="auto" w:fill="F2F2F2" w:themeFill="background1" w:themeFillShade="F2"/>
            <w:vAlign w:val="center"/>
          </w:tcPr>
          <w:p w14:paraId="4DDFCEB1" w14:textId="55F37D8A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92</w:t>
            </w:r>
          </w:p>
        </w:tc>
        <w:tc>
          <w:tcPr>
            <w:tcW w:w="539" w:type="dxa"/>
            <w:shd w:val="clear" w:color="auto" w:fill="F2F2F2" w:themeFill="background1" w:themeFillShade="F2"/>
            <w:vAlign w:val="center"/>
          </w:tcPr>
          <w:p w14:paraId="1E093F35" w14:textId="79240C2B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112</w:t>
            </w:r>
          </w:p>
        </w:tc>
        <w:tc>
          <w:tcPr>
            <w:tcW w:w="687" w:type="dxa"/>
            <w:shd w:val="clear" w:color="auto" w:fill="F2F2F2" w:themeFill="background1" w:themeFillShade="F2"/>
            <w:vAlign w:val="center"/>
          </w:tcPr>
          <w:p w14:paraId="50888D64" w14:textId="0093BBC5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204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4B8971B" w14:textId="5462C420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83</w:t>
            </w: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0889ABD2" w14:textId="6C0AE946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130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02F9F59" w14:textId="23B86D50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213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435949F" w14:textId="36DD925B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316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FFFA721" w14:textId="6D44907C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382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D3CFBE9" w14:textId="7A67E6AB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698</w:t>
            </w:r>
          </w:p>
        </w:tc>
      </w:tr>
      <w:tr w:rsidR="00AF7570" w:rsidRPr="00884EED" w14:paraId="4DE4D9AC" w14:textId="5798F847" w:rsidTr="00884EED">
        <w:trPr>
          <w:trHeight w:val="340"/>
        </w:trPr>
        <w:tc>
          <w:tcPr>
            <w:tcW w:w="1555" w:type="dxa"/>
            <w:vAlign w:val="center"/>
          </w:tcPr>
          <w:p w14:paraId="65A5BAE1" w14:textId="77777777" w:rsidR="00AF7570" w:rsidRPr="00884EED" w:rsidRDefault="00AF7570" w:rsidP="00884EED">
            <w:pPr>
              <w:pStyle w:val="Textonotapie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Escrituras Cooperativas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21FF253A" w14:textId="63036DF3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28</w:t>
            </w:r>
          </w:p>
        </w:tc>
        <w:tc>
          <w:tcPr>
            <w:tcW w:w="542" w:type="dxa"/>
            <w:shd w:val="clear" w:color="auto" w:fill="auto"/>
            <w:vAlign w:val="center"/>
          </w:tcPr>
          <w:p w14:paraId="5443F397" w14:textId="159DEF54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51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3BAB942A" w14:textId="1B2E0B7B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79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265AB8D3" w14:textId="0B68EB28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15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01712BB5" w14:textId="531219D9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30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6DA662F1" w14:textId="793F3BDC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45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5FC833C5" w14:textId="0BEC28C7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9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1E770906" w14:textId="7DE520DF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9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4CA8ED02" w14:textId="40F547BE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18</w:t>
            </w: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05268F77" w14:textId="2BCF5D1B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459" w:type="dxa"/>
            <w:shd w:val="clear" w:color="auto" w:fill="F2F2F2" w:themeFill="background1" w:themeFillShade="F2"/>
            <w:vAlign w:val="center"/>
          </w:tcPr>
          <w:p w14:paraId="00ABB0F6" w14:textId="4D33A9A0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7C35866C" w14:textId="51FF50A4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39" w:type="dxa"/>
            <w:shd w:val="clear" w:color="auto" w:fill="F2F2F2" w:themeFill="background1" w:themeFillShade="F2"/>
            <w:vAlign w:val="center"/>
          </w:tcPr>
          <w:p w14:paraId="2FE216B1" w14:textId="395C8FBD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2</w:t>
            </w:r>
          </w:p>
        </w:tc>
        <w:tc>
          <w:tcPr>
            <w:tcW w:w="539" w:type="dxa"/>
            <w:shd w:val="clear" w:color="auto" w:fill="F2F2F2" w:themeFill="background1" w:themeFillShade="F2"/>
            <w:vAlign w:val="center"/>
          </w:tcPr>
          <w:p w14:paraId="0F8D4B43" w14:textId="2F0310AA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</w:t>
            </w:r>
          </w:p>
        </w:tc>
        <w:tc>
          <w:tcPr>
            <w:tcW w:w="687" w:type="dxa"/>
            <w:shd w:val="clear" w:color="auto" w:fill="F2F2F2" w:themeFill="background1" w:themeFillShade="F2"/>
            <w:vAlign w:val="center"/>
          </w:tcPr>
          <w:p w14:paraId="54F02E88" w14:textId="4393E206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8A3A9A8" w14:textId="75466DA7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19B07AB5" w14:textId="29E98679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5585257" w14:textId="546D7D07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4E3CB4E" w14:textId="7F09379C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54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E87D535" w14:textId="1FA767DD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91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279A585" w14:textId="74485D6D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145</w:t>
            </w:r>
          </w:p>
        </w:tc>
      </w:tr>
      <w:tr w:rsidR="00AF7570" w:rsidRPr="00884EED" w14:paraId="677062D6" w14:textId="2FCF9E1C" w:rsidTr="00884EED">
        <w:trPr>
          <w:trHeight w:val="340"/>
        </w:trPr>
        <w:tc>
          <w:tcPr>
            <w:tcW w:w="1555" w:type="dxa"/>
            <w:vAlign w:val="center"/>
          </w:tcPr>
          <w:p w14:paraId="0BF5015C" w14:textId="7590F868" w:rsidR="00AF7570" w:rsidRPr="00884EED" w:rsidRDefault="00AF7570" w:rsidP="00884EED">
            <w:pPr>
              <w:pStyle w:val="Textonotapie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Cancelaciones entregadas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5141D267" w14:textId="5596A42B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42" w:type="dxa"/>
            <w:shd w:val="clear" w:color="auto" w:fill="auto"/>
            <w:vAlign w:val="center"/>
          </w:tcPr>
          <w:p w14:paraId="6531AB28" w14:textId="449AE5B1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3D801365" w14:textId="3E971203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7574D8D0" w14:textId="4EF6E0BB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1EAE9C93" w14:textId="70183AD3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2BB9745E" w14:textId="6C95A922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04B20023" w14:textId="4486808D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3BBBE4DB" w14:textId="76FE7D28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32476A7E" w14:textId="1C1462DE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78CD41CE" w14:textId="40B276F6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15</w:t>
            </w:r>
          </w:p>
        </w:tc>
        <w:tc>
          <w:tcPr>
            <w:tcW w:w="459" w:type="dxa"/>
            <w:shd w:val="clear" w:color="auto" w:fill="F2F2F2" w:themeFill="background1" w:themeFillShade="F2"/>
            <w:vAlign w:val="center"/>
          </w:tcPr>
          <w:p w14:paraId="75627A76" w14:textId="198A8819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14</w:t>
            </w: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E01002B" w14:textId="7293DA8E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29</w:t>
            </w:r>
          </w:p>
        </w:tc>
        <w:tc>
          <w:tcPr>
            <w:tcW w:w="539" w:type="dxa"/>
            <w:shd w:val="clear" w:color="auto" w:fill="F2F2F2" w:themeFill="background1" w:themeFillShade="F2"/>
            <w:vAlign w:val="center"/>
          </w:tcPr>
          <w:p w14:paraId="36DFD4D1" w14:textId="31C0075A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62</w:t>
            </w:r>
          </w:p>
        </w:tc>
        <w:tc>
          <w:tcPr>
            <w:tcW w:w="539" w:type="dxa"/>
            <w:shd w:val="clear" w:color="auto" w:fill="F2F2F2" w:themeFill="background1" w:themeFillShade="F2"/>
            <w:vAlign w:val="center"/>
          </w:tcPr>
          <w:p w14:paraId="43F435FC" w14:textId="2EE6E32F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49</w:t>
            </w:r>
          </w:p>
        </w:tc>
        <w:tc>
          <w:tcPr>
            <w:tcW w:w="687" w:type="dxa"/>
            <w:shd w:val="clear" w:color="auto" w:fill="F2F2F2" w:themeFill="background1" w:themeFillShade="F2"/>
            <w:vAlign w:val="center"/>
          </w:tcPr>
          <w:p w14:paraId="3C93EB9B" w14:textId="09E1E00A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111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3D18E921" w14:textId="07625E5F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94</w:t>
            </w: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7FB46E93" w14:textId="63CB1A68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69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C9048D2" w14:textId="62820111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163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C61C0FE" w14:textId="17351E21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171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36B091B" w14:textId="6BD19175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132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AF153E4" w14:textId="61C61B8E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303</w:t>
            </w:r>
          </w:p>
        </w:tc>
      </w:tr>
      <w:tr w:rsidR="00AF7570" w:rsidRPr="00884EED" w14:paraId="016323E4" w14:textId="272C22C1" w:rsidTr="00884EED">
        <w:trPr>
          <w:trHeight w:val="340"/>
        </w:trPr>
        <w:tc>
          <w:tcPr>
            <w:tcW w:w="1555" w:type="dxa"/>
            <w:vAlign w:val="center"/>
          </w:tcPr>
          <w:p w14:paraId="3A52199C" w14:textId="1492040F" w:rsidR="00AF7570" w:rsidRPr="00884EED" w:rsidRDefault="00AF7570" w:rsidP="00884EED">
            <w:pPr>
              <w:pStyle w:val="Textonotapie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Fuera de Sistema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7AAD567A" w14:textId="0E94D270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42" w:type="dxa"/>
            <w:shd w:val="clear" w:color="auto" w:fill="auto"/>
            <w:vAlign w:val="center"/>
          </w:tcPr>
          <w:p w14:paraId="66DB7A3B" w14:textId="7E59D3CC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2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0CED29A4" w14:textId="79DBF6C1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2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50C2760B" w14:textId="78767C23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4F375179" w14:textId="7485308A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183D61C1" w14:textId="09E8633B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4AA73B8B" w14:textId="1CCE2C07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4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0CA42548" w14:textId="2C7BC084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1F30B7F1" w14:textId="5606AF3D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5</w:t>
            </w: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2F7CB51F" w14:textId="2D34719F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459" w:type="dxa"/>
            <w:shd w:val="clear" w:color="auto" w:fill="F2F2F2" w:themeFill="background1" w:themeFillShade="F2"/>
            <w:vAlign w:val="center"/>
          </w:tcPr>
          <w:p w14:paraId="6C0735C6" w14:textId="4FF7BA4D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4AFCA229" w14:textId="6DB2F822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39" w:type="dxa"/>
            <w:shd w:val="clear" w:color="auto" w:fill="F2F2F2" w:themeFill="background1" w:themeFillShade="F2"/>
            <w:vAlign w:val="center"/>
          </w:tcPr>
          <w:p w14:paraId="6AD11E4F" w14:textId="1B52D0F4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39" w:type="dxa"/>
            <w:shd w:val="clear" w:color="auto" w:fill="F2F2F2" w:themeFill="background1" w:themeFillShade="F2"/>
            <w:vAlign w:val="center"/>
          </w:tcPr>
          <w:p w14:paraId="7384BFE5" w14:textId="5326F323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687" w:type="dxa"/>
            <w:shd w:val="clear" w:color="auto" w:fill="F2F2F2" w:themeFill="background1" w:themeFillShade="F2"/>
            <w:vAlign w:val="center"/>
          </w:tcPr>
          <w:p w14:paraId="6C804233" w14:textId="782C7D29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596DE23" w14:textId="306FCD82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27D49CD7" w14:textId="4C2BC706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D8ADEE7" w14:textId="11300381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BFD638B" w14:textId="081BFFB7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F5D43CF" w14:textId="352DBCE3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33E002E" w14:textId="36B42D27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7</w:t>
            </w:r>
          </w:p>
        </w:tc>
      </w:tr>
      <w:tr w:rsidR="00AF7570" w:rsidRPr="00884EED" w14:paraId="4A524519" w14:textId="5C99DC25" w:rsidTr="00884EED">
        <w:trPr>
          <w:trHeight w:val="340"/>
        </w:trPr>
        <w:tc>
          <w:tcPr>
            <w:tcW w:w="1555" w:type="dxa"/>
            <w:vAlign w:val="center"/>
          </w:tcPr>
          <w:p w14:paraId="5F7F71F3" w14:textId="77777777" w:rsidR="00AF7570" w:rsidRPr="00884EED" w:rsidRDefault="00AF7570" w:rsidP="00884EED">
            <w:pPr>
              <w:pStyle w:val="Textonotapie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Totales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374368A5" w14:textId="5AD1A8FA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104</w:t>
            </w:r>
          </w:p>
        </w:tc>
        <w:tc>
          <w:tcPr>
            <w:tcW w:w="542" w:type="dxa"/>
            <w:shd w:val="clear" w:color="auto" w:fill="auto"/>
            <w:vAlign w:val="center"/>
          </w:tcPr>
          <w:p w14:paraId="301254F7" w14:textId="384C55D0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128</w:t>
            </w: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3A0B3AED" w14:textId="1FF8C4F4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232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62C38F52" w14:textId="3B67CD73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30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035E3487" w14:textId="2487E667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47</w:t>
            </w: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011DC8F" w14:textId="02C83CDF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77</w:t>
            </w:r>
          </w:p>
        </w:tc>
        <w:tc>
          <w:tcPr>
            <w:tcW w:w="464" w:type="dxa"/>
            <w:shd w:val="clear" w:color="auto" w:fill="auto"/>
            <w:vAlign w:val="center"/>
          </w:tcPr>
          <w:p w14:paraId="5EEA8E54" w14:textId="597D9BDD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43</w:t>
            </w:r>
          </w:p>
        </w:tc>
        <w:tc>
          <w:tcPr>
            <w:tcW w:w="456" w:type="dxa"/>
            <w:shd w:val="clear" w:color="auto" w:fill="auto"/>
            <w:vAlign w:val="center"/>
          </w:tcPr>
          <w:p w14:paraId="67631B1C" w14:textId="42D14BEB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37</w:t>
            </w: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3B4C7622" w14:textId="10227E01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80</w:t>
            </w: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6A13EDB1" w14:textId="03D8A856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35</w:t>
            </w:r>
          </w:p>
        </w:tc>
        <w:tc>
          <w:tcPr>
            <w:tcW w:w="459" w:type="dxa"/>
            <w:shd w:val="clear" w:color="auto" w:fill="F2F2F2" w:themeFill="background1" w:themeFillShade="F2"/>
            <w:vAlign w:val="center"/>
          </w:tcPr>
          <w:p w14:paraId="7B492119" w14:textId="55219186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35</w:t>
            </w: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03A1A284" w14:textId="29BE98E0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70</w:t>
            </w:r>
          </w:p>
        </w:tc>
        <w:tc>
          <w:tcPr>
            <w:tcW w:w="539" w:type="dxa"/>
            <w:shd w:val="clear" w:color="auto" w:fill="F2F2F2" w:themeFill="background1" w:themeFillShade="F2"/>
            <w:vAlign w:val="center"/>
          </w:tcPr>
          <w:p w14:paraId="7DF13C71" w14:textId="5DCA8421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156</w:t>
            </w:r>
          </w:p>
        </w:tc>
        <w:tc>
          <w:tcPr>
            <w:tcW w:w="539" w:type="dxa"/>
            <w:shd w:val="clear" w:color="auto" w:fill="F2F2F2" w:themeFill="background1" w:themeFillShade="F2"/>
            <w:vAlign w:val="center"/>
          </w:tcPr>
          <w:p w14:paraId="2AA8BF00" w14:textId="3D3BD81B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162</w:t>
            </w:r>
          </w:p>
        </w:tc>
        <w:tc>
          <w:tcPr>
            <w:tcW w:w="687" w:type="dxa"/>
            <w:shd w:val="clear" w:color="auto" w:fill="F2F2F2" w:themeFill="background1" w:themeFillShade="F2"/>
            <w:vAlign w:val="center"/>
          </w:tcPr>
          <w:p w14:paraId="1C553866" w14:textId="5AA7B2E7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318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6061F74" w14:textId="7A0316DE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177</w:t>
            </w:r>
          </w:p>
        </w:tc>
        <w:tc>
          <w:tcPr>
            <w:tcW w:w="542" w:type="dxa"/>
            <w:shd w:val="clear" w:color="auto" w:fill="F2F2F2" w:themeFill="background1" w:themeFillShade="F2"/>
            <w:vAlign w:val="center"/>
          </w:tcPr>
          <w:p w14:paraId="73F17310" w14:textId="5899038E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199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ED885FA" w14:textId="4DFCA5AA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376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CF4BFC7" w14:textId="3934FF18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545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804CA10" w14:textId="412B11F6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608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59F65D0" w14:textId="4D650FBC" w:rsidR="00AF7570" w:rsidRPr="00884EED" w:rsidRDefault="00AF7570" w:rsidP="00884EED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884EED">
              <w:rPr>
                <w:rFonts w:ascii="Museo 300" w:hAnsi="Museo 300"/>
                <w:sz w:val="16"/>
                <w:szCs w:val="16"/>
              </w:rPr>
              <w:t>1</w:t>
            </w:r>
            <w:r>
              <w:rPr>
                <w:rFonts w:ascii="Museo 300" w:hAnsi="Museo 300"/>
                <w:sz w:val="16"/>
                <w:szCs w:val="16"/>
              </w:rPr>
              <w:t>,</w:t>
            </w:r>
            <w:r w:rsidRPr="00884EED">
              <w:rPr>
                <w:rFonts w:ascii="Museo 300" w:hAnsi="Museo 300"/>
                <w:sz w:val="16"/>
                <w:szCs w:val="16"/>
              </w:rPr>
              <w:t>153</w:t>
            </w:r>
          </w:p>
        </w:tc>
      </w:tr>
    </w:tbl>
    <w:p w14:paraId="2B9B828F" w14:textId="77777777" w:rsidR="00AF7570" w:rsidRPr="00B8251E" w:rsidRDefault="00AF7570" w:rsidP="00B8251E">
      <w:pPr>
        <w:pStyle w:val="Textonotapie"/>
        <w:jc w:val="center"/>
        <w:rPr>
          <w:sz w:val="18"/>
          <w:szCs w:val="18"/>
        </w:rPr>
      </w:pPr>
    </w:p>
  </w:footnote>
  <w:footnote w:id="49">
    <w:p w14:paraId="6BB385F7" w14:textId="77777777" w:rsidR="00AF7570" w:rsidRDefault="00AF7570" w:rsidP="003A138E">
      <w:pPr>
        <w:pStyle w:val="Textonotapie"/>
        <w:rPr>
          <w:rFonts w:ascii="Museo 300" w:hAnsi="Museo 300"/>
        </w:rPr>
      </w:pPr>
      <w:r w:rsidRPr="003A138E">
        <w:rPr>
          <w:rStyle w:val="Refdenotaalpie"/>
          <w:rFonts w:ascii="Museo 300" w:hAnsi="Museo 300"/>
        </w:rPr>
        <w:footnoteRef/>
      </w:r>
      <w:r w:rsidRPr="003A138E">
        <w:rPr>
          <w:rFonts w:ascii="Museo 300" w:hAnsi="Museo 300"/>
        </w:rPr>
        <w:t xml:space="preserve"> </w:t>
      </w:r>
      <w:r w:rsidRPr="003A138E">
        <w:rPr>
          <w:rFonts w:ascii="Museo 300" w:hAnsi="Museo 300"/>
          <w:sz w:val="18"/>
          <w:szCs w:val="18"/>
        </w:rPr>
        <w:t>Se reporta lo realizado en el trimestre lo siguiente:</w:t>
      </w:r>
    </w:p>
    <w:p w14:paraId="533935BD" w14:textId="284B4DFC" w:rsidR="00AF7570" w:rsidRPr="00211DAD" w:rsidRDefault="00AF7570" w:rsidP="00211DAD">
      <w:pPr>
        <w:pStyle w:val="Textonotapie"/>
        <w:numPr>
          <w:ilvl w:val="0"/>
          <w:numId w:val="41"/>
        </w:numPr>
        <w:ind w:left="284" w:hanging="284"/>
        <w:jc w:val="both"/>
        <w:rPr>
          <w:rFonts w:ascii="Museo 300" w:hAnsi="Museo 300"/>
          <w:b/>
          <w:sz w:val="18"/>
          <w:szCs w:val="18"/>
        </w:rPr>
      </w:pPr>
      <w:r w:rsidRPr="003A138E">
        <w:rPr>
          <w:rFonts w:ascii="Museo 300" w:hAnsi="Museo 300"/>
          <w:b/>
          <w:sz w:val="18"/>
          <w:szCs w:val="18"/>
        </w:rPr>
        <w:t xml:space="preserve">Abril: </w:t>
      </w:r>
      <w:r w:rsidRPr="00211DAD">
        <w:rPr>
          <w:rFonts w:ascii="Museo 300" w:hAnsi="Museo 300"/>
          <w:sz w:val="18"/>
          <w:szCs w:val="18"/>
        </w:rPr>
        <w:t>1</w:t>
      </w:r>
      <w:r>
        <w:rPr>
          <w:rFonts w:ascii="Museo 300" w:hAnsi="Museo 300"/>
          <w:sz w:val="18"/>
          <w:szCs w:val="18"/>
        </w:rPr>
        <w:t xml:space="preserve">) </w:t>
      </w:r>
      <w:r w:rsidRPr="003A138E">
        <w:rPr>
          <w:rFonts w:ascii="Museo 300" w:hAnsi="Museo 300"/>
          <w:sz w:val="18"/>
          <w:szCs w:val="18"/>
        </w:rPr>
        <w:t>Apoyo a Alcaldía Municipal de San Vicente en Agromercado</w:t>
      </w:r>
      <w:r>
        <w:rPr>
          <w:rFonts w:ascii="Museo 300" w:hAnsi="Museo 300"/>
          <w:sz w:val="18"/>
          <w:szCs w:val="18"/>
        </w:rPr>
        <w:t xml:space="preserve"> y 2)</w:t>
      </w:r>
      <w:r>
        <w:rPr>
          <w:rFonts w:ascii="Museo 300" w:hAnsi="Museo 300"/>
          <w:b/>
          <w:sz w:val="18"/>
          <w:szCs w:val="18"/>
        </w:rPr>
        <w:t xml:space="preserve"> </w:t>
      </w:r>
      <w:r w:rsidRPr="003A138E">
        <w:rPr>
          <w:rFonts w:ascii="Museo 300" w:hAnsi="Museo 300"/>
          <w:sz w:val="18"/>
          <w:szCs w:val="18"/>
        </w:rPr>
        <w:t>Apoyo en vacunación de ganado y asistencia técnica para miembros de Cooperativa Amatecampo, en San Luis Talpa, La Paz.</w:t>
      </w:r>
    </w:p>
    <w:p w14:paraId="744F20C6" w14:textId="3753E38D" w:rsidR="00AF7570" w:rsidRPr="00211DAD" w:rsidRDefault="00AF7570" w:rsidP="00211DAD">
      <w:pPr>
        <w:pStyle w:val="Textonotapie"/>
        <w:numPr>
          <w:ilvl w:val="0"/>
          <w:numId w:val="41"/>
        </w:numPr>
        <w:ind w:left="284" w:hanging="284"/>
        <w:jc w:val="both"/>
        <w:rPr>
          <w:rFonts w:ascii="Museo 300" w:hAnsi="Museo 300"/>
          <w:b/>
          <w:sz w:val="18"/>
          <w:szCs w:val="18"/>
        </w:rPr>
      </w:pPr>
      <w:r w:rsidRPr="003A138E">
        <w:rPr>
          <w:rFonts w:ascii="Museo 300" w:hAnsi="Museo 300"/>
          <w:b/>
          <w:sz w:val="18"/>
          <w:szCs w:val="18"/>
        </w:rPr>
        <w:t>Mayo:</w:t>
      </w:r>
      <w:r>
        <w:rPr>
          <w:rFonts w:ascii="Museo 300" w:hAnsi="Museo 300"/>
          <w:b/>
          <w:sz w:val="18"/>
          <w:szCs w:val="18"/>
        </w:rPr>
        <w:t xml:space="preserve"> 1) </w:t>
      </w:r>
      <w:r w:rsidRPr="003A138E">
        <w:rPr>
          <w:rFonts w:ascii="Museo 300" w:hAnsi="Museo 300"/>
          <w:sz w:val="18"/>
          <w:szCs w:val="18"/>
        </w:rPr>
        <w:t>Apoyo mediante capacitaciones en la temática de hortalizas, beneficiando a 26 familias de San Vicente a las cuales también se les entregó plantines de hortalizas</w:t>
      </w:r>
      <w:r>
        <w:rPr>
          <w:rFonts w:ascii="Museo 300" w:hAnsi="Museo 300"/>
          <w:sz w:val="18"/>
          <w:szCs w:val="18"/>
        </w:rPr>
        <w:t xml:space="preserve"> y 2) </w:t>
      </w:r>
      <w:r w:rsidRPr="003A138E">
        <w:rPr>
          <w:rFonts w:ascii="Museo 300" w:hAnsi="Museo 300"/>
          <w:sz w:val="18"/>
          <w:szCs w:val="18"/>
        </w:rPr>
        <w:t>A petición del Complejo Educativo Cantón Las Isletas, de San Pedro Masahuat, La Paz se brindó asistencia técnica para el establecimiento de un huerto escolar, realizando inspección del centro escolar y entrega de plantines de tomate, chile, berenjena y semillas de rábano, pipián y repollo.</w:t>
      </w:r>
    </w:p>
    <w:p w14:paraId="42266627" w14:textId="7EDE3F1D" w:rsidR="00AF7570" w:rsidRPr="00211DAD" w:rsidRDefault="00AF7570" w:rsidP="00211DAD">
      <w:pPr>
        <w:pStyle w:val="Textonotapie"/>
        <w:numPr>
          <w:ilvl w:val="0"/>
          <w:numId w:val="41"/>
        </w:numPr>
        <w:ind w:left="284" w:hanging="284"/>
        <w:jc w:val="both"/>
        <w:rPr>
          <w:rFonts w:ascii="Museo 300" w:hAnsi="Museo 300"/>
          <w:b/>
          <w:sz w:val="18"/>
          <w:szCs w:val="18"/>
        </w:rPr>
      </w:pPr>
      <w:r>
        <w:rPr>
          <w:rFonts w:ascii="Museo 300" w:hAnsi="Museo 300"/>
          <w:b/>
          <w:sz w:val="18"/>
          <w:szCs w:val="18"/>
        </w:rPr>
        <w:t xml:space="preserve">Junio: </w:t>
      </w:r>
      <w:r w:rsidRPr="003A138E">
        <w:rPr>
          <w:rFonts w:ascii="Museo 300" w:hAnsi="Museo 300"/>
          <w:sz w:val="18"/>
          <w:szCs w:val="18"/>
        </w:rPr>
        <w:t>Participación en el Primer Gabinete Móvil Social 2023 realizado en San Pablo Tacachico, La Libertad a solicitud del Ministerio de Gobernación y Desarrollo Territorial</w:t>
      </w:r>
      <w:r>
        <w:rPr>
          <w:rFonts w:ascii="Museo 300" w:hAnsi="Museo 300"/>
          <w:sz w:val="18"/>
          <w:szCs w:val="18"/>
        </w:rPr>
        <w:t>, a</w:t>
      </w:r>
      <w:r w:rsidRPr="003A138E">
        <w:rPr>
          <w:rFonts w:ascii="Museo 300" w:hAnsi="Museo 300"/>
          <w:sz w:val="18"/>
          <w:szCs w:val="18"/>
        </w:rPr>
        <w:t>tendiendo a 55 personas</w:t>
      </w:r>
      <w:r>
        <w:rPr>
          <w:rFonts w:ascii="Museo 300" w:hAnsi="Museo 300"/>
          <w:sz w:val="18"/>
          <w:szCs w:val="18"/>
        </w:rPr>
        <w:t xml:space="preserve"> </w:t>
      </w:r>
      <w:r w:rsidRPr="003A138E">
        <w:rPr>
          <w:rFonts w:ascii="Museo 300" w:hAnsi="Museo 300"/>
          <w:sz w:val="18"/>
          <w:szCs w:val="18"/>
        </w:rPr>
        <w:t>a las cuales se les entregaron pollitos y plantines de tomate.</w:t>
      </w:r>
    </w:p>
    <w:p w14:paraId="4C03DF8B" w14:textId="77777777" w:rsidR="00AF7570" w:rsidRPr="005B4211" w:rsidRDefault="00AF7570" w:rsidP="00211DAD">
      <w:pPr>
        <w:pStyle w:val="Textonotapie"/>
        <w:ind w:left="426"/>
        <w:jc w:val="both"/>
        <w:rPr>
          <w:rFonts w:ascii="Museo 300" w:hAnsi="Museo 300"/>
          <w:b/>
          <w:sz w:val="6"/>
          <w:szCs w:val="6"/>
        </w:rPr>
      </w:pPr>
    </w:p>
  </w:footnote>
  <w:footnote w:id="50">
    <w:p w14:paraId="5AEA72C7" w14:textId="631F5E9B" w:rsidR="00AF7570" w:rsidRPr="002D4970" w:rsidRDefault="00AF7570">
      <w:pPr>
        <w:pStyle w:val="Textonotapie"/>
        <w:rPr>
          <w:rFonts w:ascii="Museo 300" w:hAnsi="Museo 300"/>
          <w:sz w:val="18"/>
          <w:szCs w:val="18"/>
        </w:rPr>
      </w:pPr>
      <w:r w:rsidRPr="002D4970">
        <w:rPr>
          <w:rStyle w:val="Refdenotaalpie"/>
          <w:rFonts w:ascii="Museo 300" w:hAnsi="Museo 300"/>
        </w:rPr>
        <w:footnoteRef/>
      </w:r>
      <w:r w:rsidRPr="002D4970">
        <w:rPr>
          <w:rFonts w:ascii="Museo 300" w:hAnsi="Museo 300"/>
        </w:rPr>
        <w:t xml:space="preserve"> </w:t>
      </w:r>
      <w:r w:rsidRPr="00211DAD">
        <w:rPr>
          <w:rFonts w:ascii="Museo 300" w:hAnsi="Museo 300"/>
          <w:sz w:val="18"/>
          <w:szCs w:val="18"/>
        </w:rPr>
        <w:t>Se está a la espera de los fondos para la ejecución de los SIAC, mientras tanto</w:t>
      </w:r>
      <w:r>
        <w:rPr>
          <w:rFonts w:ascii="Museo 300" w:hAnsi="Museo 300"/>
          <w:sz w:val="18"/>
          <w:szCs w:val="18"/>
        </w:rPr>
        <w:t>,</w:t>
      </w:r>
      <w:r w:rsidRPr="00211DAD">
        <w:rPr>
          <w:rFonts w:ascii="Museo 300" w:hAnsi="Museo 300"/>
          <w:sz w:val="18"/>
          <w:szCs w:val="18"/>
        </w:rPr>
        <w:t xml:space="preserve"> se están identificando las comunidades potenciales a beneficiar.</w:t>
      </w:r>
    </w:p>
    <w:p w14:paraId="72C61B79" w14:textId="457D56CF" w:rsidR="00AF7570" w:rsidRPr="005B4211" w:rsidRDefault="00AF7570">
      <w:pPr>
        <w:pStyle w:val="Textonotapie"/>
        <w:rPr>
          <w:rFonts w:ascii="Museo 300" w:hAnsi="Museo 300"/>
          <w:sz w:val="6"/>
          <w:szCs w:val="6"/>
        </w:rPr>
      </w:pPr>
    </w:p>
  </w:footnote>
  <w:footnote w:id="51">
    <w:p w14:paraId="56ADAC2B" w14:textId="5FDD8BAA" w:rsidR="00AF7570" w:rsidRPr="002D4970" w:rsidRDefault="00AF7570">
      <w:pPr>
        <w:pStyle w:val="Textonotapie"/>
        <w:rPr>
          <w:rFonts w:ascii="Museo 300" w:hAnsi="Museo 300"/>
          <w:sz w:val="18"/>
          <w:szCs w:val="18"/>
        </w:rPr>
      </w:pPr>
      <w:r w:rsidRPr="002D4970">
        <w:rPr>
          <w:rStyle w:val="Refdenotaalpie"/>
          <w:rFonts w:ascii="Museo 300" w:hAnsi="Museo 300"/>
        </w:rPr>
        <w:footnoteRef/>
      </w:r>
      <w:r w:rsidRPr="002D4970">
        <w:rPr>
          <w:rFonts w:ascii="Museo 300" w:hAnsi="Museo 300"/>
          <w:sz w:val="18"/>
          <w:szCs w:val="18"/>
        </w:rPr>
        <w:t xml:space="preserve"> Para el segundo </w:t>
      </w:r>
      <w:r>
        <w:rPr>
          <w:rFonts w:ascii="Museo 300" w:hAnsi="Museo 300"/>
          <w:sz w:val="18"/>
          <w:szCs w:val="18"/>
        </w:rPr>
        <w:t>t</w:t>
      </w:r>
      <w:r w:rsidRPr="002D4970">
        <w:rPr>
          <w:rFonts w:ascii="Museo 300" w:hAnsi="Museo 300"/>
          <w:sz w:val="18"/>
          <w:szCs w:val="18"/>
        </w:rPr>
        <w:t>rimestre se reporta: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1271"/>
        <w:gridCol w:w="817"/>
        <w:gridCol w:w="889"/>
        <w:gridCol w:w="803"/>
        <w:gridCol w:w="818"/>
        <w:gridCol w:w="889"/>
        <w:gridCol w:w="803"/>
        <w:gridCol w:w="818"/>
        <w:gridCol w:w="889"/>
        <w:gridCol w:w="803"/>
        <w:gridCol w:w="250"/>
        <w:gridCol w:w="818"/>
        <w:gridCol w:w="889"/>
        <w:gridCol w:w="803"/>
      </w:tblGrid>
      <w:tr w:rsidR="00AF7570" w:rsidRPr="00FB6547" w14:paraId="2F3ED206" w14:textId="12874784" w:rsidTr="00FB6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vAlign w:val="center"/>
          </w:tcPr>
          <w:p w14:paraId="02C8B9BE" w14:textId="124D6774" w:rsidR="00AF7570" w:rsidRPr="00FB6547" w:rsidRDefault="00AF7570" w:rsidP="00875279">
            <w:pPr>
              <w:pStyle w:val="Textonotapie"/>
              <w:jc w:val="center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CETIA</w:t>
            </w:r>
          </w:p>
        </w:tc>
        <w:tc>
          <w:tcPr>
            <w:tcW w:w="2509" w:type="dxa"/>
            <w:gridSpan w:val="3"/>
            <w:vAlign w:val="center"/>
          </w:tcPr>
          <w:p w14:paraId="70C8D7CB" w14:textId="613B3D32" w:rsidR="00AF7570" w:rsidRPr="00FB6547" w:rsidRDefault="00AF7570" w:rsidP="00875279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Abril</w:t>
            </w:r>
          </w:p>
        </w:tc>
        <w:tc>
          <w:tcPr>
            <w:tcW w:w="2510" w:type="dxa"/>
            <w:gridSpan w:val="3"/>
            <w:vAlign w:val="center"/>
          </w:tcPr>
          <w:p w14:paraId="131D90B9" w14:textId="04F0342A" w:rsidR="00AF7570" w:rsidRPr="00FB6547" w:rsidRDefault="00AF7570" w:rsidP="00875279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Mayo</w:t>
            </w:r>
          </w:p>
        </w:tc>
        <w:tc>
          <w:tcPr>
            <w:tcW w:w="2510" w:type="dxa"/>
            <w:gridSpan w:val="3"/>
            <w:tcBorders>
              <w:right w:val="nil"/>
            </w:tcBorders>
            <w:vAlign w:val="center"/>
          </w:tcPr>
          <w:p w14:paraId="0ACE8130" w14:textId="23616C31" w:rsidR="00AF7570" w:rsidRPr="00FB6547" w:rsidRDefault="00AF7570" w:rsidP="00875279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Junio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66A22D" w14:textId="77777777" w:rsidR="00AF7570" w:rsidRPr="00FB6547" w:rsidRDefault="00AF7570" w:rsidP="00875279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2510" w:type="dxa"/>
            <w:gridSpan w:val="3"/>
            <w:tcBorders>
              <w:left w:val="nil"/>
            </w:tcBorders>
          </w:tcPr>
          <w:p w14:paraId="6ACF4108" w14:textId="3E47C53E" w:rsidR="00AF7570" w:rsidRPr="00FB6547" w:rsidRDefault="00AF7570" w:rsidP="00875279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Total</w:t>
            </w:r>
          </w:p>
        </w:tc>
      </w:tr>
      <w:tr w:rsidR="00AF7570" w:rsidRPr="00FB6547" w14:paraId="1E9BA363" w14:textId="2BFEC4F2" w:rsidTr="00FB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</w:tcPr>
          <w:p w14:paraId="180C03E1" w14:textId="77777777" w:rsidR="00AF7570" w:rsidRPr="00FB6547" w:rsidRDefault="00AF7570" w:rsidP="008D5A34">
            <w:pPr>
              <w:pStyle w:val="Textonotapie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817" w:type="dxa"/>
          </w:tcPr>
          <w:p w14:paraId="1FFD7E18" w14:textId="2B83EE6D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Mujer</w:t>
            </w:r>
          </w:p>
        </w:tc>
        <w:tc>
          <w:tcPr>
            <w:tcW w:w="889" w:type="dxa"/>
          </w:tcPr>
          <w:p w14:paraId="5ADB30C4" w14:textId="6BE0F829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Hombre</w:t>
            </w:r>
          </w:p>
        </w:tc>
        <w:tc>
          <w:tcPr>
            <w:tcW w:w="803" w:type="dxa"/>
            <w:shd w:val="clear" w:color="auto" w:fill="F2F2F2" w:themeFill="background1" w:themeFillShade="F2"/>
          </w:tcPr>
          <w:p w14:paraId="25EAA513" w14:textId="48680B29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Total</w:t>
            </w:r>
          </w:p>
        </w:tc>
        <w:tc>
          <w:tcPr>
            <w:tcW w:w="818" w:type="dxa"/>
            <w:vAlign w:val="center"/>
          </w:tcPr>
          <w:p w14:paraId="35CB8386" w14:textId="215FCD6D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Mujer</w:t>
            </w:r>
          </w:p>
        </w:tc>
        <w:tc>
          <w:tcPr>
            <w:tcW w:w="889" w:type="dxa"/>
            <w:vAlign w:val="center"/>
          </w:tcPr>
          <w:p w14:paraId="5B81794E" w14:textId="2970F750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Hombre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11178612" w14:textId="588544F0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Total</w:t>
            </w:r>
          </w:p>
        </w:tc>
        <w:tc>
          <w:tcPr>
            <w:tcW w:w="818" w:type="dxa"/>
            <w:vAlign w:val="center"/>
          </w:tcPr>
          <w:p w14:paraId="4E7F271F" w14:textId="10888DA9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Mujer</w:t>
            </w:r>
          </w:p>
        </w:tc>
        <w:tc>
          <w:tcPr>
            <w:tcW w:w="889" w:type="dxa"/>
            <w:vAlign w:val="center"/>
          </w:tcPr>
          <w:p w14:paraId="7F0CAE25" w14:textId="61AF4ACF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Hombre</w:t>
            </w:r>
          </w:p>
        </w:tc>
        <w:tc>
          <w:tcPr>
            <w:tcW w:w="80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481B223" w14:textId="1CD5CCCE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Total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72C74A" w14:textId="77777777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</w:p>
        </w:tc>
        <w:tc>
          <w:tcPr>
            <w:tcW w:w="81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5A5CB3AE" w14:textId="16687590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Mujer</w:t>
            </w:r>
          </w:p>
        </w:tc>
        <w:tc>
          <w:tcPr>
            <w:tcW w:w="889" w:type="dxa"/>
            <w:shd w:val="clear" w:color="auto" w:fill="F2F2F2" w:themeFill="background1" w:themeFillShade="F2"/>
            <w:vAlign w:val="center"/>
          </w:tcPr>
          <w:p w14:paraId="7AF609D6" w14:textId="526994DA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Hombre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67D64743" w14:textId="37804357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Total</w:t>
            </w:r>
          </w:p>
        </w:tc>
      </w:tr>
      <w:tr w:rsidR="00AF7570" w:rsidRPr="00FB6547" w14:paraId="37A10800" w14:textId="2278BCE5" w:rsidTr="00FB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3D7C90E" w14:textId="55A82627" w:rsidR="00AF7570" w:rsidRPr="00FB6547" w:rsidRDefault="00AF7570" w:rsidP="008D5A34">
            <w:pPr>
              <w:pStyle w:val="Textonotapie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</w:t>
            </w:r>
          </w:p>
        </w:tc>
        <w:tc>
          <w:tcPr>
            <w:tcW w:w="817" w:type="dxa"/>
          </w:tcPr>
          <w:p w14:paraId="184911DA" w14:textId="7832F3AD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61</w:t>
            </w:r>
          </w:p>
        </w:tc>
        <w:tc>
          <w:tcPr>
            <w:tcW w:w="889" w:type="dxa"/>
          </w:tcPr>
          <w:p w14:paraId="463EA406" w14:textId="55BB3566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44</w:t>
            </w:r>
          </w:p>
        </w:tc>
        <w:tc>
          <w:tcPr>
            <w:tcW w:w="803" w:type="dxa"/>
            <w:shd w:val="clear" w:color="auto" w:fill="F2F2F2" w:themeFill="background1" w:themeFillShade="F2"/>
          </w:tcPr>
          <w:p w14:paraId="6C274D1F" w14:textId="2AD67D28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105</w:t>
            </w:r>
          </w:p>
        </w:tc>
        <w:tc>
          <w:tcPr>
            <w:tcW w:w="818" w:type="dxa"/>
            <w:vAlign w:val="center"/>
          </w:tcPr>
          <w:p w14:paraId="3AC6A163" w14:textId="0E67D251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15</w:t>
            </w:r>
          </w:p>
        </w:tc>
        <w:tc>
          <w:tcPr>
            <w:tcW w:w="889" w:type="dxa"/>
            <w:vAlign w:val="center"/>
          </w:tcPr>
          <w:p w14:paraId="712A2801" w14:textId="3FFC2732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794DB4C8" w14:textId="477884BA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19</w:t>
            </w:r>
          </w:p>
        </w:tc>
        <w:tc>
          <w:tcPr>
            <w:tcW w:w="818" w:type="dxa"/>
            <w:vAlign w:val="center"/>
          </w:tcPr>
          <w:p w14:paraId="351D57C4" w14:textId="4BC937FD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89" w:type="dxa"/>
            <w:vAlign w:val="center"/>
          </w:tcPr>
          <w:p w14:paraId="41BCBE77" w14:textId="0175C9FE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0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00E3A0EB" w14:textId="1ED2CA06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670FA9" w14:textId="77777777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81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31784F91" w14:textId="0E5441A5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76</w:t>
            </w:r>
          </w:p>
        </w:tc>
        <w:tc>
          <w:tcPr>
            <w:tcW w:w="889" w:type="dxa"/>
            <w:shd w:val="clear" w:color="auto" w:fill="F2F2F2" w:themeFill="background1" w:themeFillShade="F2"/>
            <w:vAlign w:val="center"/>
          </w:tcPr>
          <w:p w14:paraId="0F75AFDB" w14:textId="677CF531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48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0CF351B8" w14:textId="3FD757F4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124</w:t>
            </w:r>
          </w:p>
        </w:tc>
      </w:tr>
      <w:tr w:rsidR="00AF7570" w:rsidRPr="00FB6547" w14:paraId="6FCA6653" w14:textId="6D92BFFB" w:rsidTr="00FB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7BCBD6C" w14:textId="5478F6C2" w:rsidR="00AF7570" w:rsidRPr="00FB6547" w:rsidRDefault="00AF7570" w:rsidP="008D5A34">
            <w:pPr>
              <w:pStyle w:val="Textonotapie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ISTA Central</w:t>
            </w:r>
          </w:p>
        </w:tc>
        <w:tc>
          <w:tcPr>
            <w:tcW w:w="817" w:type="dxa"/>
          </w:tcPr>
          <w:p w14:paraId="5EBB99DF" w14:textId="018C3CE1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73</w:t>
            </w:r>
          </w:p>
        </w:tc>
        <w:tc>
          <w:tcPr>
            <w:tcW w:w="889" w:type="dxa"/>
          </w:tcPr>
          <w:p w14:paraId="5E0ADE58" w14:textId="7C0832F1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33</w:t>
            </w:r>
          </w:p>
        </w:tc>
        <w:tc>
          <w:tcPr>
            <w:tcW w:w="803" w:type="dxa"/>
            <w:shd w:val="clear" w:color="auto" w:fill="F2F2F2" w:themeFill="background1" w:themeFillShade="F2"/>
          </w:tcPr>
          <w:p w14:paraId="6200CA1B" w14:textId="0066F9E8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106</w:t>
            </w:r>
          </w:p>
        </w:tc>
        <w:tc>
          <w:tcPr>
            <w:tcW w:w="818" w:type="dxa"/>
            <w:vAlign w:val="center"/>
          </w:tcPr>
          <w:p w14:paraId="53565C7A" w14:textId="04E66248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58</w:t>
            </w:r>
          </w:p>
        </w:tc>
        <w:tc>
          <w:tcPr>
            <w:tcW w:w="889" w:type="dxa"/>
            <w:vAlign w:val="center"/>
          </w:tcPr>
          <w:p w14:paraId="33269906" w14:textId="15552413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49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6AC959D0" w14:textId="7E559E0D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107</w:t>
            </w:r>
          </w:p>
        </w:tc>
        <w:tc>
          <w:tcPr>
            <w:tcW w:w="818" w:type="dxa"/>
            <w:vAlign w:val="center"/>
          </w:tcPr>
          <w:p w14:paraId="49876A36" w14:textId="5138BCC9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40</w:t>
            </w:r>
          </w:p>
        </w:tc>
        <w:tc>
          <w:tcPr>
            <w:tcW w:w="889" w:type="dxa"/>
            <w:vAlign w:val="center"/>
          </w:tcPr>
          <w:p w14:paraId="6B0277F3" w14:textId="08AF5233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39</w:t>
            </w:r>
          </w:p>
        </w:tc>
        <w:tc>
          <w:tcPr>
            <w:tcW w:w="80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0996A" w14:textId="6661AA25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79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82AE3B" w14:textId="77777777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81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FC84EC9" w14:textId="79D0B37D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171</w:t>
            </w:r>
          </w:p>
        </w:tc>
        <w:tc>
          <w:tcPr>
            <w:tcW w:w="889" w:type="dxa"/>
            <w:shd w:val="clear" w:color="auto" w:fill="F2F2F2" w:themeFill="background1" w:themeFillShade="F2"/>
            <w:vAlign w:val="center"/>
          </w:tcPr>
          <w:p w14:paraId="56501C03" w14:textId="57846130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121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31DBEC9B" w14:textId="0C915DC9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292</w:t>
            </w:r>
          </w:p>
        </w:tc>
      </w:tr>
      <w:tr w:rsidR="00AF7570" w:rsidRPr="00FB6547" w14:paraId="669D29FF" w14:textId="5D10C9DA" w:rsidTr="00FB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2C470CB" w14:textId="5BB98531" w:rsidR="00AF7570" w:rsidRPr="00FB6547" w:rsidRDefault="00AF7570" w:rsidP="008D5A34">
            <w:pPr>
              <w:pStyle w:val="Textonotapie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III</w:t>
            </w:r>
          </w:p>
        </w:tc>
        <w:tc>
          <w:tcPr>
            <w:tcW w:w="817" w:type="dxa"/>
          </w:tcPr>
          <w:p w14:paraId="0527F24B" w14:textId="098DF813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73</w:t>
            </w:r>
          </w:p>
        </w:tc>
        <w:tc>
          <w:tcPr>
            <w:tcW w:w="889" w:type="dxa"/>
          </w:tcPr>
          <w:p w14:paraId="6886D2DA" w14:textId="2672ACA0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49</w:t>
            </w:r>
          </w:p>
        </w:tc>
        <w:tc>
          <w:tcPr>
            <w:tcW w:w="803" w:type="dxa"/>
            <w:shd w:val="clear" w:color="auto" w:fill="F2F2F2" w:themeFill="background1" w:themeFillShade="F2"/>
          </w:tcPr>
          <w:p w14:paraId="1753EA76" w14:textId="16FB4534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122</w:t>
            </w:r>
          </w:p>
        </w:tc>
        <w:tc>
          <w:tcPr>
            <w:tcW w:w="818" w:type="dxa"/>
            <w:vAlign w:val="center"/>
          </w:tcPr>
          <w:p w14:paraId="09566E9D" w14:textId="54E4C489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10</w:t>
            </w:r>
          </w:p>
        </w:tc>
        <w:tc>
          <w:tcPr>
            <w:tcW w:w="889" w:type="dxa"/>
            <w:vAlign w:val="center"/>
          </w:tcPr>
          <w:p w14:paraId="53DE23EC" w14:textId="6754B1EE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2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0C14F8FE" w14:textId="373AE276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12</w:t>
            </w:r>
          </w:p>
        </w:tc>
        <w:tc>
          <w:tcPr>
            <w:tcW w:w="818" w:type="dxa"/>
            <w:vAlign w:val="center"/>
          </w:tcPr>
          <w:p w14:paraId="1BA0DD1A" w14:textId="179D1D3A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89" w:type="dxa"/>
            <w:vAlign w:val="center"/>
          </w:tcPr>
          <w:p w14:paraId="054EE419" w14:textId="0176FF45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0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3E9148A8" w14:textId="4D2BB6F2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82A0C0" w14:textId="77777777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81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2809F13" w14:textId="6E62F5F5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83</w:t>
            </w:r>
          </w:p>
        </w:tc>
        <w:tc>
          <w:tcPr>
            <w:tcW w:w="889" w:type="dxa"/>
            <w:shd w:val="clear" w:color="auto" w:fill="F2F2F2" w:themeFill="background1" w:themeFillShade="F2"/>
            <w:vAlign w:val="center"/>
          </w:tcPr>
          <w:p w14:paraId="39A208CF" w14:textId="672C6E3D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51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681C9E56" w14:textId="2E8E072F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134</w:t>
            </w:r>
          </w:p>
        </w:tc>
      </w:tr>
      <w:tr w:rsidR="00AF7570" w:rsidRPr="00FB6547" w14:paraId="088B50F6" w14:textId="2CF349E5" w:rsidTr="00FB6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6611B17" w14:textId="77379D63" w:rsidR="00AF7570" w:rsidRPr="00FB6547" w:rsidRDefault="00AF7570" w:rsidP="008D5A34">
            <w:pPr>
              <w:pStyle w:val="Textonotapie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IV</w:t>
            </w:r>
          </w:p>
        </w:tc>
        <w:tc>
          <w:tcPr>
            <w:tcW w:w="817" w:type="dxa"/>
          </w:tcPr>
          <w:p w14:paraId="46591A12" w14:textId="409AA98E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53</w:t>
            </w:r>
          </w:p>
        </w:tc>
        <w:tc>
          <w:tcPr>
            <w:tcW w:w="889" w:type="dxa"/>
          </w:tcPr>
          <w:p w14:paraId="634A00C6" w14:textId="08677DA0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57</w:t>
            </w:r>
          </w:p>
        </w:tc>
        <w:tc>
          <w:tcPr>
            <w:tcW w:w="803" w:type="dxa"/>
            <w:shd w:val="clear" w:color="auto" w:fill="F2F2F2" w:themeFill="background1" w:themeFillShade="F2"/>
          </w:tcPr>
          <w:p w14:paraId="290C9CC6" w14:textId="2C5B875E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110</w:t>
            </w:r>
          </w:p>
        </w:tc>
        <w:tc>
          <w:tcPr>
            <w:tcW w:w="818" w:type="dxa"/>
            <w:vAlign w:val="center"/>
          </w:tcPr>
          <w:p w14:paraId="63E72089" w14:textId="6BD745C6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32</w:t>
            </w:r>
          </w:p>
        </w:tc>
        <w:tc>
          <w:tcPr>
            <w:tcW w:w="889" w:type="dxa"/>
            <w:vAlign w:val="center"/>
          </w:tcPr>
          <w:p w14:paraId="34D801FC" w14:textId="3C9CB56A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71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5DD0EEB2" w14:textId="62E88058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103</w:t>
            </w:r>
          </w:p>
        </w:tc>
        <w:tc>
          <w:tcPr>
            <w:tcW w:w="818" w:type="dxa"/>
            <w:vAlign w:val="center"/>
          </w:tcPr>
          <w:p w14:paraId="33620DD0" w14:textId="2F45163E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89" w:type="dxa"/>
            <w:vAlign w:val="center"/>
          </w:tcPr>
          <w:p w14:paraId="53B8B4A9" w14:textId="08730EA9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0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FF797E6" w14:textId="41061D78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EF9774" w14:textId="77777777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81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4DEE6C8" w14:textId="5F5DE38E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85</w:t>
            </w:r>
          </w:p>
        </w:tc>
        <w:tc>
          <w:tcPr>
            <w:tcW w:w="889" w:type="dxa"/>
            <w:shd w:val="clear" w:color="auto" w:fill="F2F2F2" w:themeFill="background1" w:themeFillShade="F2"/>
            <w:vAlign w:val="center"/>
          </w:tcPr>
          <w:p w14:paraId="553B7C2D" w14:textId="02D704E3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128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0C66AB50" w14:textId="0DE33383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213</w:t>
            </w:r>
          </w:p>
        </w:tc>
      </w:tr>
      <w:tr w:rsidR="00AF7570" w:rsidRPr="00FB6547" w14:paraId="5D947594" w14:textId="59C6DCB9" w:rsidTr="00FB6547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63ADB153" w14:textId="690FF4B5" w:rsidR="00AF7570" w:rsidRPr="00FB6547" w:rsidRDefault="00AF7570" w:rsidP="008D5A34">
            <w:pPr>
              <w:pStyle w:val="Textonotapie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IV Usulután</w:t>
            </w:r>
          </w:p>
        </w:tc>
        <w:tc>
          <w:tcPr>
            <w:tcW w:w="817" w:type="dxa"/>
          </w:tcPr>
          <w:p w14:paraId="1978B3B1" w14:textId="4E64FEF5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95</w:t>
            </w:r>
          </w:p>
        </w:tc>
        <w:tc>
          <w:tcPr>
            <w:tcW w:w="889" w:type="dxa"/>
          </w:tcPr>
          <w:p w14:paraId="46924E6A" w14:textId="1395E6BB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85</w:t>
            </w:r>
          </w:p>
        </w:tc>
        <w:tc>
          <w:tcPr>
            <w:tcW w:w="803" w:type="dxa"/>
            <w:shd w:val="clear" w:color="auto" w:fill="F2F2F2" w:themeFill="background1" w:themeFillShade="F2"/>
          </w:tcPr>
          <w:p w14:paraId="75D70C6D" w14:textId="2B8F654A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180</w:t>
            </w:r>
          </w:p>
        </w:tc>
        <w:tc>
          <w:tcPr>
            <w:tcW w:w="818" w:type="dxa"/>
            <w:vAlign w:val="center"/>
          </w:tcPr>
          <w:p w14:paraId="56049C38" w14:textId="4A8FE3E0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59</w:t>
            </w:r>
          </w:p>
        </w:tc>
        <w:tc>
          <w:tcPr>
            <w:tcW w:w="889" w:type="dxa"/>
            <w:vAlign w:val="center"/>
          </w:tcPr>
          <w:p w14:paraId="09E9FC78" w14:textId="0D25DA0D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79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70873F30" w14:textId="002AD7C1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138</w:t>
            </w:r>
          </w:p>
        </w:tc>
        <w:tc>
          <w:tcPr>
            <w:tcW w:w="818" w:type="dxa"/>
            <w:vAlign w:val="center"/>
          </w:tcPr>
          <w:p w14:paraId="0F900C1A" w14:textId="22A567A7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89" w:type="dxa"/>
            <w:vAlign w:val="center"/>
          </w:tcPr>
          <w:p w14:paraId="242CF812" w14:textId="3E862A17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0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C358DF9" w14:textId="3C098594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3B52E1" w14:textId="77777777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81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43CFC32" w14:textId="159200F4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154</w:t>
            </w:r>
          </w:p>
        </w:tc>
        <w:tc>
          <w:tcPr>
            <w:tcW w:w="889" w:type="dxa"/>
            <w:shd w:val="clear" w:color="auto" w:fill="F2F2F2" w:themeFill="background1" w:themeFillShade="F2"/>
            <w:vAlign w:val="center"/>
          </w:tcPr>
          <w:p w14:paraId="33533F00" w14:textId="7439D80E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164</w:t>
            </w:r>
          </w:p>
        </w:tc>
        <w:tc>
          <w:tcPr>
            <w:tcW w:w="803" w:type="dxa"/>
            <w:shd w:val="clear" w:color="auto" w:fill="F2F2F2" w:themeFill="background1" w:themeFillShade="F2"/>
            <w:vAlign w:val="center"/>
          </w:tcPr>
          <w:p w14:paraId="3D0E9C0B" w14:textId="6A227C15" w:rsidR="00AF7570" w:rsidRPr="00FB6547" w:rsidRDefault="00AF7570" w:rsidP="008D5A3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318</w:t>
            </w:r>
          </w:p>
        </w:tc>
      </w:tr>
    </w:tbl>
    <w:p w14:paraId="12C76433" w14:textId="2D48BE21" w:rsidR="00AF7570" w:rsidRPr="0012766D" w:rsidRDefault="00AF7570" w:rsidP="004C7E04">
      <w:pPr>
        <w:pStyle w:val="Textonotapie"/>
        <w:tabs>
          <w:tab w:val="left" w:pos="1170"/>
        </w:tabs>
        <w:rPr>
          <w:rFonts w:ascii="Museo 300" w:hAnsi="Museo 300"/>
          <w:sz w:val="18"/>
          <w:szCs w:val="18"/>
        </w:rPr>
      </w:pPr>
      <w:r>
        <w:rPr>
          <w:rFonts w:ascii="Museo 300" w:hAnsi="Museo 300"/>
          <w:sz w:val="18"/>
          <w:szCs w:val="18"/>
        </w:rPr>
        <w:t>**En los logros anuales obtenidos, la meta de la actividad está próxima a cumplirse**.</w:t>
      </w:r>
    </w:p>
  </w:footnote>
  <w:footnote w:id="52">
    <w:p w14:paraId="59EC5A9F" w14:textId="024C1414" w:rsidR="00AF7570" w:rsidRDefault="00AF7570" w:rsidP="00F076E1">
      <w:pPr>
        <w:pStyle w:val="Textonotapie"/>
        <w:rPr>
          <w:rFonts w:ascii="Museo 300" w:hAnsi="Museo 300"/>
          <w:sz w:val="16"/>
          <w:szCs w:val="16"/>
        </w:rPr>
      </w:pPr>
      <w:r w:rsidRPr="0012766D">
        <w:rPr>
          <w:rStyle w:val="Refdenotaalpie"/>
          <w:rFonts w:ascii="Museo 300" w:hAnsi="Museo 300"/>
        </w:rPr>
        <w:footnoteRef/>
      </w:r>
      <w:r>
        <w:rPr>
          <w:rFonts w:ascii="Museo 300" w:hAnsi="Museo 300"/>
          <w:sz w:val="18"/>
          <w:szCs w:val="18"/>
        </w:rPr>
        <w:t xml:space="preserve"> </w:t>
      </w:r>
      <w:r w:rsidRPr="004E7A99">
        <w:rPr>
          <w:rFonts w:ascii="Museo 300" w:hAnsi="Museo 300"/>
          <w:sz w:val="18"/>
          <w:szCs w:val="18"/>
        </w:rPr>
        <w:t>Se continua con el registro de las familias a beneficiar, no obstante para para el segundo trimestre se reporta: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1287"/>
        <w:gridCol w:w="808"/>
        <w:gridCol w:w="889"/>
        <w:gridCol w:w="839"/>
        <w:gridCol w:w="975"/>
        <w:gridCol w:w="889"/>
        <w:gridCol w:w="974"/>
        <w:gridCol w:w="840"/>
        <w:gridCol w:w="889"/>
        <w:gridCol w:w="973"/>
        <w:gridCol w:w="246"/>
        <w:gridCol w:w="954"/>
        <w:gridCol w:w="954"/>
        <w:gridCol w:w="954"/>
      </w:tblGrid>
      <w:tr w:rsidR="00AF7570" w:rsidRPr="00FB6547" w14:paraId="457F2208" w14:textId="43914C6F" w:rsidTr="006038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dxa"/>
            <w:vMerge w:val="restart"/>
            <w:vAlign w:val="center"/>
          </w:tcPr>
          <w:p w14:paraId="1B0129D5" w14:textId="77777777" w:rsidR="00AF7570" w:rsidRPr="00FB6547" w:rsidRDefault="00AF7570" w:rsidP="0096668A">
            <w:pPr>
              <w:pStyle w:val="Textonotapie"/>
              <w:jc w:val="center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CETIA</w:t>
            </w:r>
          </w:p>
        </w:tc>
        <w:tc>
          <w:tcPr>
            <w:tcW w:w="2497" w:type="dxa"/>
            <w:gridSpan w:val="3"/>
            <w:shd w:val="clear" w:color="auto" w:fill="auto"/>
            <w:vAlign w:val="center"/>
          </w:tcPr>
          <w:p w14:paraId="16AE87FB" w14:textId="77777777" w:rsidR="00AF7570" w:rsidRPr="00FB6547" w:rsidRDefault="00AF7570" w:rsidP="0096668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Abril</w:t>
            </w:r>
          </w:p>
        </w:tc>
        <w:tc>
          <w:tcPr>
            <w:tcW w:w="2799" w:type="dxa"/>
            <w:gridSpan w:val="3"/>
            <w:shd w:val="clear" w:color="auto" w:fill="auto"/>
            <w:vAlign w:val="center"/>
          </w:tcPr>
          <w:p w14:paraId="40A3531E" w14:textId="77777777" w:rsidR="00AF7570" w:rsidRPr="00FB6547" w:rsidRDefault="00AF7570" w:rsidP="0096668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Mayo</w:t>
            </w:r>
          </w:p>
        </w:tc>
        <w:tc>
          <w:tcPr>
            <w:tcW w:w="2664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54B882CF" w14:textId="77777777" w:rsidR="00AF7570" w:rsidRPr="00FB6547" w:rsidRDefault="00AF7570" w:rsidP="0096668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Junio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CB3073" w14:textId="77777777" w:rsidR="00AF7570" w:rsidRPr="00FB6547" w:rsidRDefault="00AF7570" w:rsidP="0096668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2862" w:type="dxa"/>
            <w:gridSpan w:val="3"/>
            <w:tcBorders>
              <w:left w:val="nil"/>
            </w:tcBorders>
            <w:shd w:val="clear" w:color="auto" w:fill="auto"/>
          </w:tcPr>
          <w:p w14:paraId="382E2580" w14:textId="6DE7B74B" w:rsidR="00AF7570" w:rsidRPr="00FB6547" w:rsidRDefault="00AF7570" w:rsidP="0096668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Total</w:t>
            </w:r>
          </w:p>
        </w:tc>
      </w:tr>
      <w:tr w:rsidR="00AF7570" w:rsidRPr="00FB6547" w14:paraId="74F4ADF1" w14:textId="5D617DE8" w:rsidTr="004E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dxa"/>
            <w:vMerge/>
          </w:tcPr>
          <w:p w14:paraId="394956C9" w14:textId="77777777" w:rsidR="00AF7570" w:rsidRPr="00FB6547" w:rsidRDefault="00AF7570" w:rsidP="004E7A99">
            <w:pPr>
              <w:pStyle w:val="Textonotapie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14:paraId="4D933A9B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Mujer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3C2121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Hombre</w:t>
            </w:r>
          </w:p>
        </w:tc>
        <w:tc>
          <w:tcPr>
            <w:tcW w:w="839" w:type="dxa"/>
            <w:shd w:val="clear" w:color="auto" w:fill="F2F2F2" w:themeFill="background1" w:themeFillShade="F2"/>
            <w:vAlign w:val="center"/>
          </w:tcPr>
          <w:p w14:paraId="31CFBA24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Total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0924D80A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Mujer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580ACC1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Hombre</w:t>
            </w:r>
          </w:p>
        </w:tc>
        <w:tc>
          <w:tcPr>
            <w:tcW w:w="974" w:type="dxa"/>
            <w:shd w:val="clear" w:color="auto" w:fill="F2F2F2" w:themeFill="background1" w:themeFillShade="F2"/>
            <w:vAlign w:val="center"/>
          </w:tcPr>
          <w:p w14:paraId="14706000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Total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361FAB74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Mujer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01579B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Hombre</w:t>
            </w:r>
          </w:p>
        </w:tc>
        <w:tc>
          <w:tcPr>
            <w:tcW w:w="97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68AC6AC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Total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6AED19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</w:p>
        </w:tc>
        <w:tc>
          <w:tcPr>
            <w:tcW w:w="95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481A82D" w14:textId="74C577B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Mujer</w:t>
            </w:r>
          </w:p>
        </w:tc>
        <w:tc>
          <w:tcPr>
            <w:tcW w:w="954" w:type="dxa"/>
            <w:shd w:val="clear" w:color="auto" w:fill="F2F2F2" w:themeFill="background1" w:themeFillShade="F2"/>
            <w:vAlign w:val="center"/>
          </w:tcPr>
          <w:p w14:paraId="0FD035D7" w14:textId="568E9C98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Hombre</w:t>
            </w:r>
          </w:p>
        </w:tc>
        <w:tc>
          <w:tcPr>
            <w:tcW w:w="954" w:type="dxa"/>
            <w:shd w:val="clear" w:color="auto" w:fill="F2F2F2" w:themeFill="background1" w:themeFillShade="F2"/>
            <w:vAlign w:val="center"/>
          </w:tcPr>
          <w:p w14:paraId="00282865" w14:textId="381A4976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Total</w:t>
            </w:r>
          </w:p>
        </w:tc>
      </w:tr>
      <w:tr w:rsidR="00AF7570" w:rsidRPr="00FB6547" w14:paraId="6171EA4F" w14:textId="1FA24884" w:rsidTr="004E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dxa"/>
          </w:tcPr>
          <w:p w14:paraId="69C1E13F" w14:textId="77777777" w:rsidR="00AF7570" w:rsidRPr="00FB6547" w:rsidRDefault="00AF7570" w:rsidP="004E7A99">
            <w:pPr>
              <w:pStyle w:val="Textonotapie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</w:t>
            </w:r>
          </w:p>
        </w:tc>
        <w:tc>
          <w:tcPr>
            <w:tcW w:w="808" w:type="dxa"/>
            <w:shd w:val="clear" w:color="auto" w:fill="auto"/>
          </w:tcPr>
          <w:p w14:paraId="4DEB20E7" w14:textId="6556CEF2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505A10CA" w14:textId="4E4DFC25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39" w:type="dxa"/>
            <w:shd w:val="clear" w:color="auto" w:fill="F2F2F2" w:themeFill="background1" w:themeFillShade="F2"/>
          </w:tcPr>
          <w:p w14:paraId="2A42EB2D" w14:textId="20CEF64E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75" w:type="dxa"/>
            <w:shd w:val="clear" w:color="auto" w:fill="auto"/>
          </w:tcPr>
          <w:p w14:paraId="6444F65C" w14:textId="5CD92912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44AC1F88" w14:textId="1209852A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74" w:type="dxa"/>
            <w:shd w:val="clear" w:color="auto" w:fill="F2F2F2" w:themeFill="background1" w:themeFillShade="F2"/>
          </w:tcPr>
          <w:p w14:paraId="1A4284C4" w14:textId="124645C5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04EC1D50" w14:textId="5B58EF35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12D2BD3" w14:textId="7DDDB0AD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7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CF72C78" w14:textId="3CCFC752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E7C5A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954" w:type="dxa"/>
            <w:tcBorders>
              <w:left w:val="nil"/>
            </w:tcBorders>
            <w:shd w:val="clear" w:color="auto" w:fill="F2F2F2" w:themeFill="background1" w:themeFillShade="F2"/>
          </w:tcPr>
          <w:p w14:paraId="3401A9D6" w14:textId="53685B2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14:paraId="504A94D0" w14:textId="657DCEF1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14:paraId="2FC4AEAC" w14:textId="2678E358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0</w:t>
            </w:r>
          </w:p>
        </w:tc>
      </w:tr>
      <w:tr w:rsidR="00AF7570" w:rsidRPr="00FB6547" w14:paraId="5A1C33BB" w14:textId="276DBF9F" w:rsidTr="004E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dxa"/>
          </w:tcPr>
          <w:p w14:paraId="6A36B622" w14:textId="77777777" w:rsidR="00AF7570" w:rsidRPr="00FB6547" w:rsidRDefault="00AF7570" w:rsidP="004E7A99">
            <w:pPr>
              <w:pStyle w:val="Textonotapie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ISTA Central</w:t>
            </w:r>
          </w:p>
        </w:tc>
        <w:tc>
          <w:tcPr>
            <w:tcW w:w="808" w:type="dxa"/>
            <w:shd w:val="clear" w:color="auto" w:fill="auto"/>
          </w:tcPr>
          <w:p w14:paraId="4FF62399" w14:textId="1580E6C9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30C077FA" w14:textId="0D225CD4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39" w:type="dxa"/>
            <w:shd w:val="clear" w:color="auto" w:fill="F2F2F2" w:themeFill="background1" w:themeFillShade="F2"/>
          </w:tcPr>
          <w:p w14:paraId="62C79207" w14:textId="3BABF371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1D39F913" w14:textId="2CEF622C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4152245" w14:textId="7695F006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74" w:type="dxa"/>
            <w:shd w:val="clear" w:color="auto" w:fill="F2F2F2" w:themeFill="background1" w:themeFillShade="F2"/>
            <w:vAlign w:val="center"/>
          </w:tcPr>
          <w:p w14:paraId="49D09F23" w14:textId="7125FF4D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6375D509" w14:textId="0A1E72FA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A7A9383" w14:textId="4D2DA0A9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2</w:t>
            </w:r>
          </w:p>
        </w:tc>
        <w:tc>
          <w:tcPr>
            <w:tcW w:w="97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0B79C8E2" w14:textId="6A7943F1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2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1B320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954" w:type="dxa"/>
            <w:tcBorders>
              <w:left w:val="nil"/>
            </w:tcBorders>
            <w:shd w:val="clear" w:color="auto" w:fill="F2F2F2" w:themeFill="background1" w:themeFillShade="F2"/>
          </w:tcPr>
          <w:p w14:paraId="48F691FE" w14:textId="06B6811C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8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14:paraId="076574B5" w14:textId="2283D65B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2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14:paraId="385D0703" w14:textId="36C329F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10</w:t>
            </w:r>
          </w:p>
        </w:tc>
      </w:tr>
      <w:tr w:rsidR="00AF7570" w:rsidRPr="00FB6547" w14:paraId="0FA19AFF" w14:textId="63E2C62B" w:rsidTr="004E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dxa"/>
          </w:tcPr>
          <w:p w14:paraId="06F97E87" w14:textId="77777777" w:rsidR="00AF7570" w:rsidRPr="00FB6547" w:rsidRDefault="00AF7570" w:rsidP="004E7A99">
            <w:pPr>
              <w:pStyle w:val="Textonotapie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III</w:t>
            </w:r>
          </w:p>
        </w:tc>
        <w:tc>
          <w:tcPr>
            <w:tcW w:w="808" w:type="dxa"/>
            <w:shd w:val="clear" w:color="auto" w:fill="auto"/>
          </w:tcPr>
          <w:p w14:paraId="2C77C29B" w14:textId="35EF763E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09718BAE" w14:textId="3E97FD7E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39" w:type="dxa"/>
            <w:shd w:val="clear" w:color="auto" w:fill="F2F2F2" w:themeFill="background1" w:themeFillShade="F2"/>
          </w:tcPr>
          <w:p w14:paraId="64083DBE" w14:textId="67E4A3DC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2B359052" w14:textId="0ED589EF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0EE5BA7" w14:textId="31193D03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74" w:type="dxa"/>
            <w:shd w:val="clear" w:color="auto" w:fill="F2F2F2" w:themeFill="background1" w:themeFillShade="F2"/>
            <w:vAlign w:val="center"/>
          </w:tcPr>
          <w:p w14:paraId="133EE28C" w14:textId="304675DB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3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6E85D645" w14:textId="49305881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F7A04DD" w14:textId="5EC0328A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7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27194610" w14:textId="0E5FC4A2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C56E99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954" w:type="dxa"/>
            <w:tcBorders>
              <w:left w:val="nil"/>
            </w:tcBorders>
            <w:shd w:val="clear" w:color="auto" w:fill="F2F2F2" w:themeFill="background1" w:themeFillShade="F2"/>
          </w:tcPr>
          <w:p w14:paraId="0F46EA4F" w14:textId="782DB873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3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14:paraId="23E63BB4" w14:textId="0D0A1E2C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14:paraId="0DD955C9" w14:textId="61ADBCF8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3</w:t>
            </w:r>
          </w:p>
        </w:tc>
      </w:tr>
      <w:tr w:rsidR="00AF7570" w:rsidRPr="00FB6547" w14:paraId="1B7D897D" w14:textId="65BCC4A7" w:rsidTr="004E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dxa"/>
          </w:tcPr>
          <w:p w14:paraId="45C3F18B" w14:textId="77777777" w:rsidR="00AF7570" w:rsidRPr="00FB6547" w:rsidRDefault="00AF7570" w:rsidP="004E7A99">
            <w:pPr>
              <w:pStyle w:val="Textonotapie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IV</w:t>
            </w:r>
          </w:p>
        </w:tc>
        <w:tc>
          <w:tcPr>
            <w:tcW w:w="808" w:type="dxa"/>
            <w:shd w:val="clear" w:color="auto" w:fill="auto"/>
          </w:tcPr>
          <w:p w14:paraId="09163139" w14:textId="60A30949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336B1560" w14:textId="69A82A08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39" w:type="dxa"/>
            <w:shd w:val="clear" w:color="auto" w:fill="F2F2F2" w:themeFill="background1" w:themeFillShade="F2"/>
          </w:tcPr>
          <w:p w14:paraId="2E1FCA29" w14:textId="7361600D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149B48E9" w14:textId="1A241D44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48C719" w14:textId="768370D9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</w:t>
            </w:r>
          </w:p>
        </w:tc>
        <w:tc>
          <w:tcPr>
            <w:tcW w:w="974" w:type="dxa"/>
            <w:shd w:val="clear" w:color="auto" w:fill="F2F2F2" w:themeFill="background1" w:themeFillShade="F2"/>
            <w:vAlign w:val="center"/>
          </w:tcPr>
          <w:p w14:paraId="170AC341" w14:textId="2B8D290C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2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12F15ECC" w14:textId="0B072EEE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CE64D7" w14:textId="2DA01D28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2</w:t>
            </w:r>
          </w:p>
        </w:tc>
        <w:tc>
          <w:tcPr>
            <w:tcW w:w="97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18FF76CE" w14:textId="728B3FF3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3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94C1C3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954" w:type="dxa"/>
            <w:tcBorders>
              <w:left w:val="nil"/>
            </w:tcBorders>
            <w:shd w:val="clear" w:color="auto" w:fill="F2F2F2" w:themeFill="background1" w:themeFillShade="F2"/>
          </w:tcPr>
          <w:p w14:paraId="0A9E0158" w14:textId="61375600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2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14:paraId="0A7B84F0" w14:textId="22EB2B06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3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14:paraId="15D12332" w14:textId="32DE43AC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5</w:t>
            </w:r>
          </w:p>
        </w:tc>
      </w:tr>
      <w:tr w:rsidR="00AF7570" w:rsidRPr="00FB6547" w14:paraId="62C0DFBB" w14:textId="133FF78E" w:rsidTr="004E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dxa"/>
          </w:tcPr>
          <w:p w14:paraId="3A105348" w14:textId="77777777" w:rsidR="00AF7570" w:rsidRPr="00FB6547" w:rsidRDefault="00AF7570" w:rsidP="004E7A99">
            <w:pPr>
              <w:pStyle w:val="Textonotapie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IV Usulután</w:t>
            </w:r>
          </w:p>
        </w:tc>
        <w:tc>
          <w:tcPr>
            <w:tcW w:w="808" w:type="dxa"/>
            <w:shd w:val="clear" w:color="auto" w:fill="auto"/>
          </w:tcPr>
          <w:p w14:paraId="1F57C6F4" w14:textId="79AEC92E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0578314C" w14:textId="4168F0A8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39" w:type="dxa"/>
            <w:shd w:val="clear" w:color="auto" w:fill="F2F2F2" w:themeFill="background1" w:themeFillShade="F2"/>
          </w:tcPr>
          <w:p w14:paraId="6F07DBFE" w14:textId="71E53C1D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1B8F7FA2" w14:textId="616C80B5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20341A" w14:textId="1A92874F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74" w:type="dxa"/>
            <w:shd w:val="clear" w:color="auto" w:fill="F2F2F2" w:themeFill="background1" w:themeFillShade="F2"/>
            <w:vAlign w:val="center"/>
          </w:tcPr>
          <w:p w14:paraId="4D7BC9DF" w14:textId="025D963A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20FC56BE" w14:textId="632144DC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986BA0" w14:textId="0E5BA83B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7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7165A03B" w14:textId="6D51A005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90B7B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954" w:type="dxa"/>
            <w:tcBorders>
              <w:left w:val="nil"/>
            </w:tcBorders>
            <w:shd w:val="clear" w:color="auto" w:fill="F2F2F2" w:themeFill="background1" w:themeFillShade="F2"/>
          </w:tcPr>
          <w:p w14:paraId="0A1C8365" w14:textId="13D6E3B2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14:paraId="1A93278C" w14:textId="35E9DEB5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14:paraId="1808B384" w14:textId="6811A4B0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0</w:t>
            </w:r>
          </w:p>
        </w:tc>
      </w:tr>
      <w:tr w:rsidR="00AF7570" w:rsidRPr="00FB6547" w14:paraId="34D57DE0" w14:textId="77777777" w:rsidTr="004E7A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dxa"/>
          </w:tcPr>
          <w:p w14:paraId="2ED252C7" w14:textId="1F82748D" w:rsidR="00AF7570" w:rsidRPr="00FB6547" w:rsidRDefault="00AF7570" w:rsidP="00FB6547">
            <w:pPr>
              <w:pStyle w:val="Textonotapie"/>
              <w:jc w:val="center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Total</w:t>
            </w:r>
          </w:p>
        </w:tc>
        <w:tc>
          <w:tcPr>
            <w:tcW w:w="808" w:type="dxa"/>
            <w:shd w:val="clear" w:color="auto" w:fill="auto"/>
          </w:tcPr>
          <w:p w14:paraId="55BE6E6A" w14:textId="6ABE0BF4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14:paraId="059EB559" w14:textId="17DD7B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0</w:t>
            </w:r>
          </w:p>
        </w:tc>
        <w:tc>
          <w:tcPr>
            <w:tcW w:w="839" w:type="dxa"/>
            <w:shd w:val="clear" w:color="auto" w:fill="F2F2F2" w:themeFill="background1" w:themeFillShade="F2"/>
          </w:tcPr>
          <w:p w14:paraId="349FCCD5" w14:textId="26D64652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</w:t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7181D560" w14:textId="5D31D1AC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E3C774" w14:textId="5B45A96C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</w:t>
            </w:r>
          </w:p>
        </w:tc>
        <w:tc>
          <w:tcPr>
            <w:tcW w:w="974" w:type="dxa"/>
            <w:shd w:val="clear" w:color="auto" w:fill="F2F2F2" w:themeFill="background1" w:themeFillShade="F2"/>
            <w:vAlign w:val="center"/>
          </w:tcPr>
          <w:p w14:paraId="69675F1E" w14:textId="1A816A54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9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3DB8E1A8" w14:textId="71D8E70A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B5C91D" w14:textId="29245243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</w:t>
            </w:r>
          </w:p>
        </w:tc>
        <w:tc>
          <w:tcPr>
            <w:tcW w:w="97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70F14AA1" w14:textId="71748FE8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5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C8EE4F" w14:textId="77777777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954" w:type="dxa"/>
            <w:tcBorders>
              <w:left w:val="nil"/>
            </w:tcBorders>
            <w:shd w:val="clear" w:color="auto" w:fill="F2F2F2" w:themeFill="background1" w:themeFillShade="F2"/>
          </w:tcPr>
          <w:p w14:paraId="7E6B3539" w14:textId="1FC1A0A2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13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14:paraId="71E5B487" w14:textId="623C2950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5</w:t>
            </w:r>
          </w:p>
        </w:tc>
        <w:tc>
          <w:tcPr>
            <w:tcW w:w="954" w:type="dxa"/>
            <w:shd w:val="clear" w:color="auto" w:fill="F2F2F2" w:themeFill="background1" w:themeFillShade="F2"/>
          </w:tcPr>
          <w:p w14:paraId="144BA3BE" w14:textId="3909C053" w:rsidR="00AF7570" w:rsidRPr="00FB6547" w:rsidRDefault="00AF7570" w:rsidP="004E7A99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FB6547">
              <w:rPr>
                <w:rFonts w:ascii="Museo 300" w:hAnsi="Museo 300"/>
                <w:b/>
                <w:sz w:val="17"/>
                <w:szCs w:val="17"/>
              </w:rPr>
              <w:t>18</w:t>
            </w:r>
          </w:p>
        </w:tc>
      </w:tr>
    </w:tbl>
    <w:p w14:paraId="286EE76D" w14:textId="77777777" w:rsidR="00AF7570" w:rsidRDefault="00AF7570">
      <w:pPr>
        <w:pStyle w:val="Textonotapie"/>
        <w:rPr>
          <w:rFonts w:ascii="Museo 300" w:hAnsi="Museo 300"/>
          <w:sz w:val="18"/>
          <w:szCs w:val="18"/>
        </w:rPr>
      </w:pPr>
    </w:p>
    <w:p w14:paraId="1B83D6C3" w14:textId="77777777" w:rsidR="00AF7570" w:rsidRDefault="00AF7570">
      <w:pPr>
        <w:pStyle w:val="Textonotapie"/>
        <w:rPr>
          <w:rFonts w:ascii="Museo 300" w:hAnsi="Museo 300"/>
          <w:sz w:val="18"/>
          <w:szCs w:val="18"/>
        </w:rPr>
      </w:pPr>
    </w:p>
    <w:p w14:paraId="2BD2C66A" w14:textId="77777777" w:rsidR="00AF7570" w:rsidRPr="00F47CF9" w:rsidRDefault="00AF7570">
      <w:pPr>
        <w:pStyle w:val="Textonotapie"/>
        <w:rPr>
          <w:rFonts w:ascii="Museo 300" w:hAnsi="Museo 300"/>
          <w:sz w:val="18"/>
          <w:szCs w:val="18"/>
        </w:rPr>
      </w:pPr>
    </w:p>
  </w:footnote>
  <w:footnote w:id="53">
    <w:p w14:paraId="276EE8AB" w14:textId="7A43DF6D" w:rsidR="00AF7570" w:rsidRPr="00FB6547" w:rsidRDefault="00AF7570">
      <w:pPr>
        <w:pStyle w:val="Textonotapie"/>
        <w:rPr>
          <w:rFonts w:ascii="Museo 300" w:hAnsi="Museo 300"/>
          <w:sz w:val="18"/>
          <w:szCs w:val="18"/>
        </w:rPr>
      </w:pPr>
      <w:r w:rsidRPr="00FB6547">
        <w:rPr>
          <w:rStyle w:val="Refdenotaalpie"/>
          <w:rFonts w:ascii="Museo 300" w:hAnsi="Museo 300"/>
        </w:rPr>
        <w:footnoteRef/>
      </w:r>
      <w:r w:rsidRPr="00FB6547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>Se informa lo realizado en los insumos para huertos familiares distribuidos</w:t>
      </w:r>
      <w:r w:rsidRPr="00FB6547">
        <w:rPr>
          <w:rFonts w:ascii="Museo 300" w:hAnsi="Museo 300"/>
          <w:sz w:val="18"/>
          <w:szCs w:val="18"/>
        </w:rPr>
        <w:t xml:space="preserve">: </w:t>
      </w:r>
    </w:p>
    <w:tbl>
      <w:tblPr>
        <w:tblStyle w:val="Tabladecuadrcula1clara"/>
        <w:tblW w:w="14114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425"/>
        <w:gridCol w:w="426"/>
        <w:gridCol w:w="708"/>
        <w:gridCol w:w="993"/>
        <w:gridCol w:w="1947"/>
        <w:gridCol w:w="476"/>
        <w:gridCol w:w="476"/>
        <w:gridCol w:w="645"/>
        <w:gridCol w:w="992"/>
        <w:gridCol w:w="2495"/>
        <w:gridCol w:w="496"/>
        <w:gridCol w:w="496"/>
        <w:gridCol w:w="709"/>
      </w:tblGrid>
      <w:tr w:rsidR="00AF7570" w:rsidRPr="00FB6547" w14:paraId="49FC51B3" w14:textId="76F5224E" w:rsidTr="00BF0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 w:val="restart"/>
            <w:shd w:val="clear" w:color="auto" w:fill="E7E6E6" w:themeFill="background2"/>
            <w:vAlign w:val="center"/>
          </w:tcPr>
          <w:p w14:paraId="6C7137C1" w14:textId="3032676B" w:rsidR="00AF7570" w:rsidRPr="00FB6547" w:rsidRDefault="00AF7570" w:rsidP="002C3637">
            <w:pPr>
              <w:pStyle w:val="Textonotapie"/>
              <w:jc w:val="center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CETIA</w:t>
            </w:r>
          </w:p>
        </w:tc>
        <w:tc>
          <w:tcPr>
            <w:tcW w:w="1842" w:type="dxa"/>
            <w:vMerge w:val="restart"/>
            <w:shd w:val="clear" w:color="auto" w:fill="E7E6E6" w:themeFill="background2"/>
            <w:vAlign w:val="center"/>
          </w:tcPr>
          <w:p w14:paraId="6F6D0207" w14:textId="2F320E81" w:rsidR="00AF7570" w:rsidRPr="00FB6547" w:rsidRDefault="00AF7570" w:rsidP="00FB654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Insumos Entregados</w:t>
            </w:r>
          </w:p>
        </w:tc>
        <w:tc>
          <w:tcPr>
            <w:tcW w:w="1559" w:type="dxa"/>
            <w:gridSpan w:val="3"/>
            <w:shd w:val="clear" w:color="auto" w:fill="E7E6E6" w:themeFill="background2"/>
            <w:vAlign w:val="center"/>
          </w:tcPr>
          <w:p w14:paraId="62596400" w14:textId="3EE744D8" w:rsidR="00AF7570" w:rsidRPr="00FB6547" w:rsidRDefault="00AF7570" w:rsidP="002C363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Abril</w:t>
            </w:r>
          </w:p>
        </w:tc>
        <w:tc>
          <w:tcPr>
            <w:tcW w:w="993" w:type="dxa"/>
            <w:vMerge w:val="restart"/>
            <w:shd w:val="clear" w:color="auto" w:fill="E7E6E6" w:themeFill="background2"/>
            <w:vAlign w:val="center"/>
          </w:tcPr>
          <w:p w14:paraId="100FB3D7" w14:textId="1337E503" w:rsidR="00AF7570" w:rsidRPr="00FB6547" w:rsidRDefault="00AF7570" w:rsidP="00FB654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CETIA</w:t>
            </w:r>
          </w:p>
        </w:tc>
        <w:tc>
          <w:tcPr>
            <w:tcW w:w="1947" w:type="dxa"/>
            <w:vMerge w:val="restart"/>
            <w:shd w:val="clear" w:color="auto" w:fill="E7E6E6" w:themeFill="background2"/>
            <w:vAlign w:val="center"/>
          </w:tcPr>
          <w:p w14:paraId="4572E70B" w14:textId="27E418E3" w:rsidR="00AF7570" w:rsidRPr="00FB6547" w:rsidRDefault="00AF7570" w:rsidP="006F20E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Insumos Entregados</w:t>
            </w:r>
          </w:p>
        </w:tc>
        <w:tc>
          <w:tcPr>
            <w:tcW w:w="1597" w:type="dxa"/>
            <w:gridSpan w:val="3"/>
            <w:shd w:val="clear" w:color="auto" w:fill="E7E6E6" w:themeFill="background2"/>
            <w:vAlign w:val="center"/>
          </w:tcPr>
          <w:p w14:paraId="2428FC20" w14:textId="3938DD38" w:rsidR="00AF7570" w:rsidRPr="00FB6547" w:rsidRDefault="00AF7570" w:rsidP="006F20E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Mayo</w:t>
            </w:r>
          </w:p>
        </w:tc>
        <w:tc>
          <w:tcPr>
            <w:tcW w:w="992" w:type="dxa"/>
            <w:vMerge w:val="restart"/>
            <w:shd w:val="clear" w:color="auto" w:fill="E7E6E6" w:themeFill="background2"/>
            <w:vAlign w:val="center"/>
          </w:tcPr>
          <w:p w14:paraId="4B1ADBEA" w14:textId="08F33CD9" w:rsidR="00AF7570" w:rsidRPr="00FB6547" w:rsidRDefault="00AF7570" w:rsidP="00FB654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CETIA</w:t>
            </w:r>
          </w:p>
        </w:tc>
        <w:tc>
          <w:tcPr>
            <w:tcW w:w="2495" w:type="dxa"/>
            <w:vMerge w:val="restart"/>
            <w:shd w:val="clear" w:color="auto" w:fill="E7E6E6" w:themeFill="background2"/>
            <w:vAlign w:val="center"/>
          </w:tcPr>
          <w:p w14:paraId="595F2AC9" w14:textId="737B0E23" w:rsidR="00AF7570" w:rsidRPr="00FB6547" w:rsidRDefault="00AF7570" w:rsidP="00D51763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Insumos Entregados</w:t>
            </w:r>
          </w:p>
        </w:tc>
        <w:tc>
          <w:tcPr>
            <w:tcW w:w="1701" w:type="dxa"/>
            <w:gridSpan w:val="3"/>
            <w:shd w:val="clear" w:color="auto" w:fill="E7E6E6" w:themeFill="background2"/>
            <w:vAlign w:val="center"/>
          </w:tcPr>
          <w:p w14:paraId="3531FD34" w14:textId="1A76419E" w:rsidR="00AF7570" w:rsidRPr="00FB6547" w:rsidRDefault="00AF7570" w:rsidP="002C363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>
              <w:rPr>
                <w:rFonts w:ascii="Museo 300" w:hAnsi="Museo 300"/>
                <w:sz w:val="17"/>
                <w:szCs w:val="17"/>
              </w:rPr>
              <w:t>Junio</w:t>
            </w:r>
          </w:p>
        </w:tc>
      </w:tr>
      <w:tr w:rsidR="00AF7570" w:rsidRPr="00FB6547" w14:paraId="7392725C" w14:textId="59CB78E6" w:rsidTr="00BF03AF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  <w:vAlign w:val="center"/>
          </w:tcPr>
          <w:p w14:paraId="73AD3942" w14:textId="77777777" w:rsidR="00AF7570" w:rsidRPr="00FB6547" w:rsidRDefault="00AF7570" w:rsidP="006F20E7">
            <w:pPr>
              <w:pStyle w:val="Textonotapie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1842" w:type="dxa"/>
            <w:vMerge/>
            <w:vAlign w:val="center"/>
          </w:tcPr>
          <w:p w14:paraId="79B7C395" w14:textId="4E74D8C7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58D9B1BF" w14:textId="4948E2F1" w:rsidR="00AF7570" w:rsidRPr="0096597D" w:rsidRDefault="00AF7570" w:rsidP="00945FA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96597D">
              <w:rPr>
                <w:rFonts w:ascii="Museo 300" w:hAnsi="Museo 300"/>
                <w:b/>
                <w:sz w:val="17"/>
                <w:szCs w:val="17"/>
              </w:rPr>
              <w:t>M</w:t>
            </w:r>
          </w:p>
        </w:tc>
        <w:tc>
          <w:tcPr>
            <w:tcW w:w="426" w:type="dxa"/>
            <w:shd w:val="clear" w:color="auto" w:fill="F2F2F2" w:themeFill="background1" w:themeFillShade="F2"/>
            <w:vAlign w:val="center"/>
          </w:tcPr>
          <w:p w14:paraId="3284C22E" w14:textId="0C37148A" w:rsidR="00AF7570" w:rsidRPr="0096597D" w:rsidRDefault="00AF7570" w:rsidP="00945FA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96597D">
              <w:rPr>
                <w:rFonts w:ascii="Museo 300" w:hAnsi="Museo 300"/>
                <w:b/>
                <w:sz w:val="17"/>
                <w:szCs w:val="17"/>
              </w:rPr>
              <w:t>H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F780493" w14:textId="1A1167CD" w:rsidR="00AF7570" w:rsidRPr="0096597D" w:rsidRDefault="00AF7570" w:rsidP="00945FA8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96597D">
              <w:rPr>
                <w:rFonts w:ascii="Museo 300" w:hAnsi="Museo 300"/>
                <w:b/>
                <w:sz w:val="17"/>
                <w:szCs w:val="17"/>
              </w:rPr>
              <w:t>Total</w:t>
            </w:r>
          </w:p>
        </w:tc>
        <w:tc>
          <w:tcPr>
            <w:tcW w:w="993" w:type="dxa"/>
            <w:vMerge/>
            <w:vAlign w:val="center"/>
          </w:tcPr>
          <w:p w14:paraId="6FD72148" w14:textId="1A5E51E2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1947" w:type="dxa"/>
            <w:vMerge/>
            <w:vAlign w:val="center"/>
          </w:tcPr>
          <w:p w14:paraId="2B24BE85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76" w:type="dxa"/>
            <w:shd w:val="clear" w:color="auto" w:fill="F2F2F2" w:themeFill="background1" w:themeFillShade="F2"/>
            <w:vAlign w:val="center"/>
          </w:tcPr>
          <w:p w14:paraId="3BADB56E" w14:textId="532A0F90" w:rsidR="00AF7570" w:rsidRPr="0096597D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96597D">
              <w:rPr>
                <w:rFonts w:ascii="Museo 300" w:hAnsi="Museo 300"/>
                <w:b/>
                <w:sz w:val="17"/>
                <w:szCs w:val="17"/>
              </w:rPr>
              <w:t>M</w:t>
            </w:r>
          </w:p>
        </w:tc>
        <w:tc>
          <w:tcPr>
            <w:tcW w:w="476" w:type="dxa"/>
            <w:shd w:val="clear" w:color="auto" w:fill="F2F2F2" w:themeFill="background1" w:themeFillShade="F2"/>
            <w:vAlign w:val="center"/>
          </w:tcPr>
          <w:p w14:paraId="121610E2" w14:textId="1BF8F2BE" w:rsidR="00AF7570" w:rsidRPr="0096597D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96597D">
              <w:rPr>
                <w:rFonts w:ascii="Museo 300" w:hAnsi="Museo 300"/>
                <w:b/>
                <w:sz w:val="17"/>
                <w:szCs w:val="17"/>
              </w:rPr>
              <w:t>H</w:t>
            </w:r>
          </w:p>
        </w:tc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38AFBA5F" w14:textId="1A78589E" w:rsidR="00AF7570" w:rsidRPr="0096597D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96597D">
              <w:rPr>
                <w:rFonts w:ascii="Museo 300" w:hAnsi="Museo 300"/>
                <w:b/>
                <w:sz w:val="17"/>
                <w:szCs w:val="17"/>
              </w:rPr>
              <w:t>Total</w:t>
            </w:r>
          </w:p>
        </w:tc>
        <w:tc>
          <w:tcPr>
            <w:tcW w:w="992" w:type="dxa"/>
            <w:vMerge/>
            <w:vAlign w:val="center"/>
          </w:tcPr>
          <w:p w14:paraId="47615F29" w14:textId="77777777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2495" w:type="dxa"/>
            <w:vMerge/>
            <w:vAlign w:val="center"/>
          </w:tcPr>
          <w:p w14:paraId="1FC0EB2C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61228D77" w14:textId="552CEC41" w:rsidR="00AF7570" w:rsidRPr="0096597D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96597D">
              <w:rPr>
                <w:rFonts w:ascii="Museo 300" w:hAnsi="Museo 300"/>
                <w:b/>
                <w:sz w:val="17"/>
                <w:szCs w:val="17"/>
              </w:rPr>
              <w:t>M</w:t>
            </w:r>
          </w:p>
        </w:tc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0599F6FC" w14:textId="3770534E" w:rsidR="00AF7570" w:rsidRPr="0096597D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96597D">
              <w:rPr>
                <w:rFonts w:ascii="Museo 300" w:hAnsi="Museo 300"/>
                <w:b/>
                <w:sz w:val="17"/>
                <w:szCs w:val="17"/>
              </w:rPr>
              <w:t>H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DE9F48E" w14:textId="017F24F2" w:rsidR="00AF7570" w:rsidRPr="0096597D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96597D">
              <w:rPr>
                <w:rFonts w:ascii="Museo 300" w:hAnsi="Museo 300"/>
                <w:b/>
                <w:sz w:val="17"/>
                <w:szCs w:val="17"/>
              </w:rPr>
              <w:t>Total</w:t>
            </w:r>
          </w:p>
        </w:tc>
      </w:tr>
      <w:tr w:rsidR="00AF7570" w:rsidRPr="00FB6547" w14:paraId="22342678" w14:textId="4357E618" w:rsidTr="00BF03AF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 w:val="restart"/>
            <w:vAlign w:val="center"/>
          </w:tcPr>
          <w:p w14:paraId="1561AABD" w14:textId="121595C1" w:rsidR="00AF7570" w:rsidRPr="0096597D" w:rsidRDefault="00AF7570" w:rsidP="00AD44B4">
            <w:pPr>
              <w:pStyle w:val="Textonotapie"/>
              <w:jc w:val="center"/>
              <w:rPr>
                <w:rFonts w:ascii="Museo 300" w:hAnsi="Museo 300"/>
                <w:b w:val="0"/>
                <w:sz w:val="17"/>
                <w:szCs w:val="17"/>
              </w:rPr>
            </w:pPr>
            <w:r w:rsidRPr="0096597D">
              <w:rPr>
                <w:rFonts w:ascii="Museo 300" w:hAnsi="Museo 300"/>
                <w:b w:val="0"/>
                <w:sz w:val="17"/>
                <w:szCs w:val="17"/>
              </w:rPr>
              <w:t>IV Usulután</w:t>
            </w:r>
          </w:p>
        </w:tc>
        <w:tc>
          <w:tcPr>
            <w:tcW w:w="1842" w:type="dxa"/>
            <w:vMerge w:val="restart"/>
            <w:vAlign w:val="center"/>
          </w:tcPr>
          <w:p w14:paraId="6D335E62" w14:textId="72C5C429" w:rsidR="00AF7570" w:rsidRPr="00FB6547" w:rsidRDefault="00AF7570" w:rsidP="0096597D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color w:val="000000"/>
                <w:sz w:val="17"/>
                <w:szCs w:val="17"/>
              </w:rPr>
              <w:t xml:space="preserve">Bloques </w:t>
            </w:r>
            <w:r>
              <w:rPr>
                <w:rFonts w:ascii="Museo 300" w:hAnsi="Museo 300"/>
                <w:color w:val="000000"/>
                <w:sz w:val="17"/>
                <w:szCs w:val="17"/>
              </w:rPr>
              <w:t>m</w:t>
            </w:r>
            <w:r w:rsidRPr="00FB6547">
              <w:rPr>
                <w:rFonts w:ascii="Museo 300" w:hAnsi="Museo 300"/>
                <w:color w:val="000000"/>
                <w:sz w:val="17"/>
                <w:szCs w:val="17"/>
              </w:rPr>
              <w:t>inerales para huertos de ganado bovino</w:t>
            </w: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14:paraId="64992622" w14:textId="142A005C" w:rsidR="00AF7570" w:rsidRPr="00FB6547" w:rsidRDefault="00AF7570" w:rsidP="00AD44B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48</w:t>
            </w:r>
          </w:p>
        </w:tc>
        <w:tc>
          <w:tcPr>
            <w:tcW w:w="426" w:type="dxa"/>
            <w:vMerge w:val="restart"/>
            <w:shd w:val="clear" w:color="auto" w:fill="F2F2F2" w:themeFill="background1" w:themeFillShade="F2"/>
            <w:vAlign w:val="center"/>
          </w:tcPr>
          <w:p w14:paraId="6258D10C" w14:textId="3C7D6F35" w:rsidR="00AF7570" w:rsidRPr="00FB6547" w:rsidRDefault="00AF7570" w:rsidP="00AD44B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62</w:t>
            </w:r>
          </w:p>
        </w:tc>
        <w:tc>
          <w:tcPr>
            <w:tcW w:w="708" w:type="dxa"/>
            <w:vMerge w:val="restart"/>
            <w:shd w:val="clear" w:color="auto" w:fill="F2F2F2" w:themeFill="background1" w:themeFillShade="F2"/>
            <w:vAlign w:val="center"/>
          </w:tcPr>
          <w:p w14:paraId="7C6BCA54" w14:textId="288E26F5" w:rsidR="00AF7570" w:rsidRPr="00E56EB4" w:rsidRDefault="00AF7570" w:rsidP="00AD44B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E56EB4">
              <w:rPr>
                <w:rFonts w:ascii="Museo 300" w:hAnsi="Museo 300"/>
                <w:b/>
                <w:sz w:val="17"/>
                <w:szCs w:val="17"/>
              </w:rPr>
              <w:t>110</w:t>
            </w:r>
          </w:p>
        </w:tc>
        <w:tc>
          <w:tcPr>
            <w:tcW w:w="993" w:type="dxa"/>
            <w:vAlign w:val="center"/>
          </w:tcPr>
          <w:p w14:paraId="543A1F78" w14:textId="2A543B18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III</w:t>
            </w:r>
          </w:p>
        </w:tc>
        <w:tc>
          <w:tcPr>
            <w:tcW w:w="1947" w:type="dxa"/>
            <w:vAlign w:val="center"/>
          </w:tcPr>
          <w:p w14:paraId="54D615BC" w14:textId="23AA91CD" w:rsidR="00AF7570" w:rsidRPr="00FB6547" w:rsidRDefault="00AF7570" w:rsidP="0096597D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 xml:space="preserve">Plantines (hortalizas y papaya), </w:t>
            </w:r>
            <w:r>
              <w:rPr>
                <w:rFonts w:ascii="Museo 300" w:hAnsi="Museo 300"/>
                <w:sz w:val="17"/>
                <w:szCs w:val="17"/>
              </w:rPr>
              <w:t>s</w:t>
            </w:r>
            <w:r w:rsidRPr="00FB6547">
              <w:rPr>
                <w:rFonts w:ascii="Museo 300" w:hAnsi="Museo 300"/>
                <w:sz w:val="17"/>
                <w:szCs w:val="17"/>
              </w:rPr>
              <w:t>emillas (rábano y repollo) y Bloques minerales</w:t>
            </w:r>
          </w:p>
        </w:tc>
        <w:tc>
          <w:tcPr>
            <w:tcW w:w="476" w:type="dxa"/>
            <w:vMerge w:val="restart"/>
            <w:shd w:val="clear" w:color="auto" w:fill="F2F2F2" w:themeFill="background1" w:themeFillShade="F2"/>
            <w:vAlign w:val="center"/>
          </w:tcPr>
          <w:p w14:paraId="340CB0A7" w14:textId="02B2145E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31</w:t>
            </w:r>
          </w:p>
        </w:tc>
        <w:tc>
          <w:tcPr>
            <w:tcW w:w="476" w:type="dxa"/>
            <w:vMerge w:val="restart"/>
            <w:shd w:val="clear" w:color="auto" w:fill="F2F2F2" w:themeFill="background1" w:themeFillShade="F2"/>
            <w:vAlign w:val="center"/>
          </w:tcPr>
          <w:p w14:paraId="65E1CAF6" w14:textId="04C410B3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39</w:t>
            </w:r>
          </w:p>
        </w:tc>
        <w:tc>
          <w:tcPr>
            <w:tcW w:w="645" w:type="dxa"/>
            <w:vMerge w:val="restart"/>
            <w:shd w:val="clear" w:color="auto" w:fill="F2F2F2" w:themeFill="background1" w:themeFillShade="F2"/>
            <w:vAlign w:val="center"/>
          </w:tcPr>
          <w:p w14:paraId="79D180C8" w14:textId="70C15F7F" w:rsidR="00AF7570" w:rsidRPr="00E56EB4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E56EB4">
              <w:rPr>
                <w:rFonts w:ascii="Museo 300" w:hAnsi="Museo 300"/>
                <w:b/>
                <w:sz w:val="17"/>
                <w:szCs w:val="17"/>
              </w:rPr>
              <w:t>70</w:t>
            </w:r>
          </w:p>
        </w:tc>
        <w:tc>
          <w:tcPr>
            <w:tcW w:w="992" w:type="dxa"/>
            <w:vAlign w:val="center"/>
          </w:tcPr>
          <w:p w14:paraId="142B8605" w14:textId="0B77A116" w:rsidR="00AF7570" w:rsidRPr="00FB6547" w:rsidRDefault="00AF7570" w:rsidP="00FB6547">
            <w:pPr>
              <w:pStyle w:val="Textonotapie"/>
              <w:tabs>
                <w:tab w:val="left" w:pos="9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</w:t>
            </w:r>
          </w:p>
        </w:tc>
        <w:tc>
          <w:tcPr>
            <w:tcW w:w="2495" w:type="dxa"/>
            <w:vAlign w:val="center"/>
          </w:tcPr>
          <w:p w14:paraId="01370BA7" w14:textId="4F707EDB" w:rsidR="00AF7570" w:rsidRPr="00FB6547" w:rsidRDefault="00AF7570" w:rsidP="0096597D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Jornada de vacunación: vacuna triple aviar y desparasitante con vitamina.</w:t>
            </w:r>
          </w:p>
        </w:tc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2D38783A" w14:textId="29BF6CFB" w:rsidR="00AF7570" w:rsidRPr="00FB6547" w:rsidRDefault="00AF7570" w:rsidP="00D517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80</w:t>
            </w:r>
          </w:p>
        </w:tc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6A6918DE" w14:textId="2FC48F5C" w:rsidR="00AF7570" w:rsidRPr="00FB6547" w:rsidRDefault="00AF7570" w:rsidP="00D517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77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E22FFF6" w14:textId="22BC7C6A" w:rsidR="00AF7570" w:rsidRPr="00E56EB4" w:rsidRDefault="00AF7570" w:rsidP="00D517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E56EB4">
              <w:rPr>
                <w:rFonts w:ascii="Museo 300" w:hAnsi="Museo 300"/>
                <w:b/>
                <w:sz w:val="17"/>
                <w:szCs w:val="17"/>
              </w:rPr>
              <w:t>157</w:t>
            </w:r>
          </w:p>
        </w:tc>
      </w:tr>
      <w:tr w:rsidR="00AF7570" w:rsidRPr="00FB6547" w14:paraId="0C111A1C" w14:textId="3FC240A8" w:rsidTr="00BF03AF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  <w:vAlign w:val="center"/>
          </w:tcPr>
          <w:p w14:paraId="4CA5BA83" w14:textId="77777777" w:rsidR="00AF7570" w:rsidRPr="00FB6547" w:rsidRDefault="00AF7570" w:rsidP="00AD44B4">
            <w:pPr>
              <w:pStyle w:val="Textonotapie"/>
              <w:jc w:val="center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1842" w:type="dxa"/>
            <w:vMerge/>
            <w:vAlign w:val="center"/>
          </w:tcPr>
          <w:p w14:paraId="5762E609" w14:textId="5EDFD971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024B575E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26" w:type="dxa"/>
            <w:vMerge/>
            <w:shd w:val="clear" w:color="auto" w:fill="F2F2F2" w:themeFill="background1" w:themeFillShade="F2"/>
            <w:vAlign w:val="center"/>
          </w:tcPr>
          <w:p w14:paraId="1F63551E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708" w:type="dxa"/>
            <w:vMerge/>
            <w:shd w:val="clear" w:color="auto" w:fill="F2F2F2" w:themeFill="background1" w:themeFillShade="F2"/>
            <w:vAlign w:val="center"/>
          </w:tcPr>
          <w:p w14:paraId="377BFF0C" w14:textId="0FE293C3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61AC6F25" w14:textId="4E3DE4B6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IV Usulután</w:t>
            </w:r>
          </w:p>
        </w:tc>
        <w:tc>
          <w:tcPr>
            <w:tcW w:w="1947" w:type="dxa"/>
            <w:vMerge w:val="restart"/>
            <w:vAlign w:val="center"/>
          </w:tcPr>
          <w:p w14:paraId="2F30D92D" w14:textId="428E880D" w:rsidR="00AF7570" w:rsidRPr="00FB6547" w:rsidRDefault="00AF7570" w:rsidP="0096597D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 xml:space="preserve">Aplicación de vitamina con desparasitante. </w:t>
            </w:r>
          </w:p>
        </w:tc>
        <w:tc>
          <w:tcPr>
            <w:tcW w:w="476" w:type="dxa"/>
            <w:vMerge/>
            <w:shd w:val="clear" w:color="auto" w:fill="F2F2F2" w:themeFill="background1" w:themeFillShade="F2"/>
            <w:vAlign w:val="center"/>
          </w:tcPr>
          <w:p w14:paraId="00085B0F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76" w:type="dxa"/>
            <w:vMerge/>
            <w:shd w:val="clear" w:color="auto" w:fill="F2F2F2" w:themeFill="background1" w:themeFillShade="F2"/>
            <w:vAlign w:val="center"/>
          </w:tcPr>
          <w:p w14:paraId="5B99FB68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645" w:type="dxa"/>
            <w:vMerge/>
            <w:shd w:val="clear" w:color="auto" w:fill="F2F2F2" w:themeFill="background1" w:themeFillShade="F2"/>
            <w:vAlign w:val="center"/>
          </w:tcPr>
          <w:p w14:paraId="3D4E9E06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992" w:type="dxa"/>
            <w:vAlign w:val="center"/>
          </w:tcPr>
          <w:p w14:paraId="6385651E" w14:textId="6248B032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ISTA Central</w:t>
            </w:r>
          </w:p>
        </w:tc>
        <w:tc>
          <w:tcPr>
            <w:tcW w:w="2495" w:type="dxa"/>
            <w:vAlign w:val="center"/>
          </w:tcPr>
          <w:p w14:paraId="5D9433CB" w14:textId="1BD4354D" w:rsidR="00AF7570" w:rsidRPr="00FB6547" w:rsidRDefault="00AF7570" w:rsidP="0096597D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 xml:space="preserve">Jornada de vacunación: vacuna contra </w:t>
            </w:r>
            <w:proofErr w:type="spellStart"/>
            <w:r w:rsidRPr="00FB6547">
              <w:rPr>
                <w:rFonts w:ascii="Museo 300" w:hAnsi="Museo 300"/>
                <w:sz w:val="17"/>
                <w:szCs w:val="17"/>
              </w:rPr>
              <w:t>Antrax</w:t>
            </w:r>
            <w:proofErr w:type="spellEnd"/>
            <w:r w:rsidRPr="00FB6547">
              <w:rPr>
                <w:rFonts w:ascii="Museo 300" w:hAnsi="Museo 300"/>
                <w:sz w:val="17"/>
                <w:szCs w:val="17"/>
              </w:rPr>
              <w:t xml:space="preserve"> y </w:t>
            </w:r>
            <w:proofErr w:type="spellStart"/>
            <w:r w:rsidRPr="00FB6547">
              <w:rPr>
                <w:rFonts w:ascii="Museo 300" w:hAnsi="Museo 300"/>
                <w:sz w:val="17"/>
                <w:szCs w:val="17"/>
              </w:rPr>
              <w:t>desparasitante</w:t>
            </w:r>
            <w:proofErr w:type="spellEnd"/>
            <w:r w:rsidRPr="00FB6547">
              <w:rPr>
                <w:rFonts w:ascii="Museo 300" w:hAnsi="Museo 300"/>
                <w:sz w:val="17"/>
                <w:szCs w:val="17"/>
              </w:rPr>
              <w:t xml:space="preserve"> con vitamina.</w:t>
            </w:r>
          </w:p>
        </w:tc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7CF11A03" w14:textId="370D9215" w:rsidR="00AF7570" w:rsidRPr="00FB6547" w:rsidRDefault="00AF7570" w:rsidP="00D517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25</w:t>
            </w:r>
          </w:p>
        </w:tc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487FD03D" w14:textId="1EA9F191" w:rsidR="00AF7570" w:rsidRPr="00FB6547" w:rsidRDefault="00AF7570" w:rsidP="00D517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52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A374107" w14:textId="78A51B84" w:rsidR="00AF7570" w:rsidRPr="00E56EB4" w:rsidRDefault="00AF7570" w:rsidP="00D517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E56EB4">
              <w:rPr>
                <w:rFonts w:ascii="Museo 300" w:hAnsi="Museo 300"/>
                <w:b/>
                <w:sz w:val="17"/>
                <w:szCs w:val="17"/>
              </w:rPr>
              <w:t>77</w:t>
            </w:r>
          </w:p>
        </w:tc>
      </w:tr>
      <w:tr w:rsidR="00AF7570" w:rsidRPr="00FB6547" w14:paraId="132D7119" w14:textId="77777777" w:rsidTr="00BF03AF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  <w:vAlign w:val="center"/>
          </w:tcPr>
          <w:p w14:paraId="3E566610" w14:textId="77777777" w:rsidR="00AF7570" w:rsidRPr="00FB6547" w:rsidRDefault="00AF7570" w:rsidP="00AD44B4">
            <w:pPr>
              <w:pStyle w:val="Textonotapie"/>
              <w:jc w:val="center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1842" w:type="dxa"/>
            <w:vMerge/>
            <w:vAlign w:val="center"/>
          </w:tcPr>
          <w:p w14:paraId="13964351" w14:textId="77777777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06A12EA8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26" w:type="dxa"/>
            <w:vMerge/>
            <w:shd w:val="clear" w:color="auto" w:fill="F2F2F2" w:themeFill="background1" w:themeFillShade="F2"/>
            <w:vAlign w:val="center"/>
          </w:tcPr>
          <w:p w14:paraId="7087874B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708" w:type="dxa"/>
            <w:vMerge/>
            <w:shd w:val="clear" w:color="auto" w:fill="F2F2F2" w:themeFill="background1" w:themeFillShade="F2"/>
            <w:vAlign w:val="center"/>
          </w:tcPr>
          <w:p w14:paraId="1A5E4527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993" w:type="dxa"/>
            <w:vMerge/>
            <w:vAlign w:val="center"/>
          </w:tcPr>
          <w:p w14:paraId="2D8FBB37" w14:textId="77777777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1947" w:type="dxa"/>
            <w:vMerge/>
            <w:vAlign w:val="center"/>
          </w:tcPr>
          <w:p w14:paraId="7E0E02D8" w14:textId="77777777" w:rsidR="00AF7570" w:rsidRPr="00FB6547" w:rsidRDefault="00AF7570" w:rsidP="006F20E7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76" w:type="dxa"/>
            <w:vMerge/>
            <w:shd w:val="clear" w:color="auto" w:fill="F2F2F2" w:themeFill="background1" w:themeFillShade="F2"/>
            <w:vAlign w:val="center"/>
          </w:tcPr>
          <w:p w14:paraId="7A901ED0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76" w:type="dxa"/>
            <w:vMerge/>
            <w:shd w:val="clear" w:color="auto" w:fill="F2F2F2" w:themeFill="background1" w:themeFillShade="F2"/>
            <w:vAlign w:val="center"/>
          </w:tcPr>
          <w:p w14:paraId="05FB05A1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645" w:type="dxa"/>
            <w:vMerge/>
            <w:shd w:val="clear" w:color="auto" w:fill="F2F2F2" w:themeFill="background1" w:themeFillShade="F2"/>
            <w:vAlign w:val="center"/>
          </w:tcPr>
          <w:p w14:paraId="0A13B2E8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992" w:type="dxa"/>
            <w:vAlign w:val="center"/>
          </w:tcPr>
          <w:p w14:paraId="30C31159" w14:textId="407C05CF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III</w:t>
            </w:r>
          </w:p>
        </w:tc>
        <w:tc>
          <w:tcPr>
            <w:tcW w:w="2495" w:type="dxa"/>
            <w:vAlign w:val="center"/>
          </w:tcPr>
          <w:p w14:paraId="467D5D78" w14:textId="1BF113E4" w:rsidR="00AF7570" w:rsidRPr="00FB6547" w:rsidRDefault="00AF7570" w:rsidP="0096597D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 xml:space="preserve">Entrega de Hortalizas: Tomate, Chile Repollo, rábano y papaya así también aplicación de desparasitante con vitamina, entrega de </w:t>
            </w:r>
            <w:proofErr w:type="spellStart"/>
            <w:r w:rsidRPr="00FB6547">
              <w:rPr>
                <w:rFonts w:ascii="Museo 300" w:hAnsi="Museo 300"/>
                <w:sz w:val="17"/>
                <w:szCs w:val="17"/>
              </w:rPr>
              <w:t>cartylia</w:t>
            </w:r>
            <w:proofErr w:type="spellEnd"/>
            <w:r w:rsidRPr="00FB6547">
              <w:rPr>
                <w:rFonts w:ascii="Museo 300" w:hAnsi="Museo 300"/>
                <w:sz w:val="17"/>
                <w:szCs w:val="17"/>
              </w:rPr>
              <w:t xml:space="preserve"> y bloque mineral</w:t>
            </w:r>
          </w:p>
        </w:tc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5277B223" w14:textId="7E5BD449" w:rsidR="00AF7570" w:rsidRPr="00FB6547" w:rsidRDefault="00AF7570" w:rsidP="00D517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48</w:t>
            </w:r>
          </w:p>
        </w:tc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54F9D7FB" w14:textId="23EBF446" w:rsidR="00AF7570" w:rsidRPr="00FB6547" w:rsidRDefault="00AF7570" w:rsidP="00D517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66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FDFAE46" w14:textId="2E06EFBB" w:rsidR="00AF7570" w:rsidRPr="00E56EB4" w:rsidRDefault="00AF7570" w:rsidP="00D51763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E56EB4">
              <w:rPr>
                <w:rFonts w:ascii="Museo 300" w:hAnsi="Museo 300"/>
                <w:b/>
                <w:sz w:val="17"/>
                <w:szCs w:val="17"/>
              </w:rPr>
              <w:t>114</w:t>
            </w:r>
          </w:p>
        </w:tc>
      </w:tr>
      <w:tr w:rsidR="00AF7570" w:rsidRPr="00FB6547" w14:paraId="5F747AEA" w14:textId="77777777" w:rsidTr="00BF03AF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  <w:vAlign w:val="center"/>
          </w:tcPr>
          <w:p w14:paraId="521278B3" w14:textId="77777777" w:rsidR="00AF7570" w:rsidRPr="00FB6547" w:rsidRDefault="00AF7570" w:rsidP="00AD44B4">
            <w:pPr>
              <w:pStyle w:val="Textonotapie"/>
              <w:jc w:val="center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1842" w:type="dxa"/>
            <w:vMerge/>
            <w:vAlign w:val="center"/>
          </w:tcPr>
          <w:p w14:paraId="29AD543A" w14:textId="77777777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79850FCE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26" w:type="dxa"/>
            <w:vMerge/>
            <w:shd w:val="clear" w:color="auto" w:fill="F2F2F2" w:themeFill="background1" w:themeFillShade="F2"/>
            <w:vAlign w:val="center"/>
          </w:tcPr>
          <w:p w14:paraId="00BC50C5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708" w:type="dxa"/>
            <w:vMerge/>
            <w:shd w:val="clear" w:color="auto" w:fill="F2F2F2" w:themeFill="background1" w:themeFillShade="F2"/>
            <w:vAlign w:val="center"/>
          </w:tcPr>
          <w:p w14:paraId="53733DA7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993" w:type="dxa"/>
            <w:vMerge/>
            <w:vAlign w:val="center"/>
          </w:tcPr>
          <w:p w14:paraId="07111055" w14:textId="77777777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1947" w:type="dxa"/>
            <w:vMerge/>
            <w:vAlign w:val="center"/>
          </w:tcPr>
          <w:p w14:paraId="34AC3198" w14:textId="77777777" w:rsidR="00AF7570" w:rsidRPr="00FB6547" w:rsidRDefault="00AF7570" w:rsidP="006F20E7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76" w:type="dxa"/>
            <w:vMerge/>
            <w:shd w:val="clear" w:color="auto" w:fill="F2F2F2" w:themeFill="background1" w:themeFillShade="F2"/>
            <w:vAlign w:val="center"/>
          </w:tcPr>
          <w:p w14:paraId="4CF76E35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76" w:type="dxa"/>
            <w:vMerge/>
            <w:shd w:val="clear" w:color="auto" w:fill="F2F2F2" w:themeFill="background1" w:themeFillShade="F2"/>
            <w:vAlign w:val="center"/>
          </w:tcPr>
          <w:p w14:paraId="4B4BC6DD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645" w:type="dxa"/>
            <w:vMerge/>
            <w:shd w:val="clear" w:color="auto" w:fill="F2F2F2" w:themeFill="background1" w:themeFillShade="F2"/>
            <w:vAlign w:val="center"/>
          </w:tcPr>
          <w:p w14:paraId="3518DD6F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992" w:type="dxa"/>
            <w:vAlign w:val="center"/>
          </w:tcPr>
          <w:p w14:paraId="15F3BA4D" w14:textId="70F7BFB2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IV</w:t>
            </w:r>
          </w:p>
        </w:tc>
        <w:tc>
          <w:tcPr>
            <w:tcW w:w="2495" w:type="dxa"/>
            <w:vAlign w:val="center"/>
          </w:tcPr>
          <w:p w14:paraId="423EE0AF" w14:textId="45574E7C" w:rsidR="00AF7570" w:rsidRPr="00FB6547" w:rsidRDefault="00AF7570" w:rsidP="0096597D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Entrega de plantines de chile y tomate</w:t>
            </w:r>
            <w:r w:rsidRPr="00FB6547">
              <w:rPr>
                <w:rFonts w:ascii="Museo 300" w:hAnsi="Museo 300"/>
                <w:sz w:val="17"/>
                <w:szCs w:val="17"/>
              </w:rPr>
              <w:br/>
              <w:t>Aplicación de vacuna triple bovina.</w:t>
            </w:r>
          </w:p>
        </w:tc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013E62B5" w14:textId="0A94CCBA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26</w:t>
            </w:r>
          </w:p>
        </w:tc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515D7805" w14:textId="097EA635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44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9D22F7D" w14:textId="5ABB004A" w:rsidR="00AF7570" w:rsidRPr="00E56EB4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E56EB4">
              <w:rPr>
                <w:rFonts w:ascii="Museo 300" w:hAnsi="Museo 300"/>
                <w:b/>
                <w:sz w:val="17"/>
                <w:szCs w:val="17"/>
              </w:rPr>
              <w:t>70</w:t>
            </w:r>
          </w:p>
        </w:tc>
      </w:tr>
      <w:tr w:rsidR="00AF7570" w:rsidRPr="00FB6547" w14:paraId="7B7B0F9A" w14:textId="77777777" w:rsidTr="00BF03AF">
        <w:trPr>
          <w:trHeight w:val="6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Merge/>
            <w:vAlign w:val="center"/>
          </w:tcPr>
          <w:p w14:paraId="2C82D002" w14:textId="77777777" w:rsidR="00AF7570" w:rsidRPr="00FB6547" w:rsidRDefault="00AF7570" w:rsidP="00AD44B4">
            <w:pPr>
              <w:pStyle w:val="Textonotapie"/>
              <w:jc w:val="center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1842" w:type="dxa"/>
            <w:vMerge/>
            <w:vAlign w:val="center"/>
          </w:tcPr>
          <w:p w14:paraId="3172B6F1" w14:textId="77777777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18E11535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26" w:type="dxa"/>
            <w:vMerge/>
            <w:shd w:val="clear" w:color="auto" w:fill="F2F2F2" w:themeFill="background1" w:themeFillShade="F2"/>
            <w:vAlign w:val="center"/>
          </w:tcPr>
          <w:p w14:paraId="0DF73F54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708" w:type="dxa"/>
            <w:vMerge/>
            <w:shd w:val="clear" w:color="auto" w:fill="F2F2F2" w:themeFill="background1" w:themeFillShade="F2"/>
            <w:vAlign w:val="center"/>
          </w:tcPr>
          <w:p w14:paraId="614523A9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993" w:type="dxa"/>
            <w:vMerge/>
            <w:vAlign w:val="center"/>
          </w:tcPr>
          <w:p w14:paraId="3475FE0C" w14:textId="77777777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1947" w:type="dxa"/>
            <w:vMerge/>
            <w:vAlign w:val="center"/>
          </w:tcPr>
          <w:p w14:paraId="2D9FE6E1" w14:textId="77777777" w:rsidR="00AF7570" w:rsidRPr="00FB6547" w:rsidRDefault="00AF7570" w:rsidP="006F20E7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76" w:type="dxa"/>
            <w:vMerge/>
            <w:shd w:val="clear" w:color="auto" w:fill="F2F2F2" w:themeFill="background1" w:themeFillShade="F2"/>
            <w:vAlign w:val="center"/>
          </w:tcPr>
          <w:p w14:paraId="6A691B61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476" w:type="dxa"/>
            <w:vMerge/>
            <w:shd w:val="clear" w:color="auto" w:fill="F2F2F2" w:themeFill="background1" w:themeFillShade="F2"/>
            <w:vAlign w:val="center"/>
          </w:tcPr>
          <w:p w14:paraId="5D4C49AE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645" w:type="dxa"/>
            <w:vMerge/>
            <w:shd w:val="clear" w:color="auto" w:fill="F2F2F2" w:themeFill="background1" w:themeFillShade="F2"/>
            <w:vAlign w:val="center"/>
          </w:tcPr>
          <w:p w14:paraId="52B37233" w14:textId="7777777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</w:p>
        </w:tc>
        <w:tc>
          <w:tcPr>
            <w:tcW w:w="992" w:type="dxa"/>
            <w:vAlign w:val="center"/>
          </w:tcPr>
          <w:p w14:paraId="4930EE23" w14:textId="4E19D61E" w:rsidR="00AF7570" w:rsidRPr="00FB6547" w:rsidRDefault="00AF7570" w:rsidP="00FB654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IV Usulután</w:t>
            </w:r>
          </w:p>
        </w:tc>
        <w:tc>
          <w:tcPr>
            <w:tcW w:w="2495" w:type="dxa"/>
            <w:vAlign w:val="center"/>
          </w:tcPr>
          <w:p w14:paraId="752C85DC" w14:textId="3DC4D9C2" w:rsidR="00AF7570" w:rsidRPr="00FB6547" w:rsidRDefault="00AF7570" w:rsidP="0096597D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Entrega de plantines de chile, tomate.</w:t>
            </w:r>
          </w:p>
        </w:tc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48183E42" w14:textId="3545E409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41</w:t>
            </w:r>
          </w:p>
        </w:tc>
        <w:tc>
          <w:tcPr>
            <w:tcW w:w="496" w:type="dxa"/>
            <w:shd w:val="clear" w:color="auto" w:fill="F2F2F2" w:themeFill="background1" w:themeFillShade="F2"/>
            <w:vAlign w:val="center"/>
          </w:tcPr>
          <w:p w14:paraId="65195532" w14:textId="554A0AC7" w:rsidR="00AF7570" w:rsidRPr="00FB6547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7"/>
                <w:szCs w:val="17"/>
              </w:rPr>
            </w:pPr>
            <w:r w:rsidRPr="00FB6547">
              <w:rPr>
                <w:rFonts w:ascii="Museo 300" w:hAnsi="Museo 300"/>
                <w:sz w:val="17"/>
                <w:szCs w:val="17"/>
              </w:rPr>
              <w:t>37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7E65C99" w14:textId="148C6882" w:rsidR="00AF7570" w:rsidRPr="00E56EB4" w:rsidRDefault="00AF7570" w:rsidP="006F20E7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7"/>
                <w:szCs w:val="17"/>
              </w:rPr>
            </w:pPr>
            <w:r w:rsidRPr="00E56EB4">
              <w:rPr>
                <w:rFonts w:ascii="Museo 300" w:hAnsi="Museo 300"/>
                <w:b/>
                <w:sz w:val="17"/>
                <w:szCs w:val="17"/>
              </w:rPr>
              <w:t>78</w:t>
            </w:r>
          </w:p>
        </w:tc>
      </w:tr>
    </w:tbl>
    <w:p w14:paraId="66384BF5" w14:textId="77777777" w:rsidR="00AF7570" w:rsidRPr="00F47CF9" w:rsidRDefault="00AF7570">
      <w:pPr>
        <w:pStyle w:val="Textonotapie"/>
        <w:rPr>
          <w:rFonts w:ascii="Museo 300" w:hAnsi="Museo 300"/>
          <w:sz w:val="18"/>
          <w:szCs w:val="18"/>
        </w:rPr>
      </w:pPr>
    </w:p>
  </w:footnote>
  <w:footnote w:id="54">
    <w:p w14:paraId="5AD60005" w14:textId="18DF5189" w:rsidR="00AF7570" w:rsidRDefault="00AF7570" w:rsidP="004C354F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F47CF9">
        <w:rPr>
          <w:rStyle w:val="Refdenotaalpie"/>
          <w:rFonts w:ascii="Museo 300" w:hAnsi="Museo 300"/>
        </w:rPr>
        <w:footnoteRef/>
      </w:r>
      <w:r>
        <w:rPr>
          <w:rFonts w:ascii="Museo 300" w:hAnsi="Museo 300"/>
          <w:sz w:val="18"/>
          <w:szCs w:val="18"/>
        </w:rPr>
        <w:t xml:space="preserve"> En el segundo trimestre se reporta la finalización de huertos del año 2022 de la siguiente manera: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3969"/>
        <w:gridCol w:w="567"/>
        <w:gridCol w:w="567"/>
        <w:gridCol w:w="709"/>
      </w:tblGrid>
      <w:tr w:rsidR="00AF7570" w:rsidRPr="00442A6F" w14:paraId="66494CCF" w14:textId="77777777" w:rsidTr="00032A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gridSpan w:val="5"/>
            <w:shd w:val="clear" w:color="auto" w:fill="E7E6E6" w:themeFill="background2"/>
            <w:vAlign w:val="center"/>
          </w:tcPr>
          <w:p w14:paraId="54E1676B" w14:textId="5AB47D50" w:rsidR="00AF7570" w:rsidRDefault="00AF7570" w:rsidP="00A843A0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Abril</w:t>
            </w:r>
          </w:p>
        </w:tc>
      </w:tr>
      <w:tr w:rsidR="00AF7570" w:rsidRPr="00442A6F" w14:paraId="0160D327" w14:textId="77777777" w:rsidTr="00032A9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E7E6E6" w:themeFill="background2"/>
            <w:vAlign w:val="center"/>
          </w:tcPr>
          <w:p w14:paraId="232737CC" w14:textId="51F162F0" w:rsidR="00AF7570" w:rsidRPr="00442A6F" w:rsidRDefault="00413227" w:rsidP="00A843A0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 xml:space="preserve"> </w:t>
            </w:r>
            <w:r w:rsidR="00AF7570" w:rsidRPr="00442A6F">
              <w:rPr>
                <w:rFonts w:ascii="Museo 300" w:hAnsi="Museo 300"/>
                <w:sz w:val="16"/>
                <w:szCs w:val="16"/>
              </w:rPr>
              <w:t>CETIA</w:t>
            </w:r>
          </w:p>
        </w:tc>
        <w:tc>
          <w:tcPr>
            <w:tcW w:w="3969" w:type="dxa"/>
            <w:vMerge w:val="restart"/>
            <w:shd w:val="clear" w:color="auto" w:fill="E7E6E6" w:themeFill="background2"/>
            <w:vAlign w:val="center"/>
          </w:tcPr>
          <w:p w14:paraId="329463E1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 w:rsidRPr="00442A6F">
              <w:rPr>
                <w:rFonts w:ascii="Museo 300" w:hAnsi="Museo 300"/>
                <w:sz w:val="16"/>
                <w:szCs w:val="16"/>
              </w:rPr>
              <w:t>Comunidad</w:t>
            </w:r>
          </w:p>
        </w:tc>
        <w:tc>
          <w:tcPr>
            <w:tcW w:w="1843" w:type="dxa"/>
            <w:gridSpan w:val="3"/>
            <w:shd w:val="clear" w:color="auto" w:fill="E7E6E6" w:themeFill="background2"/>
            <w:vAlign w:val="center"/>
          </w:tcPr>
          <w:p w14:paraId="01C86F41" w14:textId="08BCE742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Huertos Aves Establecidos</w:t>
            </w:r>
          </w:p>
        </w:tc>
      </w:tr>
      <w:tr w:rsidR="00AF7570" w:rsidRPr="00442A6F" w14:paraId="5614B84C" w14:textId="77777777" w:rsidTr="00032A9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vAlign w:val="center"/>
          </w:tcPr>
          <w:p w14:paraId="7A913E08" w14:textId="77777777" w:rsidR="00AF7570" w:rsidRPr="00442A6F" w:rsidRDefault="00AF7570" w:rsidP="00A843A0">
            <w:pPr>
              <w:pStyle w:val="Textonotapie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3969" w:type="dxa"/>
            <w:vMerge/>
            <w:vAlign w:val="center"/>
          </w:tcPr>
          <w:p w14:paraId="3105B8F4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3953FA2" w14:textId="1AD13611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M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FB6FF45" w14:textId="7FEBE42E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H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A6BD69A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 w:rsidRPr="00442A6F">
              <w:rPr>
                <w:rFonts w:ascii="Museo 300" w:hAnsi="Museo 300"/>
                <w:sz w:val="16"/>
                <w:szCs w:val="16"/>
              </w:rPr>
              <w:t>Total</w:t>
            </w:r>
            <w:r>
              <w:rPr>
                <w:rFonts w:ascii="Museo 300" w:hAnsi="Museo 300"/>
                <w:sz w:val="16"/>
                <w:szCs w:val="16"/>
              </w:rPr>
              <w:t xml:space="preserve"> </w:t>
            </w:r>
          </w:p>
        </w:tc>
      </w:tr>
      <w:tr w:rsidR="00AF7570" w:rsidRPr="00442A6F" w14:paraId="156178AC" w14:textId="77777777" w:rsidTr="00032A9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73EF1A17" w14:textId="375CA292" w:rsidR="00AF7570" w:rsidRPr="00442A6F" w:rsidRDefault="00AF7570" w:rsidP="001076A0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442A6F">
              <w:rPr>
                <w:rFonts w:ascii="Museo 300" w:hAnsi="Museo 300"/>
                <w:sz w:val="16"/>
                <w:szCs w:val="16"/>
              </w:rPr>
              <w:t>I</w:t>
            </w:r>
          </w:p>
        </w:tc>
        <w:tc>
          <w:tcPr>
            <w:tcW w:w="3969" w:type="dxa"/>
            <w:vAlign w:val="center"/>
          </w:tcPr>
          <w:p w14:paraId="36C8E66F" w14:textId="77777777" w:rsidR="00AF7570" w:rsidRPr="00442A6F" w:rsidRDefault="00AF7570" w:rsidP="00A843A0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 w:rsidRPr="00442A6F">
              <w:rPr>
                <w:rFonts w:ascii="Museo 300" w:hAnsi="Museo 300"/>
                <w:color w:val="000000"/>
                <w:sz w:val="16"/>
                <w:szCs w:val="16"/>
              </w:rPr>
              <w:t>Com. Los Almendros, Acajutla, Sonsonate</w:t>
            </w:r>
          </w:p>
        </w:tc>
        <w:tc>
          <w:tcPr>
            <w:tcW w:w="567" w:type="dxa"/>
            <w:vMerge w:val="restart"/>
            <w:vAlign w:val="center"/>
          </w:tcPr>
          <w:p w14:paraId="543CF063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110</w:t>
            </w:r>
          </w:p>
        </w:tc>
        <w:tc>
          <w:tcPr>
            <w:tcW w:w="567" w:type="dxa"/>
            <w:vMerge w:val="restart"/>
            <w:vAlign w:val="center"/>
          </w:tcPr>
          <w:p w14:paraId="40DEEB6B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43</w:t>
            </w:r>
          </w:p>
        </w:tc>
        <w:tc>
          <w:tcPr>
            <w:tcW w:w="709" w:type="dxa"/>
            <w:vMerge w:val="restart"/>
            <w:vAlign w:val="center"/>
          </w:tcPr>
          <w:p w14:paraId="42FA3F76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153</w:t>
            </w:r>
          </w:p>
        </w:tc>
      </w:tr>
      <w:tr w:rsidR="00AF7570" w:rsidRPr="00442A6F" w14:paraId="362EE189" w14:textId="77777777" w:rsidTr="00032A9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75F1A0D" w14:textId="77777777" w:rsidR="00AF7570" w:rsidRPr="00442A6F" w:rsidRDefault="00AF7570" w:rsidP="001076A0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442A6F">
              <w:rPr>
                <w:rFonts w:ascii="Museo 300" w:hAnsi="Museo 300"/>
                <w:sz w:val="16"/>
                <w:szCs w:val="16"/>
              </w:rPr>
              <w:t>ISTA CENTRAL</w:t>
            </w:r>
          </w:p>
        </w:tc>
        <w:tc>
          <w:tcPr>
            <w:tcW w:w="3969" w:type="dxa"/>
            <w:vAlign w:val="center"/>
          </w:tcPr>
          <w:p w14:paraId="76774E12" w14:textId="77777777" w:rsidR="00AF7570" w:rsidRPr="00442A6F" w:rsidRDefault="00AF7570" w:rsidP="00A843A0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 w:rsidRPr="00442A6F">
              <w:rPr>
                <w:rFonts w:ascii="Museo 300" w:hAnsi="Museo 300"/>
                <w:color w:val="000000"/>
                <w:sz w:val="16"/>
                <w:szCs w:val="16"/>
              </w:rPr>
              <w:t xml:space="preserve">Com. San Juan Buena Vista, </w:t>
            </w:r>
            <w:proofErr w:type="spellStart"/>
            <w:r w:rsidRPr="00442A6F">
              <w:rPr>
                <w:rFonts w:ascii="Museo 300" w:hAnsi="Museo 300"/>
                <w:color w:val="000000"/>
                <w:sz w:val="16"/>
                <w:szCs w:val="16"/>
              </w:rPr>
              <w:t>Huizucar</w:t>
            </w:r>
            <w:proofErr w:type="spellEnd"/>
            <w:r w:rsidRPr="00442A6F">
              <w:rPr>
                <w:rFonts w:ascii="Museo 300" w:hAnsi="Museo 300"/>
                <w:color w:val="000000"/>
                <w:sz w:val="16"/>
                <w:szCs w:val="16"/>
              </w:rPr>
              <w:t>, La Libertad</w:t>
            </w:r>
          </w:p>
        </w:tc>
        <w:tc>
          <w:tcPr>
            <w:tcW w:w="567" w:type="dxa"/>
            <w:vMerge/>
            <w:vAlign w:val="center"/>
          </w:tcPr>
          <w:p w14:paraId="59FAF136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0B049B62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4AC9AE41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</w:tr>
      <w:tr w:rsidR="00AF7570" w:rsidRPr="00442A6F" w14:paraId="045081F9" w14:textId="77777777" w:rsidTr="00032A9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3F8F0A27" w14:textId="77777777" w:rsidR="00AF7570" w:rsidRPr="00442A6F" w:rsidRDefault="00AF7570" w:rsidP="001076A0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442A6F">
              <w:rPr>
                <w:rFonts w:ascii="Museo 300" w:hAnsi="Museo 300"/>
                <w:sz w:val="16"/>
                <w:szCs w:val="16"/>
              </w:rPr>
              <w:t>III</w:t>
            </w:r>
          </w:p>
        </w:tc>
        <w:tc>
          <w:tcPr>
            <w:tcW w:w="3969" w:type="dxa"/>
            <w:vAlign w:val="center"/>
          </w:tcPr>
          <w:p w14:paraId="6D855BA6" w14:textId="77777777" w:rsidR="00AF7570" w:rsidRPr="00442A6F" w:rsidRDefault="00AF7570" w:rsidP="00A843A0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 w:rsidRPr="00442A6F">
              <w:rPr>
                <w:rFonts w:ascii="Museo 300" w:hAnsi="Museo 300"/>
                <w:color w:val="000000"/>
                <w:sz w:val="16"/>
                <w:szCs w:val="16"/>
              </w:rPr>
              <w:t>Com. Mira Lempa, San Vicente, San Vicente, Com. San Pablo Cañales, San Ildefonso, San Vicente</w:t>
            </w:r>
          </w:p>
        </w:tc>
        <w:tc>
          <w:tcPr>
            <w:tcW w:w="567" w:type="dxa"/>
            <w:vMerge/>
            <w:vAlign w:val="center"/>
          </w:tcPr>
          <w:p w14:paraId="3019D535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6A152D4A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49776452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</w:tr>
      <w:tr w:rsidR="00AF7570" w:rsidRPr="00442A6F" w14:paraId="2142F037" w14:textId="77777777" w:rsidTr="00032A95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1F96DB51" w14:textId="77777777" w:rsidR="00AF7570" w:rsidRPr="00442A6F" w:rsidRDefault="00AF7570" w:rsidP="001076A0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442A6F">
              <w:rPr>
                <w:rFonts w:ascii="Museo 300" w:hAnsi="Museo 300"/>
                <w:sz w:val="16"/>
                <w:szCs w:val="16"/>
              </w:rPr>
              <w:t>IV</w:t>
            </w:r>
          </w:p>
        </w:tc>
        <w:tc>
          <w:tcPr>
            <w:tcW w:w="3969" w:type="dxa"/>
            <w:vAlign w:val="center"/>
          </w:tcPr>
          <w:p w14:paraId="79686C31" w14:textId="77777777" w:rsidR="00AF7570" w:rsidRPr="00442A6F" w:rsidRDefault="00AF7570" w:rsidP="00A843A0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proofErr w:type="spellStart"/>
            <w:r w:rsidRPr="00442A6F">
              <w:rPr>
                <w:rFonts w:ascii="Museo 300" w:hAnsi="Museo 300"/>
                <w:color w:val="000000"/>
                <w:sz w:val="16"/>
                <w:szCs w:val="16"/>
              </w:rPr>
              <w:t>Com</w:t>
            </w:r>
            <w:proofErr w:type="spellEnd"/>
            <w:r w:rsidRPr="00442A6F">
              <w:rPr>
                <w:rFonts w:ascii="Museo 300" w:hAnsi="Museo 300"/>
                <w:color w:val="000000"/>
                <w:sz w:val="16"/>
                <w:szCs w:val="16"/>
              </w:rPr>
              <w:t xml:space="preserve"> Los Pajaritos, </w:t>
            </w:r>
            <w:proofErr w:type="spellStart"/>
            <w:r w:rsidRPr="00442A6F">
              <w:rPr>
                <w:rFonts w:ascii="Museo 300" w:hAnsi="Museo 300"/>
                <w:color w:val="000000"/>
                <w:sz w:val="16"/>
                <w:szCs w:val="16"/>
              </w:rPr>
              <w:t>Chirilagua</w:t>
            </w:r>
            <w:proofErr w:type="spellEnd"/>
            <w:r w:rsidRPr="00442A6F">
              <w:rPr>
                <w:rFonts w:ascii="Museo 300" w:hAnsi="Museo 300"/>
                <w:color w:val="000000"/>
                <w:sz w:val="16"/>
                <w:szCs w:val="16"/>
              </w:rPr>
              <w:t xml:space="preserve">, San Miguel, </w:t>
            </w:r>
            <w:proofErr w:type="spellStart"/>
            <w:r w:rsidRPr="00442A6F">
              <w:rPr>
                <w:rFonts w:ascii="Museo 300" w:hAnsi="Museo 300"/>
                <w:color w:val="000000"/>
                <w:sz w:val="16"/>
                <w:szCs w:val="16"/>
              </w:rPr>
              <w:t>Com</w:t>
            </w:r>
            <w:proofErr w:type="spellEnd"/>
            <w:r w:rsidRPr="00442A6F">
              <w:rPr>
                <w:rFonts w:ascii="Museo 300" w:hAnsi="Museo 300"/>
                <w:color w:val="000000"/>
                <w:sz w:val="16"/>
                <w:szCs w:val="16"/>
              </w:rPr>
              <w:t xml:space="preserve"> San </w:t>
            </w:r>
            <w:proofErr w:type="spellStart"/>
            <w:r w:rsidRPr="00442A6F">
              <w:rPr>
                <w:rFonts w:ascii="Museo 300" w:hAnsi="Museo 300"/>
                <w:color w:val="000000"/>
                <w:sz w:val="16"/>
                <w:szCs w:val="16"/>
              </w:rPr>
              <w:t>Cayetado</w:t>
            </w:r>
            <w:proofErr w:type="spellEnd"/>
            <w:r w:rsidRPr="00442A6F">
              <w:rPr>
                <w:rFonts w:ascii="Museo 300" w:hAnsi="Museo 300"/>
                <w:color w:val="000000"/>
                <w:sz w:val="16"/>
                <w:szCs w:val="16"/>
              </w:rPr>
              <w:t>, La Unión, La Unión</w:t>
            </w:r>
            <w:r>
              <w:rPr>
                <w:rFonts w:ascii="Museo 300" w:hAnsi="Museo 300"/>
                <w:color w:val="000000"/>
                <w:sz w:val="16"/>
                <w:szCs w:val="16"/>
              </w:rPr>
              <w:t>.</w:t>
            </w:r>
          </w:p>
        </w:tc>
        <w:tc>
          <w:tcPr>
            <w:tcW w:w="567" w:type="dxa"/>
            <w:vMerge/>
            <w:vAlign w:val="center"/>
          </w:tcPr>
          <w:p w14:paraId="360B95BA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757BD935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2B48C1E3" w14:textId="77777777" w:rsidR="00AF7570" w:rsidRPr="00442A6F" w:rsidRDefault="00AF7570" w:rsidP="00A843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</w:tr>
    </w:tbl>
    <w:p w14:paraId="5ED16BF3" w14:textId="23AA613F" w:rsidR="00AF7570" w:rsidRDefault="00AF7570" w:rsidP="004C354F">
      <w:pPr>
        <w:pStyle w:val="Textonotapie"/>
        <w:jc w:val="both"/>
        <w:rPr>
          <w:rFonts w:ascii="Museo 300" w:hAnsi="Museo 300"/>
          <w:sz w:val="18"/>
          <w:szCs w:val="18"/>
        </w:rPr>
      </w:pPr>
    </w:p>
    <w:tbl>
      <w:tblPr>
        <w:tblStyle w:val="Tabladecuadrcula1clara"/>
        <w:tblW w:w="13745" w:type="dxa"/>
        <w:tblLayout w:type="fixed"/>
        <w:tblLook w:val="04A0" w:firstRow="1" w:lastRow="0" w:firstColumn="1" w:lastColumn="0" w:noHBand="0" w:noVBand="1"/>
      </w:tblPr>
      <w:tblGrid>
        <w:gridCol w:w="1271"/>
        <w:gridCol w:w="3969"/>
        <w:gridCol w:w="567"/>
        <w:gridCol w:w="567"/>
        <w:gridCol w:w="709"/>
        <w:gridCol w:w="992"/>
        <w:gridCol w:w="3828"/>
        <w:gridCol w:w="567"/>
        <w:gridCol w:w="567"/>
        <w:gridCol w:w="708"/>
      </w:tblGrid>
      <w:tr w:rsidR="00AF7570" w:rsidRPr="00442A6F" w14:paraId="46AC36E6" w14:textId="7EC5586C" w:rsidTr="00B221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E7E6E6" w:themeFill="background2"/>
            <w:vAlign w:val="center"/>
          </w:tcPr>
          <w:p w14:paraId="28A56FBA" w14:textId="77777777" w:rsidR="00AF7570" w:rsidRPr="00442A6F" w:rsidRDefault="00AF7570" w:rsidP="00442A6F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3969" w:type="dxa"/>
            <w:shd w:val="clear" w:color="auto" w:fill="E7E6E6" w:themeFill="background2"/>
            <w:vAlign w:val="center"/>
          </w:tcPr>
          <w:p w14:paraId="6DBC0284" w14:textId="6B16767E" w:rsidR="00AF7570" w:rsidRPr="00442A6F" w:rsidRDefault="00AF7570" w:rsidP="00442A6F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Mayo</w:t>
            </w:r>
          </w:p>
        </w:tc>
        <w:tc>
          <w:tcPr>
            <w:tcW w:w="1843" w:type="dxa"/>
            <w:gridSpan w:val="3"/>
            <w:shd w:val="clear" w:color="auto" w:fill="E7E6E6" w:themeFill="background2"/>
            <w:vAlign w:val="center"/>
          </w:tcPr>
          <w:p w14:paraId="60B97AE3" w14:textId="77777777" w:rsidR="00AF7570" w:rsidRDefault="00AF7570" w:rsidP="00442A6F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6662" w:type="dxa"/>
            <w:gridSpan w:val="5"/>
            <w:shd w:val="clear" w:color="auto" w:fill="E7E6E6" w:themeFill="background2"/>
            <w:vAlign w:val="center"/>
          </w:tcPr>
          <w:p w14:paraId="51CC4565" w14:textId="22CD46A5" w:rsidR="00AF7570" w:rsidRDefault="00AF7570" w:rsidP="00442A6F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Junio</w:t>
            </w:r>
          </w:p>
        </w:tc>
      </w:tr>
      <w:tr w:rsidR="00AF7570" w:rsidRPr="00442A6F" w14:paraId="2B037360" w14:textId="248F0511" w:rsidTr="00B2219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  <w:shd w:val="clear" w:color="auto" w:fill="E7E6E6" w:themeFill="background2"/>
            <w:vAlign w:val="center"/>
          </w:tcPr>
          <w:p w14:paraId="087A16B6" w14:textId="77777777" w:rsidR="00AF7570" w:rsidRPr="00442A6F" w:rsidRDefault="00AF7570" w:rsidP="00442A6F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 w:rsidRPr="00442A6F">
              <w:rPr>
                <w:rFonts w:ascii="Museo 300" w:hAnsi="Museo 300"/>
                <w:sz w:val="16"/>
                <w:szCs w:val="16"/>
              </w:rPr>
              <w:t>CETIA</w:t>
            </w:r>
          </w:p>
        </w:tc>
        <w:tc>
          <w:tcPr>
            <w:tcW w:w="3969" w:type="dxa"/>
            <w:vMerge w:val="restart"/>
            <w:shd w:val="clear" w:color="auto" w:fill="E7E6E6" w:themeFill="background2"/>
            <w:vAlign w:val="center"/>
          </w:tcPr>
          <w:p w14:paraId="4EC5F4BF" w14:textId="77777777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 w:rsidRPr="00442A6F">
              <w:rPr>
                <w:rFonts w:ascii="Museo 300" w:hAnsi="Museo 300"/>
                <w:sz w:val="16"/>
                <w:szCs w:val="16"/>
              </w:rPr>
              <w:t>Comunidad</w:t>
            </w:r>
          </w:p>
        </w:tc>
        <w:tc>
          <w:tcPr>
            <w:tcW w:w="1843" w:type="dxa"/>
            <w:gridSpan w:val="3"/>
            <w:shd w:val="clear" w:color="auto" w:fill="E7E6E6" w:themeFill="background2"/>
            <w:vAlign w:val="center"/>
          </w:tcPr>
          <w:p w14:paraId="1B4B18CF" w14:textId="13B725F6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Huertos de aves Establecidos</w:t>
            </w:r>
          </w:p>
        </w:tc>
        <w:tc>
          <w:tcPr>
            <w:tcW w:w="992" w:type="dxa"/>
            <w:vMerge w:val="restart"/>
            <w:shd w:val="clear" w:color="auto" w:fill="E7E6E6" w:themeFill="background2"/>
            <w:vAlign w:val="center"/>
          </w:tcPr>
          <w:p w14:paraId="1DC21AB2" w14:textId="381BE47C" w:rsidR="00AF7570" w:rsidRDefault="00AF7570" w:rsidP="001076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CETIA</w:t>
            </w:r>
          </w:p>
        </w:tc>
        <w:tc>
          <w:tcPr>
            <w:tcW w:w="3828" w:type="dxa"/>
            <w:vMerge w:val="restart"/>
            <w:shd w:val="clear" w:color="auto" w:fill="E7E6E6" w:themeFill="background2"/>
            <w:vAlign w:val="center"/>
          </w:tcPr>
          <w:p w14:paraId="3A86D703" w14:textId="714049B3" w:rsidR="00AF7570" w:rsidRDefault="00AF7570" w:rsidP="001076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Comunidad</w:t>
            </w:r>
          </w:p>
        </w:tc>
        <w:tc>
          <w:tcPr>
            <w:tcW w:w="1842" w:type="dxa"/>
            <w:gridSpan w:val="3"/>
            <w:shd w:val="clear" w:color="auto" w:fill="E7E6E6" w:themeFill="background2"/>
            <w:vAlign w:val="center"/>
          </w:tcPr>
          <w:p w14:paraId="61F35858" w14:textId="7A1506EA" w:rsidR="00AF7570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Huertos de Aves Establecidos</w:t>
            </w:r>
          </w:p>
        </w:tc>
      </w:tr>
      <w:tr w:rsidR="00AF7570" w:rsidRPr="00442A6F" w14:paraId="5F819EB3" w14:textId="4F910208" w:rsidTr="00B2219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  <w:vAlign w:val="center"/>
          </w:tcPr>
          <w:p w14:paraId="3E6DE9DD" w14:textId="77777777" w:rsidR="00AF7570" w:rsidRPr="00442A6F" w:rsidRDefault="00AF7570" w:rsidP="001076A0">
            <w:pPr>
              <w:pStyle w:val="Textonotapie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3969" w:type="dxa"/>
            <w:vMerge/>
            <w:vAlign w:val="center"/>
          </w:tcPr>
          <w:p w14:paraId="19B1A1C6" w14:textId="77777777" w:rsidR="00AF7570" w:rsidRPr="00442A6F" w:rsidRDefault="00AF7570" w:rsidP="001076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E97DE47" w14:textId="63FF46B5" w:rsidR="00AF7570" w:rsidRPr="00442A6F" w:rsidRDefault="00AF7570" w:rsidP="001076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M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33373039" w14:textId="1C2DFEB8" w:rsidR="00AF7570" w:rsidRPr="00442A6F" w:rsidRDefault="00AF7570" w:rsidP="001076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H</w:t>
            </w:r>
            <w:r w:rsidRPr="00442A6F">
              <w:rPr>
                <w:rFonts w:ascii="Museo 300" w:hAnsi="Museo 300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741B9CB" w14:textId="23705111" w:rsidR="00AF7570" w:rsidRPr="00442A6F" w:rsidRDefault="00AF7570" w:rsidP="001076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 w:rsidRPr="00442A6F">
              <w:rPr>
                <w:rFonts w:ascii="Museo 300" w:hAnsi="Museo 300"/>
                <w:sz w:val="16"/>
                <w:szCs w:val="16"/>
              </w:rPr>
              <w:t>Total</w:t>
            </w:r>
            <w:r>
              <w:rPr>
                <w:rFonts w:ascii="Museo 300" w:hAnsi="Museo 300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vMerge/>
            <w:vAlign w:val="center"/>
          </w:tcPr>
          <w:p w14:paraId="0907D37D" w14:textId="77777777" w:rsidR="00AF7570" w:rsidRPr="00442A6F" w:rsidRDefault="00AF7570" w:rsidP="001076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3828" w:type="dxa"/>
            <w:vMerge/>
            <w:vAlign w:val="center"/>
          </w:tcPr>
          <w:p w14:paraId="0C490914" w14:textId="77777777" w:rsidR="00AF7570" w:rsidRPr="00442A6F" w:rsidRDefault="00AF7570" w:rsidP="001076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37955AF3" w14:textId="7962F904" w:rsidR="00AF7570" w:rsidRPr="00442A6F" w:rsidRDefault="00AF7570" w:rsidP="001076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M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7CEF1EB" w14:textId="64F7FE9E" w:rsidR="00AF7570" w:rsidRPr="00442A6F" w:rsidRDefault="00AF7570" w:rsidP="001076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H</w:t>
            </w:r>
            <w:r w:rsidRPr="00442A6F">
              <w:rPr>
                <w:rFonts w:ascii="Museo 300" w:hAnsi="Museo 3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8EDED40" w14:textId="18EFF075" w:rsidR="00AF7570" w:rsidRPr="00442A6F" w:rsidRDefault="00AF7570" w:rsidP="001076A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 w:rsidRPr="00442A6F">
              <w:rPr>
                <w:rFonts w:ascii="Museo 300" w:hAnsi="Museo 300"/>
                <w:sz w:val="16"/>
                <w:szCs w:val="16"/>
              </w:rPr>
              <w:t>Total</w:t>
            </w:r>
            <w:r>
              <w:rPr>
                <w:rFonts w:ascii="Museo 300" w:hAnsi="Museo 300"/>
                <w:sz w:val="16"/>
                <w:szCs w:val="16"/>
              </w:rPr>
              <w:t xml:space="preserve"> </w:t>
            </w:r>
          </w:p>
        </w:tc>
      </w:tr>
      <w:tr w:rsidR="00AF7570" w:rsidRPr="00442A6F" w14:paraId="40870CE7" w14:textId="0AB397CE" w:rsidTr="00B2219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46A692D3" w14:textId="085255F7" w:rsidR="00AF7570" w:rsidRPr="00442A6F" w:rsidRDefault="00AF7570" w:rsidP="001076A0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III</w:t>
            </w:r>
          </w:p>
        </w:tc>
        <w:tc>
          <w:tcPr>
            <w:tcW w:w="3969" w:type="dxa"/>
            <w:vAlign w:val="center"/>
          </w:tcPr>
          <w:p w14:paraId="7F5B8F9A" w14:textId="67905C6F" w:rsidR="00AF7570" w:rsidRPr="00442A6F" w:rsidRDefault="00AF7570" w:rsidP="00442A6F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 w:rsidRPr="002F5989">
              <w:rPr>
                <w:rFonts w:ascii="Museo 300" w:hAnsi="Museo 300"/>
                <w:sz w:val="16"/>
                <w:szCs w:val="16"/>
              </w:rPr>
              <w:t>La Fortuna, Zacatecoluca, La Paz</w:t>
            </w:r>
          </w:p>
        </w:tc>
        <w:tc>
          <w:tcPr>
            <w:tcW w:w="567" w:type="dxa"/>
            <w:vMerge w:val="restart"/>
            <w:vAlign w:val="center"/>
          </w:tcPr>
          <w:p w14:paraId="76A0F6CF" w14:textId="14B2153F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73</w:t>
            </w:r>
          </w:p>
        </w:tc>
        <w:tc>
          <w:tcPr>
            <w:tcW w:w="567" w:type="dxa"/>
            <w:vMerge w:val="restart"/>
            <w:vAlign w:val="center"/>
          </w:tcPr>
          <w:p w14:paraId="18296ABF" w14:textId="0EE5DFBE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33</w:t>
            </w:r>
          </w:p>
        </w:tc>
        <w:tc>
          <w:tcPr>
            <w:tcW w:w="709" w:type="dxa"/>
            <w:vMerge w:val="restart"/>
            <w:vAlign w:val="center"/>
          </w:tcPr>
          <w:p w14:paraId="07F0EB7F" w14:textId="23C524F0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106</w:t>
            </w:r>
          </w:p>
        </w:tc>
        <w:tc>
          <w:tcPr>
            <w:tcW w:w="992" w:type="dxa"/>
            <w:vAlign w:val="center"/>
          </w:tcPr>
          <w:p w14:paraId="26D36E5D" w14:textId="630FA8C3" w:rsidR="00AF7570" w:rsidRDefault="00AF7570" w:rsidP="0033386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 w:rsidRPr="00442A6F">
              <w:rPr>
                <w:rFonts w:ascii="Museo 300" w:hAnsi="Museo 300"/>
                <w:sz w:val="16"/>
                <w:szCs w:val="16"/>
              </w:rPr>
              <w:t>ISTA CENTRAL</w:t>
            </w:r>
          </w:p>
        </w:tc>
        <w:tc>
          <w:tcPr>
            <w:tcW w:w="3828" w:type="dxa"/>
            <w:vAlign w:val="center"/>
          </w:tcPr>
          <w:p w14:paraId="183DA5ED" w14:textId="01FACDE0" w:rsidR="00AF7570" w:rsidRPr="0033386A" w:rsidRDefault="00AF7570" w:rsidP="0033386A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proofErr w:type="spellStart"/>
            <w:r w:rsidRPr="0033386A">
              <w:rPr>
                <w:rFonts w:ascii="Museo 300" w:hAnsi="Museo 300"/>
                <w:color w:val="000000"/>
                <w:sz w:val="16"/>
                <w:szCs w:val="16"/>
              </w:rPr>
              <w:t>Coop</w:t>
            </w:r>
            <w:proofErr w:type="spellEnd"/>
            <w:r w:rsidRPr="0033386A">
              <w:rPr>
                <w:rFonts w:ascii="Museo 300" w:hAnsi="Museo 300"/>
                <w:color w:val="000000"/>
                <w:sz w:val="16"/>
                <w:szCs w:val="16"/>
              </w:rPr>
              <w:t xml:space="preserve">. San Alfonso, </w:t>
            </w:r>
            <w:proofErr w:type="spellStart"/>
            <w:r w:rsidRPr="0033386A">
              <w:rPr>
                <w:rFonts w:ascii="Museo 300" w:hAnsi="Museo 300"/>
                <w:color w:val="000000"/>
                <w:sz w:val="16"/>
                <w:szCs w:val="16"/>
              </w:rPr>
              <w:t>Tamanique</w:t>
            </w:r>
            <w:proofErr w:type="spellEnd"/>
            <w:r w:rsidRPr="0033386A">
              <w:rPr>
                <w:rFonts w:ascii="Museo 300" w:hAnsi="Museo 300"/>
                <w:color w:val="000000"/>
                <w:sz w:val="16"/>
                <w:szCs w:val="16"/>
              </w:rPr>
              <w:t>, La Libertad</w:t>
            </w:r>
            <w:r w:rsidRPr="0033386A">
              <w:rPr>
                <w:rFonts w:ascii="Museo 300" w:hAnsi="Museo 300"/>
                <w:color w:val="000000"/>
                <w:sz w:val="16"/>
                <w:szCs w:val="16"/>
              </w:rPr>
              <w:br/>
              <w:t xml:space="preserve">Com. Las Pascuas, </w:t>
            </w:r>
            <w:proofErr w:type="spellStart"/>
            <w:r w:rsidRPr="0033386A">
              <w:rPr>
                <w:rFonts w:ascii="Museo 300" w:hAnsi="Museo 300"/>
                <w:color w:val="000000"/>
                <w:sz w:val="16"/>
                <w:szCs w:val="16"/>
              </w:rPr>
              <w:t>Tepecoyo</w:t>
            </w:r>
            <w:proofErr w:type="spellEnd"/>
            <w:r w:rsidRPr="0033386A">
              <w:rPr>
                <w:rFonts w:ascii="Museo 300" w:hAnsi="Museo 300"/>
                <w:color w:val="000000"/>
                <w:sz w:val="16"/>
                <w:szCs w:val="16"/>
              </w:rPr>
              <w:t>, La Libertad</w:t>
            </w:r>
            <w:r w:rsidRPr="0033386A">
              <w:rPr>
                <w:rFonts w:ascii="Museo 300" w:hAnsi="Museo 300"/>
                <w:color w:val="000000"/>
                <w:sz w:val="16"/>
                <w:szCs w:val="16"/>
              </w:rPr>
              <w:br/>
              <w:t>Com. Las Rosas Samaria, Apopa, La Libertad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C33302" w14:textId="63565DAD" w:rsidR="00AF7570" w:rsidRDefault="00AF7570" w:rsidP="0033386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37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3889FB5" w14:textId="03549A41" w:rsidR="00AF7570" w:rsidRDefault="00AF7570" w:rsidP="0033386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0133B29" w14:textId="5FAE725F" w:rsidR="00AF7570" w:rsidRDefault="00AF7570" w:rsidP="0033386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46</w:t>
            </w:r>
          </w:p>
        </w:tc>
      </w:tr>
      <w:tr w:rsidR="00AF7570" w:rsidRPr="00442A6F" w14:paraId="1518A1FC" w14:textId="4CD14100" w:rsidTr="00B2219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325FD550" w14:textId="1B016BED" w:rsidR="00AF7570" w:rsidRPr="00442A6F" w:rsidRDefault="00AF7570" w:rsidP="001076A0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IV</w:t>
            </w:r>
          </w:p>
        </w:tc>
        <w:tc>
          <w:tcPr>
            <w:tcW w:w="3969" w:type="dxa"/>
            <w:vAlign w:val="center"/>
          </w:tcPr>
          <w:p w14:paraId="2187325C" w14:textId="7C77A2EB" w:rsidR="00AF7570" w:rsidRPr="00442A6F" w:rsidRDefault="00AF7570" w:rsidP="00442A6F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 w:rsidRPr="002F5989">
              <w:rPr>
                <w:rFonts w:ascii="Museo 300" w:hAnsi="Museo 300"/>
                <w:sz w:val="16"/>
                <w:szCs w:val="16"/>
              </w:rPr>
              <w:t>Los Cocos, Moncagua, San Miguel</w:t>
            </w:r>
            <w:r>
              <w:rPr>
                <w:rFonts w:ascii="Museo 300" w:hAnsi="Museo 300"/>
                <w:sz w:val="16"/>
                <w:szCs w:val="16"/>
              </w:rPr>
              <w:t xml:space="preserve"> y </w:t>
            </w:r>
            <w:r w:rsidRPr="002F5989">
              <w:rPr>
                <w:rFonts w:ascii="Museo 300" w:hAnsi="Museo 300"/>
                <w:sz w:val="16"/>
                <w:szCs w:val="16"/>
              </w:rPr>
              <w:t xml:space="preserve">Las </w:t>
            </w:r>
            <w:proofErr w:type="spellStart"/>
            <w:r w:rsidRPr="002F5989">
              <w:rPr>
                <w:rFonts w:ascii="Museo 300" w:hAnsi="Museo 300"/>
                <w:sz w:val="16"/>
                <w:szCs w:val="16"/>
              </w:rPr>
              <w:t>Marillas</w:t>
            </w:r>
            <w:proofErr w:type="spellEnd"/>
            <w:r w:rsidRPr="002F5989">
              <w:rPr>
                <w:rFonts w:ascii="Museo 300" w:hAnsi="Museo 300"/>
                <w:sz w:val="16"/>
                <w:szCs w:val="16"/>
              </w:rPr>
              <w:t xml:space="preserve">, </w:t>
            </w:r>
            <w:proofErr w:type="spellStart"/>
            <w:r w:rsidRPr="002F5989">
              <w:rPr>
                <w:rFonts w:ascii="Museo 300" w:hAnsi="Museo 300"/>
                <w:sz w:val="16"/>
                <w:szCs w:val="16"/>
              </w:rPr>
              <w:t>Yucuaiquín</w:t>
            </w:r>
            <w:proofErr w:type="spellEnd"/>
            <w:r w:rsidRPr="002F5989">
              <w:rPr>
                <w:rFonts w:ascii="Museo 300" w:hAnsi="Museo 300"/>
                <w:sz w:val="16"/>
                <w:szCs w:val="16"/>
              </w:rPr>
              <w:t xml:space="preserve">, La Unión </w:t>
            </w:r>
          </w:p>
        </w:tc>
        <w:tc>
          <w:tcPr>
            <w:tcW w:w="567" w:type="dxa"/>
            <w:vMerge/>
            <w:vAlign w:val="center"/>
          </w:tcPr>
          <w:p w14:paraId="5AA3B429" w14:textId="77777777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55436056" w14:textId="77777777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14D39C1C" w14:textId="77777777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12B7842E" w14:textId="6ACA3ECB" w:rsidR="00AF7570" w:rsidRPr="00442A6F" w:rsidRDefault="00AF7570" w:rsidP="0033386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III</w:t>
            </w:r>
          </w:p>
        </w:tc>
        <w:tc>
          <w:tcPr>
            <w:tcW w:w="3828" w:type="dxa"/>
            <w:vMerge w:val="restart"/>
            <w:vAlign w:val="center"/>
          </w:tcPr>
          <w:p w14:paraId="255690C2" w14:textId="64BEC015" w:rsidR="00AF7570" w:rsidRPr="0033386A" w:rsidRDefault="00AF7570" w:rsidP="0033386A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 w:rsidRPr="0033386A">
              <w:rPr>
                <w:rFonts w:ascii="Museo 300" w:hAnsi="Museo 300"/>
                <w:color w:val="000000"/>
                <w:sz w:val="16"/>
                <w:szCs w:val="16"/>
              </w:rPr>
              <w:t>Com. Los Almendros, San Ildefonso, San Vicente</w:t>
            </w:r>
            <w:r w:rsidRPr="0033386A">
              <w:rPr>
                <w:rFonts w:ascii="Museo 300" w:hAnsi="Museo 300"/>
                <w:color w:val="000000"/>
                <w:sz w:val="16"/>
                <w:szCs w:val="16"/>
              </w:rPr>
              <w:br/>
              <w:t>Com. San Francisco de la Cruz, San Ildefonso, San Vicente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36519379" w14:textId="04DBE370" w:rsidR="00AF7570" w:rsidRPr="00442A6F" w:rsidRDefault="00AF7570" w:rsidP="0033386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14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14:paraId="72935947" w14:textId="02B0F231" w:rsidR="00AF7570" w:rsidRPr="00442A6F" w:rsidRDefault="00AF7570" w:rsidP="0033386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9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04FC3739" w14:textId="5948059C" w:rsidR="00AF7570" w:rsidRPr="00442A6F" w:rsidRDefault="00AF7570" w:rsidP="0033386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23</w:t>
            </w:r>
          </w:p>
        </w:tc>
      </w:tr>
      <w:tr w:rsidR="00AF7570" w:rsidRPr="00442A6F" w14:paraId="3499BA36" w14:textId="5ADF49E4" w:rsidTr="00B22196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77C61367" w14:textId="7932E55A" w:rsidR="00AF7570" w:rsidRPr="00442A6F" w:rsidRDefault="00AF7570" w:rsidP="001076A0">
            <w:pPr>
              <w:pStyle w:val="Textonotapie"/>
              <w:jc w:val="center"/>
              <w:rPr>
                <w:rFonts w:ascii="Museo 300" w:hAnsi="Museo 300"/>
                <w:sz w:val="16"/>
                <w:szCs w:val="16"/>
              </w:rPr>
            </w:pPr>
            <w:r>
              <w:rPr>
                <w:rFonts w:ascii="Museo 300" w:hAnsi="Museo 300"/>
                <w:sz w:val="16"/>
                <w:szCs w:val="16"/>
              </w:rPr>
              <w:t>IV Usulután</w:t>
            </w:r>
          </w:p>
        </w:tc>
        <w:tc>
          <w:tcPr>
            <w:tcW w:w="3969" w:type="dxa"/>
            <w:vAlign w:val="center"/>
          </w:tcPr>
          <w:p w14:paraId="78CB44F4" w14:textId="77777777" w:rsidR="00AF7570" w:rsidRDefault="00AF7570" w:rsidP="002F5989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 w:rsidRPr="002F5989">
              <w:rPr>
                <w:rFonts w:ascii="Museo 300" w:hAnsi="Museo 300"/>
                <w:sz w:val="16"/>
                <w:szCs w:val="16"/>
              </w:rPr>
              <w:t>El Carrizal 1, Nueva Granada, Usulután</w:t>
            </w:r>
            <w:r>
              <w:rPr>
                <w:rFonts w:ascii="Museo 300" w:hAnsi="Museo 300"/>
                <w:sz w:val="16"/>
                <w:szCs w:val="16"/>
              </w:rPr>
              <w:t xml:space="preserve">. </w:t>
            </w:r>
          </w:p>
          <w:p w14:paraId="04E35281" w14:textId="29214598" w:rsidR="00AF7570" w:rsidRPr="00442A6F" w:rsidRDefault="00AF7570" w:rsidP="002F5989">
            <w:pPr>
              <w:pStyle w:val="Textonotapie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  <w:r w:rsidRPr="002F5989">
              <w:rPr>
                <w:rFonts w:ascii="Museo 300" w:hAnsi="Museo 300"/>
                <w:sz w:val="16"/>
                <w:szCs w:val="16"/>
              </w:rPr>
              <w:t>Hacienda San Antonio, El Triunfo, Usulután</w:t>
            </w:r>
            <w:r>
              <w:rPr>
                <w:rFonts w:ascii="Museo 300" w:hAnsi="Museo 300"/>
                <w:sz w:val="16"/>
                <w:szCs w:val="16"/>
              </w:rPr>
              <w:t>.</w:t>
            </w:r>
          </w:p>
        </w:tc>
        <w:tc>
          <w:tcPr>
            <w:tcW w:w="567" w:type="dxa"/>
            <w:vMerge/>
            <w:vAlign w:val="center"/>
          </w:tcPr>
          <w:p w14:paraId="1FE0CA8C" w14:textId="77777777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0DC732BB" w14:textId="77777777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2DF1E98E" w14:textId="77777777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14:paraId="432294E8" w14:textId="77777777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3828" w:type="dxa"/>
            <w:vMerge/>
            <w:vAlign w:val="center"/>
          </w:tcPr>
          <w:p w14:paraId="20B76365" w14:textId="77777777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2D5A620F" w14:textId="77777777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14:paraId="7F70B250" w14:textId="77777777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14:paraId="366CEEBC" w14:textId="03BE0F37" w:rsidR="00AF7570" w:rsidRPr="00442A6F" w:rsidRDefault="00AF7570" w:rsidP="00442A6F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6"/>
                <w:szCs w:val="16"/>
              </w:rPr>
            </w:pPr>
          </w:p>
        </w:tc>
      </w:tr>
    </w:tbl>
    <w:p w14:paraId="393AB48B" w14:textId="470776A0" w:rsidR="00AF7570" w:rsidRDefault="00AF7570" w:rsidP="004C354F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  <w:p w14:paraId="0C222A5D" w14:textId="18C6D564" w:rsidR="00AF7570" w:rsidRDefault="00AF7570" w:rsidP="004C354F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  <w:p w14:paraId="76070C48" w14:textId="77777777" w:rsidR="00AF7570" w:rsidRDefault="00AF7570" w:rsidP="004C354F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  <w:p w14:paraId="15BFE02B" w14:textId="77777777" w:rsidR="00AF7570" w:rsidRDefault="00AF7570" w:rsidP="004C354F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</w:p>
    <w:p w14:paraId="7D0795CD" w14:textId="4814B396" w:rsidR="00AF7570" w:rsidRPr="00B22196" w:rsidRDefault="00AF7570" w:rsidP="004C354F">
      <w:pPr>
        <w:pStyle w:val="Textonotapie"/>
        <w:jc w:val="both"/>
        <w:rPr>
          <w:rFonts w:ascii="Museo 300" w:hAnsi="Museo 300"/>
          <w:sz w:val="18"/>
          <w:szCs w:val="18"/>
          <w:lang w:val="es-SV"/>
        </w:rPr>
      </w:pPr>
      <w:r w:rsidRPr="00B22196">
        <w:rPr>
          <w:rFonts w:ascii="Museo 300" w:hAnsi="Museo 300"/>
          <w:sz w:val="18"/>
          <w:szCs w:val="18"/>
          <w:lang w:val="es-SV"/>
        </w:rPr>
        <w:tab/>
      </w:r>
      <w:r w:rsidRPr="00B22196">
        <w:rPr>
          <w:rFonts w:ascii="Museo 300" w:hAnsi="Museo 300"/>
          <w:sz w:val="18"/>
          <w:szCs w:val="18"/>
          <w:lang w:val="es-SV"/>
        </w:rPr>
        <w:tab/>
      </w:r>
      <w:r w:rsidRPr="00B22196">
        <w:rPr>
          <w:rFonts w:ascii="Museo 300" w:hAnsi="Museo 300"/>
          <w:sz w:val="18"/>
          <w:szCs w:val="18"/>
          <w:lang w:val="es-SV"/>
        </w:rPr>
        <w:tab/>
      </w:r>
      <w:r w:rsidRPr="00B22196">
        <w:rPr>
          <w:rFonts w:ascii="Museo 300" w:hAnsi="Museo 300"/>
          <w:sz w:val="18"/>
          <w:szCs w:val="18"/>
          <w:lang w:val="es-SV"/>
        </w:rPr>
        <w:tab/>
      </w:r>
      <w:r w:rsidRPr="00B22196">
        <w:rPr>
          <w:rFonts w:ascii="Museo 300" w:hAnsi="Museo 300"/>
          <w:sz w:val="18"/>
          <w:szCs w:val="18"/>
          <w:lang w:val="es-SV"/>
        </w:rPr>
        <w:tab/>
      </w:r>
      <w:r w:rsidRPr="00B22196">
        <w:rPr>
          <w:rFonts w:ascii="Museo 300" w:hAnsi="Museo 300"/>
          <w:sz w:val="18"/>
          <w:szCs w:val="18"/>
          <w:lang w:val="es-SV"/>
        </w:rPr>
        <w:tab/>
      </w:r>
      <w:r w:rsidRPr="00B22196">
        <w:rPr>
          <w:rFonts w:ascii="Museo 300" w:hAnsi="Museo 300"/>
          <w:sz w:val="18"/>
          <w:szCs w:val="18"/>
          <w:lang w:val="es-SV"/>
        </w:rPr>
        <w:tab/>
      </w:r>
      <w:r w:rsidRPr="00B22196">
        <w:rPr>
          <w:rFonts w:ascii="Museo 300" w:hAnsi="Museo 300"/>
          <w:sz w:val="18"/>
          <w:szCs w:val="18"/>
          <w:lang w:val="es-SV"/>
        </w:rPr>
        <w:tab/>
      </w:r>
      <w:r w:rsidRPr="00B22196">
        <w:rPr>
          <w:rFonts w:ascii="Museo 300" w:hAnsi="Museo 300"/>
          <w:sz w:val="18"/>
          <w:szCs w:val="18"/>
          <w:lang w:val="es-SV"/>
        </w:rPr>
        <w:tab/>
      </w:r>
      <w:r w:rsidRPr="00B22196">
        <w:rPr>
          <w:rFonts w:ascii="Museo 300" w:hAnsi="Museo 300"/>
          <w:sz w:val="18"/>
          <w:szCs w:val="18"/>
          <w:lang w:val="es-SV"/>
        </w:rPr>
        <w:tab/>
      </w:r>
      <w:r w:rsidRPr="00B22196">
        <w:rPr>
          <w:rFonts w:ascii="Museo 300" w:hAnsi="Museo 300"/>
          <w:sz w:val="18"/>
          <w:szCs w:val="18"/>
          <w:lang w:val="es-SV"/>
        </w:rPr>
        <w:tab/>
      </w:r>
    </w:p>
  </w:footnote>
  <w:footnote w:id="55">
    <w:p w14:paraId="09DAF475" w14:textId="5D3BC32A" w:rsidR="00AF7570" w:rsidRDefault="00AF7570" w:rsidP="004C354F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B22196">
        <w:rPr>
          <w:rStyle w:val="Refdenotaalpie"/>
          <w:rFonts w:ascii="Museo 300" w:hAnsi="Museo 300"/>
        </w:rPr>
        <w:footnoteRef/>
      </w:r>
      <w:r w:rsidRPr="00B22196">
        <w:rPr>
          <w:rFonts w:ascii="Museo 300" w:hAnsi="Museo 300"/>
        </w:rPr>
        <w:t xml:space="preserve"> </w:t>
      </w:r>
      <w:r w:rsidRPr="00B22196">
        <w:rPr>
          <w:rFonts w:ascii="Museo 300" w:hAnsi="Museo 300"/>
          <w:sz w:val="18"/>
          <w:szCs w:val="18"/>
        </w:rPr>
        <w:t>Actividad reprogramada</w:t>
      </w:r>
      <w:r>
        <w:rPr>
          <w:rFonts w:ascii="Museo 300" w:hAnsi="Museo 300"/>
          <w:sz w:val="18"/>
          <w:szCs w:val="18"/>
        </w:rPr>
        <w:t>;</w:t>
      </w:r>
      <w:r w:rsidRPr="00B22196">
        <w:rPr>
          <w:rFonts w:ascii="Museo 300" w:hAnsi="Museo 300"/>
          <w:sz w:val="18"/>
          <w:szCs w:val="18"/>
        </w:rPr>
        <w:t xml:space="preserve"> no se han ingresado los Planes de Finca en Sistema</w:t>
      </w:r>
      <w:r w:rsidRPr="00F169E5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>en razón que s</w:t>
      </w:r>
      <w:r w:rsidRPr="00B22196">
        <w:rPr>
          <w:rFonts w:ascii="Museo 300" w:hAnsi="Museo 300"/>
          <w:sz w:val="18"/>
          <w:szCs w:val="18"/>
        </w:rPr>
        <w:t xml:space="preserve">e está a la espera de fondos para adquirir insumos </w:t>
      </w:r>
      <w:r>
        <w:rPr>
          <w:rFonts w:ascii="Museo 300" w:hAnsi="Museo 300"/>
          <w:sz w:val="18"/>
          <w:szCs w:val="18"/>
        </w:rPr>
        <w:t>para los SIAC</w:t>
      </w:r>
      <w:r w:rsidRPr="00B22196">
        <w:rPr>
          <w:rFonts w:ascii="Museo 300" w:hAnsi="Museo 300"/>
          <w:sz w:val="18"/>
          <w:szCs w:val="18"/>
        </w:rPr>
        <w:t>,</w:t>
      </w:r>
      <w:r>
        <w:rPr>
          <w:rFonts w:ascii="Museo 300" w:hAnsi="Museo 300"/>
          <w:sz w:val="18"/>
          <w:szCs w:val="18"/>
        </w:rPr>
        <w:t xml:space="preserve"> no obstante,</w:t>
      </w:r>
      <w:r w:rsidRPr="00B22196">
        <w:rPr>
          <w:rFonts w:ascii="Museo 300" w:hAnsi="Museo 300"/>
          <w:sz w:val="18"/>
          <w:szCs w:val="18"/>
        </w:rPr>
        <w:t xml:space="preserve"> ya se </w:t>
      </w:r>
      <w:r>
        <w:rPr>
          <w:rFonts w:ascii="Museo 300" w:hAnsi="Museo 300"/>
          <w:sz w:val="18"/>
          <w:szCs w:val="18"/>
        </w:rPr>
        <w:t xml:space="preserve">ha iniciado con la identificación de </w:t>
      </w:r>
      <w:r w:rsidRPr="00B22196">
        <w:rPr>
          <w:rFonts w:ascii="Museo 300" w:hAnsi="Museo 300"/>
          <w:sz w:val="18"/>
          <w:szCs w:val="18"/>
        </w:rPr>
        <w:t xml:space="preserve">las Comunidades a beneficiar. </w:t>
      </w:r>
    </w:p>
    <w:p w14:paraId="12E47845" w14:textId="77777777" w:rsidR="00AF7570" w:rsidRPr="00B22196" w:rsidRDefault="00AF7570" w:rsidP="004C354F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56">
    <w:p w14:paraId="17748A26" w14:textId="1FDD89A0" w:rsidR="00AF7570" w:rsidRPr="00B22196" w:rsidRDefault="00AF7570" w:rsidP="00442A6F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B22196">
        <w:rPr>
          <w:rStyle w:val="Refdenotaalpie"/>
          <w:rFonts w:ascii="Museo 300" w:hAnsi="Museo 300"/>
        </w:rPr>
        <w:footnoteRef/>
      </w:r>
      <w:r w:rsidRPr="00B22196">
        <w:rPr>
          <w:rStyle w:val="Refdenotaalpie"/>
          <w:rFonts w:ascii="Museo 300" w:hAnsi="Museo 300"/>
          <w:sz w:val="18"/>
          <w:szCs w:val="18"/>
        </w:rPr>
        <w:t xml:space="preserve"> </w:t>
      </w:r>
      <w:r w:rsidRPr="00B22196">
        <w:rPr>
          <w:rFonts w:ascii="Museo 300" w:hAnsi="Museo 300"/>
          <w:sz w:val="18"/>
          <w:szCs w:val="18"/>
        </w:rPr>
        <w:t>Para el segundo trimestre se reporta</w:t>
      </w:r>
      <w:r>
        <w:rPr>
          <w:rFonts w:ascii="Museo 300" w:hAnsi="Museo 300"/>
          <w:sz w:val="18"/>
          <w:szCs w:val="18"/>
        </w:rPr>
        <w:t>n las comunidades con Planes de Finca para los SIAF</w:t>
      </w:r>
      <w:r w:rsidRPr="00B22196">
        <w:rPr>
          <w:rFonts w:ascii="Museo 300" w:hAnsi="Museo 300"/>
          <w:sz w:val="18"/>
          <w:szCs w:val="18"/>
        </w:rPr>
        <w:t>:</w:t>
      </w:r>
    </w:p>
    <w:p w14:paraId="40DE5E95" w14:textId="0FA4F20C" w:rsidR="00AF7570" w:rsidRPr="00B22196" w:rsidRDefault="00AF7570" w:rsidP="0073622D">
      <w:pPr>
        <w:pStyle w:val="Textonotapie"/>
        <w:numPr>
          <w:ilvl w:val="0"/>
          <w:numId w:val="42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B22196">
        <w:rPr>
          <w:rFonts w:ascii="Museo 300" w:hAnsi="Museo 300"/>
          <w:b/>
          <w:sz w:val="18"/>
          <w:szCs w:val="18"/>
        </w:rPr>
        <w:t>Abril:</w:t>
      </w:r>
      <w:r w:rsidRPr="00B22196">
        <w:rPr>
          <w:rFonts w:ascii="Museo 300" w:hAnsi="Museo 300"/>
          <w:sz w:val="18"/>
          <w:szCs w:val="18"/>
        </w:rPr>
        <w:t xml:space="preserve"> </w:t>
      </w:r>
      <w:r w:rsidRPr="00F169E5">
        <w:rPr>
          <w:rFonts w:ascii="Museo 300" w:hAnsi="Museo 300"/>
          <w:b/>
          <w:sz w:val="18"/>
          <w:szCs w:val="18"/>
        </w:rPr>
        <w:t>1) ISTA CENTRAL:</w:t>
      </w:r>
      <w:r w:rsidRPr="00B22196">
        <w:rPr>
          <w:rFonts w:ascii="Museo 300" w:hAnsi="Museo 300"/>
          <w:sz w:val="18"/>
          <w:szCs w:val="18"/>
        </w:rPr>
        <w:t xml:space="preserve"> Comunidad El Chap</w:t>
      </w:r>
      <w:r>
        <w:rPr>
          <w:rFonts w:ascii="Museo 300" w:hAnsi="Museo 300"/>
          <w:sz w:val="18"/>
          <w:szCs w:val="18"/>
        </w:rPr>
        <w:t xml:space="preserve">arral, El Paisnal, San Salvador y </w:t>
      </w:r>
      <w:r w:rsidRPr="00F169E5">
        <w:rPr>
          <w:rFonts w:ascii="Museo 300" w:hAnsi="Museo 300"/>
          <w:b/>
          <w:sz w:val="18"/>
          <w:szCs w:val="18"/>
        </w:rPr>
        <w:t>2) CETIA IV:</w:t>
      </w:r>
      <w:r w:rsidRPr="00B22196">
        <w:rPr>
          <w:rFonts w:ascii="Museo 300" w:hAnsi="Museo 300"/>
          <w:sz w:val="18"/>
          <w:szCs w:val="18"/>
        </w:rPr>
        <w:t xml:space="preserve"> Hacienda Las Delicias, San Miguel, San Miguel, La Divina Providencia, San Miguel, San Miguel</w:t>
      </w:r>
    </w:p>
    <w:p w14:paraId="4491E85E" w14:textId="727C7F1F" w:rsidR="00AF7570" w:rsidRDefault="00AF7570" w:rsidP="0073622D">
      <w:pPr>
        <w:pStyle w:val="Textonotapie"/>
        <w:numPr>
          <w:ilvl w:val="0"/>
          <w:numId w:val="42"/>
        </w:numPr>
        <w:ind w:left="284" w:hanging="284"/>
        <w:jc w:val="both"/>
        <w:rPr>
          <w:rFonts w:ascii="Museo 300" w:hAnsi="Museo 300"/>
          <w:sz w:val="18"/>
          <w:szCs w:val="18"/>
        </w:rPr>
      </w:pPr>
      <w:r w:rsidRPr="00B22196">
        <w:rPr>
          <w:rFonts w:ascii="Museo 300" w:hAnsi="Museo 300"/>
          <w:b/>
          <w:sz w:val="18"/>
          <w:szCs w:val="18"/>
        </w:rPr>
        <w:t>Mayo:</w:t>
      </w:r>
      <w:r w:rsidRPr="00B22196">
        <w:rPr>
          <w:rFonts w:ascii="Museo 300" w:hAnsi="Museo 300"/>
          <w:sz w:val="18"/>
          <w:szCs w:val="18"/>
        </w:rPr>
        <w:t xml:space="preserve"> </w:t>
      </w:r>
      <w:r w:rsidRPr="00F169E5">
        <w:rPr>
          <w:rFonts w:ascii="Museo 300" w:hAnsi="Museo 300"/>
          <w:b/>
          <w:sz w:val="18"/>
          <w:szCs w:val="18"/>
        </w:rPr>
        <w:t>1)</w:t>
      </w:r>
      <w:r>
        <w:rPr>
          <w:rFonts w:ascii="Museo 300" w:hAnsi="Museo 300"/>
          <w:sz w:val="18"/>
          <w:szCs w:val="18"/>
        </w:rPr>
        <w:t xml:space="preserve"> </w:t>
      </w:r>
      <w:r w:rsidRPr="00B22196">
        <w:rPr>
          <w:rFonts w:ascii="Museo 300" w:hAnsi="Museo 300"/>
          <w:b/>
          <w:sz w:val="18"/>
          <w:szCs w:val="18"/>
        </w:rPr>
        <w:t>CETIA III:</w:t>
      </w:r>
      <w:r w:rsidRPr="00B22196">
        <w:rPr>
          <w:rFonts w:ascii="Museo 300" w:hAnsi="Museo 300"/>
          <w:sz w:val="18"/>
          <w:szCs w:val="18"/>
        </w:rPr>
        <w:t xml:space="preserve"> El Nilo I, Zacatecoluca, La Paz, El Nilo II, Zacatecoluca, La Paz, Las brisas, Zacatecoluca, La Paz, Escuintla, Zacatecoluca, La Paz, Santa Teresa, Verapaz, San Vicente</w:t>
      </w:r>
      <w:r>
        <w:rPr>
          <w:rFonts w:ascii="Museo 300" w:hAnsi="Museo 300"/>
          <w:sz w:val="18"/>
          <w:szCs w:val="18"/>
        </w:rPr>
        <w:t xml:space="preserve"> y </w:t>
      </w:r>
      <w:r w:rsidRPr="00F169E5">
        <w:rPr>
          <w:rFonts w:ascii="Museo 300" w:hAnsi="Museo 300"/>
          <w:b/>
          <w:sz w:val="18"/>
          <w:szCs w:val="18"/>
        </w:rPr>
        <w:t>2) CETIA IV:</w:t>
      </w:r>
      <w:r w:rsidRPr="00B22196">
        <w:rPr>
          <w:rFonts w:ascii="Museo 300" w:hAnsi="Museo 300"/>
          <w:sz w:val="18"/>
          <w:szCs w:val="18"/>
        </w:rPr>
        <w:t xml:space="preserve"> Cooperativa La </w:t>
      </w:r>
      <w:proofErr w:type="spellStart"/>
      <w:r w:rsidRPr="00B22196">
        <w:rPr>
          <w:rFonts w:ascii="Museo 300" w:hAnsi="Museo 300"/>
          <w:sz w:val="18"/>
          <w:szCs w:val="18"/>
        </w:rPr>
        <w:t>Marañonera</w:t>
      </w:r>
      <w:proofErr w:type="spellEnd"/>
      <w:r w:rsidRPr="00B22196">
        <w:rPr>
          <w:rFonts w:ascii="Museo 300" w:hAnsi="Museo 300"/>
          <w:sz w:val="18"/>
          <w:szCs w:val="18"/>
        </w:rPr>
        <w:t xml:space="preserve">, </w:t>
      </w:r>
      <w:proofErr w:type="spellStart"/>
      <w:r w:rsidRPr="00B22196">
        <w:rPr>
          <w:rFonts w:ascii="Museo 300" w:hAnsi="Museo 300"/>
          <w:sz w:val="18"/>
          <w:szCs w:val="18"/>
        </w:rPr>
        <w:t>Chirilagua</w:t>
      </w:r>
      <w:proofErr w:type="spellEnd"/>
      <w:r w:rsidRPr="00B22196">
        <w:rPr>
          <w:rFonts w:ascii="Museo 300" w:hAnsi="Museo 300"/>
          <w:sz w:val="18"/>
          <w:szCs w:val="18"/>
        </w:rPr>
        <w:t xml:space="preserve">, San Miguel, Los </w:t>
      </w:r>
      <w:proofErr w:type="spellStart"/>
      <w:r w:rsidRPr="00B22196">
        <w:rPr>
          <w:rFonts w:ascii="Museo 300" w:hAnsi="Museo 300"/>
          <w:sz w:val="18"/>
          <w:szCs w:val="18"/>
        </w:rPr>
        <w:t>Riyitos</w:t>
      </w:r>
      <w:proofErr w:type="spellEnd"/>
      <w:r w:rsidRPr="00B22196">
        <w:rPr>
          <w:rFonts w:ascii="Museo 300" w:hAnsi="Museo 300"/>
          <w:sz w:val="18"/>
          <w:szCs w:val="18"/>
        </w:rPr>
        <w:t xml:space="preserve">, </w:t>
      </w:r>
      <w:proofErr w:type="spellStart"/>
      <w:r w:rsidRPr="00B22196">
        <w:rPr>
          <w:rFonts w:ascii="Museo 300" w:hAnsi="Museo 300"/>
          <w:sz w:val="18"/>
          <w:szCs w:val="18"/>
        </w:rPr>
        <w:t>Chirilagua</w:t>
      </w:r>
      <w:proofErr w:type="spellEnd"/>
      <w:r w:rsidRPr="00B22196">
        <w:rPr>
          <w:rFonts w:ascii="Museo 300" w:hAnsi="Museo 300"/>
          <w:sz w:val="18"/>
          <w:szCs w:val="18"/>
        </w:rPr>
        <w:t>, San Miguel, La Finquita, San Miguel, San Miguel, San Carlos III, San Miguel, San Miguel, El Platanar, Moncagua, San Miguel.</w:t>
      </w:r>
    </w:p>
    <w:p w14:paraId="61E697E7" w14:textId="77777777" w:rsidR="00AF7570" w:rsidRPr="00B22196" w:rsidRDefault="00AF7570" w:rsidP="00442A6F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57">
    <w:p w14:paraId="5A2EB9E2" w14:textId="4D3E762D" w:rsidR="00AF7570" w:rsidRPr="00413C86" w:rsidRDefault="00AF7570">
      <w:pPr>
        <w:pStyle w:val="Textonotapie"/>
        <w:rPr>
          <w:rFonts w:ascii="Museo 300" w:hAnsi="Museo 300"/>
          <w:sz w:val="16"/>
          <w:szCs w:val="16"/>
        </w:rPr>
      </w:pPr>
      <w:r w:rsidRPr="00B22196">
        <w:rPr>
          <w:rStyle w:val="Refdenotaalpie"/>
          <w:rFonts w:ascii="Museo 300" w:hAnsi="Museo 300"/>
        </w:rPr>
        <w:footnoteRef/>
      </w:r>
      <w:r w:rsidRPr="00B22196">
        <w:rPr>
          <w:rFonts w:ascii="Museo 300" w:hAnsi="Museo 300"/>
        </w:rPr>
        <w:t xml:space="preserve"> </w:t>
      </w:r>
      <w:r w:rsidRPr="00B22196">
        <w:rPr>
          <w:rFonts w:ascii="Museo 300" w:hAnsi="Museo 300"/>
          <w:sz w:val="18"/>
          <w:szCs w:val="18"/>
        </w:rPr>
        <w:t>Para el segundo trimestre se reporta en el mes de abril el registro realizado por ISTA Central relacionado a Planes de Finca Huerto Familiar</w:t>
      </w:r>
      <w:r>
        <w:rPr>
          <w:rFonts w:ascii="Museo 300" w:hAnsi="Museo 300"/>
          <w:sz w:val="18"/>
          <w:szCs w:val="18"/>
        </w:rPr>
        <w:t xml:space="preserve">, registrando </w:t>
      </w:r>
      <w:r w:rsidRPr="00B22196">
        <w:rPr>
          <w:rFonts w:ascii="Museo 300" w:hAnsi="Museo 300"/>
          <w:sz w:val="18"/>
          <w:szCs w:val="18"/>
        </w:rPr>
        <w:t xml:space="preserve">a 15 mujeres y 3 hombres, </w:t>
      </w:r>
      <w:r>
        <w:rPr>
          <w:rFonts w:ascii="Museo 300" w:hAnsi="Museo 300"/>
          <w:sz w:val="18"/>
          <w:szCs w:val="18"/>
        </w:rPr>
        <w:t xml:space="preserve">siendo </w:t>
      </w:r>
      <w:r w:rsidRPr="00B22196">
        <w:rPr>
          <w:rFonts w:ascii="Museo 300" w:hAnsi="Museo 300"/>
          <w:sz w:val="18"/>
          <w:szCs w:val="18"/>
        </w:rPr>
        <w:t xml:space="preserve">un total de 18 personas. </w:t>
      </w:r>
    </w:p>
  </w:footnote>
  <w:footnote w:id="58">
    <w:p w14:paraId="2CF0CECC" w14:textId="4E57C831" w:rsidR="00AF7570" w:rsidRPr="00612FB1" w:rsidRDefault="00AF7570" w:rsidP="005354BB">
      <w:pPr>
        <w:pStyle w:val="Textonotapie"/>
        <w:rPr>
          <w:rFonts w:ascii="Museo 300" w:hAnsi="Museo 300"/>
          <w:sz w:val="18"/>
          <w:szCs w:val="18"/>
        </w:rPr>
      </w:pPr>
      <w:r w:rsidRPr="00612FB1">
        <w:rPr>
          <w:rStyle w:val="Refdenotaalpie"/>
          <w:rFonts w:ascii="Museo 300" w:hAnsi="Museo 300"/>
        </w:rPr>
        <w:footnoteRef/>
      </w:r>
      <w:r w:rsidRPr="00612FB1">
        <w:rPr>
          <w:rFonts w:ascii="Museo 300" w:hAnsi="Museo 300"/>
          <w:sz w:val="18"/>
          <w:szCs w:val="18"/>
        </w:rPr>
        <w:t xml:space="preserve"> Para el segundo trimestre se reporta: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491"/>
        <w:gridCol w:w="492"/>
        <w:gridCol w:w="718"/>
        <w:gridCol w:w="505"/>
        <w:gridCol w:w="506"/>
        <w:gridCol w:w="690"/>
        <w:gridCol w:w="505"/>
        <w:gridCol w:w="506"/>
        <w:gridCol w:w="690"/>
      </w:tblGrid>
      <w:tr w:rsidR="00AF7570" w:rsidRPr="00612FB1" w14:paraId="78B0A14C" w14:textId="1E3E5373" w:rsidTr="002373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shd w:val="clear" w:color="auto" w:fill="E7E6E6" w:themeFill="background2"/>
            <w:vAlign w:val="center"/>
          </w:tcPr>
          <w:p w14:paraId="231E7DAA" w14:textId="7A375CED" w:rsidR="00AF7570" w:rsidRPr="00612FB1" w:rsidRDefault="00AF7570" w:rsidP="005E5624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Descripción</w:t>
            </w:r>
          </w:p>
        </w:tc>
        <w:tc>
          <w:tcPr>
            <w:tcW w:w="1701" w:type="dxa"/>
            <w:gridSpan w:val="3"/>
            <w:shd w:val="clear" w:color="auto" w:fill="E7E6E6" w:themeFill="background2"/>
            <w:vAlign w:val="center"/>
          </w:tcPr>
          <w:p w14:paraId="538C5978" w14:textId="2B6AED96" w:rsidR="00AF7570" w:rsidRPr="00612FB1" w:rsidRDefault="00AF7570" w:rsidP="0080284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1701" w:type="dxa"/>
            <w:gridSpan w:val="3"/>
            <w:shd w:val="clear" w:color="auto" w:fill="E7E6E6" w:themeFill="background2"/>
            <w:vAlign w:val="center"/>
          </w:tcPr>
          <w:p w14:paraId="535F99A7" w14:textId="0F315DF6" w:rsidR="00AF7570" w:rsidRPr="00612FB1" w:rsidRDefault="00AF7570" w:rsidP="000F714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1701" w:type="dxa"/>
            <w:gridSpan w:val="3"/>
            <w:shd w:val="clear" w:color="auto" w:fill="E7E6E6" w:themeFill="background2"/>
            <w:vAlign w:val="center"/>
          </w:tcPr>
          <w:p w14:paraId="58141C9F" w14:textId="680309A4" w:rsidR="00AF7570" w:rsidRPr="00612FB1" w:rsidRDefault="00AF7570" w:rsidP="000F714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Junio</w:t>
            </w:r>
          </w:p>
        </w:tc>
      </w:tr>
      <w:tr w:rsidR="00AF7570" w:rsidRPr="00612FB1" w14:paraId="1B5A8B17" w14:textId="169AE24C" w:rsidTr="0023735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vAlign w:val="center"/>
          </w:tcPr>
          <w:p w14:paraId="12D163DF" w14:textId="4E464E51" w:rsidR="00AF7570" w:rsidRPr="00612FB1" w:rsidRDefault="00AF7570" w:rsidP="000F7144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</w:p>
        </w:tc>
        <w:tc>
          <w:tcPr>
            <w:tcW w:w="491" w:type="dxa"/>
            <w:vAlign w:val="center"/>
          </w:tcPr>
          <w:p w14:paraId="48953A6A" w14:textId="5C2186CD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12FB1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492" w:type="dxa"/>
            <w:vAlign w:val="center"/>
          </w:tcPr>
          <w:p w14:paraId="0EA998E0" w14:textId="03182062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b/>
                <w:sz w:val="18"/>
                <w:szCs w:val="18"/>
              </w:rPr>
            </w:pPr>
            <w:r w:rsidRPr="00612FB1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718" w:type="dxa"/>
            <w:shd w:val="clear" w:color="auto" w:fill="E7E6E6" w:themeFill="background2"/>
            <w:vAlign w:val="center"/>
          </w:tcPr>
          <w:p w14:paraId="29371A95" w14:textId="4029574D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12FB1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505" w:type="dxa"/>
            <w:shd w:val="clear" w:color="auto" w:fill="E7E6E6" w:themeFill="background2"/>
            <w:vAlign w:val="center"/>
          </w:tcPr>
          <w:p w14:paraId="4D03B236" w14:textId="4A513A51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12FB1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506" w:type="dxa"/>
            <w:shd w:val="clear" w:color="auto" w:fill="E7E6E6" w:themeFill="background2"/>
            <w:vAlign w:val="center"/>
          </w:tcPr>
          <w:p w14:paraId="68AC99AA" w14:textId="5C3F32DB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12FB1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90" w:type="dxa"/>
            <w:shd w:val="clear" w:color="auto" w:fill="E7E6E6" w:themeFill="background2"/>
            <w:vAlign w:val="center"/>
          </w:tcPr>
          <w:p w14:paraId="4B62A8A7" w14:textId="6B9CB4F6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12FB1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  <w:tc>
          <w:tcPr>
            <w:tcW w:w="505" w:type="dxa"/>
            <w:shd w:val="clear" w:color="auto" w:fill="E7E6E6" w:themeFill="background2"/>
            <w:vAlign w:val="center"/>
          </w:tcPr>
          <w:p w14:paraId="3F0F699E" w14:textId="15968B17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12FB1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506" w:type="dxa"/>
            <w:shd w:val="clear" w:color="auto" w:fill="E7E6E6" w:themeFill="background2"/>
            <w:vAlign w:val="center"/>
          </w:tcPr>
          <w:p w14:paraId="72B47093" w14:textId="5DB19F0D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12FB1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690" w:type="dxa"/>
            <w:shd w:val="clear" w:color="auto" w:fill="E7E6E6" w:themeFill="background2"/>
            <w:vAlign w:val="center"/>
          </w:tcPr>
          <w:p w14:paraId="4EE82B9D" w14:textId="5795BE2E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612FB1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AF7570" w:rsidRPr="00612FB1" w14:paraId="4112AAA8" w14:textId="3BDE141B" w:rsidTr="0023735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7B96B04B" w14:textId="41DAB85C" w:rsidR="00AF7570" w:rsidRPr="00612FB1" w:rsidRDefault="00AF7570" w:rsidP="000F7144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 xml:space="preserve">Constancia de Salarios </w:t>
            </w:r>
          </w:p>
        </w:tc>
        <w:tc>
          <w:tcPr>
            <w:tcW w:w="491" w:type="dxa"/>
            <w:vAlign w:val="center"/>
          </w:tcPr>
          <w:p w14:paraId="26F9234F" w14:textId="376D3B51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492" w:type="dxa"/>
            <w:vAlign w:val="center"/>
          </w:tcPr>
          <w:p w14:paraId="22CD8276" w14:textId="32E93399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3</w:t>
            </w:r>
          </w:p>
        </w:tc>
        <w:tc>
          <w:tcPr>
            <w:tcW w:w="718" w:type="dxa"/>
            <w:shd w:val="clear" w:color="auto" w:fill="E7E6E6" w:themeFill="background2"/>
            <w:vAlign w:val="center"/>
          </w:tcPr>
          <w:p w14:paraId="1B9932C2" w14:textId="26ADD03E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505" w:type="dxa"/>
            <w:shd w:val="clear" w:color="auto" w:fill="E7E6E6" w:themeFill="background2"/>
            <w:vAlign w:val="center"/>
          </w:tcPr>
          <w:p w14:paraId="03EF7951" w14:textId="420381D9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506" w:type="dxa"/>
            <w:shd w:val="clear" w:color="auto" w:fill="E7E6E6" w:themeFill="background2"/>
            <w:vAlign w:val="center"/>
          </w:tcPr>
          <w:p w14:paraId="6CFA7A52" w14:textId="7F8DB361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690" w:type="dxa"/>
            <w:shd w:val="clear" w:color="auto" w:fill="E7E6E6" w:themeFill="background2"/>
            <w:vAlign w:val="center"/>
          </w:tcPr>
          <w:p w14:paraId="75EB5188" w14:textId="177B7F87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15</w:t>
            </w:r>
          </w:p>
        </w:tc>
        <w:tc>
          <w:tcPr>
            <w:tcW w:w="505" w:type="dxa"/>
            <w:shd w:val="clear" w:color="auto" w:fill="E7E6E6" w:themeFill="background2"/>
            <w:vAlign w:val="center"/>
          </w:tcPr>
          <w:p w14:paraId="4E0F6354" w14:textId="22ECEA75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506" w:type="dxa"/>
            <w:shd w:val="clear" w:color="auto" w:fill="E7E6E6" w:themeFill="background2"/>
            <w:vAlign w:val="center"/>
          </w:tcPr>
          <w:p w14:paraId="7E523D80" w14:textId="75D156EA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690" w:type="dxa"/>
            <w:shd w:val="clear" w:color="auto" w:fill="E7E6E6" w:themeFill="background2"/>
            <w:vAlign w:val="center"/>
          </w:tcPr>
          <w:p w14:paraId="51B62321" w14:textId="386C9E3F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16</w:t>
            </w:r>
          </w:p>
        </w:tc>
      </w:tr>
      <w:tr w:rsidR="00AF7570" w:rsidRPr="00612FB1" w14:paraId="60857F3C" w14:textId="536E823A" w:rsidTr="0023735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Align w:val="center"/>
          </w:tcPr>
          <w:p w14:paraId="3095C7D5" w14:textId="7EDF6CF2" w:rsidR="00AF7570" w:rsidRPr="00612FB1" w:rsidRDefault="00AF7570" w:rsidP="000F7144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 xml:space="preserve">Tiempo de Servicios </w:t>
            </w:r>
          </w:p>
        </w:tc>
        <w:tc>
          <w:tcPr>
            <w:tcW w:w="491" w:type="dxa"/>
            <w:vAlign w:val="center"/>
          </w:tcPr>
          <w:p w14:paraId="3F2EF306" w14:textId="53FD618D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3</w:t>
            </w:r>
          </w:p>
        </w:tc>
        <w:tc>
          <w:tcPr>
            <w:tcW w:w="492" w:type="dxa"/>
            <w:vAlign w:val="center"/>
          </w:tcPr>
          <w:p w14:paraId="4F328783" w14:textId="748957E2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718" w:type="dxa"/>
            <w:shd w:val="clear" w:color="auto" w:fill="E7E6E6" w:themeFill="background2"/>
            <w:vAlign w:val="center"/>
          </w:tcPr>
          <w:p w14:paraId="40CB29EF" w14:textId="751A92B7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9</w:t>
            </w:r>
          </w:p>
        </w:tc>
        <w:tc>
          <w:tcPr>
            <w:tcW w:w="505" w:type="dxa"/>
            <w:shd w:val="clear" w:color="auto" w:fill="E7E6E6" w:themeFill="background2"/>
            <w:vAlign w:val="center"/>
          </w:tcPr>
          <w:p w14:paraId="49742E98" w14:textId="5F3CF68B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3</w:t>
            </w:r>
          </w:p>
        </w:tc>
        <w:tc>
          <w:tcPr>
            <w:tcW w:w="506" w:type="dxa"/>
            <w:shd w:val="clear" w:color="auto" w:fill="E7E6E6" w:themeFill="background2"/>
            <w:vAlign w:val="center"/>
          </w:tcPr>
          <w:p w14:paraId="329EA2F1" w14:textId="5836AF51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690" w:type="dxa"/>
            <w:shd w:val="clear" w:color="auto" w:fill="E7E6E6" w:themeFill="background2"/>
            <w:vAlign w:val="center"/>
          </w:tcPr>
          <w:p w14:paraId="2B597B7D" w14:textId="77D81A0F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505" w:type="dxa"/>
            <w:shd w:val="clear" w:color="auto" w:fill="E7E6E6" w:themeFill="background2"/>
            <w:vAlign w:val="center"/>
          </w:tcPr>
          <w:p w14:paraId="70E68075" w14:textId="5FA3D61A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2</w:t>
            </w:r>
          </w:p>
        </w:tc>
        <w:tc>
          <w:tcPr>
            <w:tcW w:w="506" w:type="dxa"/>
            <w:shd w:val="clear" w:color="auto" w:fill="E7E6E6" w:themeFill="background2"/>
            <w:vAlign w:val="center"/>
          </w:tcPr>
          <w:p w14:paraId="24E88A7B" w14:textId="51B8A3A9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690" w:type="dxa"/>
            <w:shd w:val="clear" w:color="auto" w:fill="E7E6E6" w:themeFill="background2"/>
            <w:vAlign w:val="center"/>
          </w:tcPr>
          <w:p w14:paraId="5186D1B9" w14:textId="39FFA6D6" w:rsidR="00AF7570" w:rsidRPr="00612FB1" w:rsidRDefault="00AF7570" w:rsidP="000F7144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612FB1">
              <w:rPr>
                <w:rFonts w:ascii="Museo 300" w:hAnsi="Museo 300"/>
                <w:sz w:val="18"/>
                <w:szCs w:val="18"/>
              </w:rPr>
              <w:t>9</w:t>
            </w:r>
          </w:p>
        </w:tc>
      </w:tr>
    </w:tbl>
    <w:p w14:paraId="3C745C09" w14:textId="77777777" w:rsidR="00AF7570" w:rsidRPr="00420685" w:rsidRDefault="00AF7570" w:rsidP="005354BB">
      <w:pPr>
        <w:pStyle w:val="Textonotapie"/>
        <w:rPr>
          <w:rFonts w:ascii="Museo 300" w:hAnsi="Museo 300"/>
          <w:sz w:val="10"/>
          <w:szCs w:val="10"/>
        </w:rPr>
      </w:pPr>
    </w:p>
  </w:footnote>
  <w:footnote w:id="59">
    <w:p w14:paraId="07ED2258" w14:textId="387DE4F1" w:rsidR="00AF7570" w:rsidRDefault="00AF7570">
      <w:pPr>
        <w:pStyle w:val="Textonotapie"/>
        <w:rPr>
          <w:rFonts w:ascii="Museo 300" w:hAnsi="Museo 300"/>
        </w:rPr>
      </w:pPr>
      <w:r w:rsidRPr="00612FB1">
        <w:rPr>
          <w:rStyle w:val="Refdenotaalpie"/>
          <w:rFonts w:ascii="Museo 300" w:hAnsi="Museo 300"/>
        </w:rPr>
        <w:footnoteRef/>
      </w:r>
      <w:r w:rsidRPr="00612FB1">
        <w:rPr>
          <w:rFonts w:ascii="Museo 300" w:hAnsi="Museo 300"/>
        </w:rPr>
        <w:t xml:space="preserve"> </w:t>
      </w:r>
      <w:r w:rsidRPr="00612FB1">
        <w:rPr>
          <w:rFonts w:ascii="Museo 300" w:hAnsi="Museo 300"/>
          <w:sz w:val="18"/>
          <w:szCs w:val="18"/>
        </w:rPr>
        <w:t>Se reprograma la actividad para los meses de julio y agosto</w:t>
      </w:r>
      <w:r>
        <w:rPr>
          <w:rFonts w:ascii="Museo 300" w:hAnsi="Museo 300"/>
          <w:sz w:val="18"/>
          <w:szCs w:val="18"/>
        </w:rPr>
        <w:t xml:space="preserve"> p</w:t>
      </w:r>
      <w:r w:rsidRPr="00612FB1">
        <w:rPr>
          <w:rFonts w:ascii="Museo 300" w:hAnsi="Museo 300"/>
          <w:sz w:val="18"/>
          <w:szCs w:val="18"/>
        </w:rPr>
        <w:t>or falta de disponibilidad presupuestaria</w:t>
      </w:r>
      <w:r>
        <w:rPr>
          <w:rFonts w:ascii="Museo 300" w:hAnsi="Museo 300"/>
        </w:rPr>
        <w:t>.</w:t>
      </w:r>
    </w:p>
    <w:p w14:paraId="4627C1EF" w14:textId="77777777" w:rsidR="00AF7570" w:rsidRPr="00612FB1" w:rsidRDefault="00AF7570">
      <w:pPr>
        <w:pStyle w:val="Textonotapie"/>
        <w:rPr>
          <w:rFonts w:ascii="Museo 300" w:hAnsi="Museo 300"/>
          <w:sz w:val="18"/>
          <w:szCs w:val="18"/>
        </w:rPr>
      </w:pPr>
    </w:p>
  </w:footnote>
  <w:footnote w:id="60">
    <w:p w14:paraId="20748585" w14:textId="1077D4E2" w:rsidR="00AF7570" w:rsidRPr="008B2751" w:rsidRDefault="00AF7570">
      <w:pPr>
        <w:pStyle w:val="Textonotapie"/>
        <w:rPr>
          <w:rFonts w:ascii="Museo 300" w:hAnsi="Museo 300"/>
          <w:sz w:val="18"/>
          <w:szCs w:val="18"/>
        </w:rPr>
      </w:pPr>
      <w:r w:rsidRPr="00612FB1">
        <w:rPr>
          <w:rStyle w:val="Refdenotaalpie"/>
          <w:rFonts w:ascii="Museo 300" w:hAnsi="Museo 300"/>
        </w:rPr>
        <w:footnoteRef/>
      </w:r>
      <w:r w:rsidRPr="00612FB1">
        <w:rPr>
          <w:rFonts w:ascii="Museo 300" w:hAnsi="Museo 300"/>
        </w:rPr>
        <w:t xml:space="preserve"> </w:t>
      </w:r>
      <w:r>
        <w:rPr>
          <w:rFonts w:ascii="Museo 300" w:hAnsi="Museo 300"/>
          <w:sz w:val="18"/>
          <w:szCs w:val="18"/>
        </w:rPr>
        <w:t xml:space="preserve">Se realizó la </w:t>
      </w:r>
      <w:r w:rsidRPr="00612FB1">
        <w:rPr>
          <w:rFonts w:ascii="Museo 300" w:hAnsi="Museo 300"/>
          <w:sz w:val="18"/>
          <w:szCs w:val="18"/>
        </w:rPr>
        <w:t>entreg</w:t>
      </w:r>
      <w:r>
        <w:rPr>
          <w:rFonts w:ascii="Museo 300" w:hAnsi="Museo 300"/>
          <w:sz w:val="18"/>
          <w:szCs w:val="18"/>
        </w:rPr>
        <w:t>a</w:t>
      </w:r>
      <w:r w:rsidRPr="00612FB1">
        <w:rPr>
          <w:rFonts w:ascii="Museo 300" w:hAnsi="Museo 300"/>
          <w:sz w:val="18"/>
          <w:szCs w:val="18"/>
        </w:rPr>
        <w:t xml:space="preserve"> de 394 gifcard por valor de $115.00 dólares cada una, en cumplimiento a la cláusula N° 53 Bonificación Especial.</w:t>
      </w:r>
    </w:p>
  </w:footnote>
  <w:footnote w:id="61">
    <w:p w14:paraId="16437AE2" w14:textId="2D3C5E50" w:rsidR="00AF7570" w:rsidRPr="00333FD6" w:rsidRDefault="00AF7570" w:rsidP="005354BB">
      <w:pPr>
        <w:pStyle w:val="Textonotapie"/>
        <w:rPr>
          <w:rFonts w:ascii="Museo 300" w:hAnsi="Museo 300"/>
          <w:sz w:val="18"/>
          <w:szCs w:val="18"/>
        </w:rPr>
      </w:pPr>
      <w:r w:rsidRPr="0069510A">
        <w:rPr>
          <w:rStyle w:val="Refdenotaalpie"/>
          <w:rFonts w:ascii="Museo 300" w:hAnsi="Museo 300"/>
        </w:rPr>
        <w:footnoteRef/>
      </w:r>
      <w:r w:rsidRPr="0069510A">
        <w:rPr>
          <w:rFonts w:ascii="Museo 300" w:hAnsi="Museo 300"/>
        </w:rPr>
        <w:t xml:space="preserve"> </w:t>
      </w:r>
      <w:r w:rsidRPr="00333FD6">
        <w:rPr>
          <w:rFonts w:ascii="Museo 300" w:hAnsi="Museo 300"/>
          <w:sz w:val="18"/>
          <w:szCs w:val="18"/>
        </w:rPr>
        <w:t>Para el segundo trimestre se reporta:</w:t>
      </w:r>
    </w:p>
    <w:tbl>
      <w:tblPr>
        <w:tblStyle w:val="Tabladecuadrcula1clara"/>
        <w:tblW w:w="0" w:type="auto"/>
        <w:tblLook w:val="04A0" w:firstRow="1" w:lastRow="0" w:firstColumn="1" w:lastColumn="0" w:noHBand="0" w:noVBand="1"/>
      </w:tblPr>
      <w:tblGrid>
        <w:gridCol w:w="1696"/>
        <w:gridCol w:w="1110"/>
        <w:gridCol w:w="1110"/>
        <w:gridCol w:w="1110"/>
        <w:gridCol w:w="1110"/>
      </w:tblGrid>
      <w:tr w:rsidR="00AF7570" w:rsidRPr="00333FD6" w14:paraId="76B64EBA" w14:textId="656FC98B" w:rsidTr="006038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E7E6E6" w:themeFill="background2"/>
            <w:vAlign w:val="center"/>
          </w:tcPr>
          <w:p w14:paraId="572AB154" w14:textId="374546C5" w:rsidR="00AF7570" w:rsidRPr="00333FD6" w:rsidRDefault="00AF7570" w:rsidP="00E271B7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333FD6">
              <w:rPr>
                <w:rFonts w:ascii="Museo 300" w:hAnsi="Museo 300"/>
                <w:sz w:val="18"/>
                <w:szCs w:val="18"/>
              </w:rPr>
              <w:t>Descripción</w:t>
            </w:r>
          </w:p>
        </w:tc>
        <w:tc>
          <w:tcPr>
            <w:tcW w:w="1110" w:type="dxa"/>
            <w:shd w:val="clear" w:color="auto" w:fill="E7E6E6" w:themeFill="background2"/>
            <w:vAlign w:val="center"/>
          </w:tcPr>
          <w:p w14:paraId="1BE1BBB5" w14:textId="5B0FB99F" w:rsidR="00AF7570" w:rsidRPr="00333FD6" w:rsidRDefault="00AF7570" w:rsidP="00E271B7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33FD6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1110" w:type="dxa"/>
            <w:shd w:val="clear" w:color="auto" w:fill="E7E6E6" w:themeFill="background2"/>
            <w:vAlign w:val="center"/>
          </w:tcPr>
          <w:p w14:paraId="07AA175E" w14:textId="69621425" w:rsidR="00AF7570" w:rsidRPr="00333FD6" w:rsidRDefault="00AF7570" w:rsidP="00802844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33FD6"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1110" w:type="dxa"/>
            <w:shd w:val="clear" w:color="auto" w:fill="E7E6E6" w:themeFill="background2"/>
            <w:vAlign w:val="center"/>
          </w:tcPr>
          <w:p w14:paraId="320FC2DA" w14:textId="41F78E76" w:rsidR="00AF7570" w:rsidRPr="00333FD6" w:rsidRDefault="00AF7570" w:rsidP="00201C0F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33FD6">
              <w:rPr>
                <w:rFonts w:ascii="Museo 300" w:hAnsi="Museo 300"/>
                <w:sz w:val="18"/>
                <w:szCs w:val="18"/>
              </w:rPr>
              <w:t>junio</w:t>
            </w:r>
          </w:p>
        </w:tc>
        <w:tc>
          <w:tcPr>
            <w:tcW w:w="1110" w:type="dxa"/>
            <w:shd w:val="clear" w:color="auto" w:fill="E7E6E6" w:themeFill="background2"/>
          </w:tcPr>
          <w:p w14:paraId="0C93BD61" w14:textId="6393E8F0" w:rsidR="00AF7570" w:rsidRPr="00333FD6" w:rsidRDefault="00AF7570" w:rsidP="00201C0F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Total</w:t>
            </w:r>
          </w:p>
        </w:tc>
      </w:tr>
      <w:tr w:rsidR="00AF7570" w:rsidRPr="00333FD6" w14:paraId="0428C621" w14:textId="1AD4EA96" w:rsidTr="0060387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BF38C61" w14:textId="236A5044" w:rsidR="00AF7570" w:rsidRPr="00333FD6" w:rsidRDefault="00AF7570" w:rsidP="00333FD6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333FD6">
              <w:rPr>
                <w:rFonts w:ascii="Museo 300" w:hAnsi="Museo 300"/>
                <w:sz w:val="18"/>
                <w:szCs w:val="18"/>
              </w:rPr>
              <w:t xml:space="preserve">Ley de Salarios </w:t>
            </w:r>
          </w:p>
        </w:tc>
        <w:tc>
          <w:tcPr>
            <w:tcW w:w="1110" w:type="dxa"/>
            <w:vAlign w:val="center"/>
          </w:tcPr>
          <w:p w14:paraId="395D3EB4" w14:textId="72ABC85F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333FD6">
              <w:rPr>
                <w:rFonts w:ascii="Museo 300" w:hAnsi="Museo 300"/>
                <w:sz w:val="18"/>
                <w:szCs w:val="18"/>
              </w:rPr>
              <w:t>$ 95.76</w:t>
            </w:r>
          </w:p>
        </w:tc>
        <w:tc>
          <w:tcPr>
            <w:tcW w:w="1110" w:type="dxa"/>
            <w:vAlign w:val="center"/>
          </w:tcPr>
          <w:p w14:paraId="2DAD2644" w14:textId="5FC1E48A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33FD6">
              <w:rPr>
                <w:rFonts w:ascii="Museo 300" w:hAnsi="Museo 300"/>
                <w:sz w:val="18"/>
                <w:szCs w:val="18"/>
              </w:rPr>
              <w:t>$ 241.02</w:t>
            </w:r>
          </w:p>
        </w:tc>
        <w:tc>
          <w:tcPr>
            <w:tcW w:w="1110" w:type="dxa"/>
            <w:vAlign w:val="center"/>
          </w:tcPr>
          <w:p w14:paraId="69A71CAF" w14:textId="2C727836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33FD6">
              <w:rPr>
                <w:rFonts w:ascii="Museo 300" w:hAnsi="Museo 300"/>
                <w:sz w:val="18"/>
                <w:szCs w:val="18"/>
              </w:rPr>
              <w:t>$ 228.74</w:t>
            </w:r>
          </w:p>
        </w:tc>
        <w:tc>
          <w:tcPr>
            <w:tcW w:w="1110" w:type="dxa"/>
          </w:tcPr>
          <w:p w14:paraId="753846BE" w14:textId="098197A3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33FD6">
              <w:rPr>
                <w:rFonts w:ascii="Museo 300" w:hAnsi="Museo 300"/>
                <w:sz w:val="18"/>
                <w:szCs w:val="18"/>
              </w:rPr>
              <w:t>$565.52</w:t>
            </w:r>
          </w:p>
        </w:tc>
      </w:tr>
      <w:tr w:rsidR="00AF7570" w:rsidRPr="00333FD6" w14:paraId="572AB06D" w14:textId="0AFEE774" w:rsidTr="0060387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B4585FB" w14:textId="5798C00E" w:rsidR="00AF7570" w:rsidRPr="00333FD6" w:rsidRDefault="00AF7570" w:rsidP="00333FD6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333FD6">
              <w:rPr>
                <w:rFonts w:ascii="Museo 300" w:hAnsi="Museo 300"/>
                <w:sz w:val="18"/>
                <w:szCs w:val="18"/>
              </w:rPr>
              <w:t>Contrato</w:t>
            </w:r>
          </w:p>
        </w:tc>
        <w:tc>
          <w:tcPr>
            <w:tcW w:w="1110" w:type="dxa"/>
            <w:vAlign w:val="center"/>
          </w:tcPr>
          <w:p w14:paraId="2531A52F" w14:textId="4332EB28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333FD6">
              <w:rPr>
                <w:rFonts w:ascii="Museo 300" w:hAnsi="Museo 300"/>
                <w:color w:val="000000"/>
                <w:sz w:val="18"/>
                <w:szCs w:val="18"/>
              </w:rPr>
              <w:t>$ 41.73</w:t>
            </w:r>
          </w:p>
        </w:tc>
        <w:tc>
          <w:tcPr>
            <w:tcW w:w="1110" w:type="dxa"/>
            <w:vAlign w:val="center"/>
          </w:tcPr>
          <w:p w14:paraId="664E4896" w14:textId="21B2B476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color w:val="000000"/>
                <w:sz w:val="18"/>
                <w:szCs w:val="18"/>
              </w:rPr>
            </w:pPr>
            <w:r w:rsidRPr="00333FD6">
              <w:rPr>
                <w:rFonts w:ascii="Museo 300" w:hAnsi="Museo 300"/>
                <w:color w:val="000000"/>
                <w:sz w:val="18"/>
                <w:szCs w:val="18"/>
              </w:rPr>
              <w:t>$ 161.06</w:t>
            </w:r>
          </w:p>
        </w:tc>
        <w:tc>
          <w:tcPr>
            <w:tcW w:w="1110" w:type="dxa"/>
            <w:vAlign w:val="center"/>
          </w:tcPr>
          <w:p w14:paraId="7E5A87A8" w14:textId="5E5DA59B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color w:val="000000"/>
                <w:sz w:val="18"/>
                <w:szCs w:val="18"/>
              </w:rPr>
            </w:pPr>
            <w:r w:rsidRPr="00333FD6">
              <w:rPr>
                <w:rFonts w:ascii="Museo 300" w:hAnsi="Museo 300"/>
                <w:color w:val="000000"/>
                <w:sz w:val="18"/>
                <w:szCs w:val="18"/>
              </w:rPr>
              <w:t>$ 167.27</w:t>
            </w:r>
          </w:p>
        </w:tc>
        <w:tc>
          <w:tcPr>
            <w:tcW w:w="1110" w:type="dxa"/>
          </w:tcPr>
          <w:p w14:paraId="70020D80" w14:textId="4BA30B33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333FD6">
              <w:rPr>
                <w:rFonts w:ascii="Museo 300" w:hAnsi="Museo 300"/>
                <w:sz w:val="18"/>
                <w:szCs w:val="18"/>
              </w:rPr>
              <w:t>$370.06</w:t>
            </w:r>
          </w:p>
        </w:tc>
      </w:tr>
      <w:tr w:rsidR="00AF7570" w:rsidRPr="00333FD6" w14:paraId="51F8F9EC" w14:textId="19CCE8D4" w:rsidTr="0060387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9F55FE2" w14:textId="17DB9A3C" w:rsidR="00AF7570" w:rsidRPr="00333FD6" w:rsidRDefault="00AF7570" w:rsidP="00333FD6">
            <w:pPr>
              <w:pStyle w:val="Textonotapie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333FD6"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1110" w:type="dxa"/>
            <w:vAlign w:val="center"/>
          </w:tcPr>
          <w:p w14:paraId="756C2CA0" w14:textId="1374471C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denotaalpie"/>
                <w:rFonts w:ascii="Museo 300" w:hAnsi="Museo 300"/>
                <w:b/>
                <w:sz w:val="18"/>
                <w:szCs w:val="18"/>
              </w:rPr>
            </w:pPr>
            <w:r w:rsidRPr="00333FD6">
              <w:rPr>
                <w:rFonts w:ascii="Museo 300" w:hAnsi="Museo 300"/>
                <w:b/>
                <w:sz w:val="18"/>
                <w:szCs w:val="18"/>
              </w:rPr>
              <w:t>$ 137.49</w:t>
            </w:r>
          </w:p>
        </w:tc>
        <w:tc>
          <w:tcPr>
            <w:tcW w:w="1110" w:type="dxa"/>
            <w:vAlign w:val="center"/>
          </w:tcPr>
          <w:p w14:paraId="0D4D4BD0" w14:textId="2C695B86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33FD6">
              <w:rPr>
                <w:rFonts w:ascii="Museo 300" w:hAnsi="Museo 300"/>
                <w:b/>
                <w:sz w:val="18"/>
                <w:szCs w:val="18"/>
              </w:rPr>
              <w:t>$ 402.08</w:t>
            </w:r>
          </w:p>
        </w:tc>
        <w:tc>
          <w:tcPr>
            <w:tcW w:w="1110" w:type="dxa"/>
            <w:vAlign w:val="center"/>
          </w:tcPr>
          <w:p w14:paraId="66F0E113" w14:textId="03E182C1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33FD6">
              <w:rPr>
                <w:rFonts w:ascii="Museo 300" w:hAnsi="Museo 300"/>
                <w:b/>
                <w:sz w:val="18"/>
                <w:szCs w:val="18"/>
              </w:rPr>
              <w:t>$ 396.01</w:t>
            </w:r>
          </w:p>
        </w:tc>
        <w:tc>
          <w:tcPr>
            <w:tcW w:w="1110" w:type="dxa"/>
          </w:tcPr>
          <w:p w14:paraId="650CD445" w14:textId="48F18C34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33FD6">
              <w:rPr>
                <w:rFonts w:ascii="Museo 300" w:hAnsi="Museo 300"/>
                <w:b/>
                <w:sz w:val="18"/>
                <w:szCs w:val="18"/>
              </w:rPr>
              <w:t>$935.58</w:t>
            </w:r>
          </w:p>
        </w:tc>
      </w:tr>
    </w:tbl>
    <w:p w14:paraId="41A3AECA" w14:textId="77777777" w:rsidR="00AF7570" w:rsidRPr="00B82ACB" w:rsidRDefault="00AF7570" w:rsidP="00B5301C">
      <w:pPr>
        <w:pStyle w:val="Textonotapie"/>
        <w:rPr>
          <w:rFonts w:ascii="Museo 300" w:hAnsi="Museo 300"/>
          <w:sz w:val="18"/>
          <w:szCs w:val="18"/>
        </w:rPr>
      </w:pPr>
    </w:p>
  </w:footnote>
  <w:footnote w:id="62">
    <w:p w14:paraId="26E7EDC1" w14:textId="115191D6" w:rsidR="00AF7570" w:rsidRDefault="00AF7570" w:rsidP="0069510A">
      <w:pPr>
        <w:pStyle w:val="Textonotapie"/>
        <w:rPr>
          <w:rFonts w:ascii="Museo 300" w:hAnsi="Museo 300"/>
          <w:sz w:val="18"/>
          <w:szCs w:val="18"/>
        </w:rPr>
      </w:pPr>
      <w:r w:rsidRPr="0069510A">
        <w:rPr>
          <w:rStyle w:val="Refdenotaalpie"/>
          <w:rFonts w:ascii="Museo 300" w:hAnsi="Museo 300"/>
        </w:rPr>
        <w:footnoteRef/>
      </w:r>
      <w:r w:rsidRPr="0069510A">
        <w:rPr>
          <w:rFonts w:ascii="Museo 300" w:hAnsi="Museo 300"/>
        </w:rPr>
        <w:t xml:space="preserve"> </w:t>
      </w:r>
      <w:r w:rsidRPr="008720C2">
        <w:rPr>
          <w:rFonts w:ascii="Museo 300" w:hAnsi="Museo 300"/>
          <w:sz w:val="18"/>
          <w:szCs w:val="18"/>
        </w:rPr>
        <w:t>La Clínica Empresarial</w:t>
      </w:r>
      <w:r>
        <w:rPr>
          <w:rFonts w:ascii="Museo 300" w:hAnsi="Museo 300"/>
        </w:rPr>
        <w:t xml:space="preserve"> </w:t>
      </w:r>
      <w:r>
        <w:rPr>
          <w:rFonts w:ascii="Museo 300" w:hAnsi="Museo 300"/>
          <w:sz w:val="18"/>
          <w:szCs w:val="18"/>
        </w:rPr>
        <w:t>reporta para el segundo trimestre 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</w:tblGrid>
      <w:tr w:rsidR="00AF7570" w:rsidRPr="005D4CEE" w14:paraId="7CA5C2F3" w14:textId="77777777" w:rsidTr="00333F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E7E6E6" w:themeFill="background2"/>
            <w:vAlign w:val="center"/>
          </w:tcPr>
          <w:p w14:paraId="13FC7703" w14:textId="4464F583" w:rsidR="00AF7570" w:rsidRPr="005D4CEE" w:rsidRDefault="00AF7570" w:rsidP="0069510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Mes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29C588DC" w14:textId="2A6AED42" w:rsidR="00AF7570" w:rsidRPr="005D4CEE" w:rsidRDefault="00AF7570" w:rsidP="0069510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Mujer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3914FE8C" w14:textId="2C84435F" w:rsidR="00AF7570" w:rsidRPr="005D4CEE" w:rsidRDefault="00AF7570" w:rsidP="0069510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Hombre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119E300B" w14:textId="33BF58AD" w:rsidR="00AF7570" w:rsidRPr="005D4CEE" w:rsidRDefault="00AF7570" w:rsidP="0069510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Total</w:t>
            </w:r>
          </w:p>
        </w:tc>
      </w:tr>
      <w:tr w:rsidR="00AF7570" w:rsidRPr="005D4CEE" w14:paraId="02DC5343" w14:textId="77777777" w:rsidTr="00333FD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Align w:val="center"/>
          </w:tcPr>
          <w:p w14:paraId="7E34E3E0" w14:textId="05B149AA" w:rsidR="00AF7570" w:rsidRPr="005D4CEE" w:rsidRDefault="00AF7570" w:rsidP="00333FD6">
            <w:pPr>
              <w:pStyle w:val="Textonotapie"/>
              <w:jc w:val="center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964" w:type="dxa"/>
            <w:vAlign w:val="center"/>
          </w:tcPr>
          <w:p w14:paraId="5C8396FE" w14:textId="13AA14C9" w:rsidR="00AF7570" w:rsidRPr="005D4CEE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50</w:t>
            </w:r>
          </w:p>
        </w:tc>
        <w:tc>
          <w:tcPr>
            <w:tcW w:w="964" w:type="dxa"/>
            <w:vAlign w:val="center"/>
          </w:tcPr>
          <w:p w14:paraId="4C029832" w14:textId="0B297D05" w:rsidR="00AF7570" w:rsidRPr="005D4CEE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40</w:t>
            </w:r>
          </w:p>
        </w:tc>
        <w:tc>
          <w:tcPr>
            <w:tcW w:w="964" w:type="dxa"/>
            <w:vAlign w:val="center"/>
          </w:tcPr>
          <w:p w14:paraId="08FD9225" w14:textId="18AED33C" w:rsidR="00AF7570" w:rsidRPr="005D4CEE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90</w:t>
            </w:r>
          </w:p>
        </w:tc>
      </w:tr>
      <w:tr w:rsidR="00AF7570" w:rsidRPr="005D4CEE" w14:paraId="69EF6AAD" w14:textId="77777777" w:rsidTr="00333FD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Align w:val="center"/>
          </w:tcPr>
          <w:p w14:paraId="4D3C18AE" w14:textId="42F65EE5" w:rsidR="00AF7570" w:rsidRPr="005D4CEE" w:rsidRDefault="00AF7570" w:rsidP="00333F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964" w:type="dxa"/>
            <w:vAlign w:val="center"/>
          </w:tcPr>
          <w:p w14:paraId="158BB5FD" w14:textId="1D84556F" w:rsidR="00AF7570" w:rsidRPr="005D4CEE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68</w:t>
            </w:r>
          </w:p>
        </w:tc>
        <w:tc>
          <w:tcPr>
            <w:tcW w:w="964" w:type="dxa"/>
            <w:vAlign w:val="center"/>
          </w:tcPr>
          <w:p w14:paraId="2BD1582B" w14:textId="5FB4288B" w:rsidR="00AF7570" w:rsidRPr="005D4CEE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75</w:t>
            </w:r>
          </w:p>
        </w:tc>
        <w:tc>
          <w:tcPr>
            <w:tcW w:w="964" w:type="dxa"/>
            <w:vAlign w:val="center"/>
          </w:tcPr>
          <w:p w14:paraId="19303860" w14:textId="78CE3D3E" w:rsidR="00AF7570" w:rsidRPr="005D4CEE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143</w:t>
            </w:r>
          </w:p>
        </w:tc>
      </w:tr>
      <w:tr w:rsidR="00AF7570" w:rsidRPr="005D4CEE" w14:paraId="240A14A6" w14:textId="77777777" w:rsidTr="00333FD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Align w:val="center"/>
          </w:tcPr>
          <w:p w14:paraId="1E99B638" w14:textId="3702C64A" w:rsidR="00AF7570" w:rsidRDefault="00AF7570" w:rsidP="00333F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Junio</w:t>
            </w:r>
          </w:p>
        </w:tc>
        <w:tc>
          <w:tcPr>
            <w:tcW w:w="964" w:type="dxa"/>
            <w:vAlign w:val="center"/>
          </w:tcPr>
          <w:p w14:paraId="09F03453" w14:textId="6DDB2DC1" w:rsidR="00AF7570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79</w:t>
            </w:r>
          </w:p>
        </w:tc>
        <w:tc>
          <w:tcPr>
            <w:tcW w:w="964" w:type="dxa"/>
            <w:vAlign w:val="center"/>
          </w:tcPr>
          <w:p w14:paraId="5F140D8C" w14:textId="0C773DC0" w:rsidR="00AF7570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65</w:t>
            </w:r>
          </w:p>
        </w:tc>
        <w:tc>
          <w:tcPr>
            <w:tcW w:w="964" w:type="dxa"/>
            <w:vAlign w:val="center"/>
          </w:tcPr>
          <w:p w14:paraId="1F5892F2" w14:textId="5588B34F" w:rsidR="00AF7570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144</w:t>
            </w:r>
          </w:p>
        </w:tc>
      </w:tr>
      <w:tr w:rsidR="00AF7570" w:rsidRPr="005D4CEE" w14:paraId="6E5002B3" w14:textId="77777777" w:rsidTr="0060387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Align w:val="center"/>
          </w:tcPr>
          <w:p w14:paraId="2A33D354" w14:textId="099616F3" w:rsidR="00AF7570" w:rsidRDefault="00AF7570" w:rsidP="00333F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964" w:type="dxa"/>
            <w:vAlign w:val="bottom"/>
          </w:tcPr>
          <w:p w14:paraId="213F1542" w14:textId="5FDE7C8B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33FD6">
              <w:rPr>
                <w:rFonts w:ascii="Museo 300" w:hAnsi="Museo 300"/>
                <w:b/>
                <w:sz w:val="18"/>
                <w:szCs w:val="18"/>
              </w:rPr>
              <w:t>197</w:t>
            </w:r>
          </w:p>
        </w:tc>
        <w:tc>
          <w:tcPr>
            <w:tcW w:w="964" w:type="dxa"/>
            <w:vAlign w:val="bottom"/>
          </w:tcPr>
          <w:p w14:paraId="0C1F535B" w14:textId="755CC532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33FD6">
              <w:rPr>
                <w:rFonts w:ascii="Museo 300" w:hAnsi="Museo 300"/>
                <w:b/>
                <w:sz w:val="18"/>
                <w:szCs w:val="18"/>
              </w:rPr>
              <w:t>180</w:t>
            </w:r>
          </w:p>
        </w:tc>
        <w:tc>
          <w:tcPr>
            <w:tcW w:w="964" w:type="dxa"/>
            <w:vAlign w:val="bottom"/>
          </w:tcPr>
          <w:p w14:paraId="28CD7D63" w14:textId="0306142A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33FD6">
              <w:rPr>
                <w:rFonts w:ascii="Museo 300" w:hAnsi="Museo 300"/>
                <w:b/>
                <w:sz w:val="18"/>
                <w:szCs w:val="18"/>
              </w:rPr>
              <w:t>377</w:t>
            </w:r>
          </w:p>
        </w:tc>
      </w:tr>
    </w:tbl>
    <w:p w14:paraId="089A3F5A" w14:textId="77777777" w:rsidR="00AF7570" w:rsidRPr="00B82ACB" w:rsidRDefault="00AF7570" w:rsidP="00B5301C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63">
    <w:p w14:paraId="16A4FFE9" w14:textId="0BFC980B" w:rsidR="00AF7570" w:rsidRDefault="00AF7570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69510A">
        <w:rPr>
          <w:rStyle w:val="Refdenotaalpie"/>
          <w:rFonts w:ascii="Museo 300" w:hAnsi="Museo 300"/>
        </w:rPr>
        <w:footnoteRef/>
      </w:r>
      <w:r w:rsidRPr="0069510A">
        <w:rPr>
          <w:rFonts w:ascii="Museo 300" w:hAnsi="Museo 300"/>
        </w:rPr>
        <w:t xml:space="preserve"> </w:t>
      </w:r>
      <w:r>
        <w:rPr>
          <w:rFonts w:ascii="Museo 300" w:hAnsi="Museo 300"/>
          <w:sz w:val="18"/>
          <w:szCs w:val="18"/>
        </w:rPr>
        <w:t>La Clínica Odontológica reporta para el segundo trimestre: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</w:tblGrid>
      <w:tr w:rsidR="00AF7570" w:rsidRPr="005D4CEE" w14:paraId="30E6372D" w14:textId="77777777" w:rsidTr="00333F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E7E6E6" w:themeFill="background2"/>
            <w:vAlign w:val="center"/>
          </w:tcPr>
          <w:p w14:paraId="28A02733" w14:textId="77777777" w:rsidR="00AF7570" w:rsidRPr="005D4CEE" w:rsidRDefault="00AF7570" w:rsidP="0069510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Mes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230CA240" w14:textId="77777777" w:rsidR="00AF7570" w:rsidRPr="005D4CEE" w:rsidRDefault="00AF7570" w:rsidP="0069510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Mujer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36B9391B" w14:textId="77777777" w:rsidR="00AF7570" w:rsidRPr="005D4CEE" w:rsidRDefault="00AF7570" w:rsidP="0069510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Hombre</w:t>
            </w:r>
          </w:p>
        </w:tc>
        <w:tc>
          <w:tcPr>
            <w:tcW w:w="964" w:type="dxa"/>
            <w:shd w:val="clear" w:color="auto" w:fill="E7E6E6" w:themeFill="background2"/>
            <w:vAlign w:val="center"/>
          </w:tcPr>
          <w:p w14:paraId="7AD0A210" w14:textId="77777777" w:rsidR="00AF7570" w:rsidRPr="005D4CEE" w:rsidRDefault="00AF7570" w:rsidP="0069510A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Total</w:t>
            </w:r>
          </w:p>
        </w:tc>
      </w:tr>
      <w:tr w:rsidR="00AF7570" w:rsidRPr="005D4CEE" w14:paraId="67BE291D" w14:textId="77777777" w:rsidTr="00333FD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Align w:val="center"/>
          </w:tcPr>
          <w:p w14:paraId="0ADF7A77" w14:textId="33ED7F9F" w:rsidR="00AF7570" w:rsidRPr="005D4CEE" w:rsidRDefault="00AF7570" w:rsidP="00333FD6">
            <w:pPr>
              <w:pStyle w:val="Textonotapie"/>
              <w:jc w:val="center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964" w:type="dxa"/>
            <w:vAlign w:val="center"/>
          </w:tcPr>
          <w:p w14:paraId="3A69D4CA" w14:textId="7F8A3559" w:rsidR="00AF7570" w:rsidRPr="005D4CEE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37</w:t>
            </w:r>
          </w:p>
        </w:tc>
        <w:tc>
          <w:tcPr>
            <w:tcW w:w="964" w:type="dxa"/>
            <w:vAlign w:val="center"/>
          </w:tcPr>
          <w:p w14:paraId="09150DA5" w14:textId="0957C719" w:rsidR="00AF7570" w:rsidRPr="005D4CEE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16</w:t>
            </w:r>
          </w:p>
        </w:tc>
        <w:tc>
          <w:tcPr>
            <w:tcW w:w="964" w:type="dxa"/>
            <w:vAlign w:val="center"/>
          </w:tcPr>
          <w:p w14:paraId="07B938A1" w14:textId="140155C2" w:rsidR="00AF7570" w:rsidRPr="005D4CEE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53</w:t>
            </w:r>
          </w:p>
        </w:tc>
      </w:tr>
      <w:tr w:rsidR="00AF7570" w:rsidRPr="005D4CEE" w14:paraId="538CB644" w14:textId="77777777" w:rsidTr="00333FD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Align w:val="center"/>
          </w:tcPr>
          <w:p w14:paraId="285B23AB" w14:textId="251CDF6D" w:rsidR="00AF7570" w:rsidRPr="005D4CEE" w:rsidRDefault="00AF7570" w:rsidP="00333F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964" w:type="dxa"/>
            <w:vAlign w:val="center"/>
          </w:tcPr>
          <w:p w14:paraId="4B742D37" w14:textId="31F67F8D" w:rsidR="00AF7570" w:rsidRPr="005D4CEE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52</w:t>
            </w:r>
          </w:p>
        </w:tc>
        <w:tc>
          <w:tcPr>
            <w:tcW w:w="964" w:type="dxa"/>
            <w:vAlign w:val="center"/>
          </w:tcPr>
          <w:p w14:paraId="42F76581" w14:textId="4333B6BE" w:rsidR="00AF7570" w:rsidRPr="005D4CEE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80</w:t>
            </w:r>
          </w:p>
        </w:tc>
        <w:tc>
          <w:tcPr>
            <w:tcW w:w="964" w:type="dxa"/>
            <w:vAlign w:val="center"/>
          </w:tcPr>
          <w:p w14:paraId="27FDED7E" w14:textId="5888069C" w:rsidR="00AF7570" w:rsidRPr="005D4CEE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132</w:t>
            </w:r>
          </w:p>
        </w:tc>
      </w:tr>
      <w:tr w:rsidR="00AF7570" w:rsidRPr="005D4CEE" w14:paraId="211901BC" w14:textId="77777777" w:rsidTr="00333FD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Align w:val="center"/>
          </w:tcPr>
          <w:p w14:paraId="77AA4BCC" w14:textId="3BE6A4D1" w:rsidR="00AF7570" w:rsidRDefault="00AF7570" w:rsidP="00333F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Junio</w:t>
            </w:r>
          </w:p>
        </w:tc>
        <w:tc>
          <w:tcPr>
            <w:tcW w:w="964" w:type="dxa"/>
            <w:vAlign w:val="center"/>
          </w:tcPr>
          <w:p w14:paraId="5B2AD369" w14:textId="0AFCD78C" w:rsidR="00AF7570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21</w:t>
            </w:r>
          </w:p>
        </w:tc>
        <w:tc>
          <w:tcPr>
            <w:tcW w:w="964" w:type="dxa"/>
            <w:vAlign w:val="center"/>
          </w:tcPr>
          <w:p w14:paraId="14FD3831" w14:textId="20E5D4F4" w:rsidR="00AF7570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45</w:t>
            </w:r>
          </w:p>
        </w:tc>
        <w:tc>
          <w:tcPr>
            <w:tcW w:w="964" w:type="dxa"/>
            <w:vAlign w:val="center"/>
          </w:tcPr>
          <w:p w14:paraId="5161697F" w14:textId="2C2745DF" w:rsidR="00AF7570" w:rsidRDefault="00AF7570" w:rsidP="0069510A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66</w:t>
            </w:r>
          </w:p>
        </w:tc>
      </w:tr>
      <w:tr w:rsidR="00AF7570" w:rsidRPr="005D4CEE" w14:paraId="3266E6A9" w14:textId="77777777" w:rsidTr="00333FD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</w:tcPr>
          <w:p w14:paraId="63B76B01" w14:textId="77777777" w:rsidR="00AF7570" w:rsidRDefault="00AF7570" w:rsidP="00333FD6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964" w:type="dxa"/>
          </w:tcPr>
          <w:p w14:paraId="0E90F097" w14:textId="0B171741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33FD6">
              <w:rPr>
                <w:rFonts w:ascii="Museo 300" w:hAnsi="Museo 300"/>
                <w:b/>
                <w:sz w:val="18"/>
                <w:szCs w:val="18"/>
              </w:rPr>
              <w:t>110</w:t>
            </w:r>
          </w:p>
        </w:tc>
        <w:tc>
          <w:tcPr>
            <w:tcW w:w="964" w:type="dxa"/>
          </w:tcPr>
          <w:p w14:paraId="696A818F" w14:textId="2F58F434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33FD6">
              <w:rPr>
                <w:rFonts w:ascii="Museo 300" w:hAnsi="Museo 300"/>
                <w:b/>
                <w:sz w:val="18"/>
                <w:szCs w:val="18"/>
              </w:rPr>
              <w:t>141</w:t>
            </w:r>
          </w:p>
        </w:tc>
        <w:tc>
          <w:tcPr>
            <w:tcW w:w="964" w:type="dxa"/>
          </w:tcPr>
          <w:p w14:paraId="35F92756" w14:textId="6586506A" w:rsidR="00AF7570" w:rsidRPr="00333FD6" w:rsidRDefault="00AF7570" w:rsidP="00333FD6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333FD6">
              <w:rPr>
                <w:rFonts w:ascii="Museo 300" w:hAnsi="Museo 300"/>
                <w:b/>
                <w:sz w:val="18"/>
                <w:szCs w:val="18"/>
              </w:rPr>
              <w:t>251</w:t>
            </w:r>
          </w:p>
        </w:tc>
      </w:tr>
    </w:tbl>
    <w:p w14:paraId="460715B2" w14:textId="77777777" w:rsidR="00AF7570" w:rsidRPr="00B82ACB" w:rsidRDefault="00AF7570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64">
    <w:p w14:paraId="4D5C19E5" w14:textId="51393C15" w:rsidR="00AF7570" w:rsidRDefault="00AF7570" w:rsidP="0097055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62657C">
        <w:rPr>
          <w:rStyle w:val="Refdenotaalpie"/>
          <w:rFonts w:ascii="Museo 300" w:hAnsi="Museo 300"/>
        </w:rPr>
        <w:footnoteRef/>
      </w:r>
      <w:r w:rsidRPr="0062657C">
        <w:rPr>
          <w:rFonts w:ascii="Museo 300" w:hAnsi="Museo 300"/>
        </w:rPr>
        <w:t xml:space="preserve"> </w:t>
      </w:r>
      <w:r w:rsidRPr="00B82ACB">
        <w:rPr>
          <w:rFonts w:ascii="Museo 300" w:hAnsi="Museo 300"/>
          <w:sz w:val="18"/>
          <w:szCs w:val="18"/>
        </w:rPr>
        <w:t>Para</w:t>
      </w:r>
      <w:r>
        <w:rPr>
          <w:rFonts w:ascii="Museo 300" w:hAnsi="Museo 300"/>
          <w:sz w:val="18"/>
          <w:szCs w:val="18"/>
        </w:rPr>
        <w:t xml:space="preserve"> el segundo trimestre se reportan las siguientes </w:t>
      </w:r>
      <w:r w:rsidRPr="00B82ACB">
        <w:rPr>
          <w:rFonts w:ascii="Museo 300" w:hAnsi="Museo 300"/>
          <w:sz w:val="18"/>
          <w:szCs w:val="18"/>
        </w:rPr>
        <w:t>recargas electrónicas</w:t>
      </w:r>
      <w:r w:rsidRPr="00970550">
        <w:rPr>
          <w:rFonts w:ascii="Museo 300" w:hAnsi="Museo 300"/>
          <w:sz w:val="18"/>
          <w:szCs w:val="18"/>
        </w:rPr>
        <w:t xml:space="preserve"> </w:t>
      </w:r>
      <w:r w:rsidRPr="00D137F7">
        <w:rPr>
          <w:rFonts w:ascii="Museo 300" w:hAnsi="Museo 300"/>
          <w:sz w:val="18"/>
          <w:szCs w:val="18"/>
        </w:rPr>
        <w:t>en concepto de paquete alimenticio</w:t>
      </w:r>
      <w:r w:rsidRPr="00B82ACB">
        <w:rPr>
          <w:rFonts w:ascii="Museo 300" w:hAnsi="Museo 300"/>
          <w:sz w:val="18"/>
          <w:szCs w:val="18"/>
        </w:rPr>
        <w:t>:</w:t>
      </w:r>
      <w:r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b/>
          <w:sz w:val="18"/>
          <w:szCs w:val="18"/>
        </w:rPr>
        <w:t>Abril</w:t>
      </w:r>
      <w:r w:rsidRPr="00B82ACB">
        <w:rPr>
          <w:rFonts w:ascii="Museo 300" w:hAnsi="Museo 300"/>
          <w:b/>
          <w:sz w:val="18"/>
          <w:szCs w:val="18"/>
        </w:rPr>
        <w:t>:</w:t>
      </w:r>
      <w:r w:rsidRPr="00B82ACB">
        <w:rPr>
          <w:rFonts w:ascii="Museo 300" w:hAnsi="Museo 300"/>
          <w:sz w:val="18"/>
          <w:szCs w:val="18"/>
        </w:rPr>
        <w:t xml:space="preserve"> 399, </w:t>
      </w:r>
      <w:r>
        <w:rPr>
          <w:rFonts w:ascii="Museo 300" w:hAnsi="Museo 300"/>
          <w:b/>
          <w:sz w:val="18"/>
          <w:szCs w:val="18"/>
        </w:rPr>
        <w:t>Mayo:</w:t>
      </w:r>
      <w:r>
        <w:rPr>
          <w:rFonts w:ascii="Museo 300" w:hAnsi="Museo 300"/>
          <w:sz w:val="18"/>
          <w:szCs w:val="18"/>
        </w:rPr>
        <w:t xml:space="preserve"> </w:t>
      </w:r>
      <w:r w:rsidRPr="00D137F7">
        <w:rPr>
          <w:rFonts w:ascii="Museo 300" w:hAnsi="Museo 300"/>
          <w:sz w:val="18"/>
          <w:szCs w:val="18"/>
        </w:rPr>
        <w:t xml:space="preserve">397 </w:t>
      </w:r>
      <w:r>
        <w:rPr>
          <w:rFonts w:ascii="Museo 300" w:hAnsi="Museo 300"/>
          <w:sz w:val="18"/>
          <w:szCs w:val="18"/>
        </w:rPr>
        <w:t xml:space="preserve">y </w:t>
      </w:r>
      <w:r>
        <w:rPr>
          <w:rFonts w:ascii="Museo 300" w:hAnsi="Museo 300"/>
          <w:b/>
          <w:sz w:val="18"/>
          <w:szCs w:val="18"/>
        </w:rPr>
        <w:t>Junio:</w:t>
      </w:r>
      <w:r>
        <w:rPr>
          <w:rFonts w:ascii="Museo 300" w:hAnsi="Museo 300"/>
          <w:sz w:val="18"/>
          <w:szCs w:val="18"/>
        </w:rPr>
        <w:t xml:space="preserve"> </w:t>
      </w:r>
      <w:r w:rsidRPr="008720C2">
        <w:rPr>
          <w:rFonts w:ascii="Museo 300" w:hAnsi="Museo 300"/>
          <w:sz w:val="18"/>
          <w:szCs w:val="18"/>
        </w:rPr>
        <w:t>394.</w:t>
      </w:r>
    </w:p>
    <w:p w14:paraId="5A959CD6" w14:textId="77777777" w:rsidR="00AF7570" w:rsidRPr="0052672B" w:rsidRDefault="00AF7570" w:rsidP="00970550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65">
    <w:p w14:paraId="0792E3E8" w14:textId="0C2D2EAE" w:rsidR="00AF7570" w:rsidRDefault="00AF7570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62657C">
        <w:rPr>
          <w:rStyle w:val="Refdenotaalpie"/>
          <w:rFonts w:ascii="Museo 300" w:hAnsi="Museo 300"/>
        </w:rPr>
        <w:footnoteRef/>
      </w:r>
      <w:r>
        <w:rPr>
          <w:rFonts w:ascii="Museo 300" w:hAnsi="Museo 300"/>
          <w:sz w:val="18"/>
          <w:szCs w:val="18"/>
        </w:rPr>
        <w:t xml:space="preserve"> C</w:t>
      </w:r>
      <w:r w:rsidRPr="00B82ACB">
        <w:rPr>
          <w:rFonts w:ascii="Museo 300" w:hAnsi="Museo 300"/>
          <w:sz w:val="18"/>
          <w:szCs w:val="18"/>
        </w:rPr>
        <w:t>uadro resumen de empleados capacitados</w:t>
      </w:r>
      <w:r>
        <w:rPr>
          <w:rFonts w:ascii="Museo 300" w:hAnsi="Museo 300"/>
          <w:sz w:val="18"/>
          <w:szCs w:val="18"/>
        </w:rPr>
        <w:t xml:space="preserve"> durante el segundo trimestre</w:t>
      </w:r>
      <w:r w:rsidRPr="00B82ACB">
        <w:rPr>
          <w:rFonts w:ascii="Museo 300" w:hAnsi="Museo 300"/>
          <w:sz w:val="18"/>
          <w:szCs w:val="18"/>
        </w:rPr>
        <w:t>:</w:t>
      </w:r>
      <w:r>
        <w:rPr>
          <w:rFonts w:ascii="Museo 300" w:hAnsi="Museo 300"/>
          <w:sz w:val="18"/>
          <w:szCs w:val="18"/>
        </w:rPr>
        <w:t xml:space="preserve"> </w:t>
      </w:r>
    </w:p>
    <w:tbl>
      <w:tblPr>
        <w:tblStyle w:val="Tabladecuadrcula1clara"/>
        <w:tblW w:w="0" w:type="auto"/>
        <w:tblLayout w:type="fixed"/>
        <w:tblLook w:val="04A0" w:firstRow="1" w:lastRow="0" w:firstColumn="1" w:lastColumn="0" w:noHBand="0" w:noVBand="1"/>
      </w:tblPr>
      <w:tblGrid>
        <w:gridCol w:w="1304"/>
        <w:gridCol w:w="1304"/>
        <w:gridCol w:w="1077"/>
        <w:gridCol w:w="1077"/>
        <w:gridCol w:w="1077"/>
      </w:tblGrid>
      <w:tr w:rsidR="00AF7570" w:rsidRPr="005D4CEE" w14:paraId="293FC425" w14:textId="77777777" w:rsidTr="009705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shd w:val="clear" w:color="auto" w:fill="E7E6E6" w:themeFill="background2"/>
            <w:vAlign w:val="center"/>
          </w:tcPr>
          <w:p w14:paraId="03EDBE00" w14:textId="39174BCF" w:rsidR="00AF7570" w:rsidRPr="005D4CEE" w:rsidRDefault="00AF7570" w:rsidP="0097055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Mes</w:t>
            </w:r>
          </w:p>
        </w:tc>
        <w:tc>
          <w:tcPr>
            <w:tcW w:w="1304" w:type="dxa"/>
            <w:shd w:val="clear" w:color="auto" w:fill="E7E6E6" w:themeFill="background2"/>
            <w:vAlign w:val="center"/>
          </w:tcPr>
          <w:p w14:paraId="023312ED" w14:textId="4DC40B15" w:rsidR="00AF7570" w:rsidRPr="005D4CEE" w:rsidRDefault="00AF7570" w:rsidP="0062657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Eventos Gestionados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14:paraId="674B22F6" w14:textId="3A5F7823" w:rsidR="00AF7570" w:rsidRPr="005D4CEE" w:rsidRDefault="00AF7570" w:rsidP="0062657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Mujeres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14:paraId="3085D4BE" w14:textId="634A5717" w:rsidR="00AF7570" w:rsidRPr="005D4CEE" w:rsidRDefault="00AF7570" w:rsidP="0062657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Hombres</w:t>
            </w:r>
          </w:p>
        </w:tc>
        <w:tc>
          <w:tcPr>
            <w:tcW w:w="1077" w:type="dxa"/>
            <w:shd w:val="clear" w:color="auto" w:fill="E7E6E6" w:themeFill="background2"/>
            <w:vAlign w:val="center"/>
          </w:tcPr>
          <w:p w14:paraId="193F3778" w14:textId="0C123026" w:rsidR="00AF7570" w:rsidRPr="005D4CEE" w:rsidRDefault="00AF7570" w:rsidP="0062657C">
            <w:pPr>
              <w:pStyle w:val="Textonotapi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Total</w:t>
            </w:r>
          </w:p>
        </w:tc>
      </w:tr>
      <w:tr w:rsidR="00AF7570" w:rsidRPr="005D4CEE" w14:paraId="6370931C" w14:textId="77777777" w:rsidTr="009705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vAlign w:val="center"/>
          </w:tcPr>
          <w:p w14:paraId="0E549935" w14:textId="0F72294A" w:rsidR="00AF7570" w:rsidRPr="005D4CEE" w:rsidRDefault="00AF7570" w:rsidP="00970550">
            <w:pPr>
              <w:pStyle w:val="Textonotapie"/>
              <w:jc w:val="center"/>
              <w:rPr>
                <w:rStyle w:val="Refdenotaalpie"/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Abril</w:t>
            </w:r>
          </w:p>
        </w:tc>
        <w:tc>
          <w:tcPr>
            <w:tcW w:w="1304" w:type="dxa"/>
            <w:vAlign w:val="center"/>
          </w:tcPr>
          <w:p w14:paraId="7E84C979" w14:textId="01610247" w:rsidR="00AF7570" w:rsidRPr="005D4CEE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17</w:t>
            </w:r>
          </w:p>
        </w:tc>
        <w:tc>
          <w:tcPr>
            <w:tcW w:w="1077" w:type="dxa"/>
            <w:vAlign w:val="center"/>
          </w:tcPr>
          <w:p w14:paraId="4E62E48B" w14:textId="183D96FB" w:rsidR="00AF7570" w:rsidRPr="005D4CEE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91</w:t>
            </w:r>
          </w:p>
        </w:tc>
        <w:tc>
          <w:tcPr>
            <w:tcW w:w="1077" w:type="dxa"/>
            <w:vAlign w:val="center"/>
          </w:tcPr>
          <w:p w14:paraId="61DCA483" w14:textId="5DCC1AFB" w:rsidR="00AF7570" w:rsidRPr="005D4CEE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 w:rsidRPr="005D4CEE">
              <w:rPr>
                <w:rFonts w:ascii="Museo 300" w:hAnsi="Museo 300"/>
                <w:sz w:val="18"/>
                <w:szCs w:val="18"/>
              </w:rPr>
              <w:t>151</w:t>
            </w:r>
          </w:p>
        </w:tc>
        <w:tc>
          <w:tcPr>
            <w:tcW w:w="1077" w:type="dxa"/>
            <w:vAlign w:val="center"/>
          </w:tcPr>
          <w:p w14:paraId="68A029CD" w14:textId="35138A72" w:rsidR="00AF7570" w:rsidRPr="00970550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970550">
              <w:rPr>
                <w:rFonts w:ascii="Museo 300" w:hAnsi="Museo 300"/>
                <w:b/>
                <w:sz w:val="18"/>
                <w:szCs w:val="18"/>
              </w:rPr>
              <w:t>242</w:t>
            </w:r>
          </w:p>
        </w:tc>
      </w:tr>
      <w:tr w:rsidR="00AF7570" w:rsidRPr="005D4CEE" w14:paraId="4A8ED6F6" w14:textId="77777777" w:rsidTr="009705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vAlign w:val="center"/>
          </w:tcPr>
          <w:p w14:paraId="67058B97" w14:textId="069D367B" w:rsidR="00AF7570" w:rsidRPr="005D4CEE" w:rsidRDefault="00AF7570" w:rsidP="0097055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Mayo</w:t>
            </w:r>
          </w:p>
        </w:tc>
        <w:tc>
          <w:tcPr>
            <w:tcW w:w="1304" w:type="dxa"/>
            <w:vAlign w:val="center"/>
          </w:tcPr>
          <w:p w14:paraId="5AC919B0" w14:textId="583FB91D" w:rsidR="00AF7570" w:rsidRPr="005D4CEE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15</w:t>
            </w:r>
          </w:p>
        </w:tc>
        <w:tc>
          <w:tcPr>
            <w:tcW w:w="1077" w:type="dxa"/>
            <w:vAlign w:val="center"/>
          </w:tcPr>
          <w:p w14:paraId="6FEB69F9" w14:textId="1FAD82BA" w:rsidR="00AF7570" w:rsidRPr="005D4CEE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44</w:t>
            </w:r>
          </w:p>
        </w:tc>
        <w:tc>
          <w:tcPr>
            <w:tcW w:w="1077" w:type="dxa"/>
            <w:vAlign w:val="center"/>
          </w:tcPr>
          <w:p w14:paraId="354D6B05" w14:textId="5E7CD057" w:rsidR="00AF7570" w:rsidRPr="005D4CEE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80</w:t>
            </w:r>
          </w:p>
        </w:tc>
        <w:tc>
          <w:tcPr>
            <w:tcW w:w="1077" w:type="dxa"/>
            <w:vAlign w:val="center"/>
          </w:tcPr>
          <w:p w14:paraId="760F7881" w14:textId="7536C175" w:rsidR="00AF7570" w:rsidRPr="00970550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970550">
              <w:rPr>
                <w:rFonts w:ascii="Museo 300" w:hAnsi="Museo 300"/>
                <w:b/>
                <w:sz w:val="18"/>
                <w:szCs w:val="18"/>
              </w:rPr>
              <w:t>124</w:t>
            </w:r>
          </w:p>
        </w:tc>
      </w:tr>
      <w:tr w:rsidR="00AF7570" w:rsidRPr="005D4CEE" w14:paraId="2E5DCC5B" w14:textId="77777777" w:rsidTr="009705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vAlign w:val="center"/>
          </w:tcPr>
          <w:p w14:paraId="6FDB0DD5" w14:textId="3955B0D2" w:rsidR="00AF7570" w:rsidRDefault="00AF7570" w:rsidP="0097055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Junio</w:t>
            </w:r>
          </w:p>
        </w:tc>
        <w:tc>
          <w:tcPr>
            <w:tcW w:w="1304" w:type="dxa"/>
            <w:vAlign w:val="center"/>
          </w:tcPr>
          <w:p w14:paraId="41AE85A3" w14:textId="0A030FA7" w:rsidR="00AF7570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13</w:t>
            </w:r>
          </w:p>
        </w:tc>
        <w:tc>
          <w:tcPr>
            <w:tcW w:w="1077" w:type="dxa"/>
            <w:vAlign w:val="center"/>
          </w:tcPr>
          <w:p w14:paraId="5F498F5C" w14:textId="327C3FA7" w:rsidR="00AF7570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7</w:t>
            </w:r>
          </w:p>
        </w:tc>
        <w:tc>
          <w:tcPr>
            <w:tcW w:w="1077" w:type="dxa"/>
            <w:vAlign w:val="center"/>
          </w:tcPr>
          <w:p w14:paraId="240DB1C3" w14:textId="63A2B62B" w:rsidR="00AF7570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30</w:t>
            </w:r>
          </w:p>
        </w:tc>
        <w:tc>
          <w:tcPr>
            <w:tcW w:w="1077" w:type="dxa"/>
            <w:vAlign w:val="center"/>
          </w:tcPr>
          <w:p w14:paraId="3C694A8D" w14:textId="6CCDD1D5" w:rsidR="00AF7570" w:rsidRPr="00970550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970550">
              <w:rPr>
                <w:rFonts w:ascii="Museo 300" w:hAnsi="Museo 300"/>
                <w:b/>
                <w:sz w:val="18"/>
                <w:szCs w:val="18"/>
              </w:rPr>
              <w:t>37</w:t>
            </w:r>
          </w:p>
        </w:tc>
      </w:tr>
      <w:tr w:rsidR="00AF7570" w:rsidRPr="005D4CEE" w14:paraId="65D5EA97" w14:textId="77777777" w:rsidTr="0097055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4" w:type="dxa"/>
            <w:vAlign w:val="center"/>
          </w:tcPr>
          <w:p w14:paraId="43ED3257" w14:textId="0A1C2211" w:rsidR="00AF7570" w:rsidRDefault="00AF7570" w:rsidP="00970550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>
              <w:rPr>
                <w:rFonts w:ascii="Museo 300" w:hAnsi="Museo 300"/>
                <w:sz w:val="18"/>
                <w:szCs w:val="18"/>
              </w:rPr>
              <w:t>Total</w:t>
            </w:r>
          </w:p>
        </w:tc>
        <w:tc>
          <w:tcPr>
            <w:tcW w:w="1304" w:type="dxa"/>
            <w:vAlign w:val="center"/>
          </w:tcPr>
          <w:p w14:paraId="7DB11323" w14:textId="76F91438" w:rsidR="00AF7570" w:rsidRPr="00970550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970550">
              <w:rPr>
                <w:rFonts w:ascii="Museo 300" w:hAnsi="Museo 300"/>
                <w:b/>
                <w:sz w:val="18"/>
                <w:szCs w:val="18"/>
              </w:rPr>
              <w:t>45</w:t>
            </w:r>
          </w:p>
        </w:tc>
        <w:tc>
          <w:tcPr>
            <w:tcW w:w="1077" w:type="dxa"/>
            <w:vAlign w:val="center"/>
          </w:tcPr>
          <w:p w14:paraId="0D381643" w14:textId="5619EB5E" w:rsidR="00AF7570" w:rsidRPr="00970550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970550">
              <w:rPr>
                <w:rFonts w:ascii="Museo 300" w:hAnsi="Museo 300"/>
                <w:b/>
                <w:sz w:val="18"/>
                <w:szCs w:val="18"/>
              </w:rPr>
              <w:t>142</w:t>
            </w:r>
          </w:p>
        </w:tc>
        <w:tc>
          <w:tcPr>
            <w:tcW w:w="1077" w:type="dxa"/>
            <w:vAlign w:val="center"/>
          </w:tcPr>
          <w:p w14:paraId="3BBAB539" w14:textId="05BE2C8B" w:rsidR="00AF7570" w:rsidRPr="00970550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970550">
              <w:rPr>
                <w:rFonts w:ascii="Museo 300" w:hAnsi="Museo 300"/>
                <w:b/>
                <w:sz w:val="18"/>
                <w:szCs w:val="18"/>
              </w:rPr>
              <w:t>261</w:t>
            </w:r>
          </w:p>
        </w:tc>
        <w:tc>
          <w:tcPr>
            <w:tcW w:w="1077" w:type="dxa"/>
            <w:vAlign w:val="center"/>
          </w:tcPr>
          <w:p w14:paraId="04C71DFB" w14:textId="72489FD0" w:rsidR="00AF7570" w:rsidRPr="00970550" w:rsidRDefault="00AF7570" w:rsidP="00970550">
            <w:pPr>
              <w:pStyle w:val="Textonotapi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useo 300" w:hAnsi="Museo 300"/>
                <w:b/>
                <w:sz w:val="18"/>
                <w:szCs w:val="18"/>
              </w:rPr>
            </w:pPr>
            <w:r w:rsidRPr="00970550">
              <w:rPr>
                <w:rFonts w:ascii="Museo 300" w:hAnsi="Museo 300"/>
                <w:b/>
                <w:sz w:val="18"/>
                <w:szCs w:val="18"/>
              </w:rPr>
              <w:t>403</w:t>
            </w:r>
          </w:p>
        </w:tc>
      </w:tr>
    </w:tbl>
    <w:p w14:paraId="5E768589" w14:textId="77777777" w:rsidR="00AF7570" w:rsidRDefault="00AF7570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</w:p>
    <w:p w14:paraId="2F458D96" w14:textId="77777777" w:rsidR="00AF7570" w:rsidRPr="00B82ACB" w:rsidRDefault="00AF7570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</w:p>
    <w:p w14:paraId="05FDB502" w14:textId="33137765" w:rsidR="00AF7570" w:rsidRPr="00B82ACB" w:rsidRDefault="00AF7570" w:rsidP="00627A9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B82ACB">
        <w:rPr>
          <w:rFonts w:ascii="Museo 300" w:hAnsi="Museo 300"/>
          <w:sz w:val="18"/>
          <w:szCs w:val="18"/>
        </w:rPr>
        <w:t xml:space="preserve"> </w:t>
      </w:r>
    </w:p>
  </w:footnote>
  <w:footnote w:id="66">
    <w:p w14:paraId="1CB4EB55" w14:textId="14E39F94" w:rsidR="00AF7570" w:rsidRPr="00D95490" w:rsidRDefault="00AF7570" w:rsidP="00D95490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D95490">
        <w:rPr>
          <w:rStyle w:val="Refdenotaalpie"/>
          <w:rFonts w:ascii="Museo 300" w:hAnsi="Museo 300"/>
        </w:rPr>
        <w:footnoteRef/>
      </w:r>
      <w:r w:rsidRPr="00D95490">
        <w:rPr>
          <w:rFonts w:ascii="Museo 300" w:hAnsi="Museo 300"/>
        </w:rPr>
        <w:t xml:space="preserve"> </w:t>
      </w:r>
      <w:r w:rsidRPr="00D95490">
        <w:rPr>
          <w:rFonts w:ascii="Museo 300" w:hAnsi="Museo 300"/>
          <w:sz w:val="18"/>
          <w:szCs w:val="18"/>
        </w:rPr>
        <w:t>No se cumplió con lo programado</w:t>
      </w:r>
      <w:r>
        <w:rPr>
          <w:rFonts w:ascii="Museo 300" w:hAnsi="Museo 300"/>
          <w:sz w:val="18"/>
          <w:szCs w:val="18"/>
        </w:rPr>
        <w:t xml:space="preserve"> </w:t>
      </w:r>
      <w:r w:rsidRPr="00D95490">
        <w:rPr>
          <w:rFonts w:ascii="Museo 300" w:hAnsi="Museo 300"/>
          <w:sz w:val="18"/>
          <w:szCs w:val="18"/>
        </w:rPr>
        <w:t>debido que se desarrollaron otras actividades que se le asignaron al encargado de Activo Fijo</w:t>
      </w:r>
      <w:r>
        <w:rPr>
          <w:rFonts w:ascii="Museo 300" w:hAnsi="Museo 300"/>
          <w:sz w:val="18"/>
          <w:szCs w:val="18"/>
        </w:rPr>
        <w:t xml:space="preserve"> en razón que este se encontraba próximo a renunciar a la Institución; a la fecha aún no se ha nombrado su remplazo y en tal sentido se reprograma </w:t>
      </w:r>
      <w:r w:rsidRPr="00D95490">
        <w:rPr>
          <w:rFonts w:ascii="Museo 300" w:hAnsi="Museo 300"/>
          <w:sz w:val="18"/>
          <w:szCs w:val="18"/>
        </w:rPr>
        <w:t>la actividad para el mes de agosto</w:t>
      </w:r>
      <w:r>
        <w:rPr>
          <w:rFonts w:ascii="Museo 300" w:hAnsi="Museo 300"/>
          <w:sz w:val="18"/>
          <w:szCs w:val="18"/>
        </w:rPr>
        <w:t xml:space="preserve"> 2023.</w:t>
      </w:r>
    </w:p>
  </w:footnote>
  <w:footnote w:id="67">
    <w:p w14:paraId="17A399BD" w14:textId="49D31FCC" w:rsidR="00AF7570" w:rsidRPr="00111A06" w:rsidRDefault="00AF7570" w:rsidP="00111A06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111A06">
        <w:rPr>
          <w:rStyle w:val="Refdenotaalpie"/>
          <w:rFonts w:ascii="Museo 300" w:hAnsi="Museo 300"/>
        </w:rPr>
        <w:footnoteRef/>
      </w:r>
      <w:r w:rsidRPr="00111A06">
        <w:rPr>
          <w:rFonts w:ascii="Museo 300" w:hAnsi="Museo 300"/>
        </w:rPr>
        <w:t xml:space="preserve"> </w:t>
      </w:r>
      <w:r w:rsidRPr="00111A06">
        <w:rPr>
          <w:rFonts w:ascii="Museo 300" w:hAnsi="Museo 300"/>
          <w:sz w:val="18"/>
          <w:szCs w:val="18"/>
        </w:rPr>
        <w:t>Se incumple la meta debido a que el personal de Intendencia está colaborando con tareas de vigilancia en las instalaciones de Oficinas Centrales del Instituto. Se reprogramara la actividad para el mes de julio 2023.</w:t>
      </w:r>
    </w:p>
  </w:footnote>
  <w:footnote w:id="68">
    <w:p w14:paraId="5F598B18" w14:textId="028CCCC3" w:rsidR="00AF7570" w:rsidRPr="001F2C6A" w:rsidRDefault="00AF7570" w:rsidP="00320737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1F2C6A">
        <w:rPr>
          <w:rStyle w:val="Refdenotaalpie"/>
          <w:rFonts w:ascii="Museo 300" w:hAnsi="Museo 300"/>
        </w:rPr>
        <w:footnoteRef/>
      </w:r>
      <w:r w:rsidRPr="001F2C6A">
        <w:rPr>
          <w:rFonts w:ascii="Museo 300" w:hAnsi="Museo 300"/>
        </w:rPr>
        <w:t xml:space="preserve"> </w:t>
      </w:r>
      <w:r w:rsidRPr="001F2C6A">
        <w:rPr>
          <w:rFonts w:ascii="Museo 300" w:hAnsi="Museo 300"/>
          <w:sz w:val="18"/>
          <w:szCs w:val="18"/>
        </w:rPr>
        <w:t>Se participó en la entrega de paquetes agrícolas a pueblos originarios; la articulación fue interinstitucional con Ministerio de Cultura, MAG e ISTA.</w:t>
      </w:r>
    </w:p>
    <w:p w14:paraId="6B403EA7" w14:textId="77777777" w:rsidR="00AF7570" w:rsidRPr="001F2C6A" w:rsidRDefault="00AF7570" w:rsidP="00320737">
      <w:pPr>
        <w:pStyle w:val="Textonotapie"/>
        <w:jc w:val="both"/>
        <w:rPr>
          <w:rFonts w:ascii="Museo 300" w:hAnsi="Museo 300"/>
          <w:sz w:val="4"/>
          <w:szCs w:val="4"/>
        </w:rPr>
      </w:pPr>
    </w:p>
  </w:footnote>
  <w:footnote w:id="69">
    <w:p w14:paraId="2AEFEE81" w14:textId="6A06D8F2" w:rsidR="00AF7570" w:rsidRPr="001F2C6A" w:rsidRDefault="00AF7570" w:rsidP="00320737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1F2C6A">
        <w:rPr>
          <w:rStyle w:val="Refdenotaalpie"/>
          <w:rFonts w:ascii="Museo 300" w:hAnsi="Museo 300"/>
        </w:rPr>
        <w:footnoteRef/>
      </w:r>
      <w:r w:rsidRPr="001F2C6A">
        <w:rPr>
          <w:rFonts w:ascii="Museo 300" w:hAnsi="Museo 300"/>
        </w:rPr>
        <w:t xml:space="preserve"> </w:t>
      </w:r>
      <w:r w:rsidRPr="001F2C6A">
        <w:rPr>
          <w:rFonts w:ascii="Museo 300" w:hAnsi="Museo 300"/>
          <w:sz w:val="18"/>
          <w:szCs w:val="18"/>
        </w:rPr>
        <w:t>Para el segundo trimestre se reporta:</w:t>
      </w:r>
    </w:p>
    <w:p w14:paraId="28A26A74" w14:textId="5947914B" w:rsidR="00AF7570" w:rsidRPr="00AF0AC9" w:rsidRDefault="00AF7570" w:rsidP="00320737">
      <w:pPr>
        <w:pStyle w:val="Textonotapie"/>
        <w:numPr>
          <w:ilvl w:val="0"/>
          <w:numId w:val="43"/>
        </w:numPr>
        <w:ind w:left="567" w:hanging="283"/>
        <w:jc w:val="both"/>
        <w:rPr>
          <w:rFonts w:ascii="Museo 300" w:hAnsi="Museo 300"/>
          <w:b/>
          <w:sz w:val="17"/>
          <w:szCs w:val="17"/>
        </w:rPr>
      </w:pPr>
      <w:r w:rsidRPr="00AF0AC9">
        <w:rPr>
          <w:rFonts w:ascii="Museo 300" w:hAnsi="Museo 300"/>
          <w:sz w:val="17"/>
          <w:szCs w:val="17"/>
        </w:rPr>
        <w:t>Participación en el equipo formulador del Proyecto Mujeres y Agricultura, el cual es financiado por AECID por un monto de 2.000,000 de Euros.</w:t>
      </w:r>
    </w:p>
    <w:p w14:paraId="3BCEB472" w14:textId="77777777" w:rsidR="00AF7570" w:rsidRPr="00AF0AC9" w:rsidRDefault="00AF7570" w:rsidP="00320737">
      <w:pPr>
        <w:pStyle w:val="Textonotapie"/>
        <w:numPr>
          <w:ilvl w:val="0"/>
          <w:numId w:val="43"/>
        </w:numPr>
        <w:ind w:left="567" w:hanging="283"/>
        <w:jc w:val="both"/>
        <w:rPr>
          <w:rFonts w:ascii="Museo 300" w:hAnsi="Museo 300"/>
          <w:b/>
          <w:sz w:val="17"/>
          <w:szCs w:val="17"/>
        </w:rPr>
      </w:pPr>
      <w:r w:rsidRPr="00AF0AC9">
        <w:rPr>
          <w:rFonts w:ascii="Museo 300" w:hAnsi="Museo 300"/>
          <w:sz w:val="17"/>
          <w:szCs w:val="17"/>
        </w:rPr>
        <w:t>Apoyo en la entrega de Paquetes Agrícolas en Archivo municipal de Nejapa</w:t>
      </w:r>
      <w:r w:rsidRPr="00AF0AC9">
        <w:rPr>
          <w:rFonts w:ascii="Museo 300" w:hAnsi="Museo 300"/>
          <w:b/>
          <w:sz w:val="17"/>
          <w:szCs w:val="17"/>
        </w:rPr>
        <w:t xml:space="preserve">. </w:t>
      </w:r>
    </w:p>
    <w:p w14:paraId="792F29CF" w14:textId="77777777" w:rsidR="00AF7570" w:rsidRPr="00AF0AC9" w:rsidRDefault="00AF7570" w:rsidP="00320737">
      <w:pPr>
        <w:pStyle w:val="Textonotapie"/>
        <w:numPr>
          <w:ilvl w:val="0"/>
          <w:numId w:val="43"/>
        </w:numPr>
        <w:ind w:left="567" w:hanging="283"/>
        <w:jc w:val="both"/>
        <w:rPr>
          <w:rFonts w:ascii="Museo 300" w:hAnsi="Museo 300"/>
          <w:b/>
          <w:sz w:val="17"/>
          <w:szCs w:val="17"/>
        </w:rPr>
      </w:pPr>
      <w:r w:rsidRPr="00AF0AC9">
        <w:rPr>
          <w:rFonts w:ascii="Museo 300" w:hAnsi="Museo 300"/>
          <w:sz w:val="17"/>
          <w:szCs w:val="17"/>
        </w:rPr>
        <w:t>Participación en la delegación salvadoreña del “Encuentro Trinacional de Vicepresidentes para la Seguridad Alimentaria y Nutricional.</w:t>
      </w:r>
    </w:p>
    <w:p w14:paraId="1A57945C" w14:textId="77777777" w:rsidR="00AF7570" w:rsidRPr="00AF0AC9" w:rsidRDefault="00AF7570" w:rsidP="00320737">
      <w:pPr>
        <w:pStyle w:val="Textonotapie"/>
        <w:numPr>
          <w:ilvl w:val="0"/>
          <w:numId w:val="43"/>
        </w:numPr>
        <w:ind w:left="567" w:hanging="283"/>
        <w:jc w:val="both"/>
        <w:rPr>
          <w:rFonts w:ascii="Museo 300" w:hAnsi="Museo 300"/>
          <w:b/>
          <w:sz w:val="17"/>
          <w:szCs w:val="17"/>
        </w:rPr>
      </w:pPr>
      <w:r w:rsidRPr="00AF0AC9">
        <w:rPr>
          <w:rFonts w:ascii="Museo 300" w:hAnsi="Museo 300"/>
          <w:sz w:val="17"/>
          <w:szCs w:val="17"/>
        </w:rPr>
        <w:t>Reuniones de enlace con MAG y PMA para programa de micro seguro agrícola, considerando a 300 personas beneficiarias que forman parte de los programas de huertos familiares del ISTA.</w:t>
      </w:r>
    </w:p>
    <w:p w14:paraId="5304C381" w14:textId="391EBCDD" w:rsidR="00AF7570" w:rsidRPr="00AF0AC9" w:rsidRDefault="00AF7570" w:rsidP="00320737">
      <w:pPr>
        <w:pStyle w:val="Textonotapie"/>
        <w:numPr>
          <w:ilvl w:val="0"/>
          <w:numId w:val="43"/>
        </w:numPr>
        <w:ind w:left="567" w:hanging="283"/>
        <w:jc w:val="both"/>
        <w:rPr>
          <w:rFonts w:ascii="Museo 300" w:hAnsi="Museo 300"/>
          <w:b/>
          <w:sz w:val="17"/>
          <w:szCs w:val="17"/>
        </w:rPr>
      </w:pPr>
      <w:r w:rsidRPr="00AF0AC9">
        <w:rPr>
          <w:rFonts w:ascii="Museo 300" w:hAnsi="Museo 300"/>
          <w:sz w:val="17"/>
          <w:szCs w:val="17"/>
        </w:rPr>
        <w:t xml:space="preserve">Visita de campo a productores/as agrícolas de Conchagua, La Unión; como parte del proyecto Gastrolab, coordinado por PMA y MAG. </w:t>
      </w:r>
    </w:p>
    <w:p w14:paraId="7FD8304C" w14:textId="77777777" w:rsidR="00AF7570" w:rsidRPr="001F2C6A" w:rsidRDefault="00AF7570" w:rsidP="001F2C6A">
      <w:pPr>
        <w:pStyle w:val="Textonotapie"/>
        <w:ind w:left="567"/>
        <w:jc w:val="both"/>
        <w:rPr>
          <w:rFonts w:ascii="Museo 300" w:hAnsi="Museo 300"/>
          <w:b/>
          <w:sz w:val="4"/>
          <w:szCs w:val="4"/>
        </w:rPr>
      </w:pPr>
    </w:p>
  </w:footnote>
  <w:footnote w:id="70">
    <w:p w14:paraId="44D32F71" w14:textId="77777777" w:rsidR="00AF7570" w:rsidRPr="001F2C6A" w:rsidRDefault="00AF7570" w:rsidP="001F2C6A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1F2C6A">
        <w:rPr>
          <w:rStyle w:val="Refdenotaalpie"/>
          <w:rFonts w:ascii="Museo 300" w:hAnsi="Museo 300"/>
        </w:rPr>
        <w:footnoteRef/>
      </w:r>
      <w:r w:rsidRPr="001F2C6A">
        <w:rPr>
          <w:rFonts w:ascii="Museo 300" w:hAnsi="Museo 300"/>
        </w:rPr>
        <w:t xml:space="preserve"> </w:t>
      </w:r>
      <w:r w:rsidRPr="001F2C6A">
        <w:rPr>
          <w:rFonts w:ascii="Museo 300" w:hAnsi="Museo 300"/>
          <w:sz w:val="18"/>
          <w:szCs w:val="18"/>
        </w:rPr>
        <w:t>Para el segundo trimestre se reporta:</w:t>
      </w:r>
    </w:p>
    <w:p w14:paraId="32926C97" w14:textId="77777777" w:rsidR="00AF7570" w:rsidRPr="001F2C6A" w:rsidRDefault="00AF7570" w:rsidP="001F2C6A">
      <w:pPr>
        <w:pStyle w:val="Textonotapie"/>
        <w:numPr>
          <w:ilvl w:val="0"/>
          <w:numId w:val="43"/>
        </w:numPr>
        <w:ind w:left="567" w:hanging="283"/>
        <w:jc w:val="both"/>
        <w:rPr>
          <w:rFonts w:ascii="Museo 300" w:hAnsi="Museo 300"/>
          <w:sz w:val="17"/>
          <w:szCs w:val="17"/>
        </w:rPr>
      </w:pPr>
      <w:r w:rsidRPr="001F2C6A">
        <w:rPr>
          <w:rFonts w:ascii="Museo 300" w:hAnsi="Museo 300"/>
          <w:sz w:val="17"/>
          <w:szCs w:val="17"/>
        </w:rPr>
        <w:t>Apoyo en la revisión de la política de género del MAG.</w:t>
      </w:r>
    </w:p>
    <w:p w14:paraId="365CA709" w14:textId="77777777" w:rsidR="00AF7570" w:rsidRPr="001F2C6A" w:rsidRDefault="00AF7570" w:rsidP="001F2C6A">
      <w:pPr>
        <w:pStyle w:val="Textonotapie"/>
        <w:numPr>
          <w:ilvl w:val="0"/>
          <w:numId w:val="43"/>
        </w:numPr>
        <w:ind w:left="567" w:hanging="283"/>
        <w:jc w:val="both"/>
        <w:rPr>
          <w:rFonts w:ascii="Museo 300" w:hAnsi="Museo 300"/>
          <w:sz w:val="17"/>
          <w:szCs w:val="17"/>
        </w:rPr>
      </w:pPr>
      <w:r w:rsidRPr="001F2C6A">
        <w:rPr>
          <w:rFonts w:ascii="Museo 300" w:hAnsi="Museo 300"/>
          <w:sz w:val="17"/>
          <w:szCs w:val="17"/>
        </w:rPr>
        <w:t>Participación en el Diplomado Derechos Humanos de las Mujeres, dirigido a las redes institucionales de igualdad de los sectores agrícolas, turismo, pesca y acuicultura.</w:t>
      </w:r>
    </w:p>
    <w:p w14:paraId="1B80D75E" w14:textId="77777777" w:rsidR="00AF7570" w:rsidRPr="001F2C6A" w:rsidRDefault="00AF7570" w:rsidP="001F2C6A">
      <w:pPr>
        <w:pStyle w:val="Textonotapie"/>
        <w:numPr>
          <w:ilvl w:val="0"/>
          <w:numId w:val="43"/>
        </w:numPr>
        <w:ind w:left="567" w:hanging="283"/>
        <w:jc w:val="both"/>
        <w:rPr>
          <w:rFonts w:ascii="Museo 300" w:hAnsi="Museo 300"/>
          <w:sz w:val="17"/>
          <w:szCs w:val="17"/>
        </w:rPr>
      </w:pPr>
      <w:r w:rsidRPr="001F2C6A">
        <w:rPr>
          <w:rFonts w:ascii="Museo 300" w:hAnsi="Museo 300"/>
          <w:sz w:val="17"/>
          <w:szCs w:val="17"/>
        </w:rPr>
        <w:t>Participación en evento sobre lanzamiento de la Plataforma del Observatorio de violencia contra las mujeres políticamente activas en El Salvador 2023-2024 organizado por el Instituto Nacional Democrático (NDI).</w:t>
      </w:r>
    </w:p>
    <w:p w14:paraId="0CC2271D" w14:textId="38D2F57C" w:rsidR="00AF7570" w:rsidRPr="001F2C6A" w:rsidRDefault="00AF7570" w:rsidP="001F2C6A">
      <w:pPr>
        <w:pStyle w:val="Textonotapie"/>
        <w:numPr>
          <w:ilvl w:val="0"/>
          <w:numId w:val="43"/>
        </w:numPr>
        <w:ind w:left="567" w:hanging="283"/>
        <w:jc w:val="both"/>
        <w:rPr>
          <w:rFonts w:ascii="Museo 300" w:hAnsi="Museo 300"/>
          <w:sz w:val="17"/>
          <w:szCs w:val="17"/>
        </w:rPr>
      </w:pPr>
      <w:r w:rsidRPr="001F2C6A">
        <w:rPr>
          <w:rFonts w:ascii="Museo 300" w:hAnsi="Museo 300"/>
          <w:sz w:val="17"/>
          <w:szCs w:val="17"/>
        </w:rPr>
        <w:t>Asistencia a evento de lanzamiento de Política Institucional de Igualdad y No Discriminación de CENTA.</w:t>
      </w:r>
    </w:p>
    <w:p w14:paraId="7F1FEB13" w14:textId="77777777" w:rsidR="00AF7570" w:rsidRDefault="00AF7570" w:rsidP="001F2C6A">
      <w:pPr>
        <w:pStyle w:val="Textonotapie"/>
        <w:jc w:val="both"/>
      </w:pPr>
    </w:p>
  </w:footnote>
  <w:footnote w:id="71">
    <w:p w14:paraId="1B15A548" w14:textId="2B153303" w:rsidR="00AF7570" w:rsidRPr="00AF0AC9" w:rsidRDefault="00AF7570" w:rsidP="008C5D89">
      <w:pPr>
        <w:pStyle w:val="Textonotapie"/>
        <w:rPr>
          <w:rFonts w:ascii="Museo 300" w:hAnsi="Museo 300"/>
          <w:sz w:val="18"/>
          <w:szCs w:val="18"/>
        </w:rPr>
      </w:pPr>
      <w:r w:rsidRPr="00AF0AC9">
        <w:rPr>
          <w:rStyle w:val="Refdenotaalpie"/>
          <w:rFonts w:ascii="Museo 300" w:hAnsi="Museo 300"/>
        </w:rPr>
        <w:footnoteRef/>
      </w:r>
      <w:r w:rsidRPr="00AF0AC9">
        <w:rPr>
          <w:rFonts w:ascii="Museo 300" w:hAnsi="Museo 300"/>
        </w:rPr>
        <w:t xml:space="preserve"> </w:t>
      </w:r>
      <w:r w:rsidRPr="00AF0AC9">
        <w:rPr>
          <w:rFonts w:ascii="Museo 300" w:hAnsi="Museo 300"/>
          <w:sz w:val="18"/>
          <w:szCs w:val="18"/>
        </w:rPr>
        <w:t>Para el segundo trimestre se reporta.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4394"/>
        <w:gridCol w:w="709"/>
        <w:gridCol w:w="708"/>
        <w:gridCol w:w="851"/>
      </w:tblGrid>
      <w:tr w:rsidR="00AF7570" w:rsidRPr="00AF0AC9" w14:paraId="727CF29A" w14:textId="77777777" w:rsidTr="00AF0AC9">
        <w:trPr>
          <w:trHeight w:val="283"/>
        </w:trPr>
        <w:tc>
          <w:tcPr>
            <w:tcW w:w="7650" w:type="dxa"/>
            <w:gridSpan w:val="5"/>
            <w:vAlign w:val="center"/>
          </w:tcPr>
          <w:p w14:paraId="7AB45063" w14:textId="0C385F44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Abril</w:t>
            </w:r>
          </w:p>
        </w:tc>
      </w:tr>
      <w:tr w:rsidR="00AF7570" w:rsidRPr="00AF0AC9" w14:paraId="19C86248" w14:textId="77777777" w:rsidTr="00AF0AC9">
        <w:trPr>
          <w:trHeight w:val="340"/>
        </w:trPr>
        <w:tc>
          <w:tcPr>
            <w:tcW w:w="5382" w:type="dxa"/>
            <w:gridSpan w:val="2"/>
            <w:vAlign w:val="center"/>
          </w:tcPr>
          <w:p w14:paraId="6FCF549B" w14:textId="1590EC8B" w:rsidR="00AF7570" w:rsidRPr="00AF0AC9" w:rsidRDefault="00AF7570" w:rsidP="008C5D89">
            <w:pPr>
              <w:pStyle w:val="Textonotapie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Temática Impartida</w:t>
            </w:r>
          </w:p>
        </w:tc>
        <w:tc>
          <w:tcPr>
            <w:tcW w:w="709" w:type="dxa"/>
            <w:vAlign w:val="center"/>
          </w:tcPr>
          <w:p w14:paraId="7FEDB4FE" w14:textId="234DFBC9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708" w:type="dxa"/>
            <w:vAlign w:val="center"/>
          </w:tcPr>
          <w:p w14:paraId="5D4569AF" w14:textId="6B6F773D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851" w:type="dxa"/>
            <w:vAlign w:val="center"/>
          </w:tcPr>
          <w:p w14:paraId="4AF450B1" w14:textId="2975C930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AF7570" w:rsidRPr="00AF0AC9" w14:paraId="0BA6A259" w14:textId="77777777" w:rsidTr="00AF0AC9">
        <w:trPr>
          <w:trHeight w:val="306"/>
        </w:trPr>
        <w:tc>
          <w:tcPr>
            <w:tcW w:w="5382" w:type="dxa"/>
            <w:gridSpan w:val="2"/>
            <w:vAlign w:val="center"/>
          </w:tcPr>
          <w:p w14:paraId="164835BB" w14:textId="3FDA6C66" w:rsidR="00AF7570" w:rsidRPr="00AF0AC9" w:rsidRDefault="00AF7570" w:rsidP="00AF0AC9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Estereotipos de Género y sexismo y capacitaciones de División sexual del trabajo y corresponsabilidad</w:t>
            </w:r>
          </w:p>
        </w:tc>
        <w:tc>
          <w:tcPr>
            <w:tcW w:w="709" w:type="dxa"/>
            <w:vAlign w:val="center"/>
          </w:tcPr>
          <w:p w14:paraId="6B42160E" w14:textId="73CF488A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121</w:t>
            </w:r>
          </w:p>
        </w:tc>
        <w:tc>
          <w:tcPr>
            <w:tcW w:w="708" w:type="dxa"/>
            <w:vAlign w:val="center"/>
          </w:tcPr>
          <w:p w14:paraId="61551018" w14:textId="721ED13D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97</w:t>
            </w:r>
          </w:p>
        </w:tc>
        <w:tc>
          <w:tcPr>
            <w:tcW w:w="851" w:type="dxa"/>
            <w:vAlign w:val="center"/>
          </w:tcPr>
          <w:p w14:paraId="1757500C" w14:textId="26B411B4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218</w:t>
            </w:r>
          </w:p>
        </w:tc>
      </w:tr>
      <w:tr w:rsidR="00AF7570" w:rsidRPr="00AF0AC9" w14:paraId="7BE80E8B" w14:textId="77777777" w:rsidTr="00AF0AC9">
        <w:trPr>
          <w:trHeight w:val="283"/>
        </w:trPr>
        <w:tc>
          <w:tcPr>
            <w:tcW w:w="7650" w:type="dxa"/>
            <w:gridSpan w:val="5"/>
            <w:vAlign w:val="center"/>
          </w:tcPr>
          <w:p w14:paraId="0289CF73" w14:textId="79A90E40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Mayo</w:t>
            </w:r>
          </w:p>
        </w:tc>
      </w:tr>
      <w:tr w:rsidR="00AF7570" w:rsidRPr="00AF0AC9" w14:paraId="1DC6A71C" w14:textId="78ACBDC9" w:rsidTr="00AF0AC9">
        <w:trPr>
          <w:trHeight w:val="340"/>
        </w:trPr>
        <w:tc>
          <w:tcPr>
            <w:tcW w:w="5382" w:type="dxa"/>
            <w:gridSpan w:val="2"/>
            <w:vAlign w:val="center"/>
          </w:tcPr>
          <w:p w14:paraId="11907CB5" w14:textId="0E19D98B" w:rsidR="00AF7570" w:rsidRPr="00AF0AC9" w:rsidRDefault="00AF7570" w:rsidP="007A551A">
            <w:pPr>
              <w:pStyle w:val="Textonotapie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Fecha / Temática Impartida</w:t>
            </w:r>
          </w:p>
        </w:tc>
        <w:tc>
          <w:tcPr>
            <w:tcW w:w="709" w:type="dxa"/>
            <w:vAlign w:val="center"/>
          </w:tcPr>
          <w:p w14:paraId="6F0CF136" w14:textId="1E25B560" w:rsidR="00AF7570" w:rsidRPr="00AF0AC9" w:rsidRDefault="00AF7570" w:rsidP="007A551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708" w:type="dxa"/>
            <w:vAlign w:val="center"/>
          </w:tcPr>
          <w:p w14:paraId="5E8E8D11" w14:textId="777EDA70" w:rsidR="00AF7570" w:rsidRPr="00AF0AC9" w:rsidRDefault="00AF7570" w:rsidP="007A551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851" w:type="dxa"/>
            <w:vAlign w:val="center"/>
          </w:tcPr>
          <w:p w14:paraId="15F9D184" w14:textId="1BF1C421" w:rsidR="00AF7570" w:rsidRPr="00AF0AC9" w:rsidRDefault="00AF7570" w:rsidP="007A551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AF7570" w:rsidRPr="00AF0AC9" w14:paraId="6EE0559A" w14:textId="2BE7746B" w:rsidTr="00AF0AC9">
        <w:trPr>
          <w:trHeight w:val="306"/>
        </w:trPr>
        <w:tc>
          <w:tcPr>
            <w:tcW w:w="988" w:type="dxa"/>
            <w:vAlign w:val="center"/>
          </w:tcPr>
          <w:p w14:paraId="6905A028" w14:textId="0A22F9BB" w:rsidR="00AF7570" w:rsidRPr="00AF0AC9" w:rsidRDefault="00AF7570" w:rsidP="00AF0AC9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4/5/23</w:t>
            </w:r>
          </w:p>
        </w:tc>
        <w:tc>
          <w:tcPr>
            <w:tcW w:w="4394" w:type="dxa"/>
            <w:vAlign w:val="center"/>
          </w:tcPr>
          <w:p w14:paraId="17DE0735" w14:textId="609A459F" w:rsidR="00AF7570" w:rsidRPr="00AF0AC9" w:rsidRDefault="00AF7570" w:rsidP="00AF0AC9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color w:val="000000"/>
                <w:sz w:val="18"/>
                <w:szCs w:val="18"/>
              </w:rPr>
              <w:t>División sexual del trabajo y corresponsabilidad</w:t>
            </w:r>
          </w:p>
        </w:tc>
        <w:tc>
          <w:tcPr>
            <w:tcW w:w="709" w:type="dxa"/>
            <w:vAlign w:val="center"/>
          </w:tcPr>
          <w:p w14:paraId="3BC74C94" w14:textId="75B30D2B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5</w:t>
            </w:r>
          </w:p>
        </w:tc>
        <w:tc>
          <w:tcPr>
            <w:tcW w:w="708" w:type="dxa"/>
            <w:vAlign w:val="center"/>
          </w:tcPr>
          <w:p w14:paraId="67D198D0" w14:textId="7A760DE0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1</w:t>
            </w:r>
            <w:r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696A00F0" w14:textId="672492C4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>
              <w:rPr>
                <w:rFonts w:ascii="Museo 300" w:hAnsi="Museo 300"/>
                <w:b/>
                <w:sz w:val="18"/>
                <w:szCs w:val="18"/>
              </w:rPr>
              <w:t>16</w:t>
            </w:r>
          </w:p>
        </w:tc>
      </w:tr>
      <w:tr w:rsidR="00AF7570" w:rsidRPr="00AF0AC9" w14:paraId="6F612C57" w14:textId="22B2EFC0" w:rsidTr="00AF0AC9">
        <w:trPr>
          <w:trHeight w:val="306"/>
        </w:trPr>
        <w:tc>
          <w:tcPr>
            <w:tcW w:w="988" w:type="dxa"/>
            <w:vAlign w:val="center"/>
          </w:tcPr>
          <w:p w14:paraId="2F40E052" w14:textId="3AB76E74" w:rsidR="00AF7570" w:rsidRPr="00AF0AC9" w:rsidRDefault="00AF7570" w:rsidP="00AF0AC9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5/5/23</w:t>
            </w:r>
          </w:p>
        </w:tc>
        <w:tc>
          <w:tcPr>
            <w:tcW w:w="4394" w:type="dxa"/>
            <w:vAlign w:val="center"/>
          </w:tcPr>
          <w:p w14:paraId="66EA6881" w14:textId="39C9383A" w:rsidR="00AF7570" w:rsidRPr="00AF0AC9" w:rsidRDefault="00AF7570" w:rsidP="00AF0AC9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color w:val="000000"/>
                <w:sz w:val="18"/>
                <w:szCs w:val="18"/>
              </w:rPr>
              <w:t>División sexual del trabajo y corresponsabilidad</w:t>
            </w:r>
          </w:p>
        </w:tc>
        <w:tc>
          <w:tcPr>
            <w:tcW w:w="709" w:type="dxa"/>
            <w:vAlign w:val="center"/>
          </w:tcPr>
          <w:p w14:paraId="49B7F7FA" w14:textId="588F04EE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20</w:t>
            </w:r>
          </w:p>
        </w:tc>
        <w:tc>
          <w:tcPr>
            <w:tcW w:w="708" w:type="dxa"/>
            <w:vAlign w:val="center"/>
          </w:tcPr>
          <w:p w14:paraId="31B106DD" w14:textId="01BCFD40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3</w:t>
            </w:r>
          </w:p>
        </w:tc>
        <w:tc>
          <w:tcPr>
            <w:tcW w:w="851" w:type="dxa"/>
            <w:vAlign w:val="center"/>
          </w:tcPr>
          <w:p w14:paraId="45A45631" w14:textId="4A4C2B1C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23</w:t>
            </w:r>
          </w:p>
        </w:tc>
      </w:tr>
      <w:tr w:rsidR="00AF7570" w:rsidRPr="00AF0AC9" w14:paraId="14EBA6D4" w14:textId="77777777" w:rsidTr="00AF0AC9">
        <w:trPr>
          <w:trHeight w:val="306"/>
        </w:trPr>
        <w:tc>
          <w:tcPr>
            <w:tcW w:w="988" w:type="dxa"/>
            <w:vAlign w:val="center"/>
          </w:tcPr>
          <w:p w14:paraId="177D2A15" w14:textId="2F6BD927" w:rsidR="00AF7570" w:rsidRPr="00AF0AC9" w:rsidRDefault="00AF7570" w:rsidP="00AF0AC9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12/5/23</w:t>
            </w:r>
          </w:p>
        </w:tc>
        <w:tc>
          <w:tcPr>
            <w:tcW w:w="4394" w:type="dxa"/>
            <w:vAlign w:val="center"/>
          </w:tcPr>
          <w:p w14:paraId="37C41F9A" w14:textId="6BDF8AFB" w:rsidR="00AF7570" w:rsidRPr="00AF0AC9" w:rsidRDefault="00AF7570" w:rsidP="00AF0AC9">
            <w:pPr>
              <w:pStyle w:val="Textonotapie"/>
              <w:jc w:val="both"/>
              <w:rPr>
                <w:rFonts w:ascii="Museo 300" w:hAnsi="Museo 300"/>
                <w:color w:val="000000"/>
                <w:sz w:val="18"/>
                <w:szCs w:val="18"/>
              </w:rPr>
            </w:pPr>
            <w:r w:rsidRPr="00AF0AC9">
              <w:rPr>
                <w:rFonts w:ascii="Museo 300" w:hAnsi="Museo 300"/>
                <w:color w:val="000000"/>
                <w:sz w:val="18"/>
                <w:szCs w:val="18"/>
              </w:rPr>
              <w:t>División sexual del trabajo y corresponsabilidad</w:t>
            </w:r>
          </w:p>
        </w:tc>
        <w:tc>
          <w:tcPr>
            <w:tcW w:w="709" w:type="dxa"/>
            <w:vAlign w:val="center"/>
          </w:tcPr>
          <w:p w14:paraId="79FD24B8" w14:textId="777342C5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6</w:t>
            </w:r>
          </w:p>
        </w:tc>
        <w:tc>
          <w:tcPr>
            <w:tcW w:w="708" w:type="dxa"/>
            <w:vAlign w:val="center"/>
          </w:tcPr>
          <w:p w14:paraId="7F769582" w14:textId="1BD586F7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0352A75F" w14:textId="69A76DE5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10</w:t>
            </w:r>
          </w:p>
        </w:tc>
      </w:tr>
      <w:tr w:rsidR="00AF7570" w:rsidRPr="00AF0AC9" w14:paraId="46C62BF5" w14:textId="4C8B6D8B" w:rsidTr="00AF0AC9">
        <w:trPr>
          <w:trHeight w:val="306"/>
        </w:trPr>
        <w:tc>
          <w:tcPr>
            <w:tcW w:w="988" w:type="dxa"/>
            <w:vAlign w:val="center"/>
          </w:tcPr>
          <w:p w14:paraId="7DEF008F" w14:textId="5C5ED2F7" w:rsidR="00AF7570" w:rsidRPr="00AF0AC9" w:rsidRDefault="00AF7570" w:rsidP="00AF0AC9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19/5/23</w:t>
            </w:r>
          </w:p>
        </w:tc>
        <w:tc>
          <w:tcPr>
            <w:tcW w:w="4394" w:type="dxa"/>
            <w:vAlign w:val="center"/>
          </w:tcPr>
          <w:p w14:paraId="54F570FF" w14:textId="3CD03FFF" w:rsidR="00AF7570" w:rsidRPr="00AF0AC9" w:rsidRDefault="00AF7570" w:rsidP="00AF0AC9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color w:val="000000"/>
                <w:sz w:val="18"/>
                <w:szCs w:val="18"/>
              </w:rPr>
              <w:t>División sexual del trabajo y corresponsabilidad</w:t>
            </w:r>
          </w:p>
        </w:tc>
        <w:tc>
          <w:tcPr>
            <w:tcW w:w="709" w:type="dxa"/>
            <w:vAlign w:val="center"/>
          </w:tcPr>
          <w:p w14:paraId="66FCDB00" w14:textId="1C33F38E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708" w:type="dxa"/>
            <w:vAlign w:val="center"/>
          </w:tcPr>
          <w:p w14:paraId="0D6A6C37" w14:textId="101340DE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8</w:t>
            </w:r>
          </w:p>
        </w:tc>
        <w:tc>
          <w:tcPr>
            <w:tcW w:w="851" w:type="dxa"/>
            <w:vAlign w:val="center"/>
          </w:tcPr>
          <w:p w14:paraId="1BF63BE0" w14:textId="4DAC338E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16</w:t>
            </w:r>
          </w:p>
        </w:tc>
      </w:tr>
      <w:tr w:rsidR="00AF7570" w:rsidRPr="00AF0AC9" w14:paraId="5CE871B3" w14:textId="77777777" w:rsidTr="00AF0AC9">
        <w:trPr>
          <w:trHeight w:val="306"/>
        </w:trPr>
        <w:tc>
          <w:tcPr>
            <w:tcW w:w="988" w:type="dxa"/>
            <w:vAlign w:val="center"/>
          </w:tcPr>
          <w:p w14:paraId="15570C7E" w14:textId="309502AB" w:rsidR="00AF7570" w:rsidRPr="00AF0AC9" w:rsidRDefault="00AF7570" w:rsidP="00AF0AC9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26/5/23</w:t>
            </w:r>
          </w:p>
        </w:tc>
        <w:tc>
          <w:tcPr>
            <w:tcW w:w="4394" w:type="dxa"/>
            <w:vAlign w:val="center"/>
          </w:tcPr>
          <w:p w14:paraId="4786F093" w14:textId="62429D2F" w:rsidR="00AF7570" w:rsidRPr="00AF0AC9" w:rsidRDefault="00AF7570" w:rsidP="00AF0AC9">
            <w:pPr>
              <w:pStyle w:val="Textonotapie"/>
              <w:jc w:val="both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color w:val="000000"/>
                <w:sz w:val="18"/>
                <w:szCs w:val="18"/>
              </w:rPr>
              <w:t>División sexual del trabajo y corresponsabilidad</w:t>
            </w:r>
          </w:p>
        </w:tc>
        <w:tc>
          <w:tcPr>
            <w:tcW w:w="709" w:type="dxa"/>
            <w:vAlign w:val="center"/>
          </w:tcPr>
          <w:p w14:paraId="1EC81717" w14:textId="5F9437DB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10</w:t>
            </w:r>
          </w:p>
        </w:tc>
        <w:tc>
          <w:tcPr>
            <w:tcW w:w="708" w:type="dxa"/>
            <w:vAlign w:val="center"/>
          </w:tcPr>
          <w:p w14:paraId="7D2A7F1B" w14:textId="542FAF50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center"/>
          </w:tcPr>
          <w:p w14:paraId="625B2006" w14:textId="44657956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11</w:t>
            </w:r>
          </w:p>
        </w:tc>
      </w:tr>
      <w:tr w:rsidR="00AF7570" w:rsidRPr="00AF0AC9" w14:paraId="2DC27B39" w14:textId="77777777" w:rsidTr="00AF0AC9">
        <w:trPr>
          <w:trHeight w:val="283"/>
        </w:trPr>
        <w:tc>
          <w:tcPr>
            <w:tcW w:w="7650" w:type="dxa"/>
            <w:gridSpan w:val="5"/>
            <w:vAlign w:val="center"/>
          </w:tcPr>
          <w:p w14:paraId="5F78863B" w14:textId="38111F01" w:rsidR="00AF7570" w:rsidRPr="00AF0AC9" w:rsidRDefault="00AF7570" w:rsidP="003F119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Junio</w:t>
            </w:r>
          </w:p>
        </w:tc>
      </w:tr>
      <w:tr w:rsidR="00AF7570" w:rsidRPr="00AF0AC9" w14:paraId="24384016" w14:textId="77777777" w:rsidTr="00AF0AC9">
        <w:trPr>
          <w:trHeight w:val="340"/>
        </w:trPr>
        <w:tc>
          <w:tcPr>
            <w:tcW w:w="5382" w:type="dxa"/>
            <w:gridSpan w:val="2"/>
            <w:vAlign w:val="center"/>
          </w:tcPr>
          <w:p w14:paraId="4D226C69" w14:textId="2112B6C9" w:rsidR="00AF7570" w:rsidRPr="00AF0AC9" w:rsidRDefault="00AF7570" w:rsidP="007A551A">
            <w:pPr>
              <w:pStyle w:val="Textonotapie"/>
              <w:rPr>
                <w:rFonts w:ascii="Museo 300" w:hAnsi="Museo 300"/>
                <w:b/>
                <w:color w:val="000000"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Temática Impartida</w:t>
            </w:r>
          </w:p>
        </w:tc>
        <w:tc>
          <w:tcPr>
            <w:tcW w:w="709" w:type="dxa"/>
            <w:vAlign w:val="center"/>
          </w:tcPr>
          <w:p w14:paraId="3CA5DBCD" w14:textId="65FAFD4E" w:rsidR="00AF7570" w:rsidRPr="00AF0AC9" w:rsidRDefault="00AF7570" w:rsidP="007A551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H</w:t>
            </w:r>
          </w:p>
        </w:tc>
        <w:tc>
          <w:tcPr>
            <w:tcW w:w="708" w:type="dxa"/>
            <w:vAlign w:val="center"/>
          </w:tcPr>
          <w:p w14:paraId="41EE1147" w14:textId="68D493B1" w:rsidR="00AF7570" w:rsidRPr="00AF0AC9" w:rsidRDefault="00AF7570" w:rsidP="007A551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M</w:t>
            </w:r>
          </w:p>
        </w:tc>
        <w:tc>
          <w:tcPr>
            <w:tcW w:w="851" w:type="dxa"/>
            <w:vAlign w:val="center"/>
          </w:tcPr>
          <w:p w14:paraId="6519A768" w14:textId="3E32DEE4" w:rsidR="00AF7570" w:rsidRPr="00AF0AC9" w:rsidRDefault="00AF7570" w:rsidP="007A551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Total</w:t>
            </w:r>
          </w:p>
        </w:tc>
      </w:tr>
      <w:tr w:rsidR="00AF7570" w:rsidRPr="00AF0AC9" w14:paraId="5D16935A" w14:textId="77777777" w:rsidTr="00AF0AC9">
        <w:trPr>
          <w:trHeight w:val="306"/>
        </w:trPr>
        <w:tc>
          <w:tcPr>
            <w:tcW w:w="988" w:type="dxa"/>
            <w:vAlign w:val="center"/>
          </w:tcPr>
          <w:p w14:paraId="0D341842" w14:textId="268922E4" w:rsidR="00AF7570" w:rsidRPr="00AF0AC9" w:rsidRDefault="00AF7570" w:rsidP="00AF0AC9">
            <w:pPr>
              <w:pStyle w:val="Textonotapie"/>
              <w:jc w:val="center"/>
              <w:rPr>
                <w:rFonts w:ascii="Museo 300" w:hAnsi="Museo 300"/>
                <w:color w:val="000000"/>
                <w:sz w:val="18"/>
                <w:szCs w:val="18"/>
              </w:rPr>
            </w:pPr>
            <w:r>
              <w:rPr>
                <w:rFonts w:ascii="Museo 300" w:hAnsi="Museo 300"/>
                <w:color w:val="000000"/>
                <w:sz w:val="18"/>
                <w:szCs w:val="18"/>
              </w:rPr>
              <w:t>Junio</w:t>
            </w:r>
          </w:p>
        </w:tc>
        <w:tc>
          <w:tcPr>
            <w:tcW w:w="4394" w:type="dxa"/>
            <w:vAlign w:val="center"/>
          </w:tcPr>
          <w:p w14:paraId="2293500E" w14:textId="3DEE4FBE" w:rsidR="00AF7570" w:rsidRPr="00AF0AC9" w:rsidRDefault="00AF7570" w:rsidP="00AF0AC9">
            <w:pPr>
              <w:pStyle w:val="Textonotapie"/>
              <w:jc w:val="both"/>
              <w:rPr>
                <w:rFonts w:ascii="Museo 300" w:hAnsi="Museo 300"/>
                <w:color w:val="000000"/>
                <w:sz w:val="18"/>
                <w:szCs w:val="18"/>
              </w:rPr>
            </w:pPr>
            <w:r w:rsidRPr="00AF0AC9">
              <w:rPr>
                <w:rFonts w:ascii="Museo 300" w:hAnsi="Museo 300"/>
                <w:color w:val="000000"/>
                <w:sz w:val="18"/>
                <w:szCs w:val="18"/>
              </w:rPr>
              <w:t>División sexual del trabajo y corresponsabilidad</w:t>
            </w:r>
            <w:r>
              <w:rPr>
                <w:rFonts w:ascii="Museo 300" w:hAnsi="Museo 300"/>
                <w:color w:val="000000"/>
                <w:sz w:val="18"/>
                <w:szCs w:val="18"/>
              </w:rPr>
              <w:t xml:space="preserve"> (</w:t>
            </w:r>
            <w:r w:rsidRPr="00AF0AC9">
              <w:rPr>
                <w:rFonts w:ascii="Museo 300" w:hAnsi="Museo 300"/>
                <w:color w:val="000000"/>
                <w:sz w:val="18"/>
                <w:szCs w:val="18"/>
              </w:rPr>
              <w:t>CETIA IV</w:t>
            </w:r>
            <w:r>
              <w:rPr>
                <w:rFonts w:ascii="Museo 300" w:hAnsi="Museo 300"/>
                <w:color w:val="000000"/>
                <w:sz w:val="18"/>
                <w:szCs w:val="18"/>
              </w:rPr>
              <w:t>)</w:t>
            </w:r>
          </w:p>
        </w:tc>
        <w:tc>
          <w:tcPr>
            <w:tcW w:w="709" w:type="dxa"/>
            <w:vAlign w:val="center"/>
          </w:tcPr>
          <w:p w14:paraId="0872E5C8" w14:textId="0B0FA746" w:rsidR="00AF7570" w:rsidRPr="00AF0AC9" w:rsidRDefault="00AF7570" w:rsidP="007A551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12</w:t>
            </w:r>
          </w:p>
        </w:tc>
        <w:tc>
          <w:tcPr>
            <w:tcW w:w="708" w:type="dxa"/>
            <w:vAlign w:val="center"/>
          </w:tcPr>
          <w:p w14:paraId="3AE5E214" w14:textId="7290E7D1" w:rsidR="00AF7570" w:rsidRPr="00AF0AC9" w:rsidRDefault="00AF7570" w:rsidP="007A551A">
            <w:pPr>
              <w:pStyle w:val="Textonotapie"/>
              <w:jc w:val="center"/>
              <w:rPr>
                <w:rFonts w:ascii="Museo 300" w:hAnsi="Museo 300"/>
                <w:sz w:val="18"/>
                <w:szCs w:val="18"/>
              </w:rPr>
            </w:pPr>
            <w:r w:rsidRPr="00AF0AC9">
              <w:rPr>
                <w:rFonts w:ascii="Museo 300" w:hAnsi="Museo 300"/>
                <w:sz w:val="18"/>
                <w:szCs w:val="18"/>
              </w:rPr>
              <w:t>4</w:t>
            </w:r>
          </w:p>
        </w:tc>
        <w:tc>
          <w:tcPr>
            <w:tcW w:w="851" w:type="dxa"/>
            <w:vAlign w:val="center"/>
          </w:tcPr>
          <w:p w14:paraId="201EEA7D" w14:textId="3C1A3064" w:rsidR="00AF7570" w:rsidRPr="00AF0AC9" w:rsidRDefault="00AF7570" w:rsidP="007A551A">
            <w:pPr>
              <w:pStyle w:val="Textonotapie"/>
              <w:jc w:val="center"/>
              <w:rPr>
                <w:rFonts w:ascii="Museo 300" w:hAnsi="Museo 300"/>
                <w:b/>
                <w:sz w:val="18"/>
                <w:szCs w:val="18"/>
              </w:rPr>
            </w:pPr>
            <w:r w:rsidRPr="00AF0AC9">
              <w:rPr>
                <w:rFonts w:ascii="Museo 300" w:hAnsi="Museo 300"/>
                <w:b/>
                <w:sz w:val="18"/>
                <w:szCs w:val="18"/>
              </w:rPr>
              <w:t>16</w:t>
            </w:r>
          </w:p>
        </w:tc>
      </w:tr>
    </w:tbl>
    <w:p w14:paraId="601D6634" w14:textId="77777777" w:rsidR="00AF7570" w:rsidRPr="00AC6FC6" w:rsidRDefault="00AF7570" w:rsidP="008C5D89">
      <w:pPr>
        <w:pStyle w:val="Textonotapie"/>
        <w:rPr>
          <w:rFonts w:ascii="Museo 300" w:hAnsi="Museo 300"/>
          <w:sz w:val="18"/>
          <w:szCs w:val="18"/>
        </w:rPr>
      </w:pPr>
    </w:p>
  </w:footnote>
  <w:footnote w:id="72">
    <w:p w14:paraId="390A9B95" w14:textId="793D6092" w:rsidR="00AF7570" w:rsidRPr="009D1D4E" w:rsidRDefault="00AF7570" w:rsidP="00681229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9D1D4E">
        <w:rPr>
          <w:rStyle w:val="Refdenotaalpie"/>
          <w:rFonts w:ascii="Museo 300" w:hAnsi="Museo 300"/>
        </w:rPr>
        <w:footnoteRef/>
      </w:r>
      <w:r w:rsidRPr="009D1D4E">
        <w:rPr>
          <w:rFonts w:ascii="Museo 300" w:hAnsi="Museo 300"/>
          <w:sz w:val="18"/>
          <w:szCs w:val="18"/>
        </w:rPr>
        <w:t xml:space="preserve"> Se elaboraron los informes correspondientes a la Gestión Ambiental siguientes: 1) Solicitud de 1,500 árboles y 200 quintales de abono a CEL; 2) Informe sobre los alcances obtenidos en la capacitación “Legislación ambiental”; 3) Presentación del Diagnóstico Ambiental al Titular, en colaboración con los miembros del Comité de Gestión Ambiental; 4) Informe sobre las acciones a ejecutar el 5 de junio en ocasión del día mundial del medio ambiente, siendo estas: Retiro de basureros de las oficinas, inauguración del ECOCENTRO e instalación de ECOPUNTOS; y 5) Informe sobre la instalación de letreros en ANP Las Lajas.</w:t>
      </w:r>
    </w:p>
    <w:p w14:paraId="15DE64E9" w14:textId="77777777" w:rsidR="00AF7570" w:rsidRPr="009D1D4E" w:rsidRDefault="00AF7570" w:rsidP="00681229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73">
    <w:p w14:paraId="1F37B61D" w14:textId="2578D696" w:rsidR="00AF7570" w:rsidRPr="009D1D4E" w:rsidRDefault="00AF7570" w:rsidP="00FA14F2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9D1D4E">
        <w:rPr>
          <w:rStyle w:val="Refdenotaalpie"/>
          <w:rFonts w:ascii="Museo 300" w:hAnsi="Museo 300"/>
        </w:rPr>
        <w:footnoteRef/>
      </w:r>
      <w:r w:rsidRPr="009D1D4E">
        <w:rPr>
          <w:rFonts w:ascii="Museo 300" w:hAnsi="Museo 300"/>
        </w:rPr>
        <w:t xml:space="preserve"> </w:t>
      </w:r>
      <w:r w:rsidRPr="009D1D4E">
        <w:rPr>
          <w:rFonts w:ascii="Museo 300" w:hAnsi="Museo 300"/>
          <w:sz w:val="18"/>
          <w:szCs w:val="18"/>
        </w:rPr>
        <w:t xml:space="preserve">Se obtuvo la información legal y técnica para emitir los dictámenes de transferencia de 7 y 15 porciones identificadas como ANP, situadas en la Hacienda Cuesta Empedrada del </w:t>
      </w:r>
      <w:r>
        <w:rPr>
          <w:rFonts w:ascii="Museo 300" w:hAnsi="Museo 300"/>
          <w:sz w:val="18"/>
          <w:szCs w:val="18"/>
        </w:rPr>
        <w:t>d</w:t>
      </w:r>
      <w:r w:rsidRPr="009D1D4E">
        <w:rPr>
          <w:rFonts w:ascii="Museo 300" w:hAnsi="Museo 300"/>
          <w:sz w:val="18"/>
          <w:szCs w:val="18"/>
        </w:rPr>
        <w:t xml:space="preserve">epartamento de Usulután. </w:t>
      </w:r>
    </w:p>
    <w:p w14:paraId="55B52593" w14:textId="77777777" w:rsidR="00AF7570" w:rsidRPr="009D1D4E" w:rsidRDefault="00AF7570" w:rsidP="003B252D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74">
    <w:p w14:paraId="43CAC82E" w14:textId="3346D156" w:rsidR="00AF7570" w:rsidRPr="005B2140" w:rsidRDefault="00AF7570" w:rsidP="003B252D">
      <w:pPr>
        <w:pStyle w:val="Textonotapie"/>
        <w:jc w:val="both"/>
        <w:rPr>
          <w:rFonts w:ascii="Museo 300" w:hAnsi="Museo 300"/>
          <w:sz w:val="16"/>
          <w:szCs w:val="16"/>
        </w:rPr>
      </w:pPr>
      <w:r w:rsidRPr="009D1D4E">
        <w:rPr>
          <w:rStyle w:val="Refdenotaalpie"/>
          <w:rFonts w:ascii="Museo 300" w:hAnsi="Museo 300"/>
        </w:rPr>
        <w:footnoteRef/>
      </w:r>
      <w:r w:rsidRPr="009D1D4E">
        <w:rPr>
          <w:rFonts w:ascii="Museo 300" w:hAnsi="Museo 300"/>
        </w:rPr>
        <w:t xml:space="preserve"> </w:t>
      </w:r>
      <w:r w:rsidRPr="009D1D4E">
        <w:rPr>
          <w:rFonts w:ascii="Museo 300" w:hAnsi="Museo 300"/>
          <w:sz w:val="18"/>
          <w:szCs w:val="18"/>
        </w:rPr>
        <w:t>Se elabor</w:t>
      </w:r>
      <w:r>
        <w:rPr>
          <w:rFonts w:ascii="Museo 300" w:hAnsi="Museo 300"/>
          <w:sz w:val="18"/>
          <w:szCs w:val="18"/>
        </w:rPr>
        <w:t xml:space="preserve">aron </w:t>
      </w:r>
      <w:r w:rsidRPr="009D1D4E">
        <w:rPr>
          <w:rFonts w:ascii="Museo 300" w:hAnsi="Museo 300"/>
          <w:sz w:val="18"/>
          <w:szCs w:val="18"/>
        </w:rPr>
        <w:t>2 Actas de Entrega Material, correspondientes a los inmuebles identificados como ANP, denominados: Hacienda El Durazneño, situado en el departamento de Ahuachapán y Finca Buenos Aires, en el departamento de Sonsonate.</w:t>
      </w:r>
      <w:r>
        <w:rPr>
          <w:rFonts w:ascii="Museo 300" w:hAnsi="Museo 300"/>
          <w:sz w:val="18"/>
          <w:szCs w:val="18"/>
        </w:rPr>
        <w:t xml:space="preserve"> </w:t>
      </w:r>
    </w:p>
  </w:footnote>
  <w:footnote w:id="75">
    <w:p w14:paraId="022CA46E" w14:textId="7C839A53" w:rsidR="00AF7570" w:rsidRPr="0060387E" w:rsidRDefault="00AF7570" w:rsidP="0060387E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60387E">
        <w:rPr>
          <w:rStyle w:val="Refdenotaalpie"/>
          <w:rFonts w:ascii="Museo 300" w:hAnsi="Museo 300"/>
        </w:rPr>
        <w:footnoteRef/>
      </w:r>
      <w:r w:rsidRPr="0060387E">
        <w:rPr>
          <w:rFonts w:ascii="Museo 300" w:hAnsi="Museo 300"/>
        </w:rPr>
        <w:t xml:space="preserve"> </w:t>
      </w:r>
      <w:r w:rsidRPr="0060387E">
        <w:rPr>
          <w:rFonts w:ascii="Museo 300" w:hAnsi="Museo 300"/>
          <w:sz w:val="18"/>
          <w:szCs w:val="18"/>
        </w:rPr>
        <w:t>Al mes de abril se contaban con 25 procesos por libre gestión y uno más adjudicado, así como 4 procesos por contratación directa.</w:t>
      </w:r>
      <w:r>
        <w:rPr>
          <w:rFonts w:ascii="Museo 300" w:hAnsi="Museo 300"/>
          <w:sz w:val="18"/>
          <w:szCs w:val="18"/>
        </w:rPr>
        <w:t xml:space="preserve"> </w:t>
      </w:r>
    </w:p>
  </w:footnote>
  <w:footnote w:id="76">
    <w:p w14:paraId="1AED5BD4" w14:textId="5319CE53" w:rsidR="00AF7570" w:rsidRDefault="00AF7570" w:rsidP="00CA3954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9E1E96">
        <w:rPr>
          <w:rStyle w:val="Refdenotaalpie"/>
          <w:rFonts w:ascii="Museo 300" w:hAnsi="Museo 300"/>
        </w:rPr>
        <w:footnoteRef/>
      </w:r>
      <w:r w:rsidRPr="009E1E96">
        <w:rPr>
          <w:rFonts w:ascii="Museo 300" w:hAnsi="Museo 300"/>
        </w:rPr>
        <w:t xml:space="preserve"> </w:t>
      </w:r>
      <w:r w:rsidRPr="009E1E96">
        <w:rPr>
          <w:rFonts w:ascii="Museo 300" w:hAnsi="Museo 300"/>
          <w:sz w:val="18"/>
          <w:szCs w:val="18"/>
        </w:rPr>
        <w:t>El Plan Anual Operativo, Plan de Trabajo y Plan de Riesgos de la Unidad de Compras Públicas se sometió</w:t>
      </w:r>
      <w:r>
        <w:rPr>
          <w:rFonts w:ascii="Museo 300" w:hAnsi="Museo 300"/>
          <w:sz w:val="18"/>
          <w:szCs w:val="18"/>
        </w:rPr>
        <w:t xml:space="preserve"> a la autorización del Sr. Presidente Institucional en nota </w:t>
      </w:r>
      <w:r w:rsidRPr="009E1E96">
        <w:rPr>
          <w:rFonts w:ascii="Museo 300" w:hAnsi="Museo 300"/>
          <w:sz w:val="18"/>
          <w:szCs w:val="18"/>
        </w:rPr>
        <w:t>UPL-00-0029-23</w:t>
      </w:r>
      <w:r>
        <w:rPr>
          <w:rFonts w:ascii="Museo 300" w:hAnsi="Museo 300"/>
          <w:sz w:val="18"/>
          <w:szCs w:val="18"/>
        </w:rPr>
        <w:t xml:space="preserve"> del 27 de abril de 2023.</w:t>
      </w:r>
    </w:p>
    <w:p w14:paraId="058C15E8" w14:textId="77777777" w:rsidR="00AF7570" w:rsidRPr="009E1E96" w:rsidRDefault="00AF7570" w:rsidP="00CA3954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77">
    <w:p w14:paraId="1995D2EB" w14:textId="5B9D9395" w:rsidR="00AF7570" w:rsidRDefault="00AF7570" w:rsidP="00CA3954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9E1E96">
        <w:rPr>
          <w:rStyle w:val="Refdenotaalpie"/>
          <w:rFonts w:ascii="Museo 300" w:hAnsi="Museo 300"/>
        </w:rPr>
        <w:footnoteRef/>
      </w:r>
      <w:r w:rsidRPr="009E1E96">
        <w:rPr>
          <w:rFonts w:ascii="Museo 300" w:hAnsi="Museo 300"/>
        </w:rPr>
        <w:t xml:space="preserve"> </w:t>
      </w:r>
      <w:r w:rsidRPr="009E1E96">
        <w:rPr>
          <w:rFonts w:ascii="Museo 300" w:hAnsi="Museo 300"/>
          <w:sz w:val="18"/>
          <w:szCs w:val="18"/>
        </w:rPr>
        <w:t xml:space="preserve">Se preparó informe </w:t>
      </w:r>
      <w:r>
        <w:rPr>
          <w:rFonts w:ascii="Museo 300" w:hAnsi="Museo 300"/>
          <w:sz w:val="18"/>
          <w:szCs w:val="18"/>
        </w:rPr>
        <w:t xml:space="preserve">correspondiente al periodo </w:t>
      </w:r>
      <w:r w:rsidRPr="009E1E96">
        <w:rPr>
          <w:rFonts w:ascii="Museo 300" w:hAnsi="Museo 300"/>
          <w:sz w:val="18"/>
          <w:szCs w:val="18"/>
        </w:rPr>
        <w:t>01/</w:t>
      </w:r>
      <w:r>
        <w:rPr>
          <w:rFonts w:ascii="Museo 300" w:hAnsi="Museo 300"/>
          <w:sz w:val="18"/>
          <w:szCs w:val="18"/>
        </w:rPr>
        <w:t xml:space="preserve"> Abril</w:t>
      </w:r>
      <w:r w:rsidRPr="009E1E96">
        <w:rPr>
          <w:rFonts w:ascii="Museo 300" w:hAnsi="Museo 300"/>
          <w:sz w:val="18"/>
          <w:szCs w:val="18"/>
        </w:rPr>
        <w:t>/</w:t>
      </w:r>
      <w:r>
        <w:rPr>
          <w:rFonts w:ascii="Museo 300" w:hAnsi="Museo 300"/>
          <w:sz w:val="18"/>
          <w:szCs w:val="18"/>
        </w:rPr>
        <w:t xml:space="preserve"> </w:t>
      </w:r>
      <w:r w:rsidRPr="009E1E96">
        <w:rPr>
          <w:rFonts w:ascii="Museo 300" w:hAnsi="Museo 300"/>
          <w:sz w:val="18"/>
          <w:szCs w:val="18"/>
        </w:rPr>
        <w:t>2023 al 30/</w:t>
      </w:r>
      <w:r>
        <w:rPr>
          <w:rFonts w:ascii="Museo 300" w:hAnsi="Museo 300"/>
          <w:sz w:val="18"/>
          <w:szCs w:val="18"/>
        </w:rPr>
        <w:t xml:space="preserve"> Junio</w:t>
      </w:r>
      <w:r w:rsidRPr="009E1E96">
        <w:rPr>
          <w:rFonts w:ascii="Museo 300" w:hAnsi="Museo 300"/>
          <w:sz w:val="18"/>
          <w:szCs w:val="18"/>
        </w:rPr>
        <w:t>/</w:t>
      </w:r>
      <w:r>
        <w:rPr>
          <w:rFonts w:ascii="Museo 300" w:hAnsi="Museo 300"/>
          <w:sz w:val="18"/>
          <w:szCs w:val="18"/>
        </w:rPr>
        <w:t xml:space="preserve"> </w:t>
      </w:r>
      <w:r w:rsidRPr="009E1E96">
        <w:rPr>
          <w:rFonts w:ascii="Museo 300" w:hAnsi="Museo 300"/>
          <w:sz w:val="18"/>
          <w:szCs w:val="18"/>
        </w:rPr>
        <w:t>2023 para presentar a Junta Directiva en el mes de julio</w:t>
      </w:r>
      <w:r>
        <w:rPr>
          <w:rFonts w:ascii="Museo 300" w:hAnsi="Museo 300"/>
          <w:sz w:val="18"/>
          <w:szCs w:val="18"/>
        </w:rPr>
        <w:t xml:space="preserve"> de </w:t>
      </w:r>
      <w:r w:rsidRPr="009E1E96">
        <w:rPr>
          <w:rFonts w:ascii="Museo 300" w:hAnsi="Museo 300"/>
          <w:sz w:val="18"/>
          <w:szCs w:val="18"/>
        </w:rPr>
        <w:t>2023.</w:t>
      </w:r>
    </w:p>
    <w:p w14:paraId="6A31093F" w14:textId="77777777" w:rsidR="00AF7570" w:rsidRPr="009E1E96" w:rsidRDefault="00AF7570" w:rsidP="00CA3954">
      <w:pPr>
        <w:pStyle w:val="Textonotapie"/>
        <w:jc w:val="both"/>
        <w:rPr>
          <w:rFonts w:ascii="Museo 300" w:hAnsi="Museo 300"/>
          <w:sz w:val="18"/>
          <w:szCs w:val="18"/>
        </w:rPr>
      </w:pPr>
    </w:p>
  </w:footnote>
  <w:footnote w:id="78">
    <w:p w14:paraId="5D2DCC63" w14:textId="413D3DE7" w:rsidR="00AF7570" w:rsidRDefault="00AF7570">
      <w:pPr>
        <w:pStyle w:val="Textonotapie"/>
        <w:rPr>
          <w:rFonts w:ascii="Museo 300" w:hAnsi="Museo 300"/>
          <w:sz w:val="18"/>
          <w:szCs w:val="18"/>
        </w:rPr>
      </w:pPr>
      <w:r w:rsidRPr="008E0FC1">
        <w:rPr>
          <w:rStyle w:val="Refdenotaalpie"/>
          <w:rFonts w:ascii="Museo 300" w:hAnsi="Museo 300"/>
          <w:sz w:val="18"/>
          <w:szCs w:val="18"/>
        </w:rPr>
        <w:footnoteRef/>
      </w:r>
      <w:r w:rsidRPr="008E0FC1">
        <w:rPr>
          <w:rFonts w:ascii="Museo 300" w:hAnsi="Museo 300"/>
          <w:sz w:val="18"/>
          <w:szCs w:val="18"/>
        </w:rPr>
        <w:t xml:space="preserve"> </w:t>
      </w:r>
      <w:r>
        <w:rPr>
          <w:rFonts w:ascii="Museo 300" w:hAnsi="Museo 300"/>
          <w:sz w:val="18"/>
          <w:szCs w:val="18"/>
        </w:rPr>
        <w:t>Esta actividad depende de los requerimientos de información que realice la DINAC, situación que no sucedió en el periodo de estudio.</w:t>
      </w:r>
    </w:p>
    <w:p w14:paraId="7B73E0F8" w14:textId="77777777" w:rsidR="00AF7570" w:rsidRPr="008E0FC1" w:rsidRDefault="00AF7570">
      <w:pPr>
        <w:pStyle w:val="Textonotapie"/>
        <w:rPr>
          <w:rFonts w:ascii="Museo 300" w:hAnsi="Museo 300"/>
          <w:sz w:val="18"/>
          <w:szCs w:val="18"/>
        </w:rPr>
      </w:pPr>
    </w:p>
  </w:footnote>
  <w:footnote w:id="79">
    <w:p w14:paraId="0819E7B1" w14:textId="0307B4C0" w:rsidR="00AF7570" w:rsidRPr="008E0FC1" w:rsidRDefault="00AF7570" w:rsidP="00CA3954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9E1E96">
        <w:rPr>
          <w:rStyle w:val="Refdenotaalpie"/>
          <w:rFonts w:ascii="Museo 300" w:hAnsi="Museo 300"/>
        </w:rPr>
        <w:footnoteRef/>
      </w:r>
      <w:r w:rsidRPr="009E1E96">
        <w:rPr>
          <w:rFonts w:ascii="Museo 300" w:hAnsi="Museo 300"/>
        </w:rPr>
        <w:t xml:space="preserve"> </w:t>
      </w:r>
      <w:r w:rsidRPr="008E0FC1">
        <w:rPr>
          <w:rFonts w:ascii="Museo 300" w:hAnsi="Museo 300"/>
          <w:sz w:val="18"/>
          <w:szCs w:val="18"/>
        </w:rPr>
        <w:t>Para el segundo trimestre se reporta:</w:t>
      </w:r>
    </w:p>
    <w:p w14:paraId="59ADDC1A" w14:textId="3CBA1E40" w:rsidR="00AF7570" w:rsidRPr="008E0FC1" w:rsidRDefault="00AF7570" w:rsidP="008E0FC1">
      <w:pPr>
        <w:pStyle w:val="Textonotapie"/>
        <w:numPr>
          <w:ilvl w:val="0"/>
          <w:numId w:val="43"/>
        </w:numPr>
        <w:ind w:left="567" w:hanging="283"/>
        <w:jc w:val="both"/>
        <w:rPr>
          <w:rFonts w:ascii="Museo 300" w:hAnsi="Museo 300"/>
          <w:sz w:val="18"/>
          <w:szCs w:val="18"/>
        </w:rPr>
      </w:pPr>
      <w:r w:rsidRPr="008E0FC1">
        <w:rPr>
          <w:rFonts w:ascii="Museo 300" w:hAnsi="Museo 300"/>
          <w:sz w:val="18"/>
          <w:szCs w:val="18"/>
        </w:rPr>
        <w:t>Mayo: 10 Procesos de contratación por el método de comparación de precios y 2 por contratación directa.</w:t>
      </w:r>
    </w:p>
    <w:p w14:paraId="2F0F4ABE" w14:textId="048E6291" w:rsidR="00AF7570" w:rsidRPr="009E1E96" w:rsidRDefault="00AF7570" w:rsidP="008E0FC1">
      <w:pPr>
        <w:pStyle w:val="Textonotapie"/>
        <w:numPr>
          <w:ilvl w:val="0"/>
          <w:numId w:val="43"/>
        </w:numPr>
        <w:ind w:left="567" w:hanging="283"/>
        <w:jc w:val="both"/>
        <w:rPr>
          <w:rFonts w:ascii="Museo 300" w:hAnsi="Museo 300"/>
          <w:sz w:val="18"/>
          <w:szCs w:val="18"/>
        </w:rPr>
      </w:pPr>
      <w:r w:rsidRPr="008E0FC1">
        <w:rPr>
          <w:rFonts w:ascii="Museo 300" w:hAnsi="Museo 300"/>
          <w:sz w:val="18"/>
          <w:szCs w:val="18"/>
        </w:rPr>
        <w:t xml:space="preserve">Junio: 24 Procesos de contratación por el método de comparación de precios y </w:t>
      </w:r>
      <w:r>
        <w:rPr>
          <w:rFonts w:ascii="Museo 300" w:hAnsi="Museo 300"/>
          <w:sz w:val="18"/>
          <w:szCs w:val="18"/>
        </w:rPr>
        <w:t xml:space="preserve">uno </w:t>
      </w:r>
      <w:r w:rsidRPr="008E0FC1">
        <w:rPr>
          <w:rFonts w:ascii="Museo 300" w:hAnsi="Museo 300"/>
          <w:sz w:val="18"/>
          <w:szCs w:val="18"/>
        </w:rPr>
        <w:t>de licitación.</w:t>
      </w:r>
    </w:p>
  </w:footnote>
  <w:footnote w:id="80">
    <w:p w14:paraId="411ACA3E" w14:textId="1CC055B9" w:rsidR="00AF7570" w:rsidRDefault="00AF7570">
      <w:pPr>
        <w:pStyle w:val="Textonotapie"/>
        <w:rPr>
          <w:rFonts w:ascii="Museo 300" w:hAnsi="Museo 300"/>
          <w:sz w:val="18"/>
          <w:szCs w:val="18"/>
        </w:rPr>
      </w:pPr>
      <w:r w:rsidRPr="00EC6B42">
        <w:rPr>
          <w:rStyle w:val="Refdenotaalpie"/>
          <w:rFonts w:ascii="Museo 300" w:hAnsi="Museo 300"/>
        </w:rPr>
        <w:footnoteRef/>
      </w:r>
      <w:r w:rsidRPr="00EC6B42">
        <w:rPr>
          <w:rFonts w:ascii="Museo 300" w:hAnsi="Museo 300"/>
        </w:rPr>
        <w:t xml:space="preserve"> </w:t>
      </w:r>
      <w:r w:rsidRPr="0013612D">
        <w:rPr>
          <w:rFonts w:ascii="Museo 300" w:hAnsi="Museo 300"/>
          <w:sz w:val="18"/>
          <w:szCs w:val="18"/>
        </w:rPr>
        <w:t>Se gestionó la conformación del Comité de Formulación Presupuestaria.</w:t>
      </w:r>
    </w:p>
    <w:p w14:paraId="37F1EF2A" w14:textId="77777777" w:rsidR="00AF7570" w:rsidRPr="00EC6B42" w:rsidRDefault="00AF7570" w:rsidP="0013612D">
      <w:pPr>
        <w:pStyle w:val="Textonotapie"/>
        <w:ind w:firstLine="708"/>
        <w:rPr>
          <w:rFonts w:ascii="Museo 300" w:hAnsi="Museo 300"/>
          <w:sz w:val="12"/>
          <w:szCs w:val="12"/>
        </w:rPr>
      </w:pPr>
    </w:p>
  </w:footnote>
  <w:footnote w:id="81">
    <w:p w14:paraId="5B78CD32" w14:textId="77777777" w:rsidR="00AF7570" w:rsidRPr="0013612D" w:rsidRDefault="00AF7570">
      <w:pPr>
        <w:pStyle w:val="Textonotapie"/>
        <w:rPr>
          <w:rFonts w:ascii="Museo 300" w:hAnsi="Museo 300"/>
          <w:sz w:val="18"/>
          <w:szCs w:val="18"/>
        </w:rPr>
      </w:pPr>
      <w:r w:rsidRPr="00EC6B42">
        <w:rPr>
          <w:rStyle w:val="Refdenotaalpie"/>
          <w:rFonts w:ascii="Museo 300" w:hAnsi="Museo 300"/>
        </w:rPr>
        <w:footnoteRef/>
      </w:r>
      <w:r w:rsidRPr="0013612D">
        <w:rPr>
          <w:rFonts w:ascii="Museo 300" w:hAnsi="Museo 300"/>
          <w:sz w:val="18"/>
          <w:szCs w:val="18"/>
        </w:rPr>
        <w:t xml:space="preserve"> Para el segundo trimestre se reporta:</w:t>
      </w:r>
    </w:p>
    <w:p w14:paraId="3BE5E37B" w14:textId="1017758B" w:rsidR="00AF7570" w:rsidRPr="0013612D" w:rsidRDefault="00AF7570" w:rsidP="0013612D">
      <w:pPr>
        <w:pStyle w:val="Textonotapie"/>
        <w:numPr>
          <w:ilvl w:val="0"/>
          <w:numId w:val="43"/>
        </w:numPr>
        <w:ind w:left="567" w:hanging="283"/>
        <w:jc w:val="both"/>
        <w:rPr>
          <w:rFonts w:ascii="Museo 300" w:hAnsi="Museo 300"/>
          <w:sz w:val="18"/>
          <w:szCs w:val="18"/>
        </w:rPr>
      </w:pPr>
      <w:r w:rsidRPr="0013612D">
        <w:rPr>
          <w:rFonts w:ascii="Museo 300" w:hAnsi="Museo 300"/>
          <w:sz w:val="18"/>
          <w:szCs w:val="18"/>
        </w:rPr>
        <w:t>Abril: Informe elaborado y presentado con referencia UFI-01-033-23</w:t>
      </w:r>
    </w:p>
    <w:p w14:paraId="58B3F7E5" w14:textId="6F5F73AF" w:rsidR="00AF7570" w:rsidRPr="0013612D" w:rsidRDefault="00AF7570" w:rsidP="0013612D">
      <w:pPr>
        <w:pStyle w:val="Textonotapie"/>
        <w:numPr>
          <w:ilvl w:val="0"/>
          <w:numId w:val="43"/>
        </w:numPr>
        <w:ind w:left="567" w:hanging="283"/>
        <w:jc w:val="both"/>
        <w:rPr>
          <w:rFonts w:ascii="Museo 300" w:hAnsi="Museo 300"/>
          <w:sz w:val="18"/>
          <w:szCs w:val="18"/>
        </w:rPr>
      </w:pPr>
      <w:r w:rsidRPr="0013612D">
        <w:rPr>
          <w:rFonts w:ascii="Museo 300" w:hAnsi="Museo 300"/>
          <w:sz w:val="18"/>
          <w:szCs w:val="18"/>
        </w:rPr>
        <w:t>Mayo: Informe elaborado y presentado con referencia UFI-01-041-23</w:t>
      </w:r>
    </w:p>
    <w:p w14:paraId="1627D0A1" w14:textId="0BB66DDD" w:rsidR="00AF7570" w:rsidRPr="00914A79" w:rsidRDefault="00AF7570" w:rsidP="0013612D">
      <w:pPr>
        <w:pStyle w:val="Textonotapie"/>
        <w:numPr>
          <w:ilvl w:val="0"/>
          <w:numId w:val="43"/>
        </w:numPr>
        <w:ind w:left="567" w:hanging="283"/>
        <w:jc w:val="both"/>
        <w:rPr>
          <w:rFonts w:ascii="Museo 300" w:hAnsi="Museo 300"/>
          <w:sz w:val="16"/>
          <w:szCs w:val="16"/>
        </w:rPr>
      </w:pPr>
      <w:r w:rsidRPr="0013612D">
        <w:rPr>
          <w:rFonts w:ascii="Museo 300" w:hAnsi="Museo 300"/>
          <w:sz w:val="18"/>
          <w:szCs w:val="18"/>
        </w:rPr>
        <w:t>Junio: Informe elaborado por Presupuesto con referencia UFI-01-048-23</w:t>
      </w:r>
    </w:p>
  </w:footnote>
  <w:footnote w:id="82">
    <w:p w14:paraId="12618058" w14:textId="490EF400" w:rsidR="00AF7570" w:rsidRPr="0092691D" w:rsidRDefault="00AF7570">
      <w:pPr>
        <w:pStyle w:val="Textonotapie"/>
        <w:rPr>
          <w:rFonts w:ascii="Museo 300" w:hAnsi="Museo 300"/>
          <w:sz w:val="18"/>
          <w:szCs w:val="18"/>
        </w:rPr>
      </w:pPr>
      <w:r w:rsidRPr="0092691D">
        <w:rPr>
          <w:rStyle w:val="Refdenotaalpie"/>
          <w:rFonts w:ascii="Museo 300" w:hAnsi="Museo 300"/>
        </w:rPr>
        <w:footnoteRef/>
      </w:r>
      <w:r w:rsidRPr="0092691D">
        <w:rPr>
          <w:rFonts w:ascii="Museo 300" w:hAnsi="Museo 300"/>
        </w:rPr>
        <w:t xml:space="preserve"> </w:t>
      </w:r>
      <w:r w:rsidRPr="0092691D">
        <w:rPr>
          <w:rFonts w:ascii="Museo 300" w:hAnsi="Museo 300"/>
          <w:sz w:val="18"/>
          <w:szCs w:val="18"/>
        </w:rPr>
        <w:t>Informe trimestral de ingresos elaborado con Ref. UFI-00-0121-23</w:t>
      </w:r>
      <w:r>
        <w:rPr>
          <w:rFonts w:ascii="Museo 300" w:hAnsi="Museo 300"/>
          <w:sz w:val="18"/>
          <w:szCs w:val="18"/>
        </w:rPr>
        <w:t>.</w:t>
      </w:r>
    </w:p>
  </w:footnote>
  <w:footnote w:id="83">
    <w:p w14:paraId="3B0B67A1" w14:textId="0FA84AD2" w:rsidR="00AF7570" w:rsidRPr="00253697" w:rsidRDefault="00AF7570" w:rsidP="00253697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A851A8">
        <w:rPr>
          <w:rStyle w:val="Refdenotaalpie"/>
          <w:rFonts w:ascii="Museo 300" w:hAnsi="Museo 300"/>
        </w:rPr>
        <w:footnoteRef/>
      </w:r>
      <w:r>
        <w:rPr>
          <w:rFonts w:ascii="Museo 300" w:hAnsi="Museo 300"/>
          <w:sz w:val="18"/>
          <w:szCs w:val="18"/>
        </w:rPr>
        <w:t xml:space="preserve"> </w:t>
      </w:r>
      <w:r w:rsidRPr="00253697">
        <w:rPr>
          <w:rFonts w:ascii="Museo 300" w:hAnsi="Museo 300"/>
          <w:sz w:val="18"/>
          <w:szCs w:val="18"/>
        </w:rPr>
        <w:t>Se informa de la normativa institucional autorizada en el periodo:</w:t>
      </w:r>
    </w:p>
    <w:p w14:paraId="75D3CDD9" w14:textId="0DD5953B" w:rsidR="00AF7570" w:rsidRDefault="00AF7570" w:rsidP="00253697">
      <w:pPr>
        <w:pStyle w:val="Textonotapie"/>
        <w:numPr>
          <w:ilvl w:val="0"/>
          <w:numId w:val="45"/>
        </w:numPr>
        <w:jc w:val="both"/>
        <w:rPr>
          <w:rFonts w:ascii="Museo 300" w:hAnsi="Museo 300"/>
          <w:sz w:val="18"/>
          <w:szCs w:val="18"/>
        </w:rPr>
      </w:pPr>
      <w:r w:rsidRPr="00253697">
        <w:rPr>
          <w:rFonts w:ascii="Museo 300" w:hAnsi="Museo 300"/>
          <w:sz w:val="18"/>
          <w:szCs w:val="18"/>
        </w:rPr>
        <w:t>Guía Consulta y Préstamo de documentos en resguardo de la Unidad de Gestión Documental y Archivos.</w:t>
      </w:r>
    </w:p>
    <w:p w14:paraId="2369FD76" w14:textId="4DFD0399" w:rsidR="00AF7570" w:rsidRDefault="00AF7570" w:rsidP="00253697">
      <w:pPr>
        <w:pStyle w:val="Textonotapie"/>
        <w:numPr>
          <w:ilvl w:val="0"/>
          <w:numId w:val="45"/>
        </w:numPr>
        <w:jc w:val="both"/>
        <w:rPr>
          <w:rFonts w:ascii="Museo 300" w:hAnsi="Museo 300"/>
          <w:sz w:val="18"/>
          <w:szCs w:val="18"/>
        </w:rPr>
      </w:pPr>
      <w:r w:rsidRPr="00253697">
        <w:rPr>
          <w:rFonts w:ascii="Museo 300" w:hAnsi="Museo 300"/>
          <w:sz w:val="18"/>
          <w:szCs w:val="18"/>
        </w:rPr>
        <w:t xml:space="preserve">Programa de Formación, Asistencia Técnica y Estratégica en Agro Negocios. </w:t>
      </w:r>
    </w:p>
    <w:p w14:paraId="307EF31A" w14:textId="77777777" w:rsidR="00AF7570" w:rsidRDefault="00AF7570" w:rsidP="00253697">
      <w:pPr>
        <w:pStyle w:val="Textonotapie"/>
        <w:numPr>
          <w:ilvl w:val="0"/>
          <w:numId w:val="45"/>
        </w:numPr>
        <w:jc w:val="both"/>
        <w:rPr>
          <w:rFonts w:ascii="Museo 300" w:hAnsi="Museo 300"/>
          <w:sz w:val="18"/>
          <w:szCs w:val="18"/>
        </w:rPr>
      </w:pPr>
      <w:r w:rsidRPr="00253697">
        <w:rPr>
          <w:rFonts w:ascii="Museo 300" w:hAnsi="Museo 300"/>
          <w:sz w:val="18"/>
          <w:szCs w:val="18"/>
        </w:rPr>
        <w:t xml:space="preserve">Programa Mujeres en Formación Técnica y Estratégica en Agro Negocios. </w:t>
      </w:r>
    </w:p>
    <w:p w14:paraId="46D512C2" w14:textId="77777777" w:rsidR="00AF7570" w:rsidRDefault="00AF7570" w:rsidP="00253697">
      <w:pPr>
        <w:pStyle w:val="Textonotapie"/>
        <w:numPr>
          <w:ilvl w:val="0"/>
          <w:numId w:val="45"/>
        </w:numPr>
        <w:jc w:val="both"/>
        <w:rPr>
          <w:rFonts w:ascii="Museo 300" w:hAnsi="Museo 300"/>
          <w:sz w:val="18"/>
          <w:szCs w:val="18"/>
        </w:rPr>
      </w:pPr>
      <w:r w:rsidRPr="00253697">
        <w:rPr>
          <w:rFonts w:ascii="Museo 300" w:hAnsi="Museo 300"/>
          <w:sz w:val="18"/>
          <w:szCs w:val="18"/>
        </w:rPr>
        <w:t>Normativo Otorgamiento y Pago de Viáticos del ISTA</w:t>
      </w:r>
    </w:p>
    <w:p w14:paraId="2E5C2A1D" w14:textId="77777777" w:rsidR="00AF7570" w:rsidRDefault="00AF7570" w:rsidP="00253697">
      <w:pPr>
        <w:pStyle w:val="Textonotapie"/>
        <w:numPr>
          <w:ilvl w:val="0"/>
          <w:numId w:val="45"/>
        </w:numPr>
        <w:jc w:val="both"/>
        <w:rPr>
          <w:rFonts w:ascii="Museo 300" w:hAnsi="Museo 300"/>
          <w:sz w:val="18"/>
          <w:szCs w:val="18"/>
        </w:rPr>
      </w:pPr>
      <w:r w:rsidRPr="00253697">
        <w:rPr>
          <w:rFonts w:ascii="Museo 300" w:hAnsi="Museo 300"/>
          <w:sz w:val="18"/>
          <w:szCs w:val="18"/>
        </w:rPr>
        <w:t>Manual de Funciones de ISTA</w:t>
      </w:r>
    </w:p>
    <w:p w14:paraId="0600550F" w14:textId="77777777" w:rsidR="00AF7570" w:rsidRDefault="00AF7570" w:rsidP="00253697">
      <w:pPr>
        <w:pStyle w:val="Textonotapie"/>
        <w:numPr>
          <w:ilvl w:val="0"/>
          <w:numId w:val="45"/>
        </w:numPr>
        <w:jc w:val="both"/>
        <w:rPr>
          <w:rFonts w:ascii="Museo 300" w:hAnsi="Museo 300"/>
          <w:sz w:val="18"/>
          <w:szCs w:val="18"/>
        </w:rPr>
      </w:pPr>
      <w:r w:rsidRPr="00253697">
        <w:rPr>
          <w:rFonts w:ascii="Museo 300" w:hAnsi="Museo 300"/>
          <w:sz w:val="18"/>
          <w:szCs w:val="18"/>
        </w:rPr>
        <w:t>Procedimiento Autorización de Permisos, Licencias, Asuetos y Vacaciones del Personal del ISTA</w:t>
      </w:r>
    </w:p>
    <w:p w14:paraId="6BA20C32" w14:textId="55CBC922" w:rsidR="00AF7570" w:rsidRPr="00253697" w:rsidRDefault="00AF7570" w:rsidP="00253697">
      <w:pPr>
        <w:pStyle w:val="Textonotapie"/>
        <w:numPr>
          <w:ilvl w:val="0"/>
          <w:numId w:val="45"/>
        </w:numPr>
        <w:jc w:val="both"/>
        <w:rPr>
          <w:rFonts w:ascii="Museo 300" w:hAnsi="Museo 300"/>
          <w:sz w:val="18"/>
          <w:szCs w:val="18"/>
        </w:rPr>
      </w:pPr>
      <w:r w:rsidRPr="00253697">
        <w:rPr>
          <w:rFonts w:ascii="Museo 300" w:hAnsi="Museo 300"/>
          <w:sz w:val="18"/>
          <w:szCs w:val="18"/>
        </w:rPr>
        <w:t>Normativo Administración del Combustible del ISTA</w:t>
      </w:r>
    </w:p>
    <w:p w14:paraId="42BAC157" w14:textId="77777777" w:rsidR="00AF7570" w:rsidRPr="00736447" w:rsidRDefault="00AF7570" w:rsidP="00253697">
      <w:pPr>
        <w:pStyle w:val="Textonotapie"/>
        <w:jc w:val="both"/>
        <w:rPr>
          <w:rFonts w:ascii="Museo 300" w:hAnsi="Museo 300"/>
          <w:sz w:val="12"/>
          <w:szCs w:val="12"/>
        </w:rPr>
      </w:pPr>
    </w:p>
    <w:p w14:paraId="6D3E2C73" w14:textId="4B5CECE1" w:rsidR="00AF7570" w:rsidRDefault="00AF7570" w:rsidP="00B5301C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253697">
        <w:rPr>
          <w:rFonts w:ascii="Museo 300" w:hAnsi="Museo 300"/>
          <w:sz w:val="18"/>
          <w:szCs w:val="18"/>
        </w:rPr>
        <w:t>A la fecha se tiene</w:t>
      </w:r>
      <w:r>
        <w:rPr>
          <w:rFonts w:ascii="Museo 300" w:hAnsi="Museo 300"/>
          <w:sz w:val="18"/>
          <w:szCs w:val="18"/>
        </w:rPr>
        <w:t xml:space="preserve"> </w:t>
      </w:r>
      <w:r w:rsidRPr="00253697">
        <w:rPr>
          <w:rFonts w:ascii="Museo 300" w:hAnsi="Museo 300"/>
          <w:sz w:val="18"/>
          <w:szCs w:val="18"/>
        </w:rPr>
        <w:t xml:space="preserve">en proceso de trabajo el Procedimiento Realización de Compras Públicas en el ISTA y </w:t>
      </w:r>
      <w:r>
        <w:rPr>
          <w:rFonts w:ascii="Museo 300" w:hAnsi="Museo 300"/>
          <w:sz w:val="18"/>
          <w:szCs w:val="18"/>
        </w:rPr>
        <w:t xml:space="preserve">en gestión de visto bueno </w:t>
      </w:r>
      <w:r w:rsidRPr="00253697">
        <w:rPr>
          <w:rFonts w:ascii="Museo 300" w:hAnsi="Museo 300"/>
          <w:sz w:val="18"/>
          <w:szCs w:val="18"/>
        </w:rPr>
        <w:t>el Procedimiento Autorización y Pago de Horas Extraordinarias al personal del ISTA.</w:t>
      </w:r>
    </w:p>
    <w:p w14:paraId="04DFA3CA" w14:textId="77777777" w:rsidR="00AF7570" w:rsidRPr="00736447" w:rsidRDefault="00AF7570" w:rsidP="00B5301C">
      <w:pPr>
        <w:pStyle w:val="Textonotapie"/>
        <w:jc w:val="both"/>
        <w:rPr>
          <w:rFonts w:ascii="Museo 300" w:hAnsi="Museo 300"/>
          <w:sz w:val="12"/>
          <w:szCs w:val="12"/>
        </w:rPr>
      </w:pPr>
    </w:p>
  </w:footnote>
  <w:footnote w:id="84">
    <w:p w14:paraId="6D71B5A7" w14:textId="6B512495" w:rsidR="00AF7570" w:rsidRPr="00736447" w:rsidRDefault="00AF7570" w:rsidP="00E81D11">
      <w:pPr>
        <w:pStyle w:val="Textonotapie"/>
        <w:jc w:val="both"/>
        <w:rPr>
          <w:rFonts w:ascii="Museo 300" w:hAnsi="Museo 300"/>
          <w:sz w:val="18"/>
          <w:szCs w:val="18"/>
        </w:rPr>
      </w:pPr>
      <w:r w:rsidRPr="00214A92">
        <w:rPr>
          <w:rStyle w:val="Refdenotaalpie"/>
          <w:rFonts w:ascii="Museo 300" w:hAnsi="Museo 300"/>
        </w:rPr>
        <w:footnoteRef/>
      </w:r>
      <w:r>
        <w:rPr>
          <w:rFonts w:ascii="Museo 300" w:hAnsi="Museo 300"/>
          <w:sz w:val="18"/>
          <w:szCs w:val="18"/>
        </w:rPr>
        <w:t xml:space="preserve"> </w:t>
      </w:r>
      <w:r w:rsidRPr="00736447">
        <w:rPr>
          <w:rFonts w:ascii="Museo 300" w:hAnsi="Museo 300"/>
          <w:sz w:val="18"/>
          <w:szCs w:val="18"/>
        </w:rPr>
        <w:t>En memorando UPL-00-0036-23 del 23 de mayo / 2023 se solicitó a las unidades organizativas la formulación de su Plan Anual Operativo (PAO) 2024 para entrega el 15 de junio / 2023 y con el respectivo acompañamiento de nuestra unidad.</w:t>
      </w:r>
      <w:r>
        <w:rPr>
          <w:rFonts w:ascii="Museo 300" w:hAnsi="Museo 300"/>
          <w:sz w:val="18"/>
          <w:szCs w:val="18"/>
        </w:rPr>
        <w:t xml:space="preserve"> </w:t>
      </w:r>
      <w:r w:rsidRPr="00736447">
        <w:rPr>
          <w:rFonts w:ascii="Museo 300" w:hAnsi="Museo 300"/>
          <w:sz w:val="18"/>
          <w:szCs w:val="18"/>
        </w:rPr>
        <w:t>A la fecha se integran en la Matriz correspondiente los cambios solicitados por las unidades, entre las que mencionan: ADI, UGDA, GRH y UFI.</w:t>
      </w:r>
      <w:r>
        <w:rPr>
          <w:rFonts w:ascii="Museo 300" w:hAnsi="Museo 300"/>
          <w:sz w:val="18"/>
          <w:szCs w:val="18"/>
        </w:rPr>
        <w:t xml:space="preserve"> </w:t>
      </w:r>
      <w:r w:rsidRPr="00736447">
        <w:rPr>
          <w:rFonts w:ascii="Museo 300" w:hAnsi="Museo 300"/>
          <w:sz w:val="18"/>
          <w:szCs w:val="18"/>
        </w:rPr>
        <w:t xml:space="preserve">En razón que algunas unidades no remitieron la información en el tiempo que se les estableció, la gestión para la autorización de dicho Plan se extiende para el mes </w:t>
      </w:r>
      <w:r>
        <w:rPr>
          <w:rFonts w:ascii="Museo 300" w:hAnsi="Museo 300"/>
          <w:sz w:val="18"/>
          <w:szCs w:val="18"/>
        </w:rPr>
        <w:t>de agosto</w:t>
      </w:r>
      <w:r w:rsidRPr="00736447">
        <w:rPr>
          <w:rFonts w:ascii="Museo 300" w:hAnsi="Museo 300"/>
          <w:sz w:val="18"/>
          <w:szCs w:val="18"/>
        </w:rPr>
        <w:t>.</w:t>
      </w:r>
    </w:p>
  </w:footnote>
  <w:footnote w:id="85">
    <w:p w14:paraId="6D5985FB" w14:textId="2AAE331C" w:rsidR="00AF7570" w:rsidRPr="00736447" w:rsidRDefault="00AF7570" w:rsidP="001234AC">
      <w:pPr>
        <w:pStyle w:val="Textonotapie"/>
        <w:jc w:val="both"/>
        <w:rPr>
          <w:rFonts w:ascii="Museo 300" w:hAnsi="Museo 300"/>
          <w:sz w:val="17"/>
          <w:szCs w:val="17"/>
          <w:lang w:val="es-SV"/>
        </w:rPr>
      </w:pPr>
      <w:r w:rsidRPr="001234AC">
        <w:rPr>
          <w:rStyle w:val="Refdenotaalpie"/>
          <w:rFonts w:ascii="Museo 300" w:hAnsi="Museo 300"/>
        </w:rPr>
        <w:footnoteRef/>
      </w:r>
      <w:r w:rsidRPr="001234AC">
        <w:rPr>
          <w:rStyle w:val="Refdenotaalpie"/>
          <w:rFonts w:ascii="Museo 300" w:hAnsi="Museo 300"/>
          <w:sz w:val="18"/>
          <w:szCs w:val="18"/>
        </w:rPr>
        <w:t xml:space="preserve"> </w:t>
      </w:r>
      <w:r w:rsidRPr="001234AC">
        <w:rPr>
          <w:rFonts w:ascii="Museo 300" w:hAnsi="Museo 300"/>
          <w:sz w:val="18"/>
          <w:szCs w:val="18"/>
          <w:lang w:val="es-SV"/>
        </w:rPr>
        <w:t>En el segundo trimestre, participaron de los procesos formativos las personas y comunidades siguientes:</w:t>
      </w:r>
      <w:r>
        <w:rPr>
          <w:rFonts w:ascii="Museo 300" w:hAnsi="Museo 300"/>
          <w:sz w:val="18"/>
          <w:szCs w:val="18"/>
          <w:lang w:val="es-SV"/>
        </w:rPr>
        <w:t xml:space="preserve"> </w:t>
      </w:r>
      <w:r w:rsidRPr="001234AC">
        <w:rPr>
          <w:rFonts w:ascii="Museo 300" w:hAnsi="Museo 300"/>
          <w:b/>
          <w:sz w:val="18"/>
          <w:szCs w:val="18"/>
          <w:lang w:val="es-SV"/>
        </w:rPr>
        <w:t>Abril:</w:t>
      </w:r>
      <w:r w:rsidRPr="001234AC">
        <w:rPr>
          <w:rFonts w:ascii="Museo 300" w:hAnsi="Museo 300"/>
          <w:sz w:val="18"/>
          <w:szCs w:val="18"/>
          <w:lang w:val="es-SV"/>
        </w:rPr>
        <w:t xml:space="preserve"> 28 personas (18 mujeres, 10 hombres), en Comunidad Guayacán de San Salvador; Cooperativa Las Lajas, Sonsonate y Cooperativa San Isidro de La Libertad.</w:t>
      </w:r>
      <w:r>
        <w:rPr>
          <w:rFonts w:ascii="Museo 300" w:hAnsi="Museo 300"/>
          <w:sz w:val="18"/>
          <w:szCs w:val="18"/>
          <w:lang w:val="es-SV"/>
        </w:rPr>
        <w:t xml:space="preserve"> </w:t>
      </w:r>
      <w:r w:rsidRPr="001234AC">
        <w:rPr>
          <w:rFonts w:ascii="Museo 300" w:hAnsi="Museo 300"/>
          <w:b/>
          <w:sz w:val="18"/>
          <w:szCs w:val="18"/>
          <w:lang w:val="es-SV"/>
        </w:rPr>
        <w:t>Mayo:</w:t>
      </w:r>
      <w:r w:rsidRPr="001234AC">
        <w:rPr>
          <w:rFonts w:ascii="Museo 300" w:hAnsi="Museo 300"/>
          <w:sz w:val="18"/>
          <w:szCs w:val="18"/>
          <w:lang w:val="es-SV"/>
        </w:rPr>
        <w:t xml:space="preserve"> 36 personas (23 mujeres, 13 hombres); en Comunidad Guayacán de San Salvador; Cooperativa San Francisco, La Libertad y Ciudad Mujer de Santa Ana.</w:t>
      </w:r>
      <w:r>
        <w:rPr>
          <w:rFonts w:ascii="Museo 300" w:hAnsi="Museo 300"/>
          <w:sz w:val="18"/>
          <w:szCs w:val="18"/>
          <w:lang w:val="es-SV"/>
        </w:rPr>
        <w:t xml:space="preserve"> </w:t>
      </w:r>
      <w:r w:rsidRPr="001234AC">
        <w:rPr>
          <w:rFonts w:ascii="Museo 300" w:hAnsi="Museo 300"/>
          <w:b/>
          <w:sz w:val="18"/>
          <w:szCs w:val="18"/>
          <w:lang w:val="es-SV"/>
        </w:rPr>
        <w:t>Junio:</w:t>
      </w:r>
      <w:r w:rsidRPr="001234AC">
        <w:rPr>
          <w:rFonts w:ascii="Museo 300" w:hAnsi="Museo 300"/>
          <w:sz w:val="18"/>
          <w:szCs w:val="18"/>
          <w:lang w:val="es-SV"/>
        </w:rPr>
        <w:t xml:space="preserve"> 20 personas (16 mujeres, 4 hombres); en Cooperativa Las Lajas, Sonsonate; Comunidad El Zope, Sonsonate y Ciudad Mujer de Santa Ana.</w:t>
      </w:r>
    </w:p>
  </w:footnote>
  <w:footnote w:id="86">
    <w:p w14:paraId="3641BCFD" w14:textId="0C2B95FE" w:rsidR="00AF7570" w:rsidRPr="008A3A87" w:rsidRDefault="00AF7570">
      <w:pPr>
        <w:pStyle w:val="Textonotapie"/>
        <w:rPr>
          <w:rFonts w:ascii="Museo 300" w:hAnsi="Museo 300"/>
          <w:sz w:val="18"/>
          <w:szCs w:val="18"/>
        </w:rPr>
      </w:pPr>
      <w:r w:rsidRPr="008A3A87">
        <w:rPr>
          <w:rStyle w:val="Refdenotaalpie"/>
          <w:rFonts w:ascii="Museo 300" w:hAnsi="Museo 300"/>
        </w:rPr>
        <w:footnoteRef/>
      </w:r>
      <w:r w:rsidRPr="008A3A87">
        <w:rPr>
          <w:rFonts w:ascii="Museo 300" w:hAnsi="Museo 300"/>
        </w:rPr>
        <w:t xml:space="preserve"> </w:t>
      </w:r>
      <w:r w:rsidRPr="008A3A87">
        <w:rPr>
          <w:rFonts w:ascii="Museo 300" w:hAnsi="Museo 300"/>
          <w:sz w:val="18"/>
          <w:szCs w:val="18"/>
        </w:rPr>
        <w:t>Se realizó la publicación de la información oficiosa en el Portal de Transparencia en cumplimiento del Artículo 10 de la LAIP.</w:t>
      </w:r>
    </w:p>
  </w:footnote>
  <w:footnote w:id="87">
    <w:p w14:paraId="4F38DFF5" w14:textId="537014B7" w:rsidR="00AF7570" w:rsidRPr="008A3A87" w:rsidRDefault="00AF7570" w:rsidP="008A3A87">
      <w:pPr>
        <w:pStyle w:val="Textonotapie"/>
        <w:rPr>
          <w:rFonts w:ascii="Museo 300" w:hAnsi="Museo 300"/>
          <w:sz w:val="18"/>
          <w:szCs w:val="18"/>
        </w:rPr>
      </w:pPr>
      <w:r w:rsidRPr="008A3A87">
        <w:rPr>
          <w:rStyle w:val="Refdenotaalpie"/>
          <w:rFonts w:ascii="Museo 300" w:hAnsi="Museo 300"/>
        </w:rPr>
        <w:footnoteRef/>
      </w:r>
      <w:r w:rsidRPr="008A3A87">
        <w:rPr>
          <w:rFonts w:ascii="Museo 300" w:hAnsi="Museo 300"/>
        </w:rPr>
        <w:t xml:space="preserve"> </w:t>
      </w:r>
      <w:r w:rsidRPr="008A3A87">
        <w:rPr>
          <w:rFonts w:ascii="Museo 300" w:hAnsi="Museo 300"/>
          <w:sz w:val="18"/>
          <w:szCs w:val="18"/>
        </w:rPr>
        <w:t>Conforme a lo recibido de las unidades organizativas de ISTA y a lo aprobado por la Junta Directiva se elaboraron 307 puntos de acta y se notificaron.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72C08" w14:textId="77777777" w:rsidR="00AF7570" w:rsidRDefault="000879F5">
    <w:pPr>
      <w:pStyle w:val="Encabezado"/>
    </w:pPr>
    <w:r>
      <w:rPr>
        <w:noProof/>
        <w:lang w:eastAsia="es-SV"/>
      </w:rPr>
      <w:pict w14:anchorId="4DA0A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0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2ABF8A" w14:textId="77777777" w:rsidR="00AF7570" w:rsidRDefault="00AF7570" w:rsidP="004E05D6">
    <w:pPr>
      <w:pStyle w:val="Encabezado"/>
      <w:jc w:val="center"/>
    </w:pPr>
    <w:r w:rsidRPr="00E21120">
      <w:rPr>
        <w:noProof/>
        <w:lang w:eastAsia="es-SV"/>
      </w:rPr>
      <w:drawing>
        <wp:anchor distT="0" distB="0" distL="114300" distR="114300" simplePos="0" relativeHeight="251669504" behindDoc="1" locked="0" layoutInCell="1" allowOverlap="1" wp14:anchorId="26741506" wp14:editId="4E57490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inline distT="0" distB="0" distL="0" distR="0" wp14:anchorId="0599F7E0" wp14:editId="27FF18E7">
          <wp:extent cx="1219083" cy="995680"/>
          <wp:effectExtent l="0" t="0" r="63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7" t="6540" r="7048" b="9021"/>
                  <a:stretch/>
                </pic:blipFill>
                <pic:spPr bwMode="auto">
                  <a:xfrm>
                    <a:off x="0" y="0"/>
                    <a:ext cx="1234017" cy="10078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B2FD" w14:textId="77777777" w:rsidR="00AF7570" w:rsidRDefault="000879F5">
    <w:pPr>
      <w:pStyle w:val="Encabezado"/>
    </w:pPr>
    <w:r>
      <w:rPr>
        <w:noProof/>
        <w:lang w:eastAsia="es-SV"/>
      </w:rPr>
      <w:pict w14:anchorId="4612D0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49" type="#_x0000_t75" style="position:absolute;margin-left:0;margin-top:0;width:612pt;height:11in;z-index:-25164902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6A9B2" w14:textId="56A83282" w:rsidR="00AF7570" w:rsidRDefault="00AF7570" w:rsidP="00952BA2">
    <w:pPr>
      <w:pStyle w:val="Encabezado"/>
      <w:tabs>
        <w:tab w:val="clear" w:pos="8838"/>
      </w:tabs>
      <w:jc w:val="center"/>
    </w:pPr>
    <w:r>
      <w:rPr>
        <w:noProof/>
        <w:lang w:eastAsia="es-SV"/>
      </w:rPr>
      <w:drawing>
        <wp:anchor distT="0" distB="0" distL="114300" distR="114300" simplePos="0" relativeHeight="251679744" behindDoc="1" locked="0" layoutInCell="1" allowOverlap="1" wp14:anchorId="4E78C143" wp14:editId="71BDEBD3">
          <wp:simplePos x="0" y="0"/>
          <wp:positionH relativeFrom="column">
            <wp:posOffset>3810000</wp:posOffset>
          </wp:positionH>
          <wp:positionV relativeFrom="paragraph">
            <wp:posOffset>1492885</wp:posOffset>
          </wp:positionV>
          <wp:extent cx="5943600" cy="60439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do con 10% de opacida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04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inline distT="0" distB="0" distL="0" distR="0" wp14:anchorId="6F7CDA08" wp14:editId="42CF1EEF">
          <wp:extent cx="1032934" cy="843644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7" t="6540" r="7048" b="9021"/>
                  <a:stretch/>
                </pic:blipFill>
                <pic:spPr bwMode="auto">
                  <a:xfrm>
                    <a:off x="0" y="0"/>
                    <a:ext cx="1055499" cy="8620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DA7E6" w14:textId="18E8B1C7" w:rsidR="00AF7570" w:rsidRDefault="00AF7570" w:rsidP="00952BA2">
    <w:pPr>
      <w:pStyle w:val="Encabezado"/>
      <w:tabs>
        <w:tab w:val="clear" w:pos="8838"/>
      </w:tabs>
      <w:jc w:val="center"/>
    </w:pPr>
    <w:r>
      <w:rPr>
        <w:noProof/>
        <w:lang w:eastAsia="es-SV"/>
      </w:rPr>
      <w:drawing>
        <wp:inline distT="0" distB="0" distL="0" distR="0" wp14:anchorId="31F8D5EB" wp14:editId="32335BCF">
          <wp:extent cx="1219083" cy="995680"/>
          <wp:effectExtent l="0" t="0" r="635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7" t="6540" r="7048" b="9021"/>
                  <a:stretch/>
                </pic:blipFill>
                <pic:spPr bwMode="auto">
                  <a:xfrm>
                    <a:off x="0" y="0"/>
                    <a:ext cx="1234017" cy="10078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SV"/>
      </w:rPr>
      <w:drawing>
        <wp:anchor distT="0" distB="0" distL="114300" distR="114300" simplePos="0" relativeHeight="251665408" behindDoc="1" locked="0" layoutInCell="1" allowOverlap="1" wp14:anchorId="0E416E43" wp14:editId="3C8A18DD">
          <wp:simplePos x="0" y="0"/>
          <wp:positionH relativeFrom="column">
            <wp:posOffset>3810000</wp:posOffset>
          </wp:positionH>
          <wp:positionV relativeFrom="paragraph">
            <wp:posOffset>1492885</wp:posOffset>
          </wp:positionV>
          <wp:extent cx="5943600" cy="6043930"/>
          <wp:effectExtent l="0" t="0" r="0" b="0"/>
          <wp:wrapNone/>
          <wp:docPr id="14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do con 10% de opacidad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04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B7D5F"/>
    <w:multiLevelType w:val="hybridMultilevel"/>
    <w:tmpl w:val="0FB887D8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E68DB"/>
    <w:multiLevelType w:val="hybridMultilevel"/>
    <w:tmpl w:val="F2AAF418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E0B7F"/>
    <w:multiLevelType w:val="hybridMultilevel"/>
    <w:tmpl w:val="8EB8C9E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47685"/>
    <w:multiLevelType w:val="hybridMultilevel"/>
    <w:tmpl w:val="E6A296CE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61811"/>
    <w:multiLevelType w:val="hybridMultilevel"/>
    <w:tmpl w:val="3510156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55792"/>
    <w:multiLevelType w:val="hybridMultilevel"/>
    <w:tmpl w:val="72E63DC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A573B"/>
    <w:multiLevelType w:val="hybridMultilevel"/>
    <w:tmpl w:val="758848BA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91171"/>
    <w:multiLevelType w:val="hybridMultilevel"/>
    <w:tmpl w:val="825ED8A8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8367F9"/>
    <w:multiLevelType w:val="hybridMultilevel"/>
    <w:tmpl w:val="1B22573A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21403"/>
    <w:multiLevelType w:val="hybridMultilevel"/>
    <w:tmpl w:val="1426349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67616"/>
    <w:multiLevelType w:val="hybridMultilevel"/>
    <w:tmpl w:val="1D905CBA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F277F"/>
    <w:multiLevelType w:val="hybridMultilevel"/>
    <w:tmpl w:val="EACE853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448A6"/>
    <w:multiLevelType w:val="hybridMultilevel"/>
    <w:tmpl w:val="769E007E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A7D8F"/>
    <w:multiLevelType w:val="hybridMultilevel"/>
    <w:tmpl w:val="4D32FF72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C0EF0"/>
    <w:multiLevelType w:val="hybridMultilevel"/>
    <w:tmpl w:val="2890648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36036"/>
    <w:multiLevelType w:val="hybridMultilevel"/>
    <w:tmpl w:val="67908E3C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C82CBF"/>
    <w:multiLevelType w:val="hybridMultilevel"/>
    <w:tmpl w:val="37866AE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D37C3"/>
    <w:multiLevelType w:val="hybridMultilevel"/>
    <w:tmpl w:val="043A645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4C5EDF"/>
    <w:multiLevelType w:val="hybridMultilevel"/>
    <w:tmpl w:val="12440170"/>
    <w:lvl w:ilvl="0" w:tplc="440A0001">
      <w:start w:val="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9C2AC4"/>
    <w:multiLevelType w:val="hybridMultilevel"/>
    <w:tmpl w:val="697C159E"/>
    <w:lvl w:ilvl="0" w:tplc="8BF0D82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FF15A1"/>
    <w:multiLevelType w:val="hybridMultilevel"/>
    <w:tmpl w:val="E6E21D82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EC6C0E"/>
    <w:multiLevelType w:val="hybridMultilevel"/>
    <w:tmpl w:val="4D288E50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6496C"/>
    <w:multiLevelType w:val="hybridMultilevel"/>
    <w:tmpl w:val="05341DB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CD2DAC"/>
    <w:multiLevelType w:val="hybridMultilevel"/>
    <w:tmpl w:val="C5B2DB9E"/>
    <w:lvl w:ilvl="0" w:tplc="440A0005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4" w15:restartNumberingAfterBreak="0">
    <w:nsid w:val="474E338E"/>
    <w:multiLevelType w:val="hybridMultilevel"/>
    <w:tmpl w:val="36248668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A0130C"/>
    <w:multiLevelType w:val="hybridMultilevel"/>
    <w:tmpl w:val="B6B01EF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A41"/>
    <w:multiLevelType w:val="hybridMultilevel"/>
    <w:tmpl w:val="B3BA7E02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4170B2"/>
    <w:multiLevelType w:val="hybridMultilevel"/>
    <w:tmpl w:val="3398D00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661872"/>
    <w:multiLevelType w:val="hybridMultilevel"/>
    <w:tmpl w:val="1416135E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F4273"/>
    <w:multiLevelType w:val="hybridMultilevel"/>
    <w:tmpl w:val="D376FD5A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5A64E3"/>
    <w:multiLevelType w:val="hybridMultilevel"/>
    <w:tmpl w:val="62B2C3E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596C75"/>
    <w:multiLevelType w:val="hybridMultilevel"/>
    <w:tmpl w:val="20D29320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5CA5C9E"/>
    <w:multiLevelType w:val="hybridMultilevel"/>
    <w:tmpl w:val="8744E1C6"/>
    <w:lvl w:ilvl="0" w:tplc="92BE18A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F051401"/>
    <w:multiLevelType w:val="hybridMultilevel"/>
    <w:tmpl w:val="427CDB86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D94CE5"/>
    <w:multiLevelType w:val="hybridMultilevel"/>
    <w:tmpl w:val="0D04B65A"/>
    <w:lvl w:ilvl="0" w:tplc="CEFAD77C">
      <w:start w:val="1"/>
      <w:numFmt w:val="decimal"/>
      <w:lvlText w:val="%1."/>
      <w:lvlJc w:val="left"/>
      <w:pPr>
        <w:ind w:left="6740" w:hanging="360"/>
      </w:pPr>
      <w:rPr>
        <w:rFonts w:hint="default"/>
        <w:color w:val="000000" w:themeColor="text1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944C32"/>
    <w:multiLevelType w:val="hybridMultilevel"/>
    <w:tmpl w:val="CE5C40F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C17110"/>
    <w:multiLevelType w:val="hybridMultilevel"/>
    <w:tmpl w:val="6F6ACC12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512F2A"/>
    <w:multiLevelType w:val="hybridMultilevel"/>
    <w:tmpl w:val="E1D40CC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504A63"/>
    <w:multiLevelType w:val="hybridMultilevel"/>
    <w:tmpl w:val="A2820140"/>
    <w:lvl w:ilvl="0" w:tplc="8B384370">
      <w:start w:val="24"/>
      <w:numFmt w:val="bullet"/>
      <w:lvlText w:val="﷒"/>
      <w:lvlJc w:val="left"/>
      <w:pPr>
        <w:ind w:left="720" w:hanging="360"/>
      </w:pPr>
      <w:rPr>
        <w:rFonts w:ascii="Museo 300" w:eastAsiaTheme="majorEastAsia" w:hAnsi="Museo 300" w:cstheme="maj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5154D3"/>
    <w:multiLevelType w:val="hybridMultilevel"/>
    <w:tmpl w:val="CECA9D00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DA5C40"/>
    <w:multiLevelType w:val="hybridMultilevel"/>
    <w:tmpl w:val="BD3A0B4A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562E39"/>
    <w:multiLevelType w:val="hybridMultilevel"/>
    <w:tmpl w:val="E6947148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784E56"/>
    <w:multiLevelType w:val="hybridMultilevel"/>
    <w:tmpl w:val="F312919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CD50E7"/>
    <w:multiLevelType w:val="hybridMultilevel"/>
    <w:tmpl w:val="D7C405C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5645C2"/>
    <w:multiLevelType w:val="hybridMultilevel"/>
    <w:tmpl w:val="80D6345C"/>
    <w:lvl w:ilvl="0" w:tplc="33CC7A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1"/>
  </w:num>
  <w:num w:numId="3">
    <w:abstractNumId w:val="41"/>
  </w:num>
  <w:num w:numId="4">
    <w:abstractNumId w:val="13"/>
  </w:num>
  <w:num w:numId="5">
    <w:abstractNumId w:val="23"/>
  </w:num>
  <w:num w:numId="6">
    <w:abstractNumId w:val="6"/>
  </w:num>
  <w:num w:numId="7">
    <w:abstractNumId w:val="17"/>
  </w:num>
  <w:num w:numId="8">
    <w:abstractNumId w:val="26"/>
  </w:num>
  <w:num w:numId="9">
    <w:abstractNumId w:val="24"/>
  </w:num>
  <w:num w:numId="10">
    <w:abstractNumId w:val="10"/>
  </w:num>
  <w:num w:numId="11">
    <w:abstractNumId w:val="1"/>
  </w:num>
  <w:num w:numId="12">
    <w:abstractNumId w:val="29"/>
  </w:num>
  <w:num w:numId="13">
    <w:abstractNumId w:val="40"/>
  </w:num>
  <w:num w:numId="14">
    <w:abstractNumId w:val="30"/>
  </w:num>
  <w:num w:numId="15">
    <w:abstractNumId w:val="0"/>
  </w:num>
  <w:num w:numId="16">
    <w:abstractNumId w:val="8"/>
  </w:num>
  <w:num w:numId="17">
    <w:abstractNumId w:val="9"/>
  </w:num>
  <w:num w:numId="18">
    <w:abstractNumId w:val="14"/>
  </w:num>
  <w:num w:numId="19">
    <w:abstractNumId w:val="42"/>
  </w:num>
  <w:num w:numId="20">
    <w:abstractNumId w:val="22"/>
  </w:num>
  <w:num w:numId="21">
    <w:abstractNumId w:val="33"/>
  </w:num>
  <w:num w:numId="22">
    <w:abstractNumId w:val="5"/>
  </w:num>
  <w:num w:numId="23">
    <w:abstractNumId w:val="21"/>
  </w:num>
  <w:num w:numId="24">
    <w:abstractNumId w:val="38"/>
  </w:num>
  <w:num w:numId="25">
    <w:abstractNumId w:val="3"/>
  </w:num>
  <w:num w:numId="26">
    <w:abstractNumId w:val="35"/>
  </w:num>
  <w:num w:numId="27">
    <w:abstractNumId w:val="19"/>
  </w:num>
  <w:num w:numId="28">
    <w:abstractNumId w:val="43"/>
  </w:num>
  <w:num w:numId="29">
    <w:abstractNumId w:val="25"/>
  </w:num>
  <w:num w:numId="30">
    <w:abstractNumId w:val="4"/>
  </w:num>
  <w:num w:numId="31">
    <w:abstractNumId w:val="37"/>
  </w:num>
  <w:num w:numId="32">
    <w:abstractNumId w:val="2"/>
  </w:num>
  <w:num w:numId="33">
    <w:abstractNumId w:val="28"/>
  </w:num>
  <w:num w:numId="34">
    <w:abstractNumId w:val="16"/>
  </w:num>
  <w:num w:numId="35">
    <w:abstractNumId w:val="12"/>
  </w:num>
  <w:num w:numId="36">
    <w:abstractNumId w:val="39"/>
  </w:num>
  <w:num w:numId="37">
    <w:abstractNumId w:val="18"/>
  </w:num>
  <w:num w:numId="38">
    <w:abstractNumId w:val="44"/>
  </w:num>
  <w:num w:numId="39">
    <w:abstractNumId w:val="20"/>
  </w:num>
  <w:num w:numId="40">
    <w:abstractNumId w:val="36"/>
  </w:num>
  <w:num w:numId="41">
    <w:abstractNumId w:val="7"/>
  </w:num>
  <w:num w:numId="42">
    <w:abstractNumId w:val="15"/>
  </w:num>
  <w:num w:numId="43">
    <w:abstractNumId w:val="31"/>
  </w:num>
  <w:num w:numId="44">
    <w:abstractNumId w:val="27"/>
  </w:num>
  <w:num w:numId="45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BC8"/>
    <w:rsid w:val="00000466"/>
    <w:rsid w:val="00001530"/>
    <w:rsid w:val="000015E2"/>
    <w:rsid w:val="00001CE3"/>
    <w:rsid w:val="0000265E"/>
    <w:rsid w:val="00003ABF"/>
    <w:rsid w:val="00006312"/>
    <w:rsid w:val="00007C79"/>
    <w:rsid w:val="00011078"/>
    <w:rsid w:val="0001126E"/>
    <w:rsid w:val="000126ED"/>
    <w:rsid w:val="00014305"/>
    <w:rsid w:val="00014B68"/>
    <w:rsid w:val="00015A63"/>
    <w:rsid w:val="00017134"/>
    <w:rsid w:val="00017E0D"/>
    <w:rsid w:val="00017EF9"/>
    <w:rsid w:val="000203CB"/>
    <w:rsid w:val="00020CEA"/>
    <w:rsid w:val="00021053"/>
    <w:rsid w:val="00023095"/>
    <w:rsid w:val="00023347"/>
    <w:rsid w:val="0002342D"/>
    <w:rsid w:val="00023432"/>
    <w:rsid w:val="00025A9E"/>
    <w:rsid w:val="00025C75"/>
    <w:rsid w:val="00025F0B"/>
    <w:rsid w:val="00026774"/>
    <w:rsid w:val="000300D0"/>
    <w:rsid w:val="0003055B"/>
    <w:rsid w:val="00031211"/>
    <w:rsid w:val="0003123E"/>
    <w:rsid w:val="000313A2"/>
    <w:rsid w:val="00032A95"/>
    <w:rsid w:val="00032B56"/>
    <w:rsid w:val="0003370D"/>
    <w:rsid w:val="00033A1F"/>
    <w:rsid w:val="00035C0C"/>
    <w:rsid w:val="00036D9C"/>
    <w:rsid w:val="00036E56"/>
    <w:rsid w:val="00037383"/>
    <w:rsid w:val="000378AE"/>
    <w:rsid w:val="000404FD"/>
    <w:rsid w:val="00040846"/>
    <w:rsid w:val="00041B25"/>
    <w:rsid w:val="0004210D"/>
    <w:rsid w:val="00042551"/>
    <w:rsid w:val="00042F60"/>
    <w:rsid w:val="000447AB"/>
    <w:rsid w:val="00045530"/>
    <w:rsid w:val="00045DB6"/>
    <w:rsid w:val="00047C82"/>
    <w:rsid w:val="00047D71"/>
    <w:rsid w:val="000504DA"/>
    <w:rsid w:val="00050C25"/>
    <w:rsid w:val="00050D00"/>
    <w:rsid w:val="00051982"/>
    <w:rsid w:val="0005222A"/>
    <w:rsid w:val="00052443"/>
    <w:rsid w:val="00053688"/>
    <w:rsid w:val="00053D7A"/>
    <w:rsid w:val="00055C2C"/>
    <w:rsid w:val="000562B7"/>
    <w:rsid w:val="000562FB"/>
    <w:rsid w:val="0005662C"/>
    <w:rsid w:val="00056936"/>
    <w:rsid w:val="00056BE2"/>
    <w:rsid w:val="00057BE7"/>
    <w:rsid w:val="00057F62"/>
    <w:rsid w:val="000616BE"/>
    <w:rsid w:val="000625CD"/>
    <w:rsid w:val="000629D7"/>
    <w:rsid w:val="00062A2D"/>
    <w:rsid w:val="0006393E"/>
    <w:rsid w:val="0006416F"/>
    <w:rsid w:val="000648BB"/>
    <w:rsid w:val="00066BB2"/>
    <w:rsid w:val="000705C5"/>
    <w:rsid w:val="00071244"/>
    <w:rsid w:val="00073A15"/>
    <w:rsid w:val="00074137"/>
    <w:rsid w:val="00075AD7"/>
    <w:rsid w:val="000767E5"/>
    <w:rsid w:val="00077681"/>
    <w:rsid w:val="00082D68"/>
    <w:rsid w:val="00083709"/>
    <w:rsid w:val="000844E1"/>
    <w:rsid w:val="0008518F"/>
    <w:rsid w:val="00087875"/>
    <w:rsid w:val="000879F5"/>
    <w:rsid w:val="00087C3B"/>
    <w:rsid w:val="00090D27"/>
    <w:rsid w:val="000916E4"/>
    <w:rsid w:val="00092981"/>
    <w:rsid w:val="00092AA0"/>
    <w:rsid w:val="00093562"/>
    <w:rsid w:val="00093BE2"/>
    <w:rsid w:val="00094D99"/>
    <w:rsid w:val="000963D2"/>
    <w:rsid w:val="000966E3"/>
    <w:rsid w:val="00096D59"/>
    <w:rsid w:val="000A2FCE"/>
    <w:rsid w:val="000A36C7"/>
    <w:rsid w:val="000A36D4"/>
    <w:rsid w:val="000A517D"/>
    <w:rsid w:val="000A5B0A"/>
    <w:rsid w:val="000A5BAE"/>
    <w:rsid w:val="000A6039"/>
    <w:rsid w:val="000A6A82"/>
    <w:rsid w:val="000A6F51"/>
    <w:rsid w:val="000B0C4E"/>
    <w:rsid w:val="000B303E"/>
    <w:rsid w:val="000B3057"/>
    <w:rsid w:val="000B7030"/>
    <w:rsid w:val="000C1134"/>
    <w:rsid w:val="000C1610"/>
    <w:rsid w:val="000C47F0"/>
    <w:rsid w:val="000C4E60"/>
    <w:rsid w:val="000C4F16"/>
    <w:rsid w:val="000C5279"/>
    <w:rsid w:val="000C6408"/>
    <w:rsid w:val="000C7A38"/>
    <w:rsid w:val="000C7FEB"/>
    <w:rsid w:val="000D038D"/>
    <w:rsid w:val="000D28B7"/>
    <w:rsid w:val="000D2C9C"/>
    <w:rsid w:val="000D2E7A"/>
    <w:rsid w:val="000D3722"/>
    <w:rsid w:val="000D4DE8"/>
    <w:rsid w:val="000D4EFE"/>
    <w:rsid w:val="000D5CBD"/>
    <w:rsid w:val="000D5F20"/>
    <w:rsid w:val="000D5F5E"/>
    <w:rsid w:val="000D7637"/>
    <w:rsid w:val="000D78B9"/>
    <w:rsid w:val="000D7C7E"/>
    <w:rsid w:val="000E02F4"/>
    <w:rsid w:val="000E2830"/>
    <w:rsid w:val="000E2C5D"/>
    <w:rsid w:val="000E2FE1"/>
    <w:rsid w:val="000E5137"/>
    <w:rsid w:val="000E56B3"/>
    <w:rsid w:val="000E6171"/>
    <w:rsid w:val="000E6583"/>
    <w:rsid w:val="000F021C"/>
    <w:rsid w:val="000F0914"/>
    <w:rsid w:val="000F1724"/>
    <w:rsid w:val="000F1AB8"/>
    <w:rsid w:val="000F2820"/>
    <w:rsid w:val="000F2AD7"/>
    <w:rsid w:val="000F42EB"/>
    <w:rsid w:val="000F4530"/>
    <w:rsid w:val="000F4746"/>
    <w:rsid w:val="000F4DCB"/>
    <w:rsid w:val="000F4F53"/>
    <w:rsid w:val="000F7144"/>
    <w:rsid w:val="0010072A"/>
    <w:rsid w:val="0010131D"/>
    <w:rsid w:val="00101960"/>
    <w:rsid w:val="00103A70"/>
    <w:rsid w:val="001059B9"/>
    <w:rsid w:val="0010748C"/>
    <w:rsid w:val="001076A0"/>
    <w:rsid w:val="00107D14"/>
    <w:rsid w:val="00110426"/>
    <w:rsid w:val="00110492"/>
    <w:rsid w:val="00110D90"/>
    <w:rsid w:val="00110F9D"/>
    <w:rsid w:val="0011146D"/>
    <w:rsid w:val="00111A06"/>
    <w:rsid w:val="00111BC2"/>
    <w:rsid w:val="00112CBA"/>
    <w:rsid w:val="00113A28"/>
    <w:rsid w:val="00113A88"/>
    <w:rsid w:val="001141F9"/>
    <w:rsid w:val="00115095"/>
    <w:rsid w:val="00115678"/>
    <w:rsid w:val="00115DC1"/>
    <w:rsid w:val="00120543"/>
    <w:rsid w:val="0012243C"/>
    <w:rsid w:val="0012286C"/>
    <w:rsid w:val="001234AC"/>
    <w:rsid w:val="00124CFD"/>
    <w:rsid w:val="00124DF7"/>
    <w:rsid w:val="00125121"/>
    <w:rsid w:val="0012625B"/>
    <w:rsid w:val="00126A76"/>
    <w:rsid w:val="0012766D"/>
    <w:rsid w:val="0013019F"/>
    <w:rsid w:val="00130D5B"/>
    <w:rsid w:val="001316D6"/>
    <w:rsid w:val="00131B88"/>
    <w:rsid w:val="00132ACB"/>
    <w:rsid w:val="0013612D"/>
    <w:rsid w:val="00136B31"/>
    <w:rsid w:val="0013712C"/>
    <w:rsid w:val="0013786E"/>
    <w:rsid w:val="00141129"/>
    <w:rsid w:val="00141D95"/>
    <w:rsid w:val="00141E75"/>
    <w:rsid w:val="00143079"/>
    <w:rsid w:val="001432A4"/>
    <w:rsid w:val="001434EC"/>
    <w:rsid w:val="00143544"/>
    <w:rsid w:val="0014376C"/>
    <w:rsid w:val="00144B13"/>
    <w:rsid w:val="00145588"/>
    <w:rsid w:val="00146D2C"/>
    <w:rsid w:val="001502A8"/>
    <w:rsid w:val="001503BD"/>
    <w:rsid w:val="0015361F"/>
    <w:rsid w:val="00153AE7"/>
    <w:rsid w:val="001548C9"/>
    <w:rsid w:val="001549B7"/>
    <w:rsid w:val="00154D7F"/>
    <w:rsid w:val="00155760"/>
    <w:rsid w:val="001568D9"/>
    <w:rsid w:val="00160120"/>
    <w:rsid w:val="00160DE6"/>
    <w:rsid w:val="00161101"/>
    <w:rsid w:val="00161167"/>
    <w:rsid w:val="001617A8"/>
    <w:rsid w:val="00162B38"/>
    <w:rsid w:val="001631C2"/>
    <w:rsid w:val="00163567"/>
    <w:rsid w:val="00164354"/>
    <w:rsid w:val="00165528"/>
    <w:rsid w:val="00165D62"/>
    <w:rsid w:val="0016682E"/>
    <w:rsid w:val="00170A79"/>
    <w:rsid w:val="00171692"/>
    <w:rsid w:val="001728FD"/>
    <w:rsid w:val="001736CC"/>
    <w:rsid w:val="001736D5"/>
    <w:rsid w:val="00175326"/>
    <w:rsid w:val="001754D9"/>
    <w:rsid w:val="00176808"/>
    <w:rsid w:val="001803F9"/>
    <w:rsid w:val="00180A37"/>
    <w:rsid w:val="0018123B"/>
    <w:rsid w:val="00181938"/>
    <w:rsid w:val="001829D3"/>
    <w:rsid w:val="00183BB5"/>
    <w:rsid w:val="00184F94"/>
    <w:rsid w:val="001865B5"/>
    <w:rsid w:val="00186F55"/>
    <w:rsid w:val="00187554"/>
    <w:rsid w:val="0019058A"/>
    <w:rsid w:val="001905C1"/>
    <w:rsid w:val="001907F0"/>
    <w:rsid w:val="001917C7"/>
    <w:rsid w:val="00191F8D"/>
    <w:rsid w:val="00192165"/>
    <w:rsid w:val="001946C5"/>
    <w:rsid w:val="00194FA4"/>
    <w:rsid w:val="00196EB8"/>
    <w:rsid w:val="001A0791"/>
    <w:rsid w:val="001A0A69"/>
    <w:rsid w:val="001A0B8E"/>
    <w:rsid w:val="001A11FC"/>
    <w:rsid w:val="001A2DDE"/>
    <w:rsid w:val="001A450D"/>
    <w:rsid w:val="001A56FB"/>
    <w:rsid w:val="001A6032"/>
    <w:rsid w:val="001A6EA9"/>
    <w:rsid w:val="001B05B4"/>
    <w:rsid w:val="001B1011"/>
    <w:rsid w:val="001B2C83"/>
    <w:rsid w:val="001B2EAA"/>
    <w:rsid w:val="001B32BC"/>
    <w:rsid w:val="001B4FA4"/>
    <w:rsid w:val="001B5831"/>
    <w:rsid w:val="001B65B5"/>
    <w:rsid w:val="001B7F2D"/>
    <w:rsid w:val="001C278E"/>
    <w:rsid w:val="001C27CB"/>
    <w:rsid w:val="001C2934"/>
    <w:rsid w:val="001C2FAA"/>
    <w:rsid w:val="001C470E"/>
    <w:rsid w:val="001C5428"/>
    <w:rsid w:val="001C5C31"/>
    <w:rsid w:val="001C6623"/>
    <w:rsid w:val="001C6C8F"/>
    <w:rsid w:val="001C77CF"/>
    <w:rsid w:val="001C7AAA"/>
    <w:rsid w:val="001D0C91"/>
    <w:rsid w:val="001D10A3"/>
    <w:rsid w:val="001D2747"/>
    <w:rsid w:val="001D3243"/>
    <w:rsid w:val="001D497D"/>
    <w:rsid w:val="001D49C1"/>
    <w:rsid w:val="001D5388"/>
    <w:rsid w:val="001D7585"/>
    <w:rsid w:val="001E06B3"/>
    <w:rsid w:val="001E0B6F"/>
    <w:rsid w:val="001E0F60"/>
    <w:rsid w:val="001E232D"/>
    <w:rsid w:val="001E4B38"/>
    <w:rsid w:val="001E7028"/>
    <w:rsid w:val="001F0681"/>
    <w:rsid w:val="001F0721"/>
    <w:rsid w:val="001F0CA0"/>
    <w:rsid w:val="001F273C"/>
    <w:rsid w:val="001F277D"/>
    <w:rsid w:val="001F2C6A"/>
    <w:rsid w:val="001F2C6B"/>
    <w:rsid w:val="001F401F"/>
    <w:rsid w:val="001F5929"/>
    <w:rsid w:val="001F646A"/>
    <w:rsid w:val="001F7F20"/>
    <w:rsid w:val="002008BB"/>
    <w:rsid w:val="00200929"/>
    <w:rsid w:val="00200975"/>
    <w:rsid w:val="00201BE8"/>
    <w:rsid w:val="00201C0F"/>
    <w:rsid w:val="00202529"/>
    <w:rsid w:val="002042BA"/>
    <w:rsid w:val="00204DE5"/>
    <w:rsid w:val="00205E8F"/>
    <w:rsid w:val="002066AC"/>
    <w:rsid w:val="00206709"/>
    <w:rsid w:val="00207F00"/>
    <w:rsid w:val="00210220"/>
    <w:rsid w:val="002105FB"/>
    <w:rsid w:val="002108EC"/>
    <w:rsid w:val="00211D5F"/>
    <w:rsid w:val="00211DAD"/>
    <w:rsid w:val="00211DCF"/>
    <w:rsid w:val="00212C0A"/>
    <w:rsid w:val="00212F19"/>
    <w:rsid w:val="0021353A"/>
    <w:rsid w:val="00214A92"/>
    <w:rsid w:val="00214D44"/>
    <w:rsid w:val="002150BF"/>
    <w:rsid w:val="00215209"/>
    <w:rsid w:val="002164C7"/>
    <w:rsid w:val="00216F3F"/>
    <w:rsid w:val="00217C9D"/>
    <w:rsid w:val="002215F0"/>
    <w:rsid w:val="00221A31"/>
    <w:rsid w:val="00221DE6"/>
    <w:rsid w:val="0022315F"/>
    <w:rsid w:val="002258B5"/>
    <w:rsid w:val="002259A0"/>
    <w:rsid w:val="00225A75"/>
    <w:rsid w:val="00226C46"/>
    <w:rsid w:val="00226FCE"/>
    <w:rsid w:val="00227818"/>
    <w:rsid w:val="00227EF0"/>
    <w:rsid w:val="00230230"/>
    <w:rsid w:val="00230EF8"/>
    <w:rsid w:val="0023288E"/>
    <w:rsid w:val="0023735F"/>
    <w:rsid w:val="00241009"/>
    <w:rsid w:val="0024208A"/>
    <w:rsid w:val="00242171"/>
    <w:rsid w:val="00242422"/>
    <w:rsid w:val="00242773"/>
    <w:rsid w:val="002442B6"/>
    <w:rsid w:val="00244E30"/>
    <w:rsid w:val="002462DF"/>
    <w:rsid w:val="00246C9F"/>
    <w:rsid w:val="0024734F"/>
    <w:rsid w:val="00247B6F"/>
    <w:rsid w:val="002500DE"/>
    <w:rsid w:val="00250CF6"/>
    <w:rsid w:val="00252B9A"/>
    <w:rsid w:val="00252BBF"/>
    <w:rsid w:val="00253697"/>
    <w:rsid w:val="002548A4"/>
    <w:rsid w:val="00255150"/>
    <w:rsid w:val="002555D3"/>
    <w:rsid w:val="00255CD2"/>
    <w:rsid w:val="00256169"/>
    <w:rsid w:val="00260D37"/>
    <w:rsid w:val="002623DD"/>
    <w:rsid w:val="002626A9"/>
    <w:rsid w:val="00262E0E"/>
    <w:rsid w:val="002634C3"/>
    <w:rsid w:val="00264CED"/>
    <w:rsid w:val="00264D29"/>
    <w:rsid w:val="00265A44"/>
    <w:rsid w:val="00265F1F"/>
    <w:rsid w:val="00266F36"/>
    <w:rsid w:val="0026701B"/>
    <w:rsid w:val="002675AC"/>
    <w:rsid w:val="002677AC"/>
    <w:rsid w:val="00267CDE"/>
    <w:rsid w:val="002700DE"/>
    <w:rsid w:val="002706C1"/>
    <w:rsid w:val="002707F0"/>
    <w:rsid w:val="00270DC8"/>
    <w:rsid w:val="0027128B"/>
    <w:rsid w:val="002712E6"/>
    <w:rsid w:val="00271FF4"/>
    <w:rsid w:val="002730E3"/>
    <w:rsid w:val="0027391E"/>
    <w:rsid w:val="00273AD5"/>
    <w:rsid w:val="00274D63"/>
    <w:rsid w:val="00275280"/>
    <w:rsid w:val="0027538C"/>
    <w:rsid w:val="002765A8"/>
    <w:rsid w:val="00276D9D"/>
    <w:rsid w:val="00277890"/>
    <w:rsid w:val="002778A9"/>
    <w:rsid w:val="0028005A"/>
    <w:rsid w:val="00280250"/>
    <w:rsid w:val="00280993"/>
    <w:rsid w:val="002829FD"/>
    <w:rsid w:val="00283D9D"/>
    <w:rsid w:val="00284929"/>
    <w:rsid w:val="00284C0C"/>
    <w:rsid w:val="00285FC6"/>
    <w:rsid w:val="002871E9"/>
    <w:rsid w:val="00291A1B"/>
    <w:rsid w:val="00292EBC"/>
    <w:rsid w:val="002936BA"/>
    <w:rsid w:val="00293F7D"/>
    <w:rsid w:val="002947A8"/>
    <w:rsid w:val="0029488C"/>
    <w:rsid w:val="00294BCF"/>
    <w:rsid w:val="0029570D"/>
    <w:rsid w:val="00295A7F"/>
    <w:rsid w:val="00296AEC"/>
    <w:rsid w:val="002A0872"/>
    <w:rsid w:val="002A1B7B"/>
    <w:rsid w:val="002A1EF5"/>
    <w:rsid w:val="002A214E"/>
    <w:rsid w:val="002A46F2"/>
    <w:rsid w:val="002A65C4"/>
    <w:rsid w:val="002A672D"/>
    <w:rsid w:val="002B0F95"/>
    <w:rsid w:val="002B2C34"/>
    <w:rsid w:val="002B3147"/>
    <w:rsid w:val="002B46EF"/>
    <w:rsid w:val="002C09C7"/>
    <w:rsid w:val="002C0A97"/>
    <w:rsid w:val="002C0E9C"/>
    <w:rsid w:val="002C1A75"/>
    <w:rsid w:val="002C1F79"/>
    <w:rsid w:val="002C21EA"/>
    <w:rsid w:val="002C2F77"/>
    <w:rsid w:val="002C3637"/>
    <w:rsid w:val="002C73F1"/>
    <w:rsid w:val="002D0279"/>
    <w:rsid w:val="002D11FB"/>
    <w:rsid w:val="002D1E6E"/>
    <w:rsid w:val="002D1EB3"/>
    <w:rsid w:val="002D211C"/>
    <w:rsid w:val="002D4970"/>
    <w:rsid w:val="002D7BA4"/>
    <w:rsid w:val="002E0391"/>
    <w:rsid w:val="002E08CF"/>
    <w:rsid w:val="002E0F34"/>
    <w:rsid w:val="002E1016"/>
    <w:rsid w:val="002E17C1"/>
    <w:rsid w:val="002E1823"/>
    <w:rsid w:val="002E36D1"/>
    <w:rsid w:val="002E39A4"/>
    <w:rsid w:val="002E573D"/>
    <w:rsid w:val="002E61B4"/>
    <w:rsid w:val="002E62FF"/>
    <w:rsid w:val="002E66F6"/>
    <w:rsid w:val="002E69DF"/>
    <w:rsid w:val="002F0611"/>
    <w:rsid w:val="002F09CF"/>
    <w:rsid w:val="002F0D8B"/>
    <w:rsid w:val="002F0E5F"/>
    <w:rsid w:val="002F116A"/>
    <w:rsid w:val="002F163F"/>
    <w:rsid w:val="002F1C1C"/>
    <w:rsid w:val="002F1D6C"/>
    <w:rsid w:val="002F20E6"/>
    <w:rsid w:val="002F226C"/>
    <w:rsid w:val="002F4765"/>
    <w:rsid w:val="002F5124"/>
    <w:rsid w:val="002F5230"/>
    <w:rsid w:val="002F5989"/>
    <w:rsid w:val="002F5E27"/>
    <w:rsid w:val="002F65DD"/>
    <w:rsid w:val="002F6A5B"/>
    <w:rsid w:val="002F6EA8"/>
    <w:rsid w:val="002F6F0B"/>
    <w:rsid w:val="002F7DEA"/>
    <w:rsid w:val="003011F4"/>
    <w:rsid w:val="0030138F"/>
    <w:rsid w:val="00301A7E"/>
    <w:rsid w:val="00302F62"/>
    <w:rsid w:val="0030559A"/>
    <w:rsid w:val="00306494"/>
    <w:rsid w:val="00310437"/>
    <w:rsid w:val="0031065B"/>
    <w:rsid w:val="003109CA"/>
    <w:rsid w:val="00311AC6"/>
    <w:rsid w:val="00313807"/>
    <w:rsid w:val="0031401C"/>
    <w:rsid w:val="00316EBC"/>
    <w:rsid w:val="00317070"/>
    <w:rsid w:val="003174CE"/>
    <w:rsid w:val="00320737"/>
    <w:rsid w:val="00321214"/>
    <w:rsid w:val="00321702"/>
    <w:rsid w:val="00321AEE"/>
    <w:rsid w:val="00322AE0"/>
    <w:rsid w:val="00323028"/>
    <w:rsid w:val="0032364C"/>
    <w:rsid w:val="003238D0"/>
    <w:rsid w:val="00325402"/>
    <w:rsid w:val="00325631"/>
    <w:rsid w:val="003257AC"/>
    <w:rsid w:val="00326924"/>
    <w:rsid w:val="00326BEC"/>
    <w:rsid w:val="003303AC"/>
    <w:rsid w:val="0033088C"/>
    <w:rsid w:val="00330B92"/>
    <w:rsid w:val="00330D1F"/>
    <w:rsid w:val="00331D49"/>
    <w:rsid w:val="00332899"/>
    <w:rsid w:val="00332D6C"/>
    <w:rsid w:val="00332FED"/>
    <w:rsid w:val="0033386A"/>
    <w:rsid w:val="00333FD6"/>
    <w:rsid w:val="00335306"/>
    <w:rsid w:val="003367CD"/>
    <w:rsid w:val="0033680E"/>
    <w:rsid w:val="0033770D"/>
    <w:rsid w:val="00337F24"/>
    <w:rsid w:val="00340137"/>
    <w:rsid w:val="00342537"/>
    <w:rsid w:val="00342B1A"/>
    <w:rsid w:val="00343B83"/>
    <w:rsid w:val="00344CAB"/>
    <w:rsid w:val="003457FC"/>
    <w:rsid w:val="00345D20"/>
    <w:rsid w:val="00346EE2"/>
    <w:rsid w:val="003475F4"/>
    <w:rsid w:val="003502EB"/>
    <w:rsid w:val="00350A1A"/>
    <w:rsid w:val="00351149"/>
    <w:rsid w:val="0035141C"/>
    <w:rsid w:val="003528A5"/>
    <w:rsid w:val="00352B09"/>
    <w:rsid w:val="00353963"/>
    <w:rsid w:val="00353C91"/>
    <w:rsid w:val="00353D46"/>
    <w:rsid w:val="00354FC3"/>
    <w:rsid w:val="00356421"/>
    <w:rsid w:val="003578F7"/>
    <w:rsid w:val="00357941"/>
    <w:rsid w:val="00357D17"/>
    <w:rsid w:val="00357F96"/>
    <w:rsid w:val="0036131A"/>
    <w:rsid w:val="00361C15"/>
    <w:rsid w:val="003633BC"/>
    <w:rsid w:val="00363B97"/>
    <w:rsid w:val="00363E81"/>
    <w:rsid w:val="00364AC0"/>
    <w:rsid w:val="00364BBA"/>
    <w:rsid w:val="00364ECD"/>
    <w:rsid w:val="00365B2C"/>
    <w:rsid w:val="00370B6B"/>
    <w:rsid w:val="00371B83"/>
    <w:rsid w:val="00371D16"/>
    <w:rsid w:val="00372B9A"/>
    <w:rsid w:val="00372DBA"/>
    <w:rsid w:val="00374A81"/>
    <w:rsid w:val="00375297"/>
    <w:rsid w:val="0037536E"/>
    <w:rsid w:val="003756B2"/>
    <w:rsid w:val="00375898"/>
    <w:rsid w:val="00376569"/>
    <w:rsid w:val="0037671A"/>
    <w:rsid w:val="003775C4"/>
    <w:rsid w:val="0038222E"/>
    <w:rsid w:val="0038281A"/>
    <w:rsid w:val="0038345A"/>
    <w:rsid w:val="003843BE"/>
    <w:rsid w:val="00386A60"/>
    <w:rsid w:val="00386D83"/>
    <w:rsid w:val="0038718E"/>
    <w:rsid w:val="0039030D"/>
    <w:rsid w:val="00390A12"/>
    <w:rsid w:val="00390E27"/>
    <w:rsid w:val="00390EE4"/>
    <w:rsid w:val="00391ED3"/>
    <w:rsid w:val="003924F3"/>
    <w:rsid w:val="00394075"/>
    <w:rsid w:val="0039741B"/>
    <w:rsid w:val="003A0B9B"/>
    <w:rsid w:val="003A1178"/>
    <w:rsid w:val="003A138E"/>
    <w:rsid w:val="003A27DE"/>
    <w:rsid w:val="003A2F8D"/>
    <w:rsid w:val="003A4E51"/>
    <w:rsid w:val="003A4EFA"/>
    <w:rsid w:val="003A6861"/>
    <w:rsid w:val="003A6AE1"/>
    <w:rsid w:val="003A6BCA"/>
    <w:rsid w:val="003A6D38"/>
    <w:rsid w:val="003B0505"/>
    <w:rsid w:val="003B12A4"/>
    <w:rsid w:val="003B252D"/>
    <w:rsid w:val="003B39FE"/>
    <w:rsid w:val="003B3A39"/>
    <w:rsid w:val="003B4105"/>
    <w:rsid w:val="003B42C2"/>
    <w:rsid w:val="003B4321"/>
    <w:rsid w:val="003B4453"/>
    <w:rsid w:val="003B4C88"/>
    <w:rsid w:val="003B4DA8"/>
    <w:rsid w:val="003B67A1"/>
    <w:rsid w:val="003B7C84"/>
    <w:rsid w:val="003C0AF8"/>
    <w:rsid w:val="003C0C63"/>
    <w:rsid w:val="003C2A08"/>
    <w:rsid w:val="003C3310"/>
    <w:rsid w:val="003C3FBE"/>
    <w:rsid w:val="003C428C"/>
    <w:rsid w:val="003C4493"/>
    <w:rsid w:val="003C4A94"/>
    <w:rsid w:val="003C57CD"/>
    <w:rsid w:val="003C7852"/>
    <w:rsid w:val="003C79C0"/>
    <w:rsid w:val="003C7F8B"/>
    <w:rsid w:val="003D0CAC"/>
    <w:rsid w:val="003D0EA5"/>
    <w:rsid w:val="003D0F0A"/>
    <w:rsid w:val="003D17F7"/>
    <w:rsid w:val="003D19C4"/>
    <w:rsid w:val="003D3405"/>
    <w:rsid w:val="003D48FC"/>
    <w:rsid w:val="003D4FBB"/>
    <w:rsid w:val="003D760D"/>
    <w:rsid w:val="003E1611"/>
    <w:rsid w:val="003E1CE4"/>
    <w:rsid w:val="003E1E1E"/>
    <w:rsid w:val="003E391E"/>
    <w:rsid w:val="003E3923"/>
    <w:rsid w:val="003E3B1C"/>
    <w:rsid w:val="003E46B9"/>
    <w:rsid w:val="003E4D94"/>
    <w:rsid w:val="003E583B"/>
    <w:rsid w:val="003E5DDB"/>
    <w:rsid w:val="003F0297"/>
    <w:rsid w:val="003F05AB"/>
    <w:rsid w:val="003F10EF"/>
    <w:rsid w:val="003F119A"/>
    <w:rsid w:val="003F14C4"/>
    <w:rsid w:val="003F2ABC"/>
    <w:rsid w:val="003F46FD"/>
    <w:rsid w:val="003F4EBD"/>
    <w:rsid w:val="003F6539"/>
    <w:rsid w:val="0040105F"/>
    <w:rsid w:val="00402044"/>
    <w:rsid w:val="004026FC"/>
    <w:rsid w:val="004028A0"/>
    <w:rsid w:val="00402A93"/>
    <w:rsid w:val="00402B42"/>
    <w:rsid w:val="00402E59"/>
    <w:rsid w:val="00404264"/>
    <w:rsid w:val="004043AD"/>
    <w:rsid w:val="004055B3"/>
    <w:rsid w:val="00405B10"/>
    <w:rsid w:val="00405C14"/>
    <w:rsid w:val="00405CD3"/>
    <w:rsid w:val="0040658A"/>
    <w:rsid w:val="004067F9"/>
    <w:rsid w:val="00406CE8"/>
    <w:rsid w:val="00407434"/>
    <w:rsid w:val="00407B3A"/>
    <w:rsid w:val="004108AD"/>
    <w:rsid w:val="00411833"/>
    <w:rsid w:val="00411F8C"/>
    <w:rsid w:val="00412319"/>
    <w:rsid w:val="00413227"/>
    <w:rsid w:val="00413C86"/>
    <w:rsid w:val="0041421A"/>
    <w:rsid w:val="004142EB"/>
    <w:rsid w:val="0041678A"/>
    <w:rsid w:val="00416B1E"/>
    <w:rsid w:val="0042065A"/>
    <w:rsid w:val="00420685"/>
    <w:rsid w:val="00420BB7"/>
    <w:rsid w:val="00421DFE"/>
    <w:rsid w:val="004243DC"/>
    <w:rsid w:val="004249D1"/>
    <w:rsid w:val="00424C51"/>
    <w:rsid w:val="0042529F"/>
    <w:rsid w:val="00425321"/>
    <w:rsid w:val="004265A5"/>
    <w:rsid w:val="00427382"/>
    <w:rsid w:val="00427582"/>
    <w:rsid w:val="00427A2A"/>
    <w:rsid w:val="00431176"/>
    <w:rsid w:val="0043235F"/>
    <w:rsid w:val="0043290F"/>
    <w:rsid w:val="004337C1"/>
    <w:rsid w:val="004339D9"/>
    <w:rsid w:val="004341F4"/>
    <w:rsid w:val="00434633"/>
    <w:rsid w:val="00434832"/>
    <w:rsid w:val="00434DDA"/>
    <w:rsid w:val="004367B6"/>
    <w:rsid w:val="0043701E"/>
    <w:rsid w:val="00440001"/>
    <w:rsid w:val="00440569"/>
    <w:rsid w:val="00440D53"/>
    <w:rsid w:val="00442310"/>
    <w:rsid w:val="00442932"/>
    <w:rsid w:val="00442A6F"/>
    <w:rsid w:val="00443945"/>
    <w:rsid w:val="004461AE"/>
    <w:rsid w:val="00446A2B"/>
    <w:rsid w:val="0045149F"/>
    <w:rsid w:val="00451E32"/>
    <w:rsid w:val="00457831"/>
    <w:rsid w:val="00460334"/>
    <w:rsid w:val="00460C48"/>
    <w:rsid w:val="004610A1"/>
    <w:rsid w:val="0046156C"/>
    <w:rsid w:val="0046328C"/>
    <w:rsid w:val="00463A94"/>
    <w:rsid w:val="00464C25"/>
    <w:rsid w:val="00464FCE"/>
    <w:rsid w:val="00465781"/>
    <w:rsid w:val="00466E07"/>
    <w:rsid w:val="00470067"/>
    <w:rsid w:val="004705BB"/>
    <w:rsid w:val="0047139A"/>
    <w:rsid w:val="0047184B"/>
    <w:rsid w:val="00472136"/>
    <w:rsid w:val="00475454"/>
    <w:rsid w:val="00475611"/>
    <w:rsid w:val="004762EF"/>
    <w:rsid w:val="00476C61"/>
    <w:rsid w:val="00477473"/>
    <w:rsid w:val="00481153"/>
    <w:rsid w:val="00481E77"/>
    <w:rsid w:val="0048306D"/>
    <w:rsid w:val="00483BDB"/>
    <w:rsid w:val="0048514E"/>
    <w:rsid w:val="00485162"/>
    <w:rsid w:val="00486810"/>
    <w:rsid w:val="00486B3C"/>
    <w:rsid w:val="00486D11"/>
    <w:rsid w:val="00486E9B"/>
    <w:rsid w:val="00490616"/>
    <w:rsid w:val="00490C88"/>
    <w:rsid w:val="00490F36"/>
    <w:rsid w:val="0049176C"/>
    <w:rsid w:val="004919D8"/>
    <w:rsid w:val="0049205A"/>
    <w:rsid w:val="004925A0"/>
    <w:rsid w:val="00492965"/>
    <w:rsid w:val="00492CD0"/>
    <w:rsid w:val="0049308A"/>
    <w:rsid w:val="004933DD"/>
    <w:rsid w:val="00495453"/>
    <w:rsid w:val="00495BA8"/>
    <w:rsid w:val="0049647B"/>
    <w:rsid w:val="004973F8"/>
    <w:rsid w:val="004A1274"/>
    <w:rsid w:val="004A28F4"/>
    <w:rsid w:val="004A404D"/>
    <w:rsid w:val="004A4086"/>
    <w:rsid w:val="004A4B18"/>
    <w:rsid w:val="004A5695"/>
    <w:rsid w:val="004A5C2F"/>
    <w:rsid w:val="004A7FB2"/>
    <w:rsid w:val="004B264D"/>
    <w:rsid w:val="004B2CCD"/>
    <w:rsid w:val="004B3CD2"/>
    <w:rsid w:val="004B47B0"/>
    <w:rsid w:val="004B5179"/>
    <w:rsid w:val="004B5B65"/>
    <w:rsid w:val="004B5BC7"/>
    <w:rsid w:val="004B7B55"/>
    <w:rsid w:val="004B7D9D"/>
    <w:rsid w:val="004C0331"/>
    <w:rsid w:val="004C03EC"/>
    <w:rsid w:val="004C069C"/>
    <w:rsid w:val="004C217F"/>
    <w:rsid w:val="004C236F"/>
    <w:rsid w:val="004C2B4F"/>
    <w:rsid w:val="004C2FA7"/>
    <w:rsid w:val="004C354F"/>
    <w:rsid w:val="004C4201"/>
    <w:rsid w:val="004C4D73"/>
    <w:rsid w:val="004C58B6"/>
    <w:rsid w:val="004C6402"/>
    <w:rsid w:val="004C79A8"/>
    <w:rsid w:val="004C7E04"/>
    <w:rsid w:val="004D0D99"/>
    <w:rsid w:val="004D10BA"/>
    <w:rsid w:val="004D13FA"/>
    <w:rsid w:val="004D2ACA"/>
    <w:rsid w:val="004D325C"/>
    <w:rsid w:val="004D3407"/>
    <w:rsid w:val="004D4003"/>
    <w:rsid w:val="004D489A"/>
    <w:rsid w:val="004D538F"/>
    <w:rsid w:val="004D6207"/>
    <w:rsid w:val="004D6572"/>
    <w:rsid w:val="004D65BF"/>
    <w:rsid w:val="004D6AE6"/>
    <w:rsid w:val="004E05D6"/>
    <w:rsid w:val="004E16FE"/>
    <w:rsid w:val="004E311D"/>
    <w:rsid w:val="004E39F8"/>
    <w:rsid w:val="004E42B2"/>
    <w:rsid w:val="004E4854"/>
    <w:rsid w:val="004E5171"/>
    <w:rsid w:val="004E5EC1"/>
    <w:rsid w:val="004E65E7"/>
    <w:rsid w:val="004E69DF"/>
    <w:rsid w:val="004E7209"/>
    <w:rsid w:val="004E7856"/>
    <w:rsid w:val="004E7A99"/>
    <w:rsid w:val="004E7E00"/>
    <w:rsid w:val="004F15A1"/>
    <w:rsid w:val="004F34BE"/>
    <w:rsid w:val="004F3C95"/>
    <w:rsid w:val="004F4416"/>
    <w:rsid w:val="004F6087"/>
    <w:rsid w:val="004F6B82"/>
    <w:rsid w:val="004F7666"/>
    <w:rsid w:val="004F78B0"/>
    <w:rsid w:val="004F7B31"/>
    <w:rsid w:val="004F7F4F"/>
    <w:rsid w:val="00501B43"/>
    <w:rsid w:val="00502316"/>
    <w:rsid w:val="00503092"/>
    <w:rsid w:val="00504A4C"/>
    <w:rsid w:val="00505143"/>
    <w:rsid w:val="0051057F"/>
    <w:rsid w:val="00511220"/>
    <w:rsid w:val="00512071"/>
    <w:rsid w:val="005128CA"/>
    <w:rsid w:val="0051293F"/>
    <w:rsid w:val="00512EED"/>
    <w:rsid w:val="005136EF"/>
    <w:rsid w:val="00513B03"/>
    <w:rsid w:val="00513F4A"/>
    <w:rsid w:val="005145FE"/>
    <w:rsid w:val="005147DF"/>
    <w:rsid w:val="00514D94"/>
    <w:rsid w:val="005150E5"/>
    <w:rsid w:val="00515494"/>
    <w:rsid w:val="00516026"/>
    <w:rsid w:val="00516120"/>
    <w:rsid w:val="005166CB"/>
    <w:rsid w:val="00516F01"/>
    <w:rsid w:val="00517310"/>
    <w:rsid w:val="0052150B"/>
    <w:rsid w:val="00522614"/>
    <w:rsid w:val="0052483F"/>
    <w:rsid w:val="00524FC1"/>
    <w:rsid w:val="00525A1C"/>
    <w:rsid w:val="00525C15"/>
    <w:rsid w:val="0052672B"/>
    <w:rsid w:val="00526CD1"/>
    <w:rsid w:val="00527A89"/>
    <w:rsid w:val="00527B06"/>
    <w:rsid w:val="00530DA4"/>
    <w:rsid w:val="00530DE9"/>
    <w:rsid w:val="00531DC7"/>
    <w:rsid w:val="005329C2"/>
    <w:rsid w:val="00532AE0"/>
    <w:rsid w:val="0053311D"/>
    <w:rsid w:val="00533322"/>
    <w:rsid w:val="005340F4"/>
    <w:rsid w:val="00534105"/>
    <w:rsid w:val="0053427D"/>
    <w:rsid w:val="00535479"/>
    <w:rsid w:val="005354BB"/>
    <w:rsid w:val="00535663"/>
    <w:rsid w:val="00535AA7"/>
    <w:rsid w:val="00535D99"/>
    <w:rsid w:val="00537A1B"/>
    <w:rsid w:val="00542AEC"/>
    <w:rsid w:val="00542C6C"/>
    <w:rsid w:val="005431EB"/>
    <w:rsid w:val="00543537"/>
    <w:rsid w:val="005445E3"/>
    <w:rsid w:val="00544992"/>
    <w:rsid w:val="00544A1E"/>
    <w:rsid w:val="005458D6"/>
    <w:rsid w:val="00546568"/>
    <w:rsid w:val="0054676A"/>
    <w:rsid w:val="00550709"/>
    <w:rsid w:val="005509D3"/>
    <w:rsid w:val="005514FD"/>
    <w:rsid w:val="00551AAC"/>
    <w:rsid w:val="00552D91"/>
    <w:rsid w:val="00553937"/>
    <w:rsid w:val="00554E4A"/>
    <w:rsid w:val="00556796"/>
    <w:rsid w:val="00560C0D"/>
    <w:rsid w:val="00561544"/>
    <w:rsid w:val="005617ED"/>
    <w:rsid w:val="00562290"/>
    <w:rsid w:val="00563704"/>
    <w:rsid w:val="00564211"/>
    <w:rsid w:val="00564927"/>
    <w:rsid w:val="00564D33"/>
    <w:rsid w:val="00564ECB"/>
    <w:rsid w:val="00566CBC"/>
    <w:rsid w:val="00566DB3"/>
    <w:rsid w:val="00567D12"/>
    <w:rsid w:val="00570D5A"/>
    <w:rsid w:val="005715CC"/>
    <w:rsid w:val="005723EA"/>
    <w:rsid w:val="00572F7C"/>
    <w:rsid w:val="00573A5B"/>
    <w:rsid w:val="00573B15"/>
    <w:rsid w:val="00573F70"/>
    <w:rsid w:val="005771D5"/>
    <w:rsid w:val="00582054"/>
    <w:rsid w:val="005826C1"/>
    <w:rsid w:val="00582A20"/>
    <w:rsid w:val="00582D48"/>
    <w:rsid w:val="00585A76"/>
    <w:rsid w:val="0058726A"/>
    <w:rsid w:val="00590F00"/>
    <w:rsid w:val="005910C9"/>
    <w:rsid w:val="005911CD"/>
    <w:rsid w:val="005941EB"/>
    <w:rsid w:val="0059428E"/>
    <w:rsid w:val="005970A5"/>
    <w:rsid w:val="005973CC"/>
    <w:rsid w:val="005A0618"/>
    <w:rsid w:val="005A1615"/>
    <w:rsid w:val="005A2BE9"/>
    <w:rsid w:val="005A30D2"/>
    <w:rsid w:val="005A3F66"/>
    <w:rsid w:val="005A5344"/>
    <w:rsid w:val="005A6F23"/>
    <w:rsid w:val="005B05F4"/>
    <w:rsid w:val="005B0A9C"/>
    <w:rsid w:val="005B1570"/>
    <w:rsid w:val="005B2140"/>
    <w:rsid w:val="005B29B0"/>
    <w:rsid w:val="005B2DB9"/>
    <w:rsid w:val="005B2FA5"/>
    <w:rsid w:val="005B334E"/>
    <w:rsid w:val="005B4211"/>
    <w:rsid w:val="005B556B"/>
    <w:rsid w:val="005B6231"/>
    <w:rsid w:val="005B75A4"/>
    <w:rsid w:val="005B7B13"/>
    <w:rsid w:val="005B7C29"/>
    <w:rsid w:val="005C0397"/>
    <w:rsid w:val="005C0568"/>
    <w:rsid w:val="005C18B7"/>
    <w:rsid w:val="005C19E9"/>
    <w:rsid w:val="005C1D20"/>
    <w:rsid w:val="005C2043"/>
    <w:rsid w:val="005C245D"/>
    <w:rsid w:val="005C3909"/>
    <w:rsid w:val="005C3CD5"/>
    <w:rsid w:val="005C456D"/>
    <w:rsid w:val="005C4BFC"/>
    <w:rsid w:val="005C5AE9"/>
    <w:rsid w:val="005C5E3E"/>
    <w:rsid w:val="005C6482"/>
    <w:rsid w:val="005C6AB2"/>
    <w:rsid w:val="005D0019"/>
    <w:rsid w:val="005D1095"/>
    <w:rsid w:val="005D1378"/>
    <w:rsid w:val="005D30C2"/>
    <w:rsid w:val="005D353F"/>
    <w:rsid w:val="005D3732"/>
    <w:rsid w:val="005D403A"/>
    <w:rsid w:val="005D4CEE"/>
    <w:rsid w:val="005D500D"/>
    <w:rsid w:val="005D62C8"/>
    <w:rsid w:val="005D67DE"/>
    <w:rsid w:val="005D68CC"/>
    <w:rsid w:val="005E1C02"/>
    <w:rsid w:val="005E20A9"/>
    <w:rsid w:val="005E28E6"/>
    <w:rsid w:val="005E2D9B"/>
    <w:rsid w:val="005E4952"/>
    <w:rsid w:val="005E5459"/>
    <w:rsid w:val="005E5624"/>
    <w:rsid w:val="005E6EC1"/>
    <w:rsid w:val="005F0E3F"/>
    <w:rsid w:val="005F1A66"/>
    <w:rsid w:val="005F2E44"/>
    <w:rsid w:val="005F3B28"/>
    <w:rsid w:val="005F3F0C"/>
    <w:rsid w:val="005F41BE"/>
    <w:rsid w:val="005F430A"/>
    <w:rsid w:val="005F475E"/>
    <w:rsid w:val="005F65B1"/>
    <w:rsid w:val="0060160F"/>
    <w:rsid w:val="00602659"/>
    <w:rsid w:val="0060335F"/>
    <w:rsid w:val="0060387E"/>
    <w:rsid w:val="006047C0"/>
    <w:rsid w:val="00605914"/>
    <w:rsid w:val="00606C71"/>
    <w:rsid w:val="0060767D"/>
    <w:rsid w:val="00607AA8"/>
    <w:rsid w:val="00610B23"/>
    <w:rsid w:val="00610ED7"/>
    <w:rsid w:val="00611041"/>
    <w:rsid w:val="00611785"/>
    <w:rsid w:val="00612424"/>
    <w:rsid w:val="00612FB1"/>
    <w:rsid w:val="0061310A"/>
    <w:rsid w:val="0061334E"/>
    <w:rsid w:val="00613F12"/>
    <w:rsid w:val="0061401E"/>
    <w:rsid w:val="006149B7"/>
    <w:rsid w:val="0061538C"/>
    <w:rsid w:val="0061609F"/>
    <w:rsid w:val="006165D2"/>
    <w:rsid w:val="006178E1"/>
    <w:rsid w:val="00620F06"/>
    <w:rsid w:val="006214DA"/>
    <w:rsid w:val="00622128"/>
    <w:rsid w:val="0062341A"/>
    <w:rsid w:val="00624759"/>
    <w:rsid w:val="00624948"/>
    <w:rsid w:val="00624A1A"/>
    <w:rsid w:val="00624F38"/>
    <w:rsid w:val="00625766"/>
    <w:rsid w:val="00625C6E"/>
    <w:rsid w:val="0062657C"/>
    <w:rsid w:val="00626FEC"/>
    <w:rsid w:val="00627A90"/>
    <w:rsid w:val="00627CA7"/>
    <w:rsid w:val="0063291C"/>
    <w:rsid w:val="0063356A"/>
    <w:rsid w:val="006337E4"/>
    <w:rsid w:val="006338A8"/>
    <w:rsid w:val="00634EA2"/>
    <w:rsid w:val="006360A3"/>
    <w:rsid w:val="00636C63"/>
    <w:rsid w:val="00636DC8"/>
    <w:rsid w:val="006403F5"/>
    <w:rsid w:val="00640969"/>
    <w:rsid w:val="0064104A"/>
    <w:rsid w:val="006416F7"/>
    <w:rsid w:val="00642CDB"/>
    <w:rsid w:val="00642D65"/>
    <w:rsid w:val="006436A3"/>
    <w:rsid w:val="00643927"/>
    <w:rsid w:val="00643B91"/>
    <w:rsid w:val="00645232"/>
    <w:rsid w:val="006455D8"/>
    <w:rsid w:val="00645AF0"/>
    <w:rsid w:val="00650164"/>
    <w:rsid w:val="0065128C"/>
    <w:rsid w:val="00651360"/>
    <w:rsid w:val="00651820"/>
    <w:rsid w:val="00652189"/>
    <w:rsid w:val="00652317"/>
    <w:rsid w:val="00652381"/>
    <w:rsid w:val="006525F2"/>
    <w:rsid w:val="00652F6D"/>
    <w:rsid w:val="006546AD"/>
    <w:rsid w:val="00654EC8"/>
    <w:rsid w:val="00655CA0"/>
    <w:rsid w:val="00655D80"/>
    <w:rsid w:val="00655E04"/>
    <w:rsid w:val="00656A9B"/>
    <w:rsid w:val="00656F73"/>
    <w:rsid w:val="00661B07"/>
    <w:rsid w:val="00661CBB"/>
    <w:rsid w:val="00662047"/>
    <w:rsid w:val="00662624"/>
    <w:rsid w:val="00662919"/>
    <w:rsid w:val="0066365B"/>
    <w:rsid w:val="00663BE6"/>
    <w:rsid w:val="00664E7E"/>
    <w:rsid w:val="006662AC"/>
    <w:rsid w:val="0066734E"/>
    <w:rsid w:val="00667B3E"/>
    <w:rsid w:val="00667B46"/>
    <w:rsid w:val="00670716"/>
    <w:rsid w:val="00670B7F"/>
    <w:rsid w:val="00672C6E"/>
    <w:rsid w:val="00672D4C"/>
    <w:rsid w:val="00674111"/>
    <w:rsid w:val="00674429"/>
    <w:rsid w:val="006768AF"/>
    <w:rsid w:val="00676F14"/>
    <w:rsid w:val="00677DBC"/>
    <w:rsid w:val="00680DEE"/>
    <w:rsid w:val="00681229"/>
    <w:rsid w:val="00681C5F"/>
    <w:rsid w:val="006827DA"/>
    <w:rsid w:val="00682B89"/>
    <w:rsid w:val="0068495B"/>
    <w:rsid w:val="00685E00"/>
    <w:rsid w:val="006862BC"/>
    <w:rsid w:val="00686934"/>
    <w:rsid w:val="00687C23"/>
    <w:rsid w:val="00690FF4"/>
    <w:rsid w:val="00691301"/>
    <w:rsid w:val="00692926"/>
    <w:rsid w:val="00693304"/>
    <w:rsid w:val="0069510A"/>
    <w:rsid w:val="006951E9"/>
    <w:rsid w:val="0069588C"/>
    <w:rsid w:val="00695E80"/>
    <w:rsid w:val="0069717B"/>
    <w:rsid w:val="00697291"/>
    <w:rsid w:val="0069743A"/>
    <w:rsid w:val="006A0297"/>
    <w:rsid w:val="006A2230"/>
    <w:rsid w:val="006A4888"/>
    <w:rsid w:val="006A74D4"/>
    <w:rsid w:val="006B00B9"/>
    <w:rsid w:val="006B025B"/>
    <w:rsid w:val="006B06C4"/>
    <w:rsid w:val="006B175E"/>
    <w:rsid w:val="006B1FBE"/>
    <w:rsid w:val="006B3F6E"/>
    <w:rsid w:val="006B53BF"/>
    <w:rsid w:val="006B55F2"/>
    <w:rsid w:val="006B64E4"/>
    <w:rsid w:val="006C1A77"/>
    <w:rsid w:val="006C3737"/>
    <w:rsid w:val="006C4816"/>
    <w:rsid w:val="006C6115"/>
    <w:rsid w:val="006C68DE"/>
    <w:rsid w:val="006C6955"/>
    <w:rsid w:val="006C6C31"/>
    <w:rsid w:val="006D1E1B"/>
    <w:rsid w:val="006D1F43"/>
    <w:rsid w:val="006D21D5"/>
    <w:rsid w:val="006D2CB9"/>
    <w:rsid w:val="006D3883"/>
    <w:rsid w:val="006D51EB"/>
    <w:rsid w:val="006D545C"/>
    <w:rsid w:val="006D6808"/>
    <w:rsid w:val="006D7283"/>
    <w:rsid w:val="006E0D9F"/>
    <w:rsid w:val="006E1D1B"/>
    <w:rsid w:val="006E20C7"/>
    <w:rsid w:val="006E226B"/>
    <w:rsid w:val="006E2D91"/>
    <w:rsid w:val="006E37AF"/>
    <w:rsid w:val="006E53B8"/>
    <w:rsid w:val="006E6566"/>
    <w:rsid w:val="006E705D"/>
    <w:rsid w:val="006E791B"/>
    <w:rsid w:val="006F0272"/>
    <w:rsid w:val="006F20E7"/>
    <w:rsid w:val="006F272D"/>
    <w:rsid w:val="006F6075"/>
    <w:rsid w:val="006F653A"/>
    <w:rsid w:val="006F6EE6"/>
    <w:rsid w:val="006F78E9"/>
    <w:rsid w:val="00700898"/>
    <w:rsid w:val="00700D58"/>
    <w:rsid w:val="007014D5"/>
    <w:rsid w:val="00704AE8"/>
    <w:rsid w:val="0070679D"/>
    <w:rsid w:val="00707999"/>
    <w:rsid w:val="00714FC0"/>
    <w:rsid w:val="007152D3"/>
    <w:rsid w:val="007157B6"/>
    <w:rsid w:val="007164DC"/>
    <w:rsid w:val="0071733A"/>
    <w:rsid w:val="007175C9"/>
    <w:rsid w:val="00717E4F"/>
    <w:rsid w:val="00720E88"/>
    <w:rsid w:val="00721A3D"/>
    <w:rsid w:val="00723045"/>
    <w:rsid w:val="007237FD"/>
    <w:rsid w:val="007238D5"/>
    <w:rsid w:val="007256D2"/>
    <w:rsid w:val="00725CB2"/>
    <w:rsid w:val="00726659"/>
    <w:rsid w:val="007307A1"/>
    <w:rsid w:val="00731688"/>
    <w:rsid w:val="00731ABA"/>
    <w:rsid w:val="00731E64"/>
    <w:rsid w:val="00732643"/>
    <w:rsid w:val="007327EC"/>
    <w:rsid w:val="00732B36"/>
    <w:rsid w:val="00734940"/>
    <w:rsid w:val="00734AE5"/>
    <w:rsid w:val="00734F1B"/>
    <w:rsid w:val="00734F90"/>
    <w:rsid w:val="007359DC"/>
    <w:rsid w:val="0073604E"/>
    <w:rsid w:val="0073622D"/>
    <w:rsid w:val="00736235"/>
    <w:rsid w:val="007362A4"/>
    <w:rsid w:val="00736447"/>
    <w:rsid w:val="00736EF5"/>
    <w:rsid w:val="00736EF6"/>
    <w:rsid w:val="00737216"/>
    <w:rsid w:val="0073758D"/>
    <w:rsid w:val="00740F58"/>
    <w:rsid w:val="00741389"/>
    <w:rsid w:val="0074305F"/>
    <w:rsid w:val="007439CA"/>
    <w:rsid w:val="00744E0D"/>
    <w:rsid w:val="00744FFC"/>
    <w:rsid w:val="007457D9"/>
    <w:rsid w:val="00747127"/>
    <w:rsid w:val="007508E9"/>
    <w:rsid w:val="00750FA7"/>
    <w:rsid w:val="0075187C"/>
    <w:rsid w:val="007529FE"/>
    <w:rsid w:val="007549DB"/>
    <w:rsid w:val="0075519C"/>
    <w:rsid w:val="00757117"/>
    <w:rsid w:val="00760300"/>
    <w:rsid w:val="00761B01"/>
    <w:rsid w:val="00762787"/>
    <w:rsid w:val="00762E25"/>
    <w:rsid w:val="00763053"/>
    <w:rsid w:val="00763192"/>
    <w:rsid w:val="00764449"/>
    <w:rsid w:val="00766ECB"/>
    <w:rsid w:val="00767499"/>
    <w:rsid w:val="00767957"/>
    <w:rsid w:val="00767E9B"/>
    <w:rsid w:val="007703B7"/>
    <w:rsid w:val="0077045B"/>
    <w:rsid w:val="007717A1"/>
    <w:rsid w:val="0077228E"/>
    <w:rsid w:val="00772885"/>
    <w:rsid w:val="00772F4C"/>
    <w:rsid w:val="00777772"/>
    <w:rsid w:val="007778E6"/>
    <w:rsid w:val="00780287"/>
    <w:rsid w:val="00780445"/>
    <w:rsid w:val="00780BC8"/>
    <w:rsid w:val="007819AF"/>
    <w:rsid w:val="00781D7E"/>
    <w:rsid w:val="00781E21"/>
    <w:rsid w:val="00782105"/>
    <w:rsid w:val="00782881"/>
    <w:rsid w:val="00783B2E"/>
    <w:rsid w:val="00784454"/>
    <w:rsid w:val="00784CC8"/>
    <w:rsid w:val="0078513E"/>
    <w:rsid w:val="00785213"/>
    <w:rsid w:val="0078557F"/>
    <w:rsid w:val="00785EA3"/>
    <w:rsid w:val="00785F56"/>
    <w:rsid w:val="007876FD"/>
    <w:rsid w:val="007878DB"/>
    <w:rsid w:val="007911FB"/>
    <w:rsid w:val="007913E8"/>
    <w:rsid w:val="007914D3"/>
    <w:rsid w:val="00791D64"/>
    <w:rsid w:val="00792206"/>
    <w:rsid w:val="00793ADF"/>
    <w:rsid w:val="00793D2A"/>
    <w:rsid w:val="0079442F"/>
    <w:rsid w:val="007945B6"/>
    <w:rsid w:val="00796075"/>
    <w:rsid w:val="007966C5"/>
    <w:rsid w:val="00796761"/>
    <w:rsid w:val="00796D60"/>
    <w:rsid w:val="007A2D7E"/>
    <w:rsid w:val="007A2F21"/>
    <w:rsid w:val="007A3C6D"/>
    <w:rsid w:val="007A404D"/>
    <w:rsid w:val="007A43C5"/>
    <w:rsid w:val="007A452A"/>
    <w:rsid w:val="007A45D2"/>
    <w:rsid w:val="007A4606"/>
    <w:rsid w:val="007A4A14"/>
    <w:rsid w:val="007A4B18"/>
    <w:rsid w:val="007A551A"/>
    <w:rsid w:val="007A7EB8"/>
    <w:rsid w:val="007B04F0"/>
    <w:rsid w:val="007B178E"/>
    <w:rsid w:val="007B453A"/>
    <w:rsid w:val="007B4598"/>
    <w:rsid w:val="007B594C"/>
    <w:rsid w:val="007C0CD0"/>
    <w:rsid w:val="007C0D36"/>
    <w:rsid w:val="007C1218"/>
    <w:rsid w:val="007C1C73"/>
    <w:rsid w:val="007C1E4F"/>
    <w:rsid w:val="007C28F0"/>
    <w:rsid w:val="007C2E5B"/>
    <w:rsid w:val="007C46FF"/>
    <w:rsid w:val="007C4AF2"/>
    <w:rsid w:val="007C58FF"/>
    <w:rsid w:val="007C6168"/>
    <w:rsid w:val="007D04FD"/>
    <w:rsid w:val="007D0749"/>
    <w:rsid w:val="007D0E4D"/>
    <w:rsid w:val="007D13A4"/>
    <w:rsid w:val="007D24F4"/>
    <w:rsid w:val="007D358D"/>
    <w:rsid w:val="007D45CA"/>
    <w:rsid w:val="007D647E"/>
    <w:rsid w:val="007D7683"/>
    <w:rsid w:val="007D7EE5"/>
    <w:rsid w:val="007E0364"/>
    <w:rsid w:val="007E0F29"/>
    <w:rsid w:val="007E1520"/>
    <w:rsid w:val="007E1938"/>
    <w:rsid w:val="007E1BC9"/>
    <w:rsid w:val="007E22CA"/>
    <w:rsid w:val="007E34E7"/>
    <w:rsid w:val="007E42D9"/>
    <w:rsid w:val="007E579C"/>
    <w:rsid w:val="007E6C0B"/>
    <w:rsid w:val="007E77B9"/>
    <w:rsid w:val="007F074A"/>
    <w:rsid w:val="007F09CE"/>
    <w:rsid w:val="007F0A75"/>
    <w:rsid w:val="007F13BF"/>
    <w:rsid w:val="007F37F3"/>
    <w:rsid w:val="007F5A35"/>
    <w:rsid w:val="007F5CDA"/>
    <w:rsid w:val="007F7496"/>
    <w:rsid w:val="0080073A"/>
    <w:rsid w:val="0080155B"/>
    <w:rsid w:val="00802182"/>
    <w:rsid w:val="00802844"/>
    <w:rsid w:val="00802A92"/>
    <w:rsid w:val="00802CF2"/>
    <w:rsid w:val="00804232"/>
    <w:rsid w:val="00805A5F"/>
    <w:rsid w:val="00805A68"/>
    <w:rsid w:val="00805BA4"/>
    <w:rsid w:val="0080700A"/>
    <w:rsid w:val="00807A3A"/>
    <w:rsid w:val="00810ECF"/>
    <w:rsid w:val="008130F3"/>
    <w:rsid w:val="008137DA"/>
    <w:rsid w:val="0081394F"/>
    <w:rsid w:val="00813B26"/>
    <w:rsid w:val="00814C00"/>
    <w:rsid w:val="0081540D"/>
    <w:rsid w:val="00815471"/>
    <w:rsid w:val="00815634"/>
    <w:rsid w:val="008176FE"/>
    <w:rsid w:val="00820348"/>
    <w:rsid w:val="008209C7"/>
    <w:rsid w:val="00820FFD"/>
    <w:rsid w:val="00821596"/>
    <w:rsid w:val="00822372"/>
    <w:rsid w:val="0082357A"/>
    <w:rsid w:val="00823F40"/>
    <w:rsid w:val="0082429E"/>
    <w:rsid w:val="0082746E"/>
    <w:rsid w:val="008324CC"/>
    <w:rsid w:val="008328BD"/>
    <w:rsid w:val="00834863"/>
    <w:rsid w:val="0083577A"/>
    <w:rsid w:val="00835DCD"/>
    <w:rsid w:val="00837C99"/>
    <w:rsid w:val="008407CA"/>
    <w:rsid w:val="00842AD6"/>
    <w:rsid w:val="008437E9"/>
    <w:rsid w:val="0084462B"/>
    <w:rsid w:val="00844C9A"/>
    <w:rsid w:val="00846180"/>
    <w:rsid w:val="008462BA"/>
    <w:rsid w:val="00846FD2"/>
    <w:rsid w:val="00851652"/>
    <w:rsid w:val="008528FF"/>
    <w:rsid w:val="00853FA2"/>
    <w:rsid w:val="00854B77"/>
    <w:rsid w:val="00854E7E"/>
    <w:rsid w:val="00855BC5"/>
    <w:rsid w:val="00856D4C"/>
    <w:rsid w:val="00856F72"/>
    <w:rsid w:val="00857D4D"/>
    <w:rsid w:val="00860197"/>
    <w:rsid w:val="00860F38"/>
    <w:rsid w:val="00862958"/>
    <w:rsid w:val="00864B81"/>
    <w:rsid w:val="0086727C"/>
    <w:rsid w:val="008679B1"/>
    <w:rsid w:val="00867FBF"/>
    <w:rsid w:val="00870A04"/>
    <w:rsid w:val="00871DD0"/>
    <w:rsid w:val="008720C2"/>
    <w:rsid w:val="0087226F"/>
    <w:rsid w:val="00873124"/>
    <w:rsid w:val="008740A8"/>
    <w:rsid w:val="00875241"/>
    <w:rsid w:val="00875279"/>
    <w:rsid w:val="00875437"/>
    <w:rsid w:val="008754A6"/>
    <w:rsid w:val="00875A9F"/>
    <w:rsid w:val="008763FE"/>
    <w:rsid w:val="008773F9"/>
    <w:rsid w:val="00877683"/>
    <w:rsid w:val="008801DE"/>
    <w:rsid w:val="008818DF"/>
    <w:rsid w:val="008833ED"/>
    <w:rsid w:val="00883480"/>
    <w:rsid w:val="0088396A"/>
    <w:rsid w:val="00884AD0"/>
    <w:rsid w:val="00884EED"/>
    <w:rsid w:val="00884F13"/>
    <w:rsid w:val="008861B3"/>
    <w:rsid w:val="00887508"/>
    <w:rsid w:val="00887896"/>
    <w:rsid w:val="00891275"/>
    <w:rsid w:val="00893808"/>
    <w:rsid w:val="00893B95"/>
    <w:rsid w:val="00893DA6"/>
    <w:rsid w:val="00895066"/>
    <w:rsid w:val="00895132"/>
    <w:rsid w:val="00897E8F"/>
    <w:rsid w:val="00897ECC"/>
    <w:rsid w:val="008A007A"/>
    <w:rsid w:val="008A3055"/>
    <w:rsid w:val="008A3A87"/>
    <w:rsid w:val="008A532F"/>
    <w:rsid w:val="008A5914"/>
    <w:rsid w:val="008A6FFB"/>
    <w:rsid w:val="008A7539"/>
    <w:rsid w:val="008B088A"/>
    <w:rsid w:val="008B1C2B"/>
    <w:rsid w:val="008B2751"/>
    <w:rsid w:val="008B2C52"/>
    <w:rsid w:val="008B4672"/>
    <w:rsid w:val="008B4876"/>
    <w:rsid w:val="008B54D4"/>
    <w:rsid w:val="008B557B"/>
    <w:rsid w:val="008B5AE3"/>
    <w:rsid w:val="008B667F"/>
    <w:rsid w:val="008C0EFA"/>
    <w:rsid w:val="008C1D44"/>
    <w:rsid w:val="008C2CF9"/>
    <w:rsid w:val="008C2FF2"/>
    <w:rsid w:val="008C3A11"/>
    <w:rsid w:val="008C5D89"/>
    <w:rsid w:val="008C65D4"/>
    <w:rsid w:val="008C6D46"/>
    <w:rsid w:val="008C728B"/>
    <w:rsid w:val="008C7EE5"/>
    <w:rsid w:val="008D1891"/>
    <w:rsid w:val="008D1DF3"/>
    <w:rsid w:val="008D1E2D"/>
    <w:rsid w:val="008D268D"/>
    <w:rsid w:val="008D2C78"/>
    <w:rsid w:val="008D377D"/>
    <w:rsid w:val="008D38E6"/>
    <w:rsid w:val="008D509A"/>
    <w:rsid w:val="008D5A34"/>
    <w:rsid w:val="008D624F"/>
    <w:rsid w:val="008D66DB"/>
    <w:rsid w:val="008D6900"/>
    <w:rsid w:val="008E0FC1"/>
    <w:rsid w:val="008E2B4F"/>
    <w:rsid w:val="008E3CCF"/>
    <w:rsid w:val="008E3F48"/>
    <w:rsid w:val="008E5CF0"/>
    <w:rsid w:val="008E6ED6"/>
    <w:rsid w:val="008E7080"/>
    <w:rsid w:val="008F01D9"/>
    <w:rsid w:val="008F29C4"/>
    <w:rsid w:val="008F3563"/>
    <w:rsid w:val="008F3577"/>
    <w:rsid w:val="008F37F3"/>
    <w:rsid w:val="008F3805"/>
    <w:rsid w:val="008F3E75"/>
    <w:rsid w:val="008F3F34"/>
    <w:rsid w:val="008F482E"/>
    <w:rsid w:val="008F541E"/>
    <w:rsid w:val="008F5A58"/>
    <w:rsid w:val="008F6157"/>
    <w:rsid w:val="008F6660"/>
    <w:rsid w:val="008F6A69"/>
    <w:rsid w:val="008F6F52"/>
    <w:rsid w:val="008F71A3"/>
    <w:rsid w:val="008F7C8C"/>
    <w:rsid w:val="00901A3F"/>
    <w:rsid w:val="00901A88"/>
    <w:rsid w:val="00901C8A"/>
    <w:rsid w:val="00902D78"/>
    <w:rsid w:val="0090368D"/>
    <w:rsid w:val="00903764"/>
    <w:rsid w:val="009052EC"/>
    <w:rsid w:val="00906448"/>
    <w:rsid w:val="00906574"/>
    <w:rsid w:val="00906ACC"/>
    <w:rsid w:val="009078F6"/>
    <w:rsid w:val="00911A60"/>
    <w:rsid w:val="00913377"/>
    <w:rsid w:val="00913435"/>
    <w:rsid w:val="0091452F"/>
    <w:rsid w:val="00914A79"/>
    <w:rsid w:val="0091511D"/>
    <w:rsid w:val="009165F6"/>
    <w:rsid w:val="00916B76"/>
    <w:rsid w:val="00916EE3"/>
    <w:rsid w:val="00920883"/>
    <w:rsid w:val="009217DB"/>
    <w:rsid w:val="00921D27"/>
    <w:rsid w:val="00922C29"/>
    <w:rsid w:val="009239CC"/>
    <w:rsid w:val="009254C6"/>
    <w:rsid w:val="00926300"/>
    <w:rsid w:val="0092691D"/>
    <w:rsid w:val="00930414"/>
    <w:rsid w:val="009312BA"/>
    <w:rsid w:val="0093200D"/>
    <w:rsid w:val="009336B9"/>
    <w:rsid w:val="00933E83"/>
    <w:rsid w:val="00933FDD"/>
    <w:rsid w:val="009348BF"/>
    <w:rsid w:val="00934D1E"/>
    <w:rsid w:val="009353AD"/>
    <w:rsid w:val="00935896"/>
    <w:rsid w:val="009374D3"/>
    <w:rsid w:val="009422FC"/>
    <w:rsid w:val="00942E08"/>
    <w:rsid w:val="009437B1"/>
    <w:rsid w:val="00944A80"/>
    <w:rsid w:val="009451B2"/>
    <w:rsid w:val="0094535B"/>
    <w:rsid w:val="00945FA8"/>
    <w:rsid w:val="009461F3"/>
    <w:rsid w:val="009468F7"/>
    <w:rsid w:val="00947D1F"/>
    <w:rsid w:val="00947F4D"/>
    <w:rsid w:val="00950913"/>
    <w:rsid w:val="00952BA2"/>
    <w:rsid w:val="00952D3D"/>
    <w:rsid w:val="00952DA9"/>
    <w:rsid w:val="009546E7"/>
    <w:rsid w:val="00954848"/>
    <w:rsid w:val="0095586F"/>
    <w:rsid w:val="00955FE5"/>
    <w:rsid w:val="0095711A"/>
    <w:rsid w:val="00960A70"/>
    <w:rsid w:val="00960C27"/>
    <w:rsid w:val="00960C92"/>
    <w:rsid w:val="0096222A"/>
    <w:rsid w:val="00963134"/>
    <w:rsid w:val="009631FB"/>
    <w:rsid w:val="00963447"/>
    <w:rsid w:val="00963FF0"/>
    <w:rsid w:val="009640EB"/>
    <w:rsid w:val="0096597D"/>
    <w:rsid w:val="00965D54"/>
    <w:rsid w:val="0096668A"/>
    <w:rsid w:val="0096738D"/>
    <w:rsid w:val="00967EFF"/>
    <w:rsid w:val="00970550"/>
    <w:rsid w:val="00971AB4"/>
    <w:rsid w:val="00972378"/>
    <w:rsid w:val="009758FA"/>
    <w:rsid w:val="00976B3C"/>
    <w:rsid w:val="009777E6"/>
    <w:rsid w:val="00977E1D"/>
    <w:rsid w:val="00980EDD"/>
    <w:rsid w:val="009820AF"/>
    <w:rsid w:val="00983E22"/>
    <w:rsid w:val="00984A53"/>
    <w:rsid w:val="00986FF8"/>
    <w:rsid w:val="00990A24"/>
    <w:rsid w:val="00990C08"/>
    <w:rsid w:val="00991186"/>
    <w:rsid w:val="00991FBE"/>
    <w:rsid w:val="0099255D"/>
    <w:rsid w:val="009927F6"/>
    <w:rsid w:val="009945D4"/>
    <w:rsid w:val="00996F9F"/>
    <w:rsid w:val="009A0069"/>
    <w:rsid w:val="009A0ADA"/>
    <w:rsid w:val="009A2982"/>
    <w:rsid w:val="009A37CF"/>
    <w:rsid w:val="009A426E"/>
    <w:rsid w:val="009A44BE"/>
    <w:rsid w:val="009A4B2B"/>
    <w:rsid w:val="009A4B7C"/>
    <w:rsid w:val="009A4E78"/>
    <w:rsid w:val="009A6E6A"/>
    <w:rsid w:val="009B02B3"/>
    <w:rsid w:val="009B057F"/>
    <w:rsid w:val="009B30DD"/>
    <w:rsid w:val="009B35DE"/>
    <w:rsid w:val="009B3908"/>
    <w:rsid w:val="009B4599"/>
    <w:rsid w:val="009B67FC"/>
    <w:rsid w:val="009B6979"/>
    <w:rsid w:val="009C02D3"/>
    <w:rsid w:val="009C1610"/>
    <w:rsid w:val="009C2D28"/>
    <w:rsid w:val="009C3394"/>
    <w:rsid w:val="009C356F"/>
    <w:rsid w:val="009C476E"/>
    <w:rsid w:val="009C578C"/>
    <w:rsid w:val="009C66A9"/>
    <w:rsid w:val="009C7617"/>
    <w:rsid w:val="009D0086"/>
    <w:rsid w:val="009D04DF"/>
    <w:rsid w:val="009D0E10"/>
    <w:rsid w:val="009D1D4E"/>
    <w:rsid w:val="009D2BF5"/>
    <w:rsid w:val="009D4541"/>
    <w:rsid w:val="009D6EE5"/>
    <w:rsid w:val="009D6F5F"/>
    <w:rsid w:val="009E0942"/>
    <w:rsid w:val="009E0A6B"/>
    <w:rsid w:val="009E0FD6"/>
    <w:rsid w:val="009E1E96"/>
    <w:rsid w:val="009E24A9"/>
    <w:rsid w:val="009E485B"/>
    <w:rsid w:val="009E6338"/>
    <w:rsid w:val="009E686C"/>
    <w:rsid w:val="009E703E"/>
    <w:rsid w:val="009E71C3"/>
    <w:rsid w:val="009F0CB5"/>
    <w:rsid w:val="009F2C56"/>
    <w:rsid w:val="009F4EF3"/>
    <w:rsid w:val="009F4F01"/>
    <w:rsid w:val="009F5922"/>
    <w:rsid w:val="009F5A11"/>
    <w:rsid w:val="009F5C53"/>
    <w:rsid w:val="009F5D16"/>
    <w:rsid w:val="009F75C6"/>
    <w:rsid w:val="00A00324"/>
    <w:rsid w:val="00A0059B"/>
    <w:rsid w:val="00A006CC"/>
    <w:rsid w:val="00A00B80"/>
    <w:rsid w:val="00A00ECA"/>
    <w:rsid w:val="00A0118B"/>
    <w:rsid w:val="00A0166F"/>
    <w:rsid w:val="00A018B4"/>
    <w:rsid w:val="00A01D5E"/>
    <w:rsid w:val="00A02AB4"/>
    <w:rsid w:val="00A036E2"/>
    <w:rsid w:val="00A04C7F"/>
    <w:rsid w:val="00A04D8D"/>
    <w:rsid w:val="00A052B0"/>
    <w:rsid w:val="00A05628"/>
    <w:rsid w:val="00A05F72"/>
    <w:rsid w:val="00A07452"/>
    <w:rsid w:val="00A11319"/>
    <w:rsid w:val="00A1144C"/>
    <w:rsid w:val="00A11BDB"/>
    <w:rsid w:val="00A121AE"/>
    <w:rsid w:val="00A134EE"/>
    <w:rsid w:val="00A136FF"/>
    <w:rsid w:val="00A13C8C"/>
    <w:rsid w:val="00A1464A"/>
    <w:rsid w:val="00A16476"/>
    <w:rsid w:val="00A16C5C"/>
    <w:rsid w:val="00A17EE8"/>
    <w:rsid w:val="00A21301"/>
    <w:rsid w:val="00A228E8"/>
    <w:rsid w:val="00A2343F"/>
    <w:rsid w:val="00A23A5D"/>
    <w:rsid w:val="00A24DC6"/>
    <w:rsid w:val="00A25A8B"/>
    <w:rsid w:val="00A25E2E"/>
    <w:rsid w:val="00A274F1"/>
    <w:rsid w:val="00A278A5"/>
    <w:rsid w:val="00A30311"/>
    <w:rsid w:val="00A32341"/>
    <w:rsid w:val="00A3325A"/>
    <w:rsid w:val="00A33266"/>
    <w:rsid w:val="00A33556"/>
    <w:rsid w:val="00A338AF"/>
    <w:rsid w:val="00A33EC1"/>
    <w:rsid w:val="00A3425E"/>
    <w:rsid w:val="00A345A2"/>
    <w:rsid w:val="00A346CC"/>
    <w:rsid w:val="00A346E5"/>
    <w:rsid w:val="00A3491F"/>
    <w:rsid w:val="00A36624"/>
    <w:rsid w:val="00A40471"/>
    <w:rsid w:val="00A40892"/>
    <w:rsid w:val="00A427E3"/>
    <w:rsid w:val="00A43AE7"/>
    <w:rsid w:val="00A44505"/>
    <w:rsid w:val="00A45034"/>
    <w:rsid w:val="00A45166"/>
    <w:rsid w:val="00A45E56"/>
    <w:rsid w:val="00A46744"/>
    <w:rsid w:val="00A46A3E"/>
    <w:rsid w:val="00A46E16"/>
    <w:rsid w:val="00A47A1E"/>
    <w:rsid w:val="00A47B14"/>
    <w:rsid w:val="00A50EA5"/>
    <w:rsid w:val="00A5289E"/>
    <w:rsid w:val="00A5314F"/>
    <w:rsid w:val="00A53ABA"/>
    <w:rsid w:val="00A543A9"/>
    <w:rsid w:val="00A5594D"/>
    <w:rsid w:val="00A55AA7"/>
    <w:rsid w:val="00A61483"/>
    <w:rsid w:val="00A618A1"/>
    <w:rsid w:val="00A61CB8"/>
    <w:rsid w:val="00A61CF5"/>
    <w:rsid w:val="00A627B2"/>
    <w:rsid w:val="00A632F4"/>
    <w:rsid w:val="00A64BC9"/>
    <w:rsid w:val="00A6531F"/>
    <w:rsid w:val="00A657A8"/>
    <w:rsid w:val="00A65A09"/>
    <w:rsid w:val="00A67CEA"/>
    <w:rsid w:val="00A70C96"/>
    <w:rsid w:val="00A714F6"/>
    <w:rsid w:val="00A72AB9"/>
    <w:rsid w:val="00A735DE"/>
    <w:rsid w:val="00A738BB"/>
    <w:rsid w:val="00A739DF"/>
    <w:rsid w:val="00A73F9A"/>
    <w:rsid w:val="00A75B7C"/>
    <w:rsid w:val="00A75E9F"/>
    <w:rsid w:val="00A771D4"/>
    <w:rsid w:val="00A773E8"/>
    <w:rsid w:val="00A8091C"/>
    <w:rsid w:val="00A80972"/>
    <w:rsid w:val="00A81708"/>
    <w:rsid w:val="00A826B2"/>
    <w:rsid w:val="00A843A0"/>
    <w:rsid w:val="00A84E2C"/>
    <w:rsid w:val="00A850D7"/>
    <w:rsid w:val="00A851A8"/>
    <w:rsid w:val="00A851F5"/>
    <w:rsid w:val="00A85E75"/>
    <w:rsid w:val="00A861A3"/>
    <w:rsid w:val="00A870AD"/>
    <w:rsid w:val="00A87361"/>
    <w:rsid w:val="00A87754"/>
    <w:rsid w:val="00A907F2"/>
    <w:rsid w:val="00A90FE2"/>
    <w:rsid w:val="00A91061"/>
    <w:rsid w:val="00A914B5"/>
    <w:rsid w:val="00A920E5"/>
    <w:rsid w:val="00A92A17"/>
    <w:rsid w:val="00A93111"/>
    <w:rsid w:val="00A9311D"/>
    <w:rsid w:val="00A93E9F"/>
    <w:rsid w:val="00A94FD6"/>
    <w:rsid w:val="00A958A9"/>
    <w:rsid w:val="00A95BD4"/>
    <w:rsid w:val="00A96FBF"/>
    <w:rsid w:val="00A972E1"/>
    <w:rsid w:val="00A978F7"/>
    <w:rsid w:val="00A97AD9"/>
    <w:rsid w:val="00AA010A"/>
    <w:rsid w:val="00AA0551"/>
    <w:rsid w:val="00AA09E9"/>
    <w:rsid w:val="00AA1E83"/>
    <w:rsid w:val="00AA1F92"/>
    <w:rsid w:val="00AA3BCA"/>
    <w:rsid w:val="00AA3FF4"/>
    <w:rsid w:val="00AA43F3"/>
    <w:rsid w:val="00AA49D1"/>
    <w:rsid w:val="00AA4E6C"/>
    <w:rsid w:val="00AA5774"/>
    <w:rsid w:val="00AA7673"/>
    <w:rsid w:val="00AA7906"/>
    <w:rsid w:val="00AA7B0B"/>
    <w:rsid w:val="00AB1A62"/>
    <w:rsid w:val="00AB3D47"/>
    <w:rsid w:val="00AB5DCF"/>
    <w:rsid w:val="00AC0280"/>
    <w:rsid w:val="00AC0661"/>
    <w:rsid w:val="00AC160D"/>
    <w:rsid w:val="00AC1A0C"/>
    <w:rsid w:val="00AC42CC"/>
    <w:rsid w:val="00AC453F"/>
    <w:rsid w:val="00AC4657"/>
    <w:rsid w:val="00AC4750"/>
    <w:rsid w:val="00AC69E1"/>
    <w:rsid w:val="00AC6FC6"/>
    <w:rsid w:val="00AC7C47"/>
    <w:rsid w:val="00AD02E3"/>
    <w:rsid w:val="00AD03C6"/>
    <w:rsid w:val="00AD0846"/>
    <w:rsid w:val="00AD08E4"/>
    <w:rsid w:val="00AD27E4"/>
    <w:rsid w:val="00AD3A03"/>
    <w:rsid w:val="00AD44B4"/>
    <w:rsid w:val="00AD56F5"/>
    <w:rsid w:val="00AD5B47"/>
    <w:rsid w:val="00AD6046"/>
    <w:rsid w:val="00AD678D"/>
    <w:rsid w:val="00AD7118"/>
    <w:rsid w:val="00AD7B30"/>
    <w:rsid w:val="00AD7E97"/>
    <w:rsid w:val="00AE06DE"/>
    <w:rsid w:val="00AE08AC"/>
    <w:rsid w:val="00AE0CAF"/>
    <w:rsid w:val="00AE18C4"/>
    <w:rsid w:val="00AE196D"/>
    <w:rsid w:val="00AE1BFA"/>
    <w:rsid w:val="00AE21D3"/>
    <w:rsid w:val="00AE241C"/>
    <w:rsid w:val="00AE2B44"/>
    <w:rsid w:val="00AE3F8F"/>
    <w:rsid w:val="00AE41DC"/>
    <w:rsid w:val="00AE427C"/>
    <w:rsid w:val="00AF027B"/>
    <w:rsid w:val="00AF0AC9"/>
    <w:rsid w:val="00AF0FDB"/>
    <w:rsid w:val="00AF130E"/>
    <w:rsid w:val="00AF168A"/>
    <w:rsid w:val="00AF19FD"/>
    <w:rsid w:val="00AF1AC4"/>
    <w:rsid w:val="00AF25E0"/>
    <w:rsid w:val="00AF2DD9"/>
    <w:rsid w:val="00AF38F1"/>
    <w:rsid w:val="00AF4586"/>
    <w:rsid w:val="00AF45E9"/>
    <w:rsid w:val="00AF4CC2"/>
    <w:rsid w:val="00AF4E3E"/>
    <w:rsid w:val="00AF5265"/>
    <w:rsid w:val="00AF6860"/>
    <w:rsid w:val="00AF7295"/>
    <w:rsid w:val="00AF7570"/>
    <w:rsid w:val="00AF7FF6"/>
    <w:rsid w:val="00B02083"/>
    <w:rsid w:val="00B0360A"/>
    <w:rsid w:val="00B038EE"/>
    <w:rsid w:val="00B03AF3"/>
    <w:rsid w:val="00B04ED9"/>
    <w:rsid w:val="00B04F59"/>
    <w:rsid w:val="00B070A1"/>
    <w:rsid w:val="00B07CAB"/>
    <w:rsid w:val="00B11002"/>
    <w:rsid w:val="00B11527"/>
    <w:rsid w:val="00B1189F"/>
    <w:rsid w:val="00B124A5"/>
    <w:rsid w:val="00B136F2"/>
    <w:rsid w:val="00B15E02"/>
    <w:rsid w:val="00B1759D"/>
    <w:rsid w:val="00B217BC"/>
    <w:rsid w:val="00B21FB5"/>
    <w:rsid w:val="00B22196"/>
    <w:rsid w:val="00B223C2"/>
    <w:rsid w:val="00B22F76"/>
    <w:rsid w:val="00B23238"/>
    <w:rsid w:val="00B314EB"/>
    <w:rsid w:val="00B31BB5"/>
    <w:rsid w:val="00B32C64"/>
    <w:rsid w:val="00B32DB7"/>
    <w:rsid w:val="00B3393F"/>
    <w:rsid w:val="00B34AC6"/>
    <w:rsid w:val="00B35D77"/>
    <w:rsid w:val="00B36509"/>
    <w:rsid w:val="00B366BD"/>
    <w:rsid w:val="00B37AD6"/>
    <w:rsid w:val="00B40063"/>
    <w:rsid w:val="00B4088D"/>
    <w:rsid w:val="00B40BB9"/>
    <w:rsid w:val="00B40D5E"/>
    <w:rsid w:val="00B41A80"/>
    <w:rsid w:val="00B42050"/>
    <w:rsid w:val="00B424D7"/>
    <w:rsid w:val="00B42A12"/>
    <w:rsid w:val="00B43257"/>
    <w:rsid w:val="00B4325C"/>
    <w:rsid w:val="00B43C44"/>
    <w:rsid w:val="00B43C73"/>
    <w:rsid w:val="00B43EBD"/>
    <w:rsid w:val="00B44F69"/>
    <w:rsid w:val="00B44FA1"/>
    <w:rsid w:val="00B45019"/>
    <w:rsid w:val="00B450AC"/>
    <w:rsid w:val="00B47FC1"/>
    <w:rsid w:val="00B50063"/>
    <w:rsid w:val="00B504E1"/>
    <w:rsid w:val="00B507D7"/>
    <w:rsid w:val="00B51A92"/>
    <w:rsid w:val="00B52ED2"/>
    <w:rsid w:val="00B5301C"/>
    <w:rsid w:val="00B533FC"/>
    <w:rsid w:val="00B53AFE"/>
    <w:rsid w:val="00B54AA6"/>
    <w:rsid w:val="00B54DED"/>
    <w:rsid w:val="00B557D8"/>
    <w:rsid w:val="00B55861"/>
    <w:rsid w:val="00B558D1"/>
    <w:rsid w:val="00B6168F"/>
    <w:rsid w:val="00B63BAB"/>
    <w:rsid w:val="00B63F95"/>
    <w:rsid w:val="00B651A0"/>
    <w:rsid w:val="00B65660"/>
    <w:rsid w:val="00B65F45"/>
    <w:rsid w:val="00B6672C"/>
    <w:rsid w:val="00B670FF"/>
    <w:rsid w:val="00B67BF6"/>
    <w:rsid w:val="00B70332"/>
    <w:rsid w:val="00B70530"/>
    <w:rsid w:val="00B70EA8"/>
    <w:rsid w:val="00B71A56"/>
    <w:rsid w:val="00B72533"/>
    <w:rsid w:val="00B72C88"/>
    <w:rsid w:val="00B756D3"/>
    <w:rsid w:val="00B7570C"/>
    <w:rsid w:val="00B76C1D"/>
    <w:rsid w:val="00B77208"/>
    <w:rsid w:val="00B773DA"/>
    <w:rsid w:val="00B80501"/>
    <w:rsid w:val="00B80977"/>
    <w:rsid w:val="00B81402"/>
    <w:rsid w:val="00B81767"/>
    <w:rsid w:val="00B81A25"/>
    <w:rsid w:val="00B822AD"/>
    <w:rsid w:val="00B8251E"/>
    <w:rsid w:val="00B82ACB"/>
    <w:rsid w:val="00B86FD5"/>
    <w:rsid w:val="00B87055"/>
    <w:rsid w:val="00B8763E"/>
    <w:rsid w:val="00B90507"/>
    <w:rsid w:val="00B9138D"/>
    <w:rsid w:val="00B917BE"/>
    <w:rsid w:val="00B9374F"/>
    <w:rsid w:val="00B93B57"/>
    <w:rsid w:val="00B947F4"/>
    <w:rsid w:val="00B94933"/>
    <w:rsid w:val="00B9552C"/>
    <w:rsid w:val="00B9558C"/>
    <w:rsid w:val="00B95CEB"/>
    <w:rsid w:val="00B96496"/>
    <w:rsid w:val="00B97318"/>
    <w:rsid w:val="00BA1072"/>
    <w:rsid w:val="00BA1169"/>
    <w:rsid w:val="00BA18F0"/>
    <w:rsid w:val="00BA1E5A"/>
    <w:rsid w:val="00BA33BC"/>
    <w:rsid w:val="00BA4036"/>
    <w:rsid w:val="00BA407C"/>
    <w:rsid w:val="00BA51AB"/>
    <w:rsid w:val="00BA7AF2"/>
    <w:rsid w:val="00BA7CAB"/>
    <w:rsid w:val="00BA7CEE"/>
    <w:rsid w:val="00BB1349"/>
    <w:rsid w:val="00BB20B0"/>
    <w:rsid w:val="00BB28A6"/>
    <w:rsid w:val="00BB2B4C"/>
    <w:rsid w:val="00BB2DF9"/>
    <w:rsid w:val="00BB32A5"/>
    <w:rsid w:val="00BB362C"/>
    <w:rsid w:val="00BB4985"/>
    <w:rsid w:val="00BB4BDA"/>
    <w:rsid w:val="00BB54D3"/>
    <w:rsid w:val="00BB574C"/>
    <w:rsid w:val="00BB702D"/>
    <w:rsid w:val="00BB77E2"/>
    <w:rsid w:val="00BC0EB9"/>
    <w:rsid w:val="00BC3977"/>
    <w:rsid w:val="00BC3E03"/>
    <w:rsid w:val="00BC41BF"/>
    <w:rsid w:val="00BC537A"/>
    <w:rsid w:val="00BC5A24"/>
    <w:rsid w:val="00BC5D4E"/>
    <w:rsid w:val="00BC64DC"/>
    <w:rsid w:val="00BC736B"/>
    <w:rsid w:val="00BC73A9"/>
    <w:rsid w:val="00BD0968"/>
    <w:rsid w:val="00BD1117"/>
    <w:rsid w:val="00BD2AE7"/>
    <w:rsid w:val="00BD495D"/>
    <w:rsid w:val="00BD560F"/>
    <w:rsid w:val="00BD691F"/>
    <w:rsid w:val="00BD6C61"/>
    <w:rsid w:val="00BD7BEA"/>
    <w:rsid w:val="00BE0553"/>
    <w:rsid w:val="00BE1F67"/>
    <w:rsid w:val="00BE1FA2"/>
    <w:rsid w:val="00BE235C"/>
    <w:rsid w:val="00BE2ACD"/>
    <w:rsid w:val="00BE467B"/>
    <w:rsid w:val="00BE5158"/>
    <w:rsid w:val="00BE5A9A"/>
    <w:rsid w:val="00BE5D52"/>
    <w:rsid w:val="00BE6623"/>
    <w:rsid w:val="00BE6BB0"/>
    <w:rsid w:val="00BE6CD7"/>
    <w:rsid w:val="00BF03AF"/>
    <w:rsid w:val="00BF09D1"/>
    <w:rsid w:val="00BF1B2C"/>
    <w:rsid w:val="00BF3129"/>
    <w:rsid w:val="00BF3757"/>
    <w:rsid w:val="00BF3ADF"/>
    <w:rsid w:val="00BF41E0"/>
    <w:rsid w:val="00BF54A6"/>
    <w:rsid w:val="00BF5E24"/>
    <w:rsid w:val="00BF6235"/>
    <w:rsid w:val="00BF62D4"/>
    <w:rsid w:val="00BF6B2D"/>
    <w:rsid w:val="00C00C8F"/>
    <w:rsid w:val="00C01B3B"/>
    <w:rsid w:val="00C01BFA"/>
    <w:rsid w:val="00C03B17"/>
    <w:rsid w:val="00C06476"/>
    <w:rsid w:val="00C0687C"/>
    <w:rsid w:val="00C06958"/>
    <w:rsid w:val="00C06C82"/>
    <w:rsid w:val="00C06CB3"/>
    <w:rsid w:val="00C074AF"/>
    <w:rsid w:val="00C10AF6"/>
    <w:rsid w:val="00C12D58"/>
    <w:rsid w:val="00C140DA"/>
    <w:rsid w:val="00C1436D"/>
    <w:rsid w:val="00C14B8B"/>
    <w:rsid w:val="00C155B4"/>
    <w:rsid w:val="00C17650"/>
    <w:rsid w:val="00C17657"/>
    <w:rsid w:val="00C178FD"/>
    <w:rsid w:val="00C20376"/>
    <w:rsid w:val="00C207DA"/>
    <w:rsid w:val="00C20F12"/>
    <w:rsid w:val="00C215D4"/>
    <w:rsid w:val="00C225EB"/>
    <w:rsid w:val="00C27CBA"/>
    <w:rsid w:val="00C302FF"/>
    <w:rsid w:val="00C31121"/>
    <w:rsid w:val="00C32F8F"/>
    <w:rsid w:val="00C33378"/>
    <w:rsid w:val="00C3364D"/>
    <w:rsid w:val="00C3541D"/>
    <w:rsid w:val="00C36437"/>
    <w:rsid w:val="00C369B5"/>
    <w:rsid w:val="00C36BBD"/>
    <w:rsid w:val="00C36F4D"/>
    <w:rsid w:val="00C37B43"/>
    <w:rsid w:val="00C37D4C"/>
    <w:rsid w:val="00C40694"/>
    <w:rsid w:val="00C412D3"/>
    <w:rsid w:val="00C41719"/>
    <w:rsid w:val="00C419D2"/>
    <w:rsid w:val="00C4343A"/>
    <w:rsid w:val="00C43BCB"/>
    <w:rsid w:val="00C45067"/>
    <w:rsid w:val="00C472EA"/>
    <w:rsid w:val="00C476BD"/>
    <w:rsid w:val="00C50E83"/>
    <w:rsid w:val="00C512CC"/>
    <w:rsid w:val="00C51C6C"/>
    <w:rsid w:val="00C5258E"/>
    <w:rsid w:val="00C52B2F"/>
    <w:rsid w:val="00C543DC"/>
    <w:rsid w:val="00C55FF2"/>
    <w:rsid w:val="00C573D4"/>
    <w:rsid w:val="00C57C45"/>
    <w:rsid w:val="00C57EEE"/>
    <w:rsid w:val="00C60C68"/>
    <w:rsid w:val="00C61245"/>
    <w:rsid w:val="00C62647"/>
    <w:rsid w:val="00C62B45"/>
    <w:rsid w:val="00C62E23"/>
    <w:rsid w:val="00C6550B"/>
    <w:rsid w:val="00C65FF3"/>
    <w:rsid w:val="00C66EA1"/>
    <w:rsid w:val="00C67057"/>
    <w:rsid w:val="00C674FB"/>
    <w:rsid w:val="00C67C30"/>
    <w:rsid w:val="00C70B4C"/>
    <w:rsid w:val="00C70BD3"/>
    <w:rsid w:val="00C71CEE"/>
    <w:rsid w:val="00C7217B"/>
    <w:rsid w:val="00C73910"/>
    <w:rsid w:val="00C73A38"/>
    <w:rsid w:val="00C74432"/>
    <w:rsid w:val="00C750A9"/>
    <w:rsid w:val="00C75BCB"/>
    <w:rsid w:val="00C75FB8"/>
    <w:rsid w:val="00C76DEA"/>
    <w:rsid w:val="00C77258"/>
    <w:rsid w:val="00C77698"/>
    <w:rsid w:val="00C80554"/>
    <w:rsid w:val="00C80604"/>
    <w:rsid w:val="00C81B26"/>
    <w:rsid w:val="00C81D63"/>
    <w:rsid w:val="00C8432C"/>
    <w:rsid w:val="00C86A19"/>
    <w:rsid w:val="00C87A3E"/>
    <w:rsid w:val="00C911EB"/>
    <w:rsid w:val="00C9186D"/>
    <w:rsid w:val="00C926D2"/>
    <w:rsid w:val="00C933D7"/>
    <w:rsid w:val="00C9348C"/>
    <w:rsid w:val="00C9400B"/>
    <w:rsid w:val="00C94444"/>
    <w:rsid w:val="00C97C3C"/>
    <w:rsid w:val="00CA0E0A"/>
    <w:rsid w:val="00CA1A07"/>
    <w:rsid w:val="00CA2740"/>
    <w:rsid w:val="00CA3954"/>
    <w:rsid w:val="00CA46EC"/>
    <w:rsid w:val="00CA4C4D"/>
    <w:rsid w:val="00CA5039"/>
    <w:rsid w:val="00CA544B"/>
    <w:rsid w:val="00CA56D8"/>
    <w:rsid w:val="00CA5C31"/>
    <w:rsid w:val="00CA7770"/>
    <w:rsid w:val="00CA7AA5"/>
    <w:rsid w:val="00CB0D9F"/>
    <w:rsid w:val="00CB0E90"/>
    <w:rsid w:val="00CB0F96"/>
    <w:rsid w:val="00CB1E28"/>
    <w:rsid w:val="00CB2009"/>
    <w:rsid w:val="00CB3517"/>
    <w:rsid w:val="00CB5D10"/>
    <w:rsid w:val="00CB6249"/>
    <w:rsid w:val="00CB6C78"/>
    <w:rsid w:val="00CB7C24"/>
    <w:rsid w:val="00CC040C"/>
    <w:rsid w:val="00CC0791"/>
    <w:rsid w:val="00CC23A9"/>
    <w:rsid w:val="00CC263D"/>
    <w:rsid w:val="00CC2E02"/>
    <w:rsid w:val="00CC3268"/>
    <w:rsid w:val="00CC3D5D"/>
    <w:rsid w:val="00CC41E9"/>
    <w:rsid w:val="00CC43E9"/>
    <w:rsid w:val="00CC4770"/>
    <w:rsid w:val="00CC49F5"/>
    <w:rsid w:val="00CC4C74"/>
    <w:rsid w:val="00CC57BE"/>
    <w:rsid w:val="00CC5EB4"/>
    <w:rsid w:val="00CD0F1B"/>
    <w:rsid w:val="00CD1048"/>
    <w:rsid w:val="00CD1B2B"/>
    <w:rsid w:val="00CD330C"/>
    <w:rsid w:val="00CD4324"/>
    <w:rsid w:val="00CD43CB"/>
    <w:rsid w:val="00CD4EF8"/>
    <w:rsid w:val="00CD54E3"/>
    <w:rsid w:val="00CD66D8"/>
    <w:rsid w:val="00CE032F"/>
    <w:rsid w:val="00CE0A4E"/>
    <w:rsid w:val="00CE0D7D"/>
    <w:rsid w:val="00CE1508"/>
    <w:rsid w:val="00CE1634"/>
    <w:rsid w:val="00CE1892"/>
    <w:rsid w:val="00CE2451"/>
    <w:rsid w:val="00CE3693"/>
    <w:rsid w:val="00CE3720"/>
    <w:rsid w:val="00CE4AAE"/>
    <w:rsid w:val="00CE50B7"/>
    <w:rsid w:val="00CE74C8"/>
    <w:rsid w:val="00CF03D1"/>
    <w:rsid w:val="00CF4A8F"/>
    <w:rsid w:val="00CF4CC9"/>
    <w:rsid w:val="00CF5241"/>
    <w:rsid w:val="00CF54D2"/>
    <w:rsid w:val="00CF58EC"/>
    <w:rsid w:val="00CF6762"/>
    <w:rsid w:val="00CF6B94"/>
    <w:rsid w:val="00CF6C5B"/>
    <w:rsid w:val="00CF7A58"/>
    <w:rsid w:val="00D004DA"/>
    <w:rsid w:val="00D00571"/>
    <w:rsid w:val="00D01007"/>
    <w:rsid w:val="00D0242D"/>
    <w:rsid w:val="00D027C7"/>
    <w:rsid w:val="00D039C8"/>
    <w:rsid w:val="00D03E50"/>
    <w:rsid w:val="00D04393"/>
    <w:rsid w:val="00D0574A"/>
    <w:rsid w:val="00D0793D"/>
    <w:rsid w:val="00D07F13"/>
    <w:rsid w:val="00D10353"/>
    <w:rsid w:val="00D112BE"/>
    <w:rsid w:val="00D11670"/>
    <w:rsid w:val="00D11857"/>
    <w:rsid w:val="00D12092"/>
    <w:rsid w:val="00D1228C"/>
    <w:rsid w:val="00D12384"/>
    <w:rsid w:val="00D137F7"/>
    <w:rsid w:val="00D14BC7"/>
    <w:rsid w:val="00D150B9"/>
    <w:rsid w:val="00D1524A"/>
    <w:rsid w:val="00D176D9"/>
    <w:rsid w:val="00D17B73"/>
    <w:rsid w:val="00D20721"/>
    <w:rsid w:val="00D21C23"/>
    <w:rsid w:val="00D21C7B"/>
    <w:rsid w:val="00D21DF7"/>
    <w:rsid w:val="00D22262"/>
    <w:rsid w:val="00D222D7"/>
    <w:rsid w:val="00D22760"/>
    <w:rsid w:val="00D22ABD"/>
    <w:rsid w:val="00D231D6"/>
    <w:rsid w:val="00D2544D"/>
    <w:rsid w:val="00D268BE"/>
    <w:rsid w:val="00D279A6"/>
    <w:rsid w:val="00D27CE9"/>
    <w:rsid w:val="00D305D3"/>
    <w:rsid w:val="00D30648"/>
    <w:rsid w:val="00D310B4"/>
    <w:rsid w:val="00D31AA3"/>
    <w:rsid w:val="00D33E06"/>
    <w:rsid w:val="00D3455D"/>
    <w:rsid w:val="00D34B13"/>
    <w:rsid w:val="00D34D4E"/>
    <w:rsid w:val="00D3503D"/>
    <w:rsid w:val="00D3606F"/>
    <w:rsid w:val="00D3699A"/>
    <w:rsid w:val="00D37417"/>
    <w:rsid w:val="00D40758"/>
    <w:rsid w:val="00D40899"/>
    <w:rsid w:val="00D4096B"/>
    <w:rsid w:val="00D43511"/>
    <w:rsid w:val="00D440D2"/>
    <w:rsid w:val="00D45773"/>
    <w:rsid w:val="00D45AC1"/>
    <w:rsid w:val="00D4684C"/>
    <w:rsid w:val="00D504B2"/>
    <w:rsid w:val="00D509A6"/>
    <w:rsid w:val="00D51763"/>
    <w:rsid w:val="00D537AD"/>
    <w:rsid w:val="00D53844"/>
    <w:rsid w:val="00D5417B"/>
    <w:rsid w:val="00D54787"/>
    <w:rsid w:val="00D548AE"/>
    <w:rsid w:val="00D55EEE"/>
    <w:rsid w:val="00D56CC1"/>
    <w:rsid w:val="00D57591"/>
    <w:rsid w:val="00D578BB"/>
    <w:rsid w:val="00D6020B"/>
    <w:rsid w:val="00D60AD9"/>
    <w:rsid w:val="00D629B2"/>
    <w:rsid w:val="00D63197"/>
    <w:rsid w:val="00D634FD"/>
    <w:rsid w:val="00D63B20"/>
    <w:rsid w:val="00D64AB0"/>
    <w:rsid w:val="00D6610C"/>
    <w:rsid w:val="00D70DE6"/>
    <w:rsid w:val="00D70F23"/>
    <w:rsid w:val="00D7161C"/>
    <w:rsid w:val="00D716D1"/>
    <w:rsid w:val="00D737BD"/>
    <w:rsid w:val="00D7454A"/>
    <w:rsid w:val="00D76799"/>
    <w:rsid w:val="00D770E0"/>
    <w:rsid w:val="00D77A75"/>
    <w:rsid w:val="00D8038E"/>
    <w:rsid w:val="00D81536"/>
    <w:rsid w:val="00D81D40"/>
    <w:rsid w:val="00D8220F"/>
    <w:rsid w:val="00D832B1"/>
    <w:rsid w:val="00D84BE4"/>
    <w:rsid w:val="00D85158"/>
    <w:rsid w:val="00D8546D"/>
    <w:rsid w:val="00D8597A"/>
    <w:rsid w:val="00D85A5D"/>
    <w:rsid w:val="00D868BF"/>
    <w:rsid w:val="00D87617"/>
    <w:rsid w:val="00D87F55"/>
    <w:rsid w:val="00D900FF"/>
    <w:rsid w:val="00D90264"/>
    <w:rsid w:val="00D908B0"/>
    <w:rsid w:val="00D9137C"/>
    <w:rsid w:val="00D91847"/>
    <w:rsid w:val="00D92643"/>
    <w:rsid w:val="00D9279C"/>
    <w:rsid w:val="00D92EE4"/>
    <w:rsid w:val="00D94ED3"/>
    <w:rsid w:val="00D95490"/>
    <w:rsid w:val="00D95A22"/>
    <w:rsid w:val="00D965A7"/>
    <w:rsid w:val="00D96B04"/>
    <w:rsid w:val="00D96E09"/>
    <w:rsid w:val="00DA0DD4"/>
    <w:rsid w:val="00DA1A01"/>
    <w:rsid w:val="00DA1C3F"/>
    <w:rsid w:val="00DA202F"/>
    <w:rsid w:val="00DA21FF"/>
    <w:rsid w:val="00DA23D3"/>
    <w:rsid w:val="00DA2F26"/>
    <w:rsid w:val="00DA5681"/>
    <w:rsid w:val="00DA5717"/>
    <w:rsid w:val="00DA5946"/>
    <w:rsid w:val="00DA665B"/>
    <w:rsid w:val="00DA6BEA"/>
    <w:rsid w:val="00DA7B52"/>
    <w:rsid w:val="00DB5619"/>
    <w:rsid w:val="00DB5BD4"/>
    <w:rsid w:val="00DB63AC"/>
    <w:rsid w:val="00DB6ADD"/>
    <w:rsid w:val="00DB6D1F"/>
    <w:rsid w:val="00DB7A50"/>
    <w:rsid w:val="00DC1276"/>
    <w:rsid w:val="00DC2681"/>
    <w:rsid w:val="00DC7EB0"/>
    <w:rsid w:val="00DD0632"/>
    <w:rsid w:val="00DD0806"/>
    <w:rsid w:val="00DD1E31"/>
    <w:rsid w:val="00DD28D1"/>
    <w:rsid w:val="00DD30EE"/>
    <w:rsid w:val="00DD316A"/>
    <w:rsid w:val="00DD3873"/>
    <w:rsid w:val="00DD4E63"/>
    <w:rsid w:val="00DD6DD1"/>
    <w:rsid w:val="00DE0096"/>
    <w:rsid w:val="00DE04F3"/>
    <w:rsid w:val="00DE0BF2"/>
    <w:rsid w:val="00DE0CB9"/>
    <w:rsid w:val="00DE0DC0"/>
    <w:rsid w:val="00DE15EE"/>
    <w:rsid w:val="00DE1EAB"/>
    <w:rsid w:val="00DE23BC"/>
    <w:rsid w:val="00DE299B"/>
    <w:rsid w:val="00DE3B07"/>
    <w:rsid w:val="00DE6451"/>
    <w:rsid w:val="00DE6839"/>
    <w:rsid w:val="00DE6E23"/>
    <w:rsid w:val="00DE6E50"/>
    <w:rsid w:val="00DF037B"/>
    <w:rsid w:val="00DF0876"/>
    <w:rsid w:val="00DF0E48"/>
    <w:rsid w:val="00DF11D4"/>
    <w:rsid w:val="00DF1814"/>
    <w:rsid w:val="00DF1A0D"/>
    <w:rsid w:val="00DF1BA4"/>
    <w:rsid w:val="00DF363F"/>
    <w:rsid w:val="00DF420C"/>
    <w:rsid w:val="00DF558C"/>
    <w:rsid w:val="00DF5A34"/>
    <w:rsid w:val="00DF5CAC"/>
    <w:rsid w:val="00DF5E23"/>
    <w:rsid w:val="00DF7B98"/>
    <w:rsid w:val="00E00F5D"/>
    <w:rsid w:val="00E0137D"/>
    <w:rsid w:val="00E013F4"/>
    <w:rsid w:val="00E024E3"/>
    <w:rsid w:val="00E03445"/>
    <w:rsid w:val="00E0449F"/>
    <w:rsid w:val="00E04B7A"/>
    <w:rsid w:val="00E04FF4"/>
    <w:rsid w:val="00E06040"/>
    <w:rsid w:val="00E062A2"/>
    <w:rsid w:val="00E0671E"/>
    <w:rsid w:val="00E06E47"/>
    <w:rsid w:val="00E07CDA"/>
    <w:rsid w:val="00E11EE6"/>
    <w:rsid w:val="00E12CEF"/>
    <w:rsid w:val="00E12E45"/>
    <w:rsid w:val="00E13336"/>
    <w:rsid w:val="00E16094"/>
    <w:rsid w:val="00E16189"/>
    <w:rsid w:val="00E210D0"/>
    <w:rsid w:val="00E211D2"/>
    <w:rsid w:val="00E2437E"/>
    <w:rsid w:val="00E26598"/>
    <w:rsid w:val="00E2662E"/>
    <w:rsid w:val="00E271B7"/>
    <w:rsid w:val="00E27955"/>
    <w:rsid w:val="00E30A46"/>
    <w:rsid w:val="00E32CE7"/>
    <w:rsid w:val="00E33025"/>
    <w:rsid w:val="00E34936"/>
    <w:rsid w:val="00E34AF0"/>
    <w:rsid w:val="00E3688C"/>
    <w:rsid w:val="00E3736D"/>
    <w:rsid w:val="00E4120C"/>
    <w:rsid w:val="00E41251"/>
    <w:rsid w:val="00E4153F"/>
    <w:rsid w:val="00E447A9"/>
    <w:rsid w:val="00E47632"/>
    <w:rsid w:val="00E5164C"/>
    <w:rsid w:val="00E51667"/>
    <w:rsid w:val="00E53816"/>
    <w:rsid w:val="00E54962"/>
    <w:rsid w:val="00E559C2"/>
    <w:rsid w:val="00E563C1"/>
    <w:rsid w:val="00E56EB4"/>
    <w:rsid w:val="00E61DEE"/>
    <w:rsid w:val="00E6235E"/>
    <w:rsid w:val="00E628E9"/>
    <w:rsid w:val="00E63840"/>
    <w:rsid w:val="00E64D55"/>
    <w:rsid w:val="00E65073"/>
    <w:rsid w:val="00E66565"/>
    <w:rsid w:val="00E665F2"/>
    <w:rsid w:val="00E66B63"/>
    <w:rsid w:val="00E66B76"/>
    <w:rsid w:val="00E70952"/>
    <w:rsid w:val="00E71DB6"/>
    <w:rsid w:val="00E727CB"/>
    <w:rsid w:val="00E73CFB"/>
    <w:rsid w:val="00E74361"/>
    <w:rsid w:val="00E74FAB"/>
    <w:rsid w:val="00E75241"/>
    <w:rsid w:val="00E758EB"/>
    <w:rsid w:val="00E761A6"/>
    <w:rsid w:val="00E76217"/>
    <w:rsid w:val="00E76FB0"/>
    <w:rsid w:val="00E809B7"/>
    <w:rsid w:val="00E80B09"/>
    <w:rsid w:val="00E81236"/>
    <w:rsid w:val="00E815EB"/>
    <w:rsid w:val="00E81D11"/>
    <w:rsid w:val="00E8421B"/>
    <w:rsid w:val="00E8430A"/>
    <w:rsid w:val="00E84386"/>
    <w:rsid w:val="00E84560"/>
    <w:rsid w:val="00E86B3A"/>
    <w:rsid w:val="00E86C72"/>
    <w:rsid w:val="00E87C99"/>
    <w:rsid w:val="00E90E0B"/>
    <w:rsid w:val="00E91E8B"/>
    <w:rsid w:val="00E91F0C"/>
    <w:rsid w:val="00E94C03"/>
    <w:rsid w:val="00E956AA"/>
    <w:rsid w:val="00E961EF"/>
    <w:rsid w:val="00E961F3"/>
    <w:rsid w:val="00E97BDD"/>
    <w:rsid w:val="00EA080E"/>
    <w:rsid w:val="00EA15AA"/>
    <w:rsid w:val="00EA4E90"/>
    <w:rsid w:val="00EA55E7"/>
    <w:rsid w:val="00EA5C95"/>
    <w:rsid w:val="00EA6FD9"/>
    <w:rsid w:val="00EA7D33"/>
    <w:rsid w:val="00EB055E"/>
    <w:rsid w:val="00EB09B3"/>
    <w:rsid w:val="00EB0D12"/>
    <w:rsid w:val="00EB2B90"/>
    <w:rsid w:val="00EB356D"/>
    <w:rsid w:val="00EB5326"/>
    <w:rsid w:val="00EB5712"/>
    <w:rsid w:val="00EB5C52"/>
    <w:rsid w:val="00EB5D68"/>
    <w:rsid w:val="00EB5E0D"/>
    <w:rsid w:val="00EB5E48"/>
    <w:rsid w:val="00EB79DC"/>
    <w:rsid w:val="00EC0CFC"/>
    <w:rsid w:val="00EC1693"/>
    <w:rsid w:val="00EC1C83"/>
    <w:rsid w:val="00EC2CAA"/>
    <w:rsid w:val="00EC5D98"/>
    <w:rsid w:val="00EC6075"/>
    <w:rsid w:val="00EC679B"/>
    <w:rsid w:val="00EC6B42"/>
    <w:rsid w:val="00ED04D5"/>
    <w:rsid w:val="00ED04F4"/>
    <w:rsid w:val="00ED0CE2"/>
    <w:rsid w:val="00ED1652"/>
    <w:rsid w:val="00ED1B67"/>
    <w:rsid w:val="00ED1CEB"/>
    <w:rsid w:val="00ED211D"/>
    <w:rsid w:val="00ED2723"/>
    <w:rsid w:val="00ED294A"/>
    <w:rsid w:val="00ED2E72"/>
    <w:rsid w:val="00ED4BC0"/>
    <w:rsid w:val="00ED4FA6"/>
    <w:rsid w:val="00ED5B44"/>
    <w:rsid w:val="00ED74EB"/>
    <w:rsid w:val="00ED7C10"/>
    <w:rsid w:val="00EE0B02"/>
    <w:rsid w:val="00EE20FD"/>
    <w:rsid w:val="00EE2A65"/>
    <w:rsid w:val="00EE32DC"/>
    <w:rsid w:val="00EE3CB4"/>
    <w:rsid w:val="00EE4EE8"/>
    <w:rsid w:val="00EE5320"/>
    <w:rsid w:val="00EE599A"/>
    <w:rsid w:val="00EF0FDF"/>
    <w:rsid w:val="00EF1396"/>
    <w:rsid w:val="00EF26D1"/>
    <w:rsid w:val="00EF297F"/>
    <w:rsid w:val="00EF3BB9"/>
    <w:rsid w:val="00EF6A70"/>
    <w:rsid w:val="00EF7322"/>
    <w:rsid w:val="00F02497"/>
    <w:rsid w:val="00F027BC"/>
    <w:rsid w:val="00F03215"/>
    <w:rsid w:val="00F0337F"/>
    <w:rsid w:val="00F03490"/>
    <w:rsid w:val="00F0480C"/>
    <w:rsid w:val="00F0519F"/>
    <w:rsid w:val="00F0533A"/>
    <w:rsid w:val="00F05771"/>
    <w:rsid w:val="00F076E1"/>
    <w:rsid w:val="00F0798C"/>
    <w:rsid w:val="00F105EF"/>
    <w:rsid w:val="00F10FA8"/>
    <w:rsid w:val="00F1183D"/>
    <w:rsid w:val="00F11927"/>
    <w:rsid w:val="00F121CB"/>
    <w:rsid w:val="00F134BF"/>
    <w:rsid w:val="00F135E4"/>
    <w:rsid w:val="00F13ACE"/>
    <w:rsid w:val="00F1530E"/>
    <w:rsid w:val="00F1603B"/>
    <w:rsid w:val="00F169E5"/>
    <w:rsid w:val="00F175FA"/>
    <w:rsid w:val="00F23BAF"/>
    <w:rsid w:val="00F23D2E"/>
    <w:rsid w:val="00F24317"/>
    <w:rsid w:val="00F25178"/>
    <w:rsid w:val="00F2550A"/>
    <w:rsid w:val="00F25E8B"/>
    <w:rsid w:val="00F26873"/>
    <w:rsid w:val="00F27F85"/>
    <w:rsid w:val="00F3455A"/>
    <w:rsid w:val="00F357A7"/>
    <w:rsid w:val="00F36A54"/>
    <w:rsid w:val="00F37B76"/>
    <w:rsid w:val="00F41480"/>
    <w:rsid w:val="00F4150F"/>
    <w:rsid w:val="00F416CA"/>
    <w:rsid w:val="00F41FCE"/>
    <w:rsid w:val="00F42217"/>
    <w:rsid w:val="00F422AC"/>
    <w:rsid w:val="00F42A58"/>
    <w:rsid w:val="00F4307E"/>
    <w:rsid w:val="00F438F1"/>
    <w:rsid w:val="00F44466"/>
    <w:rsid w:val="00F4593E"/>
    <w:rsid w:val="00F45DB0"/>
    <w:rsid w:val="00F466EB"/>
    <w:rsid w:val="00F47410"/>
    <w:rsid w:val="00F47B8D"/>
    <w:rsid w:val="00F47BC4"/>
    <w:rsid w:val="00F47CF9"/>
    <w:rsid w:val="00F53049"/>
    <w:rsid w:val="00F541C1"/>
    <w:rsid w:val="00F55539"/>
    <w:rsid w:val="00F55928"/>
    <w:rsid w:val="00F55B15"/>
    <w:rsid w:val="00F56078"/>
    <w:rsid w:val="00F562EF"/>
    <w:rsid w:val="00F56EFE"/>
    <w:rsid w:val="00F57083"/>
    <w:rsid w:val="00F57BE0"/>
    <w:rsid w:val="00F613F6"/>
    <w:rsid w:val="00F62FDB"/>
    <w:rsid w:val="00F65B7B"/>
    <w:rsid w:val="00F65DAE"/>
    <w:rsid w:val="00F662EA"/>
    <w:rsid w:val="00F664D6"/>
    <w:rsid w:val="00F66691"/>
    <w:rsid w:val="00F669C4"/>
    <w:rsid w:val="00F71666"/>
    <w:rsid w:val="00F72403"/>
    <w:rsid w:val="00F7359C"/>
    <w:rsid w:val="00F73DA2"/>
    <w:rsid w:val="00F7454A"/>
    <w:rsid w:val="00F7564C"/>
    <w:rsid w:val="00F7722A"/>
    <w:rsid w:val="00F7773E"/>
    <w:rsid w:val="00F77F49"/>
    <w:rsid w:val="00F80C9B"/>
    <w:rsid w:val="00F81A5E"/>
    <w:rsid w:val="00F81F8D"/>
    <w:rsid w:val="00F83488"/>
    <w:rsid w:val="00F83901"/>
    <w:rsid w:val="00F83D20"/>
    <w:rsid w:val="00F84E1B"/>
    <w:rsid w:val="00F85634"/>
    <w:rsid w:val="00F868EA"/>
    <w:rsid w:val="00F876A8"/>
    <w:rsid w:val="00F87901"/>
    <w:rsid w:val="00F90DD6"/>
    <w:rsid w:val="00F93E23"/>
    <w:rsid w:val="00F93E82"/>
    <w:rsid w:val="00F959A7"/>
    <w:rsid w:val="00F96911"/>
    <w:rsid w:val="00F97415"/>
    <w:rsid w:val="00FA11DF"/>
    <w:rsid w:val="00FA14F2"/>
    <w:rsid w:val="00FA18D9"/>
    <w:rsid w:val="00FA254D"/>
    <w:rsid w:val="00FA5C7D"/>
    <w:rsid w:val="00FA5D33"/>
    <w:rsid w:val="00FA6632"/>
    <w:rsid w:val="00FA696B"/>
    <w:rsid w:val="00FA7E58"/>
    <w:rsid w:val="00FB1785"/>
    <w:rsid w:val="00FB1A28"/>
    <w:rsid w:val="00FB235E"/>
    <w:rsid w:val="00FB3D8C"/>
    <w:rsid w:val="00FB43AE"/>
    <w:rsid w:val="00FB4FDA"/>
    <w:rsid w:val="00FB57E4"/>
    <w:rsid w:val="00FB582A"/>
    <w:rsid w:val="00FB5920"/>
    <w:rsid w:val="00FB5CCD"/>
    <w:rsid w:val="00FB6547"/>
    <w:rsid w:val="00FC0771"/>
    <w:rsid w:val="00FC1231"/>
    <w:rsid w:val="00FC45E5"/>
    <w:rsid w:val="00FC5CED"/>
    <w:rsid w:val="00FC6239"/>
    <w:rsid w:val="00FC6EC1"/>
    <w:rsid w:val="00FD091D"/>
    <w:rsid w:val="00FD2B47"/>
    <w:rsid w:val="00FD3327"/>
    <w:rsid w:val="00FD3489"/>
    <w:rsid w:val="00FD427A"/>
    <w:rsid w:val="00FD4A44"/>
    <w:rsid w:val="00FD5E6E"/>
    <w:rsid w:val="00FE02CC"/>
    <w:rsid w:val="00FE0C0E"/>
    <w:rsid w:val="00FE0E03"/>
    <w:rsid w:val="00FE2085"/>
    <w:rsid w:val="00FE2492"/>
    <w:rsid w:val="00FE29BA"/>
    <w:rsid w:val="00FE336C"/>
    <w:rsid w:val="00FE33C9"/>
    <w:rsid w:val="00FE451B"/>
    <w:rsid w:val="00FE6993"/>
    <w:rsid w:val="00FF0006"/>
    <w:rsid w:val="00FF10EA"/>
    <w:rsid w:val="00FF11E6"/>
    <w:rsid w:val="00FF1681"/>
    <w:rsid w:val="00FF17E0"/>
    <w:rsid w:val="00FF1E59"/>
    <w:rsid w:val="00FF1F25"/>
    <w:rsid w:val="00FF2263"/>
    <w:rsid w:val="00FF2415"/>
    <w:rsid w:val="00FF4A12"/>
    <w:rsid w:val="00FF4E80"/>
    <w:rsid w:val="00FF530D"/>
    <w:rsid w:val="00FF6681"/>
    <w:rsid w:val="00FF74E9"/>
    <w:rsid w:val="00FF74EF"/>
    <w:rsid w:val="00FF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B6316F3"/>
  <w15:chartTrackingRefBased/>
  <w15:docId w15:val="{E5A758F8-52DF-4306-854F-C6E3644DE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42EB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0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0164"/>
  </w:style>
  <w:style w:type="paragraph" w:styleId="Piedepgina">
    <w:name w:val="footer"/>
    <w:basedOn w:val="Normal"/>
    <w:link w:val="PiedepginaCar"/>
    <w:uiPriority w:val="99"/>
    <w:unhideWhenUsed/>
    <w:rsid w:val="006501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0164"/>
  </w:style>
  <w:style w:type="paragraph" w:styleId="Textodeglobo">
    <w:name w:val="Balloon Text"/>
    <w:basedOn w:val="Normal"/>
    <w:link w:val="TextodegloboCar"/>
    <w:uiPriority w:val="99"/>
    <w:semiHidden/>
    <w:unhideWhenUsed/>
    <w:rsid w:val="003A4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E51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43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0015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015E2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0015E2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4142E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 w:eastAsia="es-MX"/>
    </w:rPr>
  </w:style>
  <w:style w:type="paragraph" w:styleId="TtulodeTDC">
    <w:name w:val="TOC Heading"/>
    <w:basedOn w:val="Ttulo1"/>
    <w:next w:val="Normal"/>
    <w:uiPriority w:val="39"/>
    <w:unhideWhenUsed/>
    <w:qFormat/>
    <w:rsid w:val="004142EB"/>
    <w:pPr>
      <w:spacing w:line="259" w:lineRule="auto"/>
      <w:outlineLvl w:val="9"/>
    </w:pPr>
    <w:rPr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4142EB"/>
    <w:pPr>
      <w:tabs>
        <w:tab w:val="right" w:leader="dot" w:pos="8828"/>
      </w:tabs>
      <w:spacing w:after="0" w:line="360" w:lineRule="auto"/>
      <w:ind w:right="-660" w:hanging="567"/>
      <w:jc w:val="center"/>
    </w:pPr>
  </w:style>
  <w:style w:type="character" w:styleId="Hipervnculo">
    <w:name w:val="Hyperlink"/>
    <w:basedOn w:val="Fuentedeprrafopredeter"/>
    <w:uiPriority w:val="99"/>
    <w:unhideWhenUsed/>
    <w:rsid w:val="004142EB"/>
    <w:rPr>
      <w:color w:val="0563C1" w:themeColor="hyperlink"/>
      <w:u w:val="single"/>
    </w:rPr>
  </w:style>
  <w:style w:type="table" w:styleId="Tabladecuadrcula6concolores-nfasis5">
    <w:name w:val="Grid Table 6 Colorful Accent 5"/>
    <w:basedOn w:val="Tablanormal"/>
    <w:uiPriority w:val="51"/>
    <w:rsid w:val="00A67CEA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1clara-nfasis5">
    <w:name w:val="Grid Table 1 Light Accent 5"/>
    <w:basedOn w:val="Tablanormal"/>
    <w:uiPriority w:val="46"/>
    <w:rsid w:val="00661CB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">
    <w:name w:val="Grid Table 1 Light"/>
    <w:basedOn w:val="Tablanormal"/>
    <w:uiPriority w:val="46"/>
    <w:rsid w:val="00E91E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0F453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0F2AD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F2AD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2AD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2AD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2A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0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amirez\Documents\A.%20UNIDAD%20DE%20PLANIFICACION\6.0%20PAO%20Y%20PLAN%20DE%20TRABAJO%202020\Informes%20Mensuales\Octubre\Papeleria%20membretada%202020%20-%20VUELTO%20BLANC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C2BAE-B879-445B-A92C-68D11954F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Papeleria membretada 2020 - VUELTO BLANCO</Template>
  <TotalTime>4057</TotalTime>
  <Pages>45</Pages>
  <Words>4936</Words>
  <Characters>27150</Characters>
  <Application>Microsoft Office Word</Application>
  <DocSecurity>0</DocSecurity>
  <Lines>226</Lines>
  <Paragraphs>64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Alcides Augusto Ramirez Martinez</dc:creator>
  <cp:keywords/>
  <dc:description/>
  <cp:lastModifiedBy>Jocelyn Elizabeth Olano Canjura</cp:lastModifiedBy>
  <cp:revision>134</cp:revision>
  <cp:lastPrinted>2023-05-12T14:48:00Z</cp:lastPrinted>
  <dcterms:created xsi:type="dcterms:W3CDTF">2023-06-12T20:46:00Z</dcterms:created>
  <dcterms:modified xsi:type="dcterms:W3CDTF">2023-09-04T20:30:00Z</dcterms:modified>
</cp:coreProperties>
</file>