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2D2C9" w14:textId="77777777" w:rsidR="00DE6451" w:rsidRPr="00294BCF" w:rsidRDefault="00DE6451" w:rsidP="00206709">
      <w:pPr>
        <w:spacing w:after="0" w:line="240" w:lineRule="auto"/>
        <w:rPr>
          <w:rFonts w:ascii="Museo 300" w:hAnsi="Museo 300"/>
          <w:b/>
          <w:sz w:val="12"/>
          <w:szCs w:val="1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14:paraId="45B04921" w14:textId="77777777" w:rsidR="00BE0553" w:rsidRDefault="00BE0553" w:rsidP="0073604E">
      <w:pPr>
        <w:spacing w:after="0" w:line="240" w:lineRule="auto"/>
        <w:jc w:val="center"/>
        <w:rPr>
          <w:rFonts w:ascii="Museo 300" w:hAnsi="Museo 300"/>
          <w:b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>
        <w:rPr>
          <w:rFonts w:ascii="Museo 300" w:hAnsi="Museo 300"/>
          <w:b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INFORME DE SEGUIMIENTO AL PLAN ANUAL OPERATIVO </w:t>
      </w:r>
    </w:p>
    <w:p w14:paraId="16F259AC" w14:textId="1027A0AE" w:rsidR="00BE0553" w:rsidRDefault="00471FF1" w:rsidP="0073604E">
      <w:pPr>
        <w:spacing w:after="0" w:line="240" w:lineRule="auto"/>
        <w:jc w:val="center"/>
        <w:rPr>
          <w:rFonts w:ascii="Museo 300" w:hAnsi="Museo 300"/>
          <w:b/>
          <w:sz w:val="28"/>
          <w:szCs w:val="28"/>
          <w14:glow w14:rad="1016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>
        <w:rPr>
          <w:rFonts w:ascii="Museo 300" w:hAnsi="Museo 300"/>
          <w:b/>
          <w:sz w:val="28"/>
          <w:szCs w:val="28"/>
          <w14:glow w14:rad="1016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TERCER TRIMESTRE DEL AÑO </w:t>
      </w:r>
      <w:r w:rsidR="00BE0553">
        <w:rPr>
          <w:rFonts w:ascii="Museo 300" w:hAnsi="Museo 300"/>
          <w:b/>
          <w:sz w:val="28"/>
          <w:szCs w:val="28"/>
          <w14:glow w14:rad="1016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2023</w:t>
      </w:r>
    </w:p>
    <w:p w14:paraId="426D7E18" w14:textId="77777777" w:rsidR="00294BCF" w:rsidRDefault="00294BCF" w:rsidP="00294BCF">
      <w:pPr>
        <w:spacing w:after="0"/>
        <w:jc w:val="both"/>
        <w:rPr>
          <w:rFonts w:ascii="Museo 300" w:hAnsi="Museo 300"/>
          <w:b/>
          <w:sz w:val="16"/>
          <w:szCs w:val="1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71396B7" w14:textId="77777777" w:rsidR="0073604E" w:rsidRPr="00093562" w:rsidRDefault="0073604E" w:rsidP="00294BCF">
      <w:pPr>
        <w:spacing w:after="0"/>
        <w:jc w:val="both"/>
        <w:rPr>
          <w:rFonts w:ascii="Museo 300" w:hAnsi="Museo 300"/>
          <w:b/>
          <w:sz w:val="16"/>
          <w:szCs w:val="1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D8B2DEA" w14:textId="77777777" w:rsidR="00A1144C" w:rsidRPr="00294BCF" w:rsidRDefault="00294BCF" w:rsidP="00294BC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ELABORADO POR:</w:t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</w:p>
    <w:p w14:paraId="5F6D69FC" w14:textId="77777777" w:rsidR="00A1144C" w:rsidRDefault="00A1144C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387CBAE" w14:textId="77777777" w:rsidR="00A1144C" w:rsidRDefault="00A1144C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6E78E0C" w14:textId="77777777" w:rsidR="00294BCF" w:rsidRDefault="00294BCF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laconcuadrcula"/>
        <w:tblW w:w="95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25"/>
        <w:gridCol w:w="324"/>
        <w:gridCol w:w="324"/>
        <w:gridCol w:w="324"/>
        <w:gridCol w:w="324"/>
        <w:gridCol w:w="324"/>
        <w:gridCol w:w="3225"/>
        <w:gridCol w:w="324"/>
        <w:gridCol w:w="324"/>
      </w:tblGrid>
      <w:tr w:rsidR="003F10EF" w:rsidRPr="00BB574C" w14:paraId="2A9E3828" w14:textId="77777777" w:rsidTr="0006017D">
        <w:trPr>
          <w:trHeight w:val="737"/>
          <w:jc w:val="center"/>
        </w:trPr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6C4138AD" w14:textId="669DCA6F" w:rsidR="003F10EF" w:rsidRPr="00BB574C" w:rsidRDefault="003F10E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Lic. Andrea Larios Minero</w:t>
            </w:r>
          </w:p>
          <w:p w14:paraId="1D282848" w14:textId="2B6D34B0" w:rsidR="003F10EF" w:rsidRPr="00BB574C" w:rsidRDefault="003F10E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Técnico de Planificación</w:t>
            </w:r>
          </w:p>
        </w:tc>
        <w:tc>
          <w:tcPr>
            <w:tcW w:w="325" w:type="dxa"/>
          </w:tcPr>
          <w:p w14:paraId="289E0722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2359C11C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6889B1B2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3011273A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518466F0" w14:textId="7DAEA58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5F6DD8E1" w14:textId="23E62DFB" w:rsidR="003F10EF" w:rsidRPr="00BB574C" w:rsidRDefault="003F10EF" w:rsidP="003F10EF">
            <w:pPr>
              <w:spacing w:line="276" w:lineRule="auto"/>
              <w:rPr>
                <w:rFonts w:ascii="Museo 300" w:hAnsi="Museo 300"/>
              </w:rPr>
            </w:pPr>
          </w:p>
        </w:tc>
        <w:tc>
          <w:tcPr>
            <w:tcW w:w="3225" w:type="dxa"/>
            <w:vAlign w:val="center"/>
          </w:tcPr>
          <w:p w14:paraId="14262BD3" w14:textId="5C569C14" w:rsidR="003F10EF" w:rsidRPr="00BB574C" w:rsidRDefault="003F10E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  <w:tcBorders>
              <w:left w:val="nil"/>
            </w:tcBorders>
          </w:tcPr>
          <w:p w14:paraId="176BE957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21E35E1D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</w:tr>
    </w:tbl>
    <w:p w14:paraId="12DD2429" w14:textId="77777777" w:rsidR="00294BCF" w:rsidRDefault="00294BCF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8C0F343" w14:textId="77777777" w:rsidR="00294BCF" w:rsidRPr="00294BCF" w:rsidRDefault="00294BCF" w:rsidP="00294BC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REVISADO POR:</w:t>
      </w:r>
    </w:p>
    <w:p w14:paraId="2D413E49" w14:textId="77777777" w:rsidR="00294BCF" w:rsidRDefault="00294BCF" w:rsidP="00294BC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055E41C" w14:textId="77777777" w:rsidR="00294BCF" w:rsidRDefault="00294BCF" w:rsidP="00294BC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A1CE735" w14:textId="77777777" w:rsidR="00294BCF" w:rsidRDefault="00294BCF" w:rsidP="00294BC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laconcuadrcula"/>
        <w:tblW w:w="9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40"/>
        <w:gridCol w:w="340"/>
        <w:gridCol w:w="340"/>
        <w:gridCol w:w="3685"/>
        <w:gridCol w:w="340"/>
        <w:gridCol w:w="340"/>
      </w:tblGrid>
      <w:tr w:rsidR="00294BCF" w:rsidRPr="00BB574C" w14:paraId="77499C05" w14:textId="77777777" w:rsidTr="0080073A">
        <w:trPr>
          <w:trHeight w:val="737"/>
          <w:jc w:val="center"/>
        </w:trPr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31DE986C" w14:textId="2FE36A71" w:rsidR="00294BCF" w:rsidRPr="00BB574C" w:rsidRDefault="00294BC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Ing. Alcides Ramírez</w:t>
            </w:r>
            <w:r w:rsidR="009468F7">
              <w:rPr>
                <w:rFonts w:ascii="Museo 300" w:hAnsi="Museo 300"/>
              </w:rPr>
              <w:t xml:space="preserve"> Martínez</w:t>
            </w:r>
          </w:p>
          <w:p w14:paraId="438A3B9B" w14:textId="77777777" w:rsidR="00294BCF" w:rsidRPr="00BB574C" w:rsidRDefault="00294BC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Jefe Unidad de Planificación</w:t>
            </w:r>
          </w:p>
        </w:tc>
        <w:tc>
          <w:tcPr>
            <w:tcW w:w="340" w:type="dxa"/>
          </w:tcPr>
          <w:p w14:paraId="291D7104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40" w:type="dxa"/>
          </w:tcPr>
          <w:p w14:paraId="698579C5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40" w:type="dxa"/>
          </w:tcPr>
          <w:p w14:paraId="409D7A2B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7464AA45" w14:textId="123B6486" w:rsidR="00294BCF" w:rsidRPr="00BB574C" w:rsidRDefault="00294BC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 xml:space="preserve">Lic. </w:t>
            </w:r>
            <w:r w:rsidR="00F7564C" w:rsidRPr="00BB574C">
              <w:rPr>
                <w:rFonts w:ascii="Museo 300" w:hAnsi="Museo 300"/>
              </w:rPr>
              <w:t>Carlos Ernesto Fuentes</w:t>
            </w:r>
          </w:p>
          <w:p w14:paraId="54E5136C" w14:textId="47C8BEE5" w:rsidR="00294BCF" w:rsidRPr="00BB574C" w:rsidRDefault="00265A44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Gerente General</w:t>
            </w:r>
            <w:r w:rsidR="00F7564C" w:rsidRPr="00BB574C">
              <w:rPr>
                <w:rFonts w:ascii="Museo 300" w:hAnsi="Museo 300"/>
              </w:rPr>
              <w:t xml:space="preserve"> </w:t>
            </w:r>
            <w:r w:rsidR="00BE0553" w:rsidRPr="00BB574C">
              <w:rPr>
                <w:rFonts w:ascii="Museo 300" w:hAnsi="Museo 300"/>
              </w:rPr>
              <w:t>(</w:t>
            </w:r>
            <w:r w:rsidR="00F7564C" w:rsidRPr="00BB574C">
              <w:rPr>
                <w:rFonts w:ascii="Museo 300" w:hAnsi="Museo 300"/>
              </w:rPr>
              <w:t>Interino</w:t>
            </w:r>
            <w:r w:rsidR="00BE0553" w:rsidRPr="00BB574C">
              <w:rPr>
                <w:rFonts w:ascii="Museo 300" w:hAnsi="Museo 300"/>
              </w:rPr>
              <w:t>)</w:t>
            </w:r>
          </w:p>
        </w:tc>
        <w:tc>
          <w:tcPr>
            <w:tcW w:w="340" w:type="dxa"/>
            <w:tcBorders>
              <w:left w:val="nil"/>
            </w:tcBorders>
          </w:tcPr>
          <w:p w14:paraId="732707E6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40" w:type="dxa"/>
          </w:tcPr>
          <w:p w14:paraId="3B66F173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</w:tr>
    </w:tbl>
    <w:p w14:paraId="5DF36473" w14:textId="77777777" w:rsidR="00A1144C" w:rsidRPr="00FB5920" w:rsidRDefault="00A1144C" w:rsidP="00375898">
      <w:pPr>
        <w:spacing w:line="240" w:lineRule="auto"/>
        <w:jc w:val="both"/>
        <w:rPr>
          <w:rFonts w:ascii="Museo 300" w:hAnsi="Museo 3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617AB3" w14:textId="77777777" w:rsidR="00B43257" w:rsidRPr="00294BCF" w:rsidRDefault="00294BCF" w:rsidP="00294BCF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OBJETIVO: </w:t>
      </w:r>
    </w:p>
    <w:p w14:paraId="1ED00E72" w14:textId="59DBED6D" w:rsidR="00BE0553" w:rsidRPr="00BE0553" w:rsidRDefault="008C042B" w:rsidP="00BE0553">
      <w:pPr>
        <w:spacing w:after="0" w:line="240" w:lineRule="auto"/>
        <w:jc w:val="both"/>
        <w:rPr>
          <w:rFonts w:ascii="Museo 300" w:hAnsi="Museo 300"/>
          <w:sz w:val="24"/>
          <w:szCs w:val="24"/>
        </w:rPr>
      </w:pPr>
      <w:r w:rsidRPr="00B43257">
        <w:rPr>
          <w:rFonts w:ascii="Museo 300" w:hAnsi="Museo 300"/>
          <w:sz w:val="24"/>
          <w:szCs w:val="24"/>
        </w:rPr>
        <w:t xml:space="preserve">Dar seguimiento al </w:t>
      </w:r>
      <w:r>
        <w:rPr>
          <w:rFonts w:ascii="Museo 300" w:hAnsi="Museo 300"/>
          <w:sz w:val="24"/>
          <w:szCs w:val="24"/>
        </w:rPr>
        <w:t>nivel de cumplimiento de las metas institucionales al</w:t>
      </w:r>
      <w:r w:rsidR="005857A4">
        <w:rPr>
          <w:rFonts w:ascii="Museo 300" w:hAnsi="Museo 300"/>
          <w:sz w:val="24"/>
          <w:szCs w:val="24"/>
        </w:rPr>
        <w:t xml:space="preserve">canzadas durante el </w:t>
      </w:r>
      <w:r w:rsidR="0006017D" w:rsidRPr="0006017D">
        <w:rPr>
          <w:rFonts w:ascii="Museo 300" w:hAnsi="Museo 300"/>
          <w:sz w:val="24"/>
          <w:szCs w:val="24"/>
        </w:rPr>
        <w:t>tercer trimestre del año 2023</w:t>
      </w:r>
      <w:r>
        <w:rPr>
          <w:rFonts w:ascii="Museo 300" w:hAnsi="Museo 300"/>
          <w:sz w:val="24"/>
          <w:szCs w:val="24"/>
        </w:rPr>
        <w:t xml:space="preserve">, por medio de los reportes que presentan las Unidades Organizativas </w:t>
      </w:r>
      <w:r w:rsidRPr="00BE0553">
        <w:rPr>
          <w:rFonts w:ascii="Museo 300" w:hAnsi="Museo 300"/>
          <w:sz w:val="24"/>
          <w:szCs w:val="24"/>
        </w:rPr>
        <w:t>de las actividades establecidas en el Plan Anual Operativo Institucional.</w:t>
      </w:r>
    </w:p>
    <w:p w14:paraId="0589C227" w14:textId="77777777" w:rsidR="0073604E" w:rsidRDefault="0073604E" w:rsidP="00AE1BFA">
      <w:pPr>
        <w:spacing w:after="0" w:line="240" w:lineRule="auto"/>
        <w:jc w:val="both"/>
        <w:rPr>
          <w:rFonts w:ascii="Museo 300" w:hAnsi="Museo 300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85CCAB1" w14:textId="77777777" w:rsidR="00B43257" w:rsidRPr="00294BCF" w:rsidRDefault="00294BCF" w:rsidP="00294BCF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SISTEMA DE ALERTAS EN EL CUMPLIMIENTO DE METAS:</w:t>
      </w:r>
    </w:p>
    <w:tbl>
      <w:tblPr>
        <w:tblStyle w:val="Tablaconcuadrcula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513"/>
        <w:gridCol w:w="5015"/>
        <w:gridCol w:w="3544"/>
      </w:tblGrid>
      <w:tr w:rsidR="00B43257" w:rsidRPr="002C0A97" w14:paraId="101C7335" w14:textId="77777777" w:rsidTr="002C0A97">
        <w:trPr>
          <w:trHeight w:val="510"/>
          <w:jc w:val="center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AD8C4D7" w14:textId="77777777" w:rsidR="00B43257" w:rsidRPr="002C0A97" w:rsidRDefault="00B43257" w:rsidP="00B43257">
            <w:pPr>
              <w:spacing w:line="276" w:lineRule="auto"/>
              <w:jc w:val="center"/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  <w:t>Estado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9042C18" w14:textId="77777777" w:rsidR="00B43257" w:rsidRPr="002C0A97" w:rsidRDefault="00B43257" w:rsidP="00B43257">
            <w:pPr>
              <w:spacing w:line="276" w:lineRule="auto"/>
              <w:jc w:val="center"/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  <w:t>Alerta</w:t>
            </w:r>
          </w:p>
        </w:tc>
      </w:tr>
      <w:tr w:rsidR="00B43257" w:rsidRPr="002C0A97" w14:paraId="25DB4769" w14:textId="77777777" w:rsidTr="0080073A">
        <w:trPr>
          <w:trHeight w:val="62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6D9B" w14:textId="77777777" w:rsidR="00B43257" w:rsidRPr="002C0A97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Verde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85935F" w14:textId="77777777" w:rsidR="00B43257" w:rsidRPr="002C0A97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388F6" w14:textId="77777777" w:rsidR="00B43257" w:rsidRPr="002C0A97" w:rsidRDefault="002C0A9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Porcentaje de cumplimiento </w:t>
            </w:r>
            <w:r w:rsidR="00B43257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&gt; al 95%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4378" w14:textId="77777777" w:rsidR="00B43257" w:rsidRPr="002C0A97" w:rsidRDefault="00B43257" w:rsidP="00BB574C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Iguala o supera la meta esperada</w:t>
            </w:r>
            <w:r w:rsidR="00210220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  <w:tr w:rsidR="00B43257" w:rsidRPr="002C0A97" w14:paraId="1025B217" w14:textId="77777777" w:rsidTr="0080073A">
        <w:trPr>
          <w:trHeight w:val="62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F4170" w14:textId="77777777" w:rsidR="00B43257" w:rsidRPr="002C0A97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Amarillo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8E4BAA" w14:textId="77777777" w:rsidR="00B43257" w:rsidRPr="002C0A97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9AC4" w14:textId="535C943D" w:rsidR="00B43257" w:rsidRPr="002C0A97" w:rsidRDefault="00B4325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75% &lt; </w:t>
            </w:r>
            <w:r w:rsidR="002C0A97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Porcentaje de cumplimiento</w:t>
            </w:r>
            <w:r w:rsidR="0080073A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 </w:t>
            </w: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≤ 95%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1B29" w14:textId="77777777" w:rsidR="00B43257" w:rsidRPr="002C0A97" w:rsidRDefault="00B43257" w:rsidP="00BB574C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Situación de atención, pero gestionable</w:t>
            </w:r>
            <w:r w:rsidR="00210220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  <w:tr w:rsidR="00B43257" w:rsidRPr="002C0A97" w14:paraId="49D30B93" w14:textId="77777777" w:rsidTr="0080073A">
        <w:trPr>
          <w:trHeight w:val="62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C6B1" w14:textId="77777777" w:rsidR="00B43257" w:rsidRPr="002C0A97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Rojo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42C3FD5" w14:textId="77777777" w:rsidR="00B43257" w:rsidRPr="002C0A97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98573" w14:textId="77777777" w:rsidR="00B43257" w:rsidRPr="002C0A97" w:rsidRDefault="00B4325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0% &lt; </w:t>
            </w:r>
            <w:r w:rsidR="002C0A97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Porcentaje de cumplimiento</w:t>
            </w: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 ≤ 75%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7A06" w14:textId="77777777" w:rsidR="00B43257" w:rsidRPr="002C0A97" w:rsidRDefault="00B43257" w:rsidP="00BB574C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Precaución, se aleja de la meta esperada</w:t>
            </w:r>
            <w:r w:rsidR="00210220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</w:tbl>
    <w:p w14:paraId="406FE69C" w14:textId="4DBBF94F" w:rsidR="009E71C3" w:rsidRDefault="009E71C3" w:rsidP="004142EB">
      <w:pPr>
        <w:jc w:val="both"/>
        <w:rPr>
          <w:rFonts w:ascii="Museo 300" w:hAnsi="Museo 300"/>
          <w:b/>
        </w:rPr>
      </w:pPr>
      <w:r>
        <w:rPr>
          <w:rFonts w:ascii="Museo 300" w:hAnsi="Museo 300"/>
          <w:b/>
        </w:rPr>
        <w:br w:type="page"/>
      </w:r>
    </w:p>
    <w:p w14:paraId="1FEED134" w14:textId="77777777" w:rsidR="004142EB" w:rsidRPr="00294BCF" w:rsidRDefault="00933FDD" w:rsidP="004142EB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ÍNDICE: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366726780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27DC8C43" w14:textId="77777777" w:rsidR="004142EB" w:rsidRPr="00612424" w:rsidRDefault="004142EB" w:rsidP="004142EB">
          <w:pPr>
            <w:pStyle w:val="TtulodeTDC"/>
            <w:spacing w:before="0"/>
            <w:rPr>
              <w:sz w:val="10"/>
              <w:szCs w:val="10"/>
            </w:rPr>
          </w:pPr>
        </w:p>
        <w:p w14:paraId="2D2B2BA2" w14:textId="77777777" w:rsidR="00F62A4E" w:rsidRPr="00F62A4E" w:rsidRDefault="004142EB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r w:rsidRPr="00F62A4E">
            <w:rPr>
              <w:rFonts w:ascii="Museo 300" w:hAnsi="Museo 300"/>
            </w:rPr>
            <w:fldChar w:fldCharType="begin"/>
          </w:r>
          <w:r w:rsidRPr="00F62A4E">
            <w:rPr>
              <w:rFonts w:ascii="Museo 300" w:hAnsi="Museo 300"/>
            </w:rPr>
            <w:instrText xml:space="preserve"> TOC \o "1-3" \h \z \u </w:instrText>
          </w:r>
          <w:r w:rsidRPr="00F62A4E">
            <w:rPr>
              <w:rFonts w:ascii="Museo 300" w:hAnsi="Museo 300"/>
            </w:rPr>
            <w:fldChar w:fldCharType="separate"/>
          </w:r>
          <w:hyperlink w:anchor="_Toc148593750" w:history="1">
            <w:r w:rsidR="00F62A4E" w:rsidRPr="00F62A4E">
              <w:rPr>
                <w:rStyle w:val="Hipervnculo"/>
                <w:rFonts w:ascii="Museo 300" w:hAnsi="Museo 300"/>
                <w:noProof/>
              </w:rPr>
              <w:t>1.</w:t>
            </w:r>
            <w:r w:rsidR="00F62A4E"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F62A4E" w:rsidRPr="00F62A4E">
              <w:rPr>
                <w:rStyle w:val="Hipervnculo"/>
                <w:rFonts w:ascii="Museo 300" w:hAnsi="Museo 300"/>
                <w:noProof/>
              </w:rPr>
              <w:t>GERENCIA LEGAL</w:t>
            </w:r>
            <w:r w:rsidR="00F62A4E" w:rsidRPr="00F62A4E">
              <w:rPr>
                <w:rFonts w:ascii="Museo 300" w:hAnsi="Museo 300"/>
                <w:noProof/>
                <w:webHidden/>
              </w:rPr>
              <w:tab/>
            </w:r>
            <w:r w:rsidR="00F62A4E"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="00F62A4E" w:rsidRPr="00F62A4E">
              <w:rPr>
                <w:rFonts w:ascii="Museo 300" w:hAnsi="Museo 300"/>
                <w:noProof/>
                <w:webHidden/>
              </w:rPr>
              <w:instrText xml:space="preserve"> PAGEREF _Toc148593750 \h </w:instrText>
            </w:r>
            <w:r w:rsidR="00F62A4E" w:rsidRPr="00F62A4E">
              <w:rPr>
                <w:rFonts w:ascii="Museo 300" w:hAnsi="Museo 300"/>
                <w:noProof/>
                <w:webHidden/>
              </w:rPr>
            </w:r>
            <w:r w:rsidR="00F62A4E"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="00F62A4E" w:rsidRPr="00F62A4E">
              <w:rPr>
                <w:rFonts w:ascii="Museo 300" w:hAnsi="Museo 300"/>
                <w:noProof/>
                <w:webHidden/>
              </w:rPr>
              <w:t>3</w:t>
            </w:r>
            <w:r w:rsidR="00F62A4E"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6C35B280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51" w:history="1">
            <w:r w:rsidRPr="00F62A4E">
              <w:rPr>
                <w:rStyle w:val="Hipervnculo"/>
                <w:rFonts w:ascii="Museo 300" w:hAnsi="Museo 300"/>
                <w:noProof/>
              </w:rPr>
              <w:t>2.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GERENCIA DE DESARROLLO RURAL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_Toc148593751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10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630DD1BB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52" w:history="1">
            <w:r w:rsidRPr="00F62A4E">
              <w:rPr>
                <w:rStyle w:val="Hipervnculo"/>
                <w:rFonts w:ascii="Museo 300" w:hAnsi="Museo 300"/>
                <w:noProof/>
              </w:rPr>
              <w:t>3.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ADJUDICACIÓN DE INMUEBLES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_Toc148593752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17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2433EF3E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53" w:history="1">
            <w:r w:rsidRPr="00F62A4E">
              <w:rPr>
                <w:rStyle w:val="Hipervnculo"/>
                <w:rFonts w:ascii="Museo 300" w:hAnsi="Museo 300"/>
                <w:noProof/>
              </w:rPr>
              <w:t>4.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GESTIÓN DOCUMENTAL Y ARCHIVOS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_Toc148593753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20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76DDE1C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54" w:history="1">
            <w:r w:rsidRPr="00F62A4E">
              <w:rPr>
                <w:rStyle w:val="Hipervnculo"/>
                <w:rFonts w:ascii="Museo 300" w:hAnsi="Museo 300"/>
                <w:noProof/>
              </w:rPr>
              <w:t>5.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GERENCIA DE TRANSFORMACIÓN E INNOVACIÓN AGROPECUARIA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_Toc148593754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22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4CEEC80A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55" w:history="1">
            <w:r w:rsidRPr="00F62A4E">
              <w:rPr>
                <w:rStyle w:val="Hipervnculo"/>
                <w:rFonts w:ascii="Museo 300" w:hAnsi="Museo 300"/>
                <w:noProof/>
              </w:rPr>
              <w:t>6.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GERENCIA DE RECURSOS HUMANOS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_Toc148593755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27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F7D08D0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56" w:history="1">
            <w:r w:rsidRPr="00F62A4E">
              <w:rPr>
                <w:rStyle w:val="Hipervnculo"/>
                <w:rFonts w:ascii="Museo 300" w:hAnsi="Museo 300"/>
                <w:noProof/>
              </w:rPr>
              <w:t>7.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GERENCIA DE OPERACIONES Y LOGÍSTICA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_Toc148593756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30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AC803F4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57" w:history="1">
            <w:r w:rsidRPr="00F62A4E">
              <w:rPr>
                <w:rStyle w:val="Hipervnculo"/>
                <w:rFonts w:ascii="Museo 300" w:hAnsi="Museo 300"/>
                <w:noProof/>
              </w:rPr>
              <w:t>8.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INFORMÁTICA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_Toc148593757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32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664C9329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58" w:history="1">
            <w:r w:rsidRPr="00F62A4E">
              <w:rPr>
                <w:rStyle w:val="Hipervnculo"/>
                <w:rFonts w:ascii="Museo 300" w:hAnsi="Museo 300"/>
                <w:noProof/>
              </w:rPr>
              <w:t>9.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GÉNERO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_Toc148593758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33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22B67EE9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59" w:history="1">
            <w:r w:rsidRPr="00F62A4E">
              <w:rPr>
                <w:rStyle w:val="Hipervnculo"/>
                <w:rFonts w:ascii="Museo 300" w:hAnsi="Museo 300"/>
                <w:noProof/>
              </w:rPr>
              <w:t>10.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AMBIENTAL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_Toc148593759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34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4E2F8384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60" w:history="1">
            <w:r w:rsidRPr="00F62A4E">
              <w:rPr>
                <w:rStyle w:val="Hipervnculo"/>
                <w:rFonts w:ascii="Museo 300" w:hAnsi="Museo 300"/>
                <w:noProof/>
              </w:rPr>
              <w:t>11.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COMUNICACIONES</w:t>
            </w:r>
            <w:bookmarkStart w:id="0" w:name="_GoBack"/>
            <w:bookmarkEnd w:id="0"/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_Toc148593760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35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0FD534C0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61" w:history="1">
            <w:r w:rsidRPr="00F62A4E">
              <w:rPr>
                <w:rStyle w:val="Hipervnculo"/>
                <w:rFonts w:ascii="Museo 300" w:hAnsi="Museo 300"/>
                <w:noProof/>
              </w:rPr>
              <w:t>12.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COMPRAS PÚBLICAS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_Toc148593761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36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01555C68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62" w:history="1">
            <w:r w:rsidRPr="00F62A4E">
              <w:rPr>
                <w:rStyle w:val="Hipervnculo"/>
                <w:rFonts w:ascii="Museo 300" w:hAnsi="Museo 300"/>
                <w:noProof/>
              </w:rPr>
              <w:t>13.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FINANCIERA INSTITUCIONAL (UFI)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_Toc148593762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37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42C6AD2A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63" w:history="1">
            <w:r w:rsidRPr="00F62A4E">
              <w:rPr>
                <w:rStyle w:val="Hipervnculo"/>
                <w:rFonts w:ascii="Museo 300" w:hAnsi="Museo 300"/>
                <w:noProof/>
              </w:rPr>
              <w:t>14.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PLANIFICACIÓN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_Toc148593763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39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5AEE049E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64" w:history="1">
            <w:r w:rsidRPr="00F62A4E">
              <w:rPr>
                <w:rStyle w:val="Hipervnculo"/>
                <w:rFonts w:ascii="Museo 300" w:hAnsi="Museo 300"/>
                <w:noProof/>
              </w:rPr>
              <w:t>15.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AUDITORÍA INTERNA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_Toc148593764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40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833F6F7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65" w:history="1">
            <w:r w:rsidRPr="00F62A4E">
              <w:rPr>
                <w:rStyle w:val="Hipervnculo"/>
                <w:rFonts w:ascii="Museo 300" w:hAnsi="Museo 300"/>
                <w:noProof/>
              </w:rPr>
              <w:t>16.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FORMACIÓN Y COOPERACIÓN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_Toc148593765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40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C964C33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66" w:history="1">
            <w:r w:rsidRPr="00F62A4E">
              <w:rPr>
                <w:rStyle w:val="Hipervnculo"/>
                <w:rFonts w:ascii="Museo 300" w:hAnsi="Museo 300"/>
                <w:noProof/>
              </w:rPr>
              <w:t>17.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ACCESO A LA INFORMACIÓN PÚBLICA (UAIP)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_Toc148593766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42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2CF64514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67" w:history="1">
            <w:r w:rsidRPr="00F62A4E">
              <w:rPr>
                <w:rStyle w:val="Hipervnculo"/>
                <w:rFonts w:ascii="Museo 300" w:hAnsi="Museo 300"/>
                <w:noProof/>
              </w:rPr>
              <w:t>18.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UNIDAD DE ASISTENCIA A JUNTA DIRECTIVA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_Toc148593767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43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EC4D02D" w14:textId="77777777" w:rsidR="00F62A4E" w:rsidRPr="00F62A4E" w:rsidRDefault="00F62A4E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8593768" w:history="1">
            <w:r w:rsidRPr="00F62A4E">
              <w:rPr>
                <w:rStyle w:val="Hipervnculo"/>
                <w:rFonts w:ascii="Museo 300" w:hAnsi="Museo 300"/>
                <w:noProof/>
              </w:rPr>
              <w:t>19.</w:t>
            </w:r>
            <w:r w:rsidRPr="00F62A4E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Pr="00F62A4E">
              <w:rPr>
                <w:rStyle w:val="Hipervnculo"/>
                <w:rFonts w:ascii="Museo 300" w:hAnsi="Museo 300"/>
                <w:noProof/>
              </w:rPr>
              <w:t>ANEXOS</w:t>
            </w:r>
            <w:r w:rsidRPr="00F62A4E">
              <w:rPr>
                <w:rFonts w:ascii="Museo 300" w:hAnsi="Museo 300"/>
                <w:noProof/>
                <w:webHidden/>
              </w:rPr>
              <w:tab/>
            </w:r>
            <w:r w:rsidRPr="00F62A4E">
              <w:rPr>
                <w:rFonts w:ascii="Museo 300" w:hAnsi="Museo 300"/>
                <w:noProof/>
                <w:webHidden/>
              </w:rPr>
              <w:fldChar w:fldCharType="begin"/>
            </w:r>
            <w:r w:rsidRPr="00F62A4E">
              <w:rPr>
                <w:rFonts w:ascii="Museo 300" w:hAnsi="Museo 300"/>
                <w:noProof/>
                <w:webHidden/>
              </w:rPr>
              <w:instrText xml:space="preserve"> PAGEREF _Toc148593768 \h </w:instrText>
            </w:r>
            <w:r w:rsidRPr="00F62A4E">
              <w:rPr>
                <w:rFonts w:ascii="Museo 300" w:hAnsi="Museo 300"/>
                <w:noProof/>
                <w:webHidden/>
              </w:rPr>
            </w:r>
            <w:r w:rsidRPr="00F62A4E">
              <w:rPr>
                <w:rFonts w:ascii="Museo 300" w:hAnsi="Museo 300"/>
                <w:noProof/>
                <w:webHidden/>
              </w:rPr>
              <w:fldChar w:fldCharType="separate"/>
            </w:r>
            <w:r w:rsidRPr="00F62A4E">
              <w:rPr>
                <w:rFonts w:ascii="Museo 300" w:hAnsi="Museo 300"/>
                <w:noProof/>
                <w:webHidden/>
              </w:rPr>
              <w:t>44</w:t>
            </w:r>
            <w:r w:rsidRPr="00F62A4E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38DFC9EA" w14:textId="77777777" w:rsidR="00191F8D" w:rsidRDefault="004142EB" w:rsidP="00AA010A">
          <w:pPr>
            <w:pStyle w:val="TDC1"/>
            <w:spacing w:after="90" w:line="240" w:lineRule="auto"/>
            <w:ind w:right="-658" w:firstLine="0"/>
            <w:jc w:val="left"/>
            <w:rPr>
              <w:b/>
              <w:bCs/>
              <w:sz w:val="20"/>
              <w:szCs w:val="20"/>
              <w:lang w:val="es-ES"/>
            </w:rPr>
          </w:pPr>
          <w:r w:rsidRPr="00F62A4E">
            <w:rPr>
              <w:rFonts w:ascii="Museo 300" w:hAnsi="Museo 300"/>
              <w:bCs/>
              <w:lang w:val="es-ES"/>
            </w:rPr>
            <w:fldChar w:fldCharType="end"/>
          </w:r>
        </w:p>
      </w:sdtContent>
    </w:sdt>
    <w:p w14:paraId="7C51EB6C" w14:textId="77777777" w:rsidR="00191F8D" w:rsidRPr="00191F8D" w:rsidRDefault="00191F8D" w:rsidP="00191F8D">
      <w:pPr>
        <w:rPr>
          <w:lang w:val="es-ES"/>
        </w:rPr>
      </w:pPr>
    </w:p>
    <w:p w14:paraId="59C9D89E" w14:textId="77777777" w:rsidR="00542C6C" w:rsidRDefault="00542C6C" w:rsidP="00191F8D">
      <w:pPr>
        <w:rPr>
          <w:lang w:val="es-ES"/>
        </w:rPr>
        <w:sectPr w:rsidR="00542C6C" w:rsidSect="004E05D6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1417" w:right="1325" w:bottom="1417" w:left="1701" w:header="426" w:footer="237" w:gutter="0"/>
          <w:cols w:space="708"/>
          <w:docGrid w:linePitch="360"/>
        </w:sectPr>
      </w:pPr>
    </w:p>
    <w:p w14:paraId="71B06B84" w14:textId="1AD8B456" w:rsidR="00096D59" w:rsidRPr="00047C82" w:rsidRDefault="00096D59" w:rsidP="00047C82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1" w:name="_Toc148593750"/>
      <w:r w:rsidRPr="00471FF1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LEGAL</w:t>
      </w:r>
      <w:bookmarkEnd w:id="1"/>
      <w:r w:rsidRPr="00047C82">
        <w:rPr>
          <w:rFonts w:ascii="Museo 300" w:hAnsi="Museo 300"/>
          <w:b/>
          <w:sz w:val="24"/>
          <w:szCs w:val="24"/>
        </w:rPr>
        <w:tab/>
      </w:r>
    </w:p>
    <w:tbl>
      <w:tblPr>
        <w:tblW w:w="53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8"/>
        <w:gridCol w:w="812"/>
        <w:gridCol w:w="997"/>
        <w:gridCol w:w="1424"/>
        <w:gridCol w:w="1126"/>
        <w:gridCol w:w="1321"/>
        <w:gridCol w:w="1231"/>
        <w:gridCol w:w="1134"/>
      </w:tblGrid>
      <w:tr w:rsidR="00083709" w:rsidRPr="00083709" w14:paraId="0D74646E" w14:textId="77777777" w:rsidTr="009D2CCD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05D2CA" w14:textId="54AE736B" w:rsidR="00083709" w:rsidRPr="00083709" w:rsidRDefault="00083709" w:rsidP="00083709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10"/>
                <w:szCs w:val="1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083709" w:rsidRPr="00DE299B" w14:paraId="3D69A16C" w14:textId="77777777" w:rsidTr="009D2CCD">
        <w:trPr>
          <w:trHeight w:val="510"/>
          <w:tblHeader/>
          <w:jc w:val="center"/>
        </w:trPr>
        <w:tc>
          <w:tcPr>
            <w:tcW w:w="19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81994BA" w14:textId="2D09B629" w:rsidR="00083709" w:rsidRPr="00471FF1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471FF1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86B5B18" w14:textId="77777777" w:rsidR="00083709" w:rsidRPr="00471FF1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471FF1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992720C" w14:textId="7837EAD9" w:rsidR="00083709" w:rsidRPr="00471FF1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471FF1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22E1764" w14:textId="77777777" w:rsidR="00083709" w:rsidRPr="00471FF1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471FF1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D4439C8" w14:textId="55C7CB9C" w:rsidR="00083709" w:rsidRPr="00471FF1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471FF1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 %</w:t>
            </w:r>
          </w:p>
        </w:tc>
      </w:tr>
      <w:tr w:rsidR="009D2CCD" w:rsidRPr="00DE299B" w14:paraId="14794F10" w14:textId="77777777" w:rsidTr="009D2CCD">
        <w:trPr>
          <w:trHeight w:val="510"/>
          <w:tblHeader/>
          <w:jc w:val="center"/>
        </w:trPr>
        <w:tc>
          <w:tcPr>
            <w:tcW w:w="19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8627824" w14:textId="77777777" w:rsidR="00083709" w:rsidRPr="00471FF1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4A7B0A2" w14:textId="77777777" w:rsidR="00083709" w:rsidRPr="00471FF1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471FF1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3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02FE922" w14:textId="65DE2B17" w:rsidR="00D245B7" w:rsidRPr="00471FF1" w:rsidRDefault="009D2CCD" w:rsidP="005857A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9D2CCD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5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90F6C42" w14:textId="77777777" w:rsidR="00083709" w:rsidRPr="00471FF1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6FB8EE93" w14:textId="27377255" w:rsidR="00083709" w:rsidRPr="00471FF1" w:rsidRDefault="009D2CCD" w:rsidP="00471FF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9D2CCD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50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24A57A62" w14:textId="581E4F74" w:rsidR="00083709" w:rsidRPr="00471FF1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471FF1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Acumulado Anual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B54DA8A" w14:textId="74A8C29C" w:rsidR="00083709" w:rsidRPr="00471FF1" w:rsidRDefault="009D2CCD" w:rsidP="00471FF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9D2CCD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150D147" w14:textId="77777777" w:rsidR="00083709" w:rsidRPr="00471FF1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471FF1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083709" w:rsidRPr="00DE299B" w14:paraId="4088B3CF" w14:textId="77777777" w:rsidTr="009D2CCD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CDACA1F" w14:textId="1C7F85BD" w:rsidR="00083709" w:rsidRPr="00D47E44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D47E44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Asistencia Ciudadana</w:t>
            </w:r>
          </w:p>
        </w:tc>
      </w:tr>
      <w:tr w:rsidR="009D2CCD" w:rsidRPr="00DE299B" w14:paraId="5193BCB7" w14:textId="77777777" w:rsidTr="0034198A">
        <w:trPr>
          <w:trHeight w:val="850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AA65" w14:textId="6C328BA0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B5DCF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y asesoría a los usuarios del ISTA, mediante servicios de información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76B889" w14:textId="62931D03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6,000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792436C" w14:textId="7FD0EF54" w:rsidR="00083709" w:rsidRPr="00383D0B" w:rsidRDefault="007E677A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1,</w:t>
            </w:r>
            <w:r w:rsidR="00157E66"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500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17666" w14:textId="10347ABC" w:rsidR="00083709" w:rsidRPr="00DE299B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8240A" w14:textId="28E68FAB" w:rsidR="00083709" w:rsidRDefault="007E677A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2,616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4636" w14:textId="628BDAF2" w:rsidR="00083709" w:rsidRDefault="00C21DBB" w:rsidP="007E677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7,</w:t>
            </w:r>
            <w:r w:rsidR="007E677A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923</w:t>
            </w:r>
            <w:r w:rsidR="00157E66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"/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B15066" w14:textId="64D1BC3E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172B" w14:textId="1B50C5B4" w:rsidR="00083709" w:rsidRPr="00DE299B" w:rsidRDefault="00157E66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083709" w:rsidRPr="00DE299B" w14:paraId="03B7725F" w14:textId="77777777" w:rsidTr="009D2CCD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BDDC40" w14:textId="55C0D022" w:rsidR="00083709" w:rsidRPr="00D47E44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D47E44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Asistencia Jurídica</w:t>
            </w:r>
          </w:p>
        </w:tc>
      </w:tr>
      <w:tr w:rsidR="009D2CCD" w:rsidRPr="00C369B5" w14:paraId="5BA7129A" w14:textId="77777777" w:rsidTr="002D7EE5">
        <w:trPr>
          <w:trHeight w:val="794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DE0D" w14:textId="694F15B6" w:rsidR="00083709" w:rsidRPr="00D7454A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a asociaciones cooperativas de la Reforma Agraria y de Producción Agropecuaria.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E95703D" w14:textId="77E3EB6B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96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5FFB3FF" w14:textId="5129650E" w:rsidR="00083709" w:rsidRPr="00D7454A" w:rsidRDefault="007E677A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FD54" w14:textId="504184D4" w:rsidR="00083709" w:rsidRPr="00D7454A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Cooperativas atendidas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4221" w14:textId="4F27E3E7" w:rsidR="00083709" w:rsidRPr="00D7454A" w:rsidRDefault="007E677A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B1D3" w14:textId="7D39974D" w:rsidR="00083709" w:rsidRPr="00D7454A" w:rsidRDefault="007E677A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756AA38" w14:textId="6594234B" w:rsidR="00083709" w:rsidRPr="00D7454A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CF386" w14:textId="31A6C47E" w:rsidR="00083709" w:rsidRPr="00D7454A" w:rsidRDefault="005F590C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9D2CCD" w:rsidRPr="00DE299B" w14:paraId="36B43A36" w14:textId="77777777" w:rsidTr="002D7EE5">
        <w:trPr>
          <w:trHeight w:val="794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4ABC" w14:textId="39FBA5BE" w:rsidR="00083709" w:rsidRPr="00D7454A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Diligenciar cancelaciones de hipotecas a beneficiarios que lo requieran por el pago de su deuda agraria.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E39008F" w14:textId="51425F73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480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D76E3B" w14:textId="150459EE" w:rsidR="00083709" w:rsidRPr="00D7454A" w:rsidRDefault="007E677A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7FB6" w14:textId="2D2F7A4E" w:rsidR="00083709" w:rsidRPr="00D7454A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Cancelación elaborada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C3E63" w14:textId="4499E965" w:rsidR="00083709" w:rsidRPr="00D7454A" w:rsidRDefault="00DA5F69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141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2A90" w14:textId="3D04123E" w:rsidR="00083709" w:rsidRPr="00D7454A" w:rsidRDefault="00DA5F69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542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F87C4E9" w14:textId="601CE185" w:rsidR="00083709" w:rsidRPr="00D7454A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D604" w14:textId="0A033D3D" w:rsidR="00083709" w:rsidRPr="00D7454A" w:rsidRDefault="00C21DBB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9D2CCD" w:rsidRPr="00DE299B" w14:paraId="5CAF6535" w14:textId="77777777" w:rsidTr="002D7EE5">
        <w:trPr>
          <w:trHeight w:val="794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8E9B" w14:textId="621B8604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211D2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para aprobación de proyectos de Cooperativas.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A3D9804" w14:textId="54F12DE1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7FDA4C5" w14:textId="13811162" w:rsidR="00083709" w:rsidRDefault="00DA5F6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192C" w14:textId="38E68D65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6D47" w14:textId="401DB1D2" w:rsidR="00083709" w:rsidRDefault="00D96B04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08370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EA6D" w14:textId="196BCC46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C8F22D3" w14:textId="5EB0D98A" w:rsidR="00083709" w:rsidRPr="00F664D6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 w:rsidRPr="006C68D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7E094" w14:textId="22E1531E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41.67</w:t>
            </w:r>
          </w:p>
        </w:tc>
      </w:tr>
      <w:tr w:rsidR="0034198A" w:rsidRPr="00DE299B" w14:paraId="5E16ED17" w14:textId="77777777" w:rsidTr="0034198A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2CD6E8D" w14:textId="0FE96FBD" w:rsidR="0034198A" w:rsidRPr="00D47E44" w:rsidRDefault="0034198A" w:rsidP="00AF6F2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D47E44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Asistencia Jurídica (Continuación)</w:t>
            </w:r>
          </w:p>
        </w:tc>
      </w:tr>
      <w:tr w:rsidR="009D2CCD" w:rsidRPr="00DE299B" w14:paraId="4AE0A4A8" w14:textId="77777777" w:rsidTr="0034198A">
        <w:trPr>
          <w:trHeight w:val="624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6D94" w14:textId="775B31E8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211D2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para aprobación de proyectos ISTA.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1B9656" w14:textId="00969589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19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635DB3" w14:textId="31B5B93E" w:rsidR="00083709" w:rsidRDefault="00DA5F6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E6A8E" w14:textId="2FD68934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A8AD9" w14:textId="72066A5F" w:rsidR="00083709" w:rsidRDefault="00DA5F69" w:rsidP="00D82F6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08370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88B0" w14:textId="558E6344" w:rsidR="00083709" w:rsidRDefault="00DA5F69" w:rsidP="00CF79C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  <w:r w:rsidR="00C74432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"/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181AA51" w14:textId="5282FFBE" w:rsidR="00083709" w:rsidRPr="00D7454A" w:rsidRDefault="00DA5F6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5</w:t>
            </w:r>
            <w:r w:rsidR="0073494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FD239" w14:textId="3B8A0EB4" w:rsidR="00083709" w:rsidRDefault="0054580E" w:rsidP="00C12D5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42.11</w:t>
            </w:r>
          </w:p>
        </w:tc>
      </w:tr>
      <w:tr w:rsidR="009D2CCD" w:rsidRPr="00DE299B" w14:paraId="6E2D82AC" w14:textId="77777777" w:rsidTr="0034198A">
        <w:trPr>
          <w:trHeight w:val="624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D24B" w14:textId="13F9ECE3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Elaborar dict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a</w:t>
            </w: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men para la donación o venta de inmuebles al Estado de El Salvador, Alcaldías o personas jurídicas.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E9E7159" w14:textId="77777777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14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F6F1E9A" w14:textId="5C41D69A" w:rsidR="00083709" w:rsidRPr="00CC23A9" w:rsidRDefault="00BA128B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C76C" w14:textId="77777777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4D09" w14:textId="04200CA6" w:rsidR="00083709" w:rsidRPr="00CC23A9" w:rsidRDefault="00BA128B" w:rsidP="00BA12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08370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7FABB" w14:textId="64F38579" w:rsidR="00083709" w:rsidRPr="00CC23A9" w:rsidRDefault="00BA128B" w:rsidP="00BA12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</w:t>
            </w:r>
            <w:r w:rsidR="00212C0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"/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6EAB511" w14:textId="5A6B6DBB" w:rsidR="00083709" w:rsidRPr="00DE299B" w:rsidRDefault="00BA128B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A128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44EA" w14:textId="2D5639ED" w:rsidR="00083709" w:rsidRPr="00DE299B" w:rsidRDefault="00BA128B" w:rsidP="00DE04F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78.57</w:t>
            </w:r>
          </w:p>
        </w:tc>
      </w:tr>
      <w:tr w:rsidR="009D2CCD" w:rsidRPr="00DE299B" w14:paraId="16693214" w14:textId="77777777" w:rsidTr="0034198A">
        <w:trPr>
          <w:trHeight w:val="624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2319F" w14:textId="510E4DB6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Elaborar dictámenes e informes de casos varios para conocimiento de Junta Directiva Institucional.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D6666F8" w14:textId="77777777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C891981" w14:textId="2939259C" w:rsidR="00083709" w:rsidRPr="00CC23A9" w:rsidRDefault="00A95863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226F" w14:textId="055D2D65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Dictamen o informe elaborado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DB7B" w14:textId="37B2BB52" w:rsidR="00083709" w:rsidRPr="00CC23A9" w:rsidRDefault="00104204" w:rsidP="0010420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F4148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F1BF" w14:textId="3472EE76" w:rsidR="00083709" w:rsidRPr="00CC23A9" w:rsidRDefault="00610ED7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584ACE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481429" w14:textId="6457EB16" w:rsidR="00083709" w:rsidRPr="00DE299B" w:rsidRDefault="00104204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58B0" w14:textId="4E15499C" w:rsidR="00083709" w:rsidRPr="00DE299B" w:rsidRDefault="00F41480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083709" w:rsidRPr="00DE299B" w14:paraId="5B07FF8C" w14:textId="77777777" w:rsidTr="007E482A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565503" w14:textId="18D3CDD0" w:rsidR="00083709" w:rsidRPr="00E211D2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Créditos</w:t>
            </w:r>
          </w:p>
        </w:tc>
      </w:tr>
      <w:tr w:rsidR="009D2CCD" w:rsidRPr="00DE299B" w14:paraId="6CF81732" w14:textId="77777777" w:rsidTr="009D2CCD">
        <w:trPr>
          <w:trHeight w:val="794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B2C1" w14:textId="160498C2" w:rsidR="00083709" w:rsidRPr="00DF037B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Elaborar respuestas a requerimientos de información de beneficiarios de las distintas unidades organizativas y de los Decretos 207,713 y 839 EX FINATA.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5C84A1" w14:textId="4965043F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1,150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59119F" w14:textId="76DF868D" w:rsidR="00083709" w:rsidRPr="00383D0B" w:rsidRDefault="00104204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  <w:r w:rsidR="00A9538D"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75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C146" w14:textId="733B79E5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Respuestas emitidas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8354" w14:textId="755C741E" w:rsidR="00083709" w:rsidRPr="00383D0B" w:rsidRDefault="00104204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810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821EA" w14:textId="77777777" w:rsidR="00083709" w:rsidRPr="00383D0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3DE4DDC7" w14:textId="7A621194" w:rsidR="00083709" w:rsidRPr="00383D0B" w:rsidRDefault="00104204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3,079</w:t>
            </w:r>
          </w:p>
          <w:p w14:paraId="1CBF12BF" w14:textId="77777777" w:rsidR="00083709" w:rsidRPr="00383D0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3EEC12" w14:textId="30CCC1B1" w:rsidR="00083709" w:rsidRPr="00B670FF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5147D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61B5" w14:textId="270B4610" w:rsidR="00083709" w:rsidRDefault="00C06CB3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83709" w:rsidRPr="00DE299B" w14:paraId="165EB39A" w14:textId="77777777" w:rsidTr="009D2CCD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AFDD19A" w14:textId="101CE7DF" w:rsidR="00083709" w:rsidRPr="004F78E2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646F58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Escrituración</w:t>
            </w:r>
          </w:p>
        </w:tc>
      </w:tr>
      <w:tr w:rsidR="009D2CCD" w:rsidRPr="00DE299B" w14:paraId="31A4A79C" w14:textId="77777777" w:rsidTr="009D2CCD">
        <w:trPr>
          <w:trHeight w:val="1036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3852F" w14:textId="5AEDEEDF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25E0">
              <w:rPr>
                <w:rFonts w:ascii="Museo 300" w:hAnsi="Museo 300" w:cs="Arial"/>
                <w:sz w:val="20"/>
                <w:szCs w:val="20"/>
                <w:lang w:eastAsia="es-SV"/>
              </w:rPr>
              <w:t>Coordinar con</w:t>
            </w: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los departamentos correspondientes la remisión de documentación necesaria para elaborar, confrontar e imprimir las Escrituras Públicas.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79486C" w14:textId="41546CAE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ADC23BD" w14:textId="1FF796A1" w:rsidR="00083709" w:rsidRPr="00383D0B" w:rsidRDefault="008D4006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CE98" w14:textId="2531B876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Escritura individual elaborada ISTA / Cooperativa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7B41" w14:textId="1C2FFF81" w:rsidR="00083709" w:rsidRPr="00383D0B" w:rsidRDefault="00E948CB" w:rsidP="00E948C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462</w:t>
            </w:r>
            <w:r w:rsidR="00083709" w:rsidRPr="00383D0B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8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44E2" w14:textId="0BE98332" w:rsidR="00083709" w:rsidRPr="00383D0B" w:rsidRDefault="00A9538D" w:rsidP="00E948C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1,</w:t>
            </w:r>
            <w:r w:rsidR="00E948CB"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205</w:t>
            </w:r>
            <w:r w:rsidR="00212C0A" w:rsidRPr="00383D0B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9"/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DE14487" w14:textId="70652F81" w:rsidR="00083709" w:rsidRPr="00DE299B" w:rsidRDefault="00E948CB" w:rsidP="001B05B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61.60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D23F" w14:textId="426F5584" w:rsidR="00083709" w:rsidRPr="00DE299B" w:rsidRDefault="00E948CB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40.17</w:t>
            </w:r>
          </w:p>
        </w:tc>
      </w:tr>
      <w:tr w:rsidR="00646F58" w:rsidRPr="00DE299B" w14:paraId="73043A1A" w14:textId="77777777" w:rsidTr="00AF6F26">
        <w:trPr>
          <w:trHeight w:val="397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ECF1C7" w14:textId="77777777" w:rsidR="00646F58" w:rsidRPr="004F78E2" w:rsidRDefault="00646F58" w:rsidP="00AF6F2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646F58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Escrituración (Continuación)</w:t>
            </w:r>
          </w:p>
        </w:tc>
      </w:tr>
      <w:tr w:rsidR="009D2CCD" w:rsidRPr="00DE299B" w14:paraId="2A67D401" w14:textId="77777777" w:rsidTr="0056166F">
        <w:trPr>
          <w:trHeight w:val="737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ED4BB" w14:textId="2EB00856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Identificar en coordinación con el Departamento de Registro, escrituras con observación por el CNR para corrección y seguimiento de las mismas.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7F3C13A" w14:textId="77777777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D48D038" w14:textId="7F61C2DC" w:rsidR="00083709" w:rsidRPr="00680DEE" w:rsidRDefault="009F67B4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E1D0" w14:textId="506465D8" w:rsidR="00083709" w:rsidRPr="00680DEE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D0DD" w14:textId="3C593E52" w:rsidR="00083709" w:rsidRPr="00680DEE" w:rsidRDefault="009F67B4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5A0D" w14:textId="77777777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48C6B61B" w14:textId="334DCE50" w:rsidR="00083709" w:rsidRDefault="009F67B4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  <w:p w14:paraId="19788222" w14:textId="78944352" w:rsidR="00083709" w:rsidRPr="00680DEE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F250FA5" w14:textId="3A2F7B1E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F6C0" w14:textId="4B6DB47B" w:rsidR="00083709" w:rsidRPr="00DE299B" w:rsidRDefault="00FB20ED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9D2CCD" w:rsidRPr="00DE299B" w14:paraId="583F5527" w14:textId="77777777" w:rsidTr="009D2CCD">
        <w:trPr>
          <w:trHeight w:val="1077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034D" w14:textId="0A44F9C3" w:rsidR="00083709" w:rsidRPr="00DE299B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F5929">
              <w:rPr>
                <w:rFonts w:ascii="Museo 300" w:hAnsi="Museo 300" w:cs="Arial"/>
                <w:sz w:val="20"/>
                <w:szCs w:val="20"/>
                <w:lang w:eastAsia="es-SV"/>
              </w:rPr>
              <w:t>Realizar la entrega de testimonio de escritura pública de Acto o Contrato, al Departamento de Registro para ser presentados y tramitados su inscripción en el CNR; (DCD, reuniones de inmuebles, remediciones, permutas, rectificaciones).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B4921C" w14:textId="77777777" w:rsidR="00083709" w:rsidRPr="00383D0B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56472A" w14:textId="09A53F74" w:rsidR="00083709" w:rsidRPr="00680DEE" w:rsidRDefault="009F67B4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EDFF" w14:textId="2E42DA0C" w:rsidR="00083709" w:rsidRPr="00680DEE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F5929">
              <w:rPr>
                <w:rFonts w:ascii="Museo 300" w:hAnsi="Museo 300" w:cs="Arial"/>
                <w:sz w:val="20"/>
                <w:szCs w:val="20"/>
                <w:lang w:eastAsia="es-SV"/>
              </w:rPr>
              <w:t>Escritura intermedia elaborada (ISTA o Cooperativas)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4461" w14:textId="7FD072CD" w:rsidR="00083709" w:rsidRPr="00680DEE" w:rsidRDefault="009F67B4" w:rsidP="009F67B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18</w:t>
            </w:r>
            <w:r w:rsidR="0008370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0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C351" w14:textId="77777777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49A1F8CB" w14:textId="40F8DD87" w:rsidR="00083709" w:rsidRDefault="00B43D92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</w:t>
            </w:r>
            <w:r w:rsidR="009F67B4">
              <w:rPr>
                <w:rFonts w:ascii="Museo 300" w:hAnsi="Museo 300" w:cs="Arial"/>
                <w:sz w:val="20"/>
                <w:szCs w:val="20"/>
                <w:lang w:eastAsia="es-SV"/>
              </w:rPr>
              <w:t>7</w:t>
            </w:r>
          </w:p>
          <w:p w14:paraId="005AF092" w14:textId="788ECAF2" w:rsidR="00083709" w:rsidRPr="00680DEE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BCBAE69" w14:textId="4A93033E" w:rsidR="00083709" w:rsidRPr="003457FC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D3C8" w14:textId="37AB4CA6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646F58" w:rsidRPr="00DE299B" w14:paraId="0A92A091" w14:textId="77777777" w:rsidTr="00AF6F26">
        <w:trPr>
          <w:trHeight w:val="397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9194C57" w14:textId="09EEDBB6" w:rsidR="00646F58" w:rsidRPr="004F78E2" w:rsidRDefault="00646F58" w:rsidP="00201A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646F58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Departamento de 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Procuración</w:t>
            </w:r>
          </w:p>
        </w:tc>
      </w:tr>
      <w:tr w:rsidR="009D2CCD" w:rsidRPr="00DE299B" w14:paraId="573430B9" w14:textId="77777777" w:rsidTr="0056166F">
        <w:trPr>
          <w:trHeight w:val="794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E560" w14:textId="3E7B83B2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Calendarizar de manera </w:t>
            </w:r>
            <w:proofErr w:type="gramStart"/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cont</w:t>
            </w:r>
            <w:r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i</w:t>
            </w: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nua</w:t>
            </w:r>
            <w:proofErr w:type="gramEnd"/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 las visitas a los diferentes Tribunales a nivel nacional para presentar demandas y dar seguimiento</w:t>
            </w:r>
            <w:r w:rsidR="005771D5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 </w:t>
            </w: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a las ya promovidas.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4847E92" w14:textId="457D38DA" w:rsidR="00083709" w:rsidRPr="0056166F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56166F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F89A0D" w14:textId="00358703" w:rsidR="00083709" w:rsidRPr="00383D0B" w:rsidRDefault="00360EF1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sz w:val="20"/>
                <w:szCs w:val="20"/>
                <w:lang w:eastAsia="es-SV"/>
              </w:rPr>
              <w:t>18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ADDF5" w14:textId="0C2C9370" w:rsidR="00083709" w:rsidRPr="00692926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Caso tramitado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D5F2" w14:textId="4AE0521B" w:rsidR="00083709" w:rsidRDefault="00360EF1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69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8BDD" w14:textId="08F0EDF6" w:rsidR="00083709" w:rsidRDefault="00360EF1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205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4578D27" w14:textId="04F03718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EF25A" w14:textId="3B2CC998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9D2CCD" w:rsidRPr="00DE299B" w14:paraId="44882502" w14:textId="77777777" w:rsidTr="009D2CCD">
        <w:trPr>
          <w:trHeight w:val="680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7B31" w14:textId="61D06513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Elaborar respuestas a peticiones solicitadas por diferentes instituciones u oficinas internas.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1F7D1E1" w14:textId="6FFADFBB" w:rsidR="00083709" w:rsidRPr="0056166F" w:rsidRDefault="00083709" w:rsidP="00083709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56166F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B3B7EBB" w14:textId="0DEE1DF0" w:rsidR="00083709" w:rsidRDefault="00360EF1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852F" w14:textId="2246C133" w:rsidR="00083709" w:rsidRPr="00692926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706DC" w14:textId="151CFF09" w:rsidR="00083709" w:rsidRPr="00D47E44" w:rsidRDefault="00360EF1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D47E44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F4E5" w14:textId="552763DC" w:rsidR="00083709" w:rsidRDefault="008A3948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89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595E044" w14:textId="0E7E57D5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59D6" w14:textId="62880451" w:rsidR="00083709" w:rsidRDefault="002F4765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83709" w:rsidRPr="00DE299B" w14:paraId="6777192F" w14:textId="77777777" w:rsidTr="009D2CCD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81ACEA9" w14:textId="6605CA63" w:rsidR="00083709" w:rsidRPr="00D47E44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D47E44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Recuperación y Adjudicación de Inmuebles FINATA – Banco de Tierras</w:t>
            </w:r>
          </w:p>
        </w:tc>
      </w:tr>
      <w:tr w:rsidR="009D2CCD" w:rsidRPr="001E06B3" w14:paraId="23B796A2" w14:textId="77777777" w:rsidTr="00663B6F">
        <w:trPr>
          <w:trHeight w:val="397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904B" w14:textId="2540A59A" w:rsidR="00202CEE" w:rsidRPr="004F1266" w:rsidRDefault="00202CEE" w:rsidP="00202CE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4F1266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Actualizar base de datos de beneficiarios según Decretos 207-839-713, atendiendo la demanda de información.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BAC4931" w14:textId="3C1DCA08" w:rsidR="00202CEE" w:rsidRPr="0056166F" w:rsidRDefault="00202CEE" w:rsidP="00202CEE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56166F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B809C43" w14:textId="15686C0C" w:rsidR="00202CEE" w:rsidRPr="00383D0B" w:rsidRDefault="008A3948" w:rsidP="008A394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83D0B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225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B0C6" w14:textId="698949F9" w:rsidR="00202CEE" w:rsidRPr="004F1266" w:rsidRDefault="00202CEE" w:rsidP="00202CE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F1266">
              <w:rPr>
                <w:rFonts w:ascii="Museo 300" w:hAnsi="Museo 300" w:cs="Arial"/>
                <w:sz w:val="20"/>
                <w:szCs w:val="20"/>
                <w:lang w:eastAsia="es-SV"/>
              </w:rPr>
              <w:t>Beneficiarios atendidos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56E47" w14:textId="269E16DB" w:rsidR="00202CEE" w:rsidRDefault="008A3948" w:rsidP="008A394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18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353</w:t>
            </w:r>
            <w:r w:rsidR="004F1266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1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4652C" w14:textId="324A988F" w:rsidR="00202CEE" w:rsidRPr="000A5924" w:rsidRDefault="002650C9" w:rsidP="00202CE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1</w:t>
            </w:r>
            <w:r w:rsidR="008A3948">
              <w:rPr>
                <w:rFonts w:ascii="Museo 300" w:hAnsi="Museo 300" w:cs="Arial"/>
                <w:bCs/>
                <w:sz w:val="20"/>
                <w:szCs w:val="20"/>
              </w:rPr>
              <w:t>,143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3CA187B" w14:textId="05EFAC1A" w:rsidR="00202CEE" w:rsidRPr="000A5924" w:rsidRDefault="00202CEE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A592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A1C2C" w14:textId="56AA1E70" w:rsidR="00202CEE" w:rsidRPr="000A5924" w:rsidRDefault="00202CEE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A5924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9D2CCD" w:rsidRPr="001E06B3" w14:paraId="19EE1AAA" w14:textId="77777777" w:rsidTr="00663B6F">
        <w:trPr>
          <w:trHeight w:val="397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4CF4" w14:textId="77777777" w:rsidR="00202CEE" w:rsidRPr="004F1266" w:rsidRDefault="00202CEE" w:rsidP="00202CE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4F1266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Coordinar con los departamentos involucrados, el proceso de inscripción de los inmuebles para la solución de casos.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3C52B7E" w14:textId="77777777" w:rsidR="00202CEE" w:rsidRPr="0056166F" w:rsidRDefault="00202CEE" w:rsidP="00202CEE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56166F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250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E226E8C" w14:textId="11D4FE8F" w:rsidR="00202CEE" w:rsidRPr="000A5924" w:rsidRDefault="00DC5DE2" w:rsidP="00202CE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</w:t>
            </w:r>
            <w:r w:rsidR="00C46CDF" w:rsidRPr="000A5924"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7A84F" w14:textId="77777777" w:rsidR="00202CEE" w:rsidRPr="004F1266" w:rsidRDefault="00202CEE" w:rsidP="00202CE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F1266">
              <w:rPr>
                <w:rFonts w:ascii="Museo 300" w:hAnsi="Museo 300" w:cs="Arial"/>
                <w:sz w:val="20"/>
                <w:szCs w:val="20"/>
                <w:lang w:eastAsia="es-SV"/>
              </w:rPr>
              <w:t>Procesos impulsados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A210" w14:textId="77798BEB" w:rsidR="00202CEE" w:rsidRPr="000A5924" w:rsidRDefault="00DC5DE2" w:rsidP="00202CE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255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FE9A" w14:textId="64118962" w:rsidR="00202CEE" w:rsidRPr="000A5924" w:rsidRDefault="00DC5DE2" w:rsidP="00202CE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828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A153C07" w14:textId="77777777" w:rsidR="00202CEE" w:rsidRPr="000A5924" w:rsidRDefault="00202CEE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A592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CA978" w14:textId="77777777" w:rsidR="00202CEE" w:rsidRPr="000A5924" w:rsidRDefault="00202CEE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A5924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202CEE" w:rsidRPr="00DE299B" w14:paraId="161CA8D2" w14:textId="77777777" w:rsidTr="00AF6F26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A2204BD" w14:textId="610BE77C" w:rsidR="00202CEE" w:rsidRPr="00D47E44" w:rsidRDefault="00202CEE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47E44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Registro</w:t>
            </w:r>
          </w:p>
        </w:tc>
      </w:tr>
      <w:tr w:rsidR="009D2CCD" w:rsidRPr="00DE299B" w14:paraId="26CF711A" w14:textId="77777777" w:rsidTr="009D2CCD">
        <w:trPr>
          <w:trHeight w:val="624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E0BC" w14:textId="69822DB5" w:rsidR="00202CEE" w:rsidRPr="00E211D2" w:rsidRDefault="00202CEE" w:rsidP="00202CE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Elaborar estudios registrales según solicitudes recibidas</w:t>
            </w:r>
            <w:r w:rsidRPr="00E211D2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EB0926A" w14:textId="77777777" w:rsidR="00202CEE" w:rsidRPr="00BD5E36" w:rsidRDefault="00202CEE" w:rsidP="00202CEE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BD5E36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465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6EDF21B" w14:textId="23FA4BB3" w:rsidR="00202CEE" w:rsidRPr="00692926" w:rsidRDefault="00597D86" w:rsidP="00202CE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CA8E" w14:textId="7E62C685" w:rsidR="00202CEE" w:rsidRPr="00692926" w:rsidRDefault="00202CEE" w:rsidP="00202CE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Estudio registral elaborado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6DC5" w14:textId="5429D8B3" w:rsidR="00202CEE" w:rsidRPr="00692926" w:rsidRDefault="00597D86" w:rsidP="00202CE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176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003A5" w14:textId="7D300D4B" w:rsidR="00202CEE" w:rsidRPr="00692926" w:rsidRDefault="00597D86" w:rsidP="00202CE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596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518B7AB" w14:textId="07000B8D" w:rsidR="00202CEE" w:rsidRPr="00DE299B" w:rsidRDefault="00202CEE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Pr="005C6AB2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F616" w14:textId="242CC859" w:rsidR="00202CEE" w:rsidRPr="00DE299B" w:rsidRDefault="004F1266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BD5E36" w:rsidRPr="00DE299B" w14:paraId="189E90D6" w14:textId="77777777" w:rsidTr="00BD5E36">
        <w:trPr>
          <w:trHeight w:val="397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8A7CE35" w14:textId="77777777" w:rsidR="00BD5E36" w:rsidRPr="00C11B3A" w:rsidRDefault="00BD5E36" w:rsidP="00F7054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11B3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Registro (Continuación)</w:t>
            </w:r>
          </w:p>
        </w:tc>
      </w:tr>
      <w:tr w:rsidR="00BD5E36" w:rsidRPr="00DE299B" w14:paraId="1FBC1FA6" w14:textId="77777777" w:rsidTr="009D2CCD">
        <w:trPr>
          <w:trHeight w:val="510"/>
          <w:jc w:val="center"/>
        </w:trPr>
        <w:tc>
          <w:tcPr>
            <w:tcW w:w="19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2D3D8E" w14:textId="35DC618C" w:rsidR="00BD5E36" w:rsidRPr="00E211D2" w:rsidRDefault="00BD5E36" w:rsidP="00202CE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C9F2FD4" w14:textId="5F50B92C" w:rsidR="00BD5E36" w:rsidRPr="00BD5E36" w:rsidRDefault="00BD5E36" w:rsidP="00202CEE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BD5E36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FA972E" w14:textId="00312F6D" w:rsidR="00BD5E36" w:rsidRDefault="00BD5E36" w:rsidP="00202CE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9E46" w14:textId="1F0556E4" w:rsidR="00BD5E36" w:rsidRPr="00692926" w:rsidRDefault="00BD5E36" w:rsidP="00202CE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Documento inscrito en CNR (ISTA / Cooperativa)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9FBF" w14:textId="5C786C72" w:rsidR="00BD5E36" w:rsidRDefault="00BD5E36" w:rsidP="00597D8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465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2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44B2" w14:textId="6B8172B0" w:rsidR="00BD5E36" w:rsidRDefault="00BD5E36" w:rsidP="00597D8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1,296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</w:rPr>
              <w:footnoteReference w:id="13"/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4C32020" w14:textId="5897B6F5" w:rsidR="00BD5E36" w:rsidRPr="00DE299B" w:rsidRDefault="00BD5E36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E082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62.00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660F" w14:textId="364BD521" w:rsidR="00BD5E36" w:rsidRPr="00DE299B" w:rsidRDefault="00BD5E36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43.20</w:t>
            </w:r>
          </w:p>
        </w:tc>
      </w:tr>
      <w:tr w:rsidR="00BD5E36" w:rsidRPr="00DE299B" w14:paraId="61A9AE66" w14:textId="77777777" w:rsidTr="009D2CCD">
        <w:trPr>
          <w:trHeight w:val="1036"/>
          <w:jc w:val="center"/>
        </w:trPr>
        <w:tc>
          <w:tcPr>
            <w:tcW w:w="19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9CC8" w14:textId="19AC8844" w:rsidR="00BD5E36" w:rsidRPr="00E211D2" w:rsidRDefault="00BD5E36" w:rsidP="00202CE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95D5EF3" w14:textId="36DCAAA5" w:rsidR="00BD5E36" w:rsidRPr="00BD5E36" w:rsidRDefault="00BD5E36" w:rsidP="00202CEE">
            <w:pPr>
              <w:spacing w:after="0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BD5E36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E107642" w14:textId="04C4DC28" w:rsidR="00BD5E36" w:rsidRDefault="00BD5E36" w:rsidP="00202CE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57D9E" w14:textId="285AD511" w:rsidR="00BD5E36" w:rsidRPr="00692926" w:rsidRDefault="00BD5E36" w:rsidP="00202CE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Documento presentado en CNR (ISTA / Cooperativa)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06B8" w14:textId="7CD5FB64" w:rsidR="00BD5E36" w:rsidRDefault="00BD5E36" w:rsidP="004F78E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544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4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7F1C" w14:textId="055BF340" w:rsidR="00BD5E36" w:rsidRDefault="00BD5E36" w:rsidP="004F78E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1,406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</w:rPr>
              <w:footnoteReference w:id="15"/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AF82CD7" w14:textId="278E2A75" w:rsidR="00BD5E36" w:rsidRPr="00DE299B" w:rsidRDefault="00BD5E36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72.53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FB83" w14:textId="4EBE5341" w:rsidR="00BD5E36" w:rsidRPr="00DE299B" w:rsidRDefault="00BD5E36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46.87</w:t>
            </w:r>
          </w:p>
        </w:tc>
      </w:tr>
      <w:tr w:rsidR="004D271B" w:rsidRPr="00DE299B" w14:paraId="7C713640" w14:textId="77777777" w:rsidTr="00F70541">
        <w:trPr>
          <w:trHeight w:val="397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907D488" w14:textId="77777777" w:rsidR="004D271B" w:rsidRPr="00C11B3A" w:rsidRDefault="004D271B" w:rsidP="00F7054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11B3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Registro (Continuación)</w:t>
            </w:r>
          </w:p>
        </w:tc>
      </w:tr>
      <w:tr w:rsidR="009D2CCD" w:rsidRPr="00DE299B" w14:paraId="3927F4D4" w14:textId="77777777" w:rsidTr="009D2CCD">
        <w:trPr>
          <w:trHeight w:val="1036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320A0" w14:textId="77777777" w:rsidR="00202CEE" w:rsidRPr="00E211D2" w:rsidRDefault="00202CEE" w:rsidP="00202CE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Recomendar la elaboración de escritura de actos intermedios (desmembración simple, remedición, reunión de inmuebles, DCD).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B573D92" w14:textId="77777777" w:rsidR="00202CEE" w:rsidRPr="00692926" w:rsidRDefault="00202CEE" w:rsidP="00202CE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CE1BA4A" w14:textId="13C061F5" w:rsidR="00202CEE" w:rsidRPr="00692926" w:rsidRDefault="004F78E2" w:rsidP="00202CE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A82F" w14:textId="77777777" w:rsidR="00202CEE" w:rsidRPr="004D271B" w:rsidRDefault="00202CEE" w:rsidP="00202CEE">
            <w:pPr>
              <w:spacing w:after="0"/>
              <w:jc w:val="center"/>
              <w:rPr>
                <w:rFonts w:ascii="Museo 300" w:hAnsi="Museo 300" w:cs="Arial"/>
                <w:sz w:val="17"/>
                <w:szCs w:val="17"/>
                <w:lang w:eastAsia="es-SV"/>
              </w:rPr>
            </w:pPr>
            <w:r w:rsidRPr="004D271B">
              <w:rPr>
                <w:rFonts w:ascii="Museo 300" w:hAnsi="Museo 300" w:cs="Arial"/>
                <w:sz w:val="17"/>
                <w:szCs w:val="17"/>
                <w:lang w:eastAsia="es-SV"/>
              </w:rPr>
              <w:t>Recomendación realizada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5044A" w14:textId="3DC95524" w:rsidR="00202CEE" w:rsidRPr="00692926" w:rsidRDefault="004F78E2" w:rsidP="004F78E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  <w:r w:rsidR="006E4506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6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7667" w14:textId="383EEBC9" w:rsidR="00202CEE" w:rsidRPr="00692926" w:rsidRDefault="004F78E2" w:rsidP="00202CE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65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BA54070" w14:textId="4A321F1B" w:rsidR="00202CEE" w:rsidRPr="001D497D" w:rsidRDefault="004F78E2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B545" w14:textId="77777777" w:rsidR="00202CEE" w:rsidRPr="00DE299B" w:rsidRDefault="00202CEE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9D2CCD" w:rsidRPr="00DE299B" w14:paraId="2983F306" w14:textId="77777777" w:rsidTr="009D2CCD">
        <w:trPr>
          <w:trHeight w:val="1036"/>
          <w:jc w:val="center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83DE9" w14:textId="77777777" w:rsidR="00202CEE" w:rsidRPr="00E211D2" w:rsidRDefault="00202CEE" w:rsidP="00202CE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Recomendar la elaboración de escritura de cancelación de hipoteca y cancelación de vínculo de bien de familia.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49BE5C5" w14:textId="77777777" w:rsidR="00202CEE" w:rsidRPr="00692926" w:rsidRDefault="00202CEE" w:rsidP="00202CE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BCA6D09" w14:textId="0526379F" w:rsidR="00202CEE" w:rsidRPr="00692926" w:rsidRDefault="00E7782C" w:rsidP="00202CE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F47F" w14:textId="77777777" w:rsidR="00202CEE" w:rsidRPr="004D271B" w:rsidRDefault="00202CEE" w:rsidP="00202CEE">
            <w:pPr>
              <w:spacing w:after="0"/>
              <w:jc w:val="center"/>
              <w:rPr>
                <w:rFonts w:ascii="Museo 300" w:hAnsi="Museo 300" w:cs="Arial"/>
                <w:sz w:val="17"/>
                <w:szCs w:val="17"/>
                <w:lang w:eastAsia="es-SV"/>
              </w:rPr>
            </w:pPr>
            <w:r w:rsidRPr="004D271B">
              <w:rPr>
                <w:rFonts w:ascii="Museo 300" w:hAnsi="Museo 300" w:cs="Arial"/>
                <w:sz w:val="17"/>
                <w:szCs w:val="17"/>
                <w:lang w:eastAsia="es-SV"/>
              </w:rPr>
              <w:t>Recomendación realizada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17A49" w14:textId="2ED02686" w:rsidR="00202CEE" w:rsidRPr="00692926" w:rsidRDefault="00E7782C" w:rsidP="00E7782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  <w:r w:rsidR="00202CE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7"/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D2DAC" w14:textId="0DAFC7C6" w:rsidR="00202CEE" w:rsidRPr="00692926" w:rsidRDefault="00202CEE" w:rsidP="00C61D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2</w:t>
            </w:r>
            <w:r w:rsidR="00DA19E5">
              <w:rPr>
                <w:rFonts w:ascii="Museo 300" w:hAnsi="Museo 300" w:cs="Arial"/>
                <w:bCs/>
                <w:sz w:val="20"/>
                <w:szCs w:val="20"/>
              </w:rPr>
              <w:t>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5CDC95F" w14:textId="1C9CFD65" w:rsidR="00202CEE" w:rsidRPr="001D497D" w:rsidRDefault="00E7782C" w:rsidP="00DA19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8.33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0999" w14:textId="131D6C0A" w:rsidR="00202CEE" w:rsidRPr="00DE299B" w:rsidRDefault="00DA19E5" w:rsidP="00202C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16.37</w:t>
            </w:r>
          </w:p>
        </w:tc>
      </w:tr>
    </w:tbl>
    <w:p w14:paraId="2CDF9EAE" w14:textId="77777777" w:rsidR="00D832B1" w:rsidRPr="00D832B1" w:rsidRDefault="00D832B1" w:rsidP="00D832B1">
      <w:pPr>
        <w:rPr>
          <w:rFonts w:ascii="Museo 300" w:hAnsi="Museo 300"/>
          <w:sz w:val="24"/>
          <w:szCs w:val="24"/>
          <w:lang w:val="es-MX"/>
        </w:rPr>
        <w:sectPr w:rsidR="00D832B1" w:rsidRPr="00D832B1" w:rsidSect="00B40063">
          <w:headerReference w:type="default" r:id="rId12"/>
          <w:footerReference w:type="default" r:id="rId13"/>
          <w:pgSz w:w="15840" w:h="12240" w:orient="landscape"/>
          <w:pgMar w:top="1701" w:right="1418" w:bottom="1418" w:left="2104" w:header="709" w:footer="1123" w:gutter="0"/>
          <w:cols w:space="708"/>
          <w:docGrid w:linePitch="360"/>
        </w:sectPr>
      </w:pPr>
    </w:p>
    <w:p w14:paraId="3553BFE4" w14:textId="0689EECB" w:rsidR="004142EB" w:rsidRPr="00E02A3D" w:rsidRDefault="004142EB" w:rsidP="00486810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2" w:name="_Toc148593751"/>
      <w:r w:rsidRPr="00E02A3D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DESARROLLO RURAL</w:t>
      </w:r>
      <w:bookmarkEnd w:id="2"/>
      <w:r w:rsidRPr="00E02A3D">
        <w:rPr>
          <w:rFonts w:ascii="Museo 300" w:hAnsi="Museo 300"/>
          <w:b/>
          <w:color w:val="000000" w:themeColor="text1"/>
          <w:sz w:val="24"/>
          <w:szCs w:val="24"/>
        </w:rPr>
        <w:tab/>
      </w:r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7"/>
        <w:gridCol w:w="900"/>
        <w:gridCol w:w="1218"/>
        <w:gridCol w:w="2025"/>
        <w:gridCol w:w="1388"/>
        <w:gridCol w:w="1284"/>
        <w:gridCol w:w="1355"/>
        <w:gridCol w:w="1355"/>
      </w:tblGrid>
      <w:tr w:rsidR="00083709" w:rsidRPr="000015E2" w14:paraId="1F59393C" w14:textId="77777777" w:rsidTr="00083709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387E7B" w14:textId="7797C310" w:rsidR="00083709" w:rsidRPr="00083709" w:rsidRDefault="00083709" w:rsidP="00083709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83709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FIPL-07_R1</w:t>
            </w:r>
          </w:p>
        </w:tc>
      </w:tr>
      <w:tr w:rsidR="004142EB" w:rsidRPr="000015E2" w14:paraId="77466008" w14:textId="77777777" w:rsidTr="00083709">
        <w:trPr>
          <w:trHeight w:val="510"/>
          <w:tblHeader/>
          <w:jc w:val="center"/>
        </w:trPr>
        <w:tc>
          <w:tcPr>
            <w:tcW w:w="1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8F55229" w14:textId="4F99A671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</w:t>
            </w:r>
            <w:r w:rsidR="00761B01"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Específica 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65DE1E9" w14:textId="77777777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AB07A83" w14:textId="77777777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F58EFBF" w14:textId="77777777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1F24B79" w14:textId="77777777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4142EB" w:rsidRPr="000015E2" w14:paraId="1CCAF710" w14:textId="77777777" w:rsidTr="00C511E7">
        <w:trPr>
          <w:trHeight w:val="510"/>
          <w:tblHeader/>
          <w:jc w:val="center"/>
        </w:trPr>
        <w:tc>
          <w:tcPr>
            <w:tcW w:w="1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1DF1581" w14:textId="77777777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648E6C8" w14:textId="77777777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5CA563A" w14:textId="4C5F6ECB" w:rsidR="00FF530D" w:rsidRPr="00C511E7" w:rsidRDefault="0006017D" w:rsidP="000601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Tercer </w:t>
            </w:r>
            <w:r w:rsidR="00C511E7"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Trimestre</w:t>
            </w:r>
          </w:p>
        </w:tc>
        <w:tc>
          <w:tcPr>
            <w:tcW w:w="6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E5AEB86" w14:textId="77777777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10A68A5" w14:textId="1CEE8108" w:rsidR="00FF530D" w:rsidRPr="00C511E7" w:rsidRDefault="0006017D" w:rsidP="00C511E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06017D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75D4A3F" w14:textId="77777777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0F63797" w14:textId="008258F8" w:rsidR="00FF530D" w:rsidRPr="00C511E7" w:rsidRDefault="0006017D" w:rsidP="00C511E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06017D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0BF7A7E" w14:textId="77777777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4142EB" w:rsidRPr="000015E2" w14:paraId="6AA7A50D" w14:textId="77777777" w:rsidTr="00E02A3D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174D8A3" w14:textId="4D5BA7A0" w:rsidR="004142EB" w:rsidRPr="00C511E7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t>Sección de Cobros</w:t>
            </w:r>
          </w:p>
        </w:tc>
      </w:tr>
      <w:tr w:rsidR="004142EB" w:rsidRPr="000015E2" w14:paraId="61F4D57D" w14:textId="77777777" w:rsidTr="00C511E7">
        <w:trPr>
          <w:trHeight w:val="680"/>
          <w:jc w:val="center"/>
        </w:trPr>
        <w:tc>
          <w:tcPr>
            <w:tcW w:w="1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3DAA2" w14:textId="77777777" w:rsidR="004142EB" w:rsidRPr="002D1EB3" w:rsidRDefault="004142EB" w:rsidP="004E05D6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B5B69">
              <w:rPr>
                <w:rFonts w:ascii="Museo 300" w:hAnsi="Museo 300" w:cs="Arial"/>
                <w:sz w:val="20"/>
                <w:szCs w:val="20"/>
                <w:lang w:eastAsia="es-SV"/>
              </w:rPr>
              <w:t>Generar políticas</w:t>
            </w:r>
            <w:r w:rsidRPr="002D1EB3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3975CCE" w14:textId="170B409A" w:rsidR="004142EB" w:rsidRPr="00CF54D2" w:rsidRDefault="00BC3977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4,800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0D03084" w14:textId="7DE520DD" w:rsidR="004142EB" w:rsidRPr="00CF54D2" w:rsidRDefault="00712DC1" w:rsidP="001905C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1,200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FE15" w14:textId="5CDE3EDB" w:rsidR="004142EB" w:rsidRPr="00CF54D2" w:rsidRDefault="00BC3977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F54D2">
              <w:rPr>
                <w:rFonts w:ascii="Museo 300" w:hAnsi="Museo 300" w:cs="Arial"/>
                <w:sz w:val="20"/>
                <w:szCs w:val="20"/>
                <w:lang w:eastAsia="es-SV"/>
              </w:rPr>
              <w:t>Gestión de cobro realizada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6C6F" w14:textId="33DD9E8A" w:rsidR="004142EB" w:rsidRPr="00CF54D2" w:rsidRDefault="00712DC1" w:rsidP="00A3662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2,021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9B17" w14:textId="1441F255" w:rsidR="004142EB" w:rsidRPr="00CF54D2" w:rsidRDefault="00712DC1" w:rsidP="00712DC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5,442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46BA71B" w14:textId="40F93E6B" w:rsidR="004142EB" w:rsidRPr="005150E5" w:rsidRDefault="000F2820" w:rsidP="0058205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AA6D" w14:textId="7D1D6977" w:rsidR="004142EB" w:rsidRPr="00785EA3" w:rsidRDefault="00086888" w:rsidP="0034253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4142EB" w:rsidRPr="000015E2" w14:paraId="16A1CB0A" w14:textId="77777777" w:rsidTr="00C511E7">
        <w:trPr>
          <w:trHeight w:val="680"/>
          <w:jc w:val="center"/>
        </w:trPr>
        <w:tc>
          <w:tcPr>
            <w:tcW w:w="1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F79A" w14:textId="77777777" w:rsidR="004142EB" w:rsidRPr="002D1EB3" w:rsidRDefault="004142EB" w:rsidP="004E05D6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  <w:hideMark/>
          </w:tcPr>
          <w:p w14:paraId="3B5D8498" w14:textId="419FE2EC" w:rsidR="004142EB" w:rsidRPr="00CF54D2" w:rsidRDefault="00FD3489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170</w:t>
            </w:r>
            <w:r w:rsidR="00BC397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,000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B49729" w14:textId="1BDE9B97" w:rsidR="004142EB" w:rsidRPr="00CF54D2" w:rsidRDefault="00CD609E" w:rsidP="008F6AB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40,000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7AE80" w14:textId="54B80E5B" w:rsidR="004142EB" w:rsidRPr="00CF54D2" w:rsidRDefault="00BC3977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C3977">
              <w:rPr>
                <w:rFonts w:ascii="Museo 300" w:hAnsi="Museo 300" w:cs="Arial"/>
                <w:sz w:val="20"/>
                <w:szCs w:val="20"/>
                <w:lang w:eastAsia="es-SV"/>
              </w:rPr>
              <w:t>Dólares en créditos recuperados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E3D96" w14:textId="2FEA4AD3" w:rsidR="004142EB" w:rsidRPr="00CF54D2" w:rsidRDefault="00CD609E" w:rsidP="00CD609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$ 181,259</w:t>
            </w:r>
            <w:r w:rsidR="00BC5D4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8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A293" w14:textId="2F3C03F3" w:rsidR="004142EB" w:rsidRPr="00CF54D2" w:rsidRDefault="007819AF" w:rsidP="00CD609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$</w:t>
            </w:r>
            <w:r w:rsidR="005F3B28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="00CD609E">
              <w:rPr>
                <w:rFonts w:ascii="Museo 300" w:hAnsi="Museo 300" w:cs="Arial"/>
                <w:sz w:val="20"/>
                <w:szCs w:val="20"/>
                <w:lang w:eastAsia="es-SV"/>
              </w:rPr>
              <w:t>628,024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3B29747" w14:textId="0617A2FF" w:rsidR="004142EB" w:rsidRPr="005150E5" w:rsidRDefault="00D63B20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63B2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4946" w14:textId="3877146A" w:rsidR="004142EB" w:rsidRPr="00785EA3" w:rsidRDefault="009C02D3" w:rsidP="005150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4142EB" w:rsidRPr="000015E2" w14:paraId="2F7E43FD" w14:textId="77777777" w:rsidTr="00E02A3D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AEA0993" w14:textId="560202FF" w:rsidR="004142EB" w:rsidRPr="00C511E7" w:rsidRDefault="00BE6623" w:rsidP="008209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t>Área de Cuadrillas Topográficas</w:t>
            </w:r>
          </w:p>
        </w:tc>
      </w:tr>
      <w:tr w:rsidR="00DB6ADD" w:rsidRPr="000015E2" w14:paraId="01B73FCD" w14:textId="77777777" w:rsidTr="00C511E7">
        <w:trPr>
          <w:trHeight w:val="141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F1E7" w14:textId="5AC4FD22" w:rsidR="00DB6ADD" w:rsidRPr="00DB6ADD" w:rsidRDefault="00BE6623" w:rsidP="004E05D6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B5B69">
              <w:rPr>
                <w:rFonts w:ascii="Museo 300" w:hAnsi="Museo 300" w:cs="Arial"/>
                <w:sz w:val="20"/>
                <w:szCs w:val="20"/>
                <w:lang w:eastAsia="es-SV"/>
              </w:rPr>
              <w:t>Brindar</w:t>
            </w:r>
            <w:r w:rsidRPr="00BE6623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apoyo Interinstitucional a las entidades del Estado que así lo requieran, en materia técnica, respecto a levantamiento topográfico en planimetría y altimetría, trazos y replanteos de perímetros, parcelas y nivelación de terrenos, levantamientos arquitectónicos, entre otros.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AFBFB05" w14:textId="776E2CE9" w:rsidR="00DB6ADD" w:rsidRPr="000F4530" w:rsidRDefault="00DB6ADD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FD9A8F7" w14:textId="7C3F3D58" w:rsidR="00DB6ADD" w:rsidRDefault="00CD609E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BD68" w14:textId="5930E8E2" w:rsidR="00DB6ADD" w:rsidRPr="00DB6ADD" w:rsidRDefault="00DB6ADD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B6AD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2907" w14:textId="16A62753" w:rsidR="00DB6ADD" w:rsidRDefault="00CD609E" w:rsidP="00CD609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405CD3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9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E142" w14:textId="3BC95BE0" w:rsidR="00DB6ADD" w:rsidRDefault="00CD609E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1E9A82" w14:textId="2E3A23B6" w:rsidR="00DB6ADD" w:rsidRPr="001736CC" w:rsidRDefault="00125121" w:rsidP="008209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A5EE5" w14:textId="5BDF2FE0" w:rsidR="00DB6ADD" w:rsidRDefault="00CD609E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BE5D52" w:rsidRPr="000015E2" w14:paraId="4272BDBC" w14:textId="77777777" w:rsidTr="008A6141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D05614E" w14:textId="7F220517" w:rsidR="00BE5D52" w:rsidRPr="00C511E7" w:rsidRDefault="00BE5D52" w:rsidP="003B410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lastRenderedPageBreak/>
              <w:t xml:space="preserve">Área de Cuadrillas Topográficas (Continuación) </w:t>
            </w:r>
          </w:p>
        </w:tc>
      </w:tr>
      <w:tr w:rsidR="00BE5D52" w:rsidRPr="000015E2" w14:paraId="7D0EF44D" w14:textId="77777777" w:rsidTr="008A6141">
        <w:trPr>
          <w:trHeight w:val="90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FC96" w14:textId="6E9C06B0" w:rsidR="00BE5D52" w:rsidRPr="00BE6623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B5B69">
              <w:rPr>
                <w:rFonts w:ascii="Museo 300" w:hAnsi="Museo 300" w:cs="Arial"/>
                <w:sz w:val="20"/>
                <w:szCs w:val="20"/>
                <w:lang w:eastAsia="es-SV"/>
              </w:rPr>
              <w:t>Elaborar</w:t>
            </w:r>
            <w:r w:rsidRPr="00BE5D5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valúos de inmuebles a requerimiento de las unidades organizativas.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5F0E739" w14:textId="72B98CA3" w:rsidR="00BE5D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5E362A8" w14:textId="5C63205E" w:rsidR="00BE5D52" w:rsidRDefault="00CD609E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7E8D" w14:textId="1583BCCE" w:rsidR="00BE5D52" w:rsidRPr="00DB6AD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B6AD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D7EA" w14:textId="101CBE38" w:rsidR="00BE5D52" w:rsidRDefault="00CD609E" w:rsidP="00CD609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BE5D52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0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0D0A" w14:textId="3302DF61" w:rsidR="00BE5D52" w:rsidRDefault="00CD609E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5A01B16" w14:textId="59C444BC" w:rsidR="00BE5D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0EC2" w14:textId="0D93CD3D" w:rsidR="00BE5D52" w:rsidRDefault="00CD609E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BE5D52" w:rsidRPr="000015E2" w14:paraId="4C761628" w14:textId="77777777" w:rsidTr="008A6141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A8286B2" w14:textId="572A3745" w:rsidR="00BE5D52" w:rsidRPr="00C511E7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t xml:space="preserve">Departamento de Proyectos de Parcelación </w:t>
            </w:r>
          </w:p>
        </w:tc>
      </w:tr>
      <w:tr w:rsidR="00BE5D52" w:rsidRPr="000015E2" w14:paraId="5AA97581" w14:textId="77777777" w:rsidTr="008A6141">
        <w:trPr>
          <w:trHeight w:val="90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E600" w14:textId="669C9A6B" w:rsidR="00BE5D52" w:rsidRPr="00AB5B69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B5B69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técnico para aprobación de proyecto ISTA.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  <w:hideMark/>
          </w:tcPr>
          <w:p w14:paraId="366D6E35" w14:textId="466972F7" w:rsidR="00BE5D52" w:rsidRPr="000F4530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F29C9C9" w14:textId="1407ABC4" w:rsidR="00BE5D52" w:rsidRPr="000F4530" w:rsidRDefault="00066984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EF864" w14:textId="69944306" w:rsidR="00BE5D52" w:rsidRPr="00DB6AD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91ED3">
              <w:rPr>
                <w:rFonts w:ascii="Museo 300" w:hAnsi="Museo 300" w:cs="Arial"/>
                <w:sz w:val="20"/>
                <w:szCs w:val="20"/>
                <w:lang w:eastAsia="es-SV"/>
              </w:rPr>
              <w:t>Informe técnico elaborado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DC09" w14:textId="4C36A6D4" w:rsidR="00BE5D52" w:rsidRPr="000F4530" w:rsidRDefault="0074650C" w:rsidP="008F3F3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BE5D52" w:rsidRPr="00BA1E5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1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1897" w14:textId="51FFB680" w:rsidR="00BE5D52" w:rsidRPr="000F4530" w:rsidRDefault="00E94C03" w:rsidP="00965D5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</w:t>
            </w:r>
            <w:r w:rsidR="00A121AE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22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DFD3218" w14:textId="258654C6" w:rsidR="00BE5D52" w:rsidRPr="001B7F2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EC0CF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7A960" w14:textId="6D334371" w:rsidR="00BE5D52" w:rsidRPr="005B7C29" w:rsidRDefault="00E94C03" w:rsidP="008F3F3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41.67</w:t>
            </w:r>
          </w:p>
        </w:tc>
      </w:tr>
      <w:tr w:rsidR="00BE5D52" w:rsidRPr="000015E2" w14:paraId="2D2710F8" w14:textId="77777777" w:rsidTr="008A6141">
        <w:trPr>
          <w:trHeight w:val="90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4BF7E" w14:textId="45F7A039" w:rsidR="00BE5D52" w:rsidRPr="00AB5B69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B5B69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técnico para autorización de transferencia de inmuebles propiedad de asociaciones cooperativas.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C233BAF" w14:textId="61DA8FE7" w:rsidR="00BE5D52" w:rsidRPr="000F4530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B58C86" w14:textId="5E2C0226" w:rsidR="00BE5D52" w:rsidRDefault="00066984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FCB9" w14:textId="52BA47E7" w:rsidR="00BE5D52" w:rsidRPr="00A739DF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178E1">
              <w:rPr>
                <w:rFonts w:ascii="Museo 300" w:hAnsi="Museo 300" w:cs="Arial"/>
                <w:sz w:val="20"/>
                <w:szCs w:val="20"/>
                <w:lang w:eastAsia="es-SV"/>
              </w:rPr>
              <w:t>Informe técnico elaborado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0B6A" w14:textId="53AD7100" w:rsidR="00BE5D52" w:rsidRDefault="00066984" w:rsidP="00531FB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AC5C4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3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C2EA" w14:textId="439BCB32" w:rsidR="00BE5D52" w:rsidRDefault="00066984" w:rsidP="00965D5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  <w:r w:rsidR="00A121AE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24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95469F0" w14:textId="0713E322" w:rsidR="00BE5D52" w:rsidRDefault="00066984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121B6" w14:textId="2DAEFF90" w:rsidR="00BE5D52" w:rsidRDefault="00066984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62.50</w:t>
            </w:r>
          </w:p>
        </w:tc>
      </w:tr>
      <w:tr w:rsidR="00792206" w:rsidRPr="000015E2" w14:paraId="68657A79" w14:textId="77777777" w:rsidTr="008A6141">
        <w:trPr>
          <w:trHeight w:val="397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A27EABE" w14:textId="352B4477" w:rsidR="00792206" w:rsidRPr="00C511E7" w:rsidRDefault="00792206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lastRenderedPageBreak/>
              <w:t>Departamento de Proyectos de Parcelación (Continuación)</w:t>
            </w:r>
            <w:r w:rsidR="00413227"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t xml:space="preserve"> </w:t>
            </w:r>
          </w:p>
        </w:tc>
      </w:tr>
      <w:tr w:rsidR="00BE5D52" w:rsidRPr="000015E2" w14:paraId="0182B28B" w14:textId="77777777" w:rsidTr="00C511E7">
        <w:trPr>
          <w:trHeight w:val="850"/>
          <w:jc w:val="center"/>
        </w:trPr>
        <w:tc>
          <w:tcPr>
            <w:tcW w:w="1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E32BC" w14:textId="77777777" w:rsidR="00D04393" w:rsidRDefault="00D04393" w:rsidP="00BE5D52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61B26F16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475F91AE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1CE37C7F" w14:textId="77777777" w:rsidR="00E34AF0" w:rsidRDefault="00E34AF0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51FCF38A" w14:textId="77777777" w:rsidR="00E34AF0" w:rsidRDefault="00E34AF0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7E90295F" w14:textId="77777777" w:rsidR="00792206" w:rsidRDefault="00BE5D52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B5B69">
              <w:rPr>
                <w:rFonts w:ascii="Museo 300" w:hAnsi="Museo 300" w:cs="Arial"/>
                <w:sz w:val="20"/>
                <w:szCs w:val="20"/>
                <w:lang w:eastAsia="es-SV"/>
              </w:rPr>
              <w:t>Realizar la medición de los proyectos</w:t>
            </w:r>
            <w:r w:rsidR="00D04393" w:rsidRPr="00AB5B69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  <w:r w:rsidR="00D04393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</w:p>
          <w:p w14:paraId="155C971B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1C1DA0CE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23702373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37AEC8F1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5E2BD0FA" w14:textId="77777777" w:rsidR="00E34AF0" w:rsidRDefault="00E34AF0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7017E479" w14:textId="77777777" w:rsidR="00E34AF0" w:rsidRDefault="00E34AF0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320DC775" w14:textId="7B90163F" w:rsidR="00BE5D52" w:rsidRPr="00DB6ADD" w:rsidRDefault="00D04393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B5B69">
              <w:rPr>
                <w:rFonts w:ascii="Museo 300" w:hAnsi="Museo 300" w:cs="Arial"/>
                <w:sz w:val="20"/>
                <w:szCs w:val="20"/>
                <w:lang w:eastAsia="es-SV"/>
              </w:rPr>
              <w:t>Realizar la medición de los proyectos.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5A99511" w14:textId="526A0116" w:rsidR="00BE5D52" w:rsidRPr="00E709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lastRenderedPageBreak/>
              <w:t>20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5C8848A" w14:textId="3D4AA2EA" w:rsidR="00BE5D52" w:rsidRPr="00E70952" w:rsidRDefault="00BD27DE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19A64" w14:textId="1167B3D1" w:rsidR="00BE5D52" w:rsidRPr="00325631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DCD presentado en CNR (Proyectos Cooperativas)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CDC9F" w14:textId="2E0EDB51" w:rsidR="00BE5D52" w:rsidRPr="00E70952" w:rsidRDefault="00BD27DE" w:rsidP="00BD27D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  <w:r w:rsidR="00BE5D52" w:rsidRPr="002B46EF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5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8A7FE" w14:textId="23703958" w:rsidR="00BE5D52" w:rsidRPr="00E70952" w:rsidRDefault="00C42C64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F2161C9" w14:textId="0B008A78" w:rsidR="00BE5D52" w:rsidRPr="005B7C29" w:rsidRDefault="00BD27DE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="0060335F" w:rsidRPr="0060335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43CB" w14:textId="01ED021F" w:rsidR="00BE5D52" w:rsidRPr="005B7C29" w:rsidRDefault="00C42C64" w:rsidP="009A4E7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BE5D52" w:rsidRPr="000015E2" w14:paraId="4CEB7D48" w14:textId="77777777" w:rsidTr="00C511E7">
        <w:trPr>
          <w:trHeight w:val="737"/>
          <w:jc w:val="center"/>
        </w:trPr>
        <w:tc>
          <w:tcPr>
            <w:tcW w:w="18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83246" w14:textId="77777777" w:rsidR="00BE5D52" w:rsidRPr="000015E2" w:rsidRDefault="00BE5D52" w:rsidP="00BE5D52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B7D6E9C" w14:textId="4E8796FB" w:rsidR="00BE5D52" w:rsidRPr="00E709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6095171" w14:textId="512D6C65" w:rsidR="00BE5D52" w:rsidRPr="00E70952" w:rsidRDefault="00197B65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63A88" w14:textId="6B559D7C" w:rsidR="00BE5D52" w:rsidRPr="00325631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DCD presentado en CNR (Proyectos ISTA)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757C" w14:textId="78D10045" w:rsidR="00BE5D52" w:rsidRPr="00E70952" w:rsidRDefault="00197B65" w:rsidP="00197B6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BE5D52" w:rsidRPr="006D21D5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6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D61D" w14:textId="0F504960" w:rsidR="00BE5D52" w:rsidRPr="00E70952" w:rsidRDefault="0065136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197B65"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04DD5A0" w14:textId="3D90ACF1" w:rsidR="00BE5D52" w:rsidRPr="00B71A56" w:rsidRDefault="00197B65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000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32B8" w14:textId="3C1F5E1C" w:rsidR="00BE5D52" w:rsidRPr="005B7C29" w:rsidRDefault="00197B65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53.85</w:t>
            </w:r>
          </w:p>
        </w:tc>
      </w:tr>
      <w:tr w:rsidR="00BE5D52" w:rsidRPr="000015E2" w14:paraId="72DF64D3" w14:textId="77777777" w:rsidTr="00C511E7">
        <w:trPr>
          <w:trHeight w:val="1024"/>
          <w:jc w:val="center"/>
        </w:trPr>
        <w:tc>
          <w:tcPr>
            <w:tcW w:w="18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1517" w14:textId="77777777" w:rsidR="00BE5D52" w:rsidRPr="000015E2" w:rsidRDefault="00BE5D52" w:rsidP="00BE5D52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95FD657" w14:textId="2CD53354" w:rsidR="00BE5D52" w:rsidRPr="00E709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AEB047" w14:textId="306DEFE9" w:rsidR="00BE5D52" w:rsidRPr="00E70952" w:rsidRDefault="00A67BF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D9619" w14:textId="1722CB12" w:rsidR="00BE5D52" w:rsidRPr="00325631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perímetro presentado en CNR (Proyectos Cooperativas)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3EBC4" w14:textId="1443D6FD" w:rsidR="00BE5D52" w:rsidRPr="00E70952" w:rsidRDefault="00A67BF2" w:rsidP="00A67B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BE5D52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7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877E6" w14:textId="287811DA" w:rsidR="00BE5D52" w:rsidRPr="00E70952" w:rsidRDefault="00A67BF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2FC8726" w14:textId="563BF409" w:rsidR="00BE5D52" w:rsidRPr="005B7C29" w:rsidRDefault="00A67BF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33.33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9996A" w14:textId="105DEF33" w:rsidR="00BE5D52" w:rsidRPr="005B7C29" w:rsidRDefault="00A67BF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BE5D52" w:rsidRPr="000015E2" w14:paraId="79C5E39D" w14:textId="77777777" w:rsidTr="00327FFC">
        <w:trPr>
          <w:trHeight w:val="964"/>
          <w:jc w:val="center"/>
        </w:trPr>
        <w:tc>
          <w:tcPr>
            <w:tcW w:w="18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BF373" w14:textId="71B14525" w:rsidR="00BE5D52" w:rsidRPr="000015E2" w:rsidRDefault="00BE5D52" w:rsidP="00BE5D52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4278C45" w14:textId="7A464336" w:rsidR="00BE5D52" w:rsidRPr="00E709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C3D18E6" w14:textId="1BDA696A" w:rsidR="00BE5D52" w:rsidRPr="00E70952" w:rsidRDefault="0003021A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DD43" w14:textId="16E214D7" w:rsidR="00BE5D52" w:rsidRPr="00325631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perímetro presentado en CNR (Proyectos ISTA)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5258A" w14:textId="277AA9CF" w:rsidR="00BE5D52" w:rsidRPr="00E70952" w:rsidRDefault="0003021A" w:rsidP="0003021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10</w:t>
            </w:r>
            <w:r w:rsidR="00BE5D52" w:rsidRPr="006D21D5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8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DDC93" w14:textId="1D357E78" w:rsidR="00BE5D52" w:rsidRPr="00E70952" w:rsidRDefault="0003021A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3E3CB25" w14:textId="5B6FEB0D" w:rsidR="00BE5D52" w:rsidRPr="005B7C29" w:rsidRDefault="001248AB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18D0" w14:textId="74E6E62B" w:rsidR="00BE5D52" w:rsidRPr="005B7C29" w:rsidRDefault="0003021A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81.08</w:t>
            </w:r>
          </w:p>
        </w:tc>
      </w:tr>
      <w:tr w:rsidR="00BE5D52" w:rsidRPr="000015E2" w14:paraId="720E21ED" w14:textId="77777777" w:rsidTr="00327FFC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7B9E836" w14:textId="77777777" w:rsidR="00BE5D52" w:rsidRPr="00C511E7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t xml:space="preserve">CETIA – Secciones de Transferencia de Tierras (Integrado) </w:t>
            </w:r>
          </w:p>
        </w:tc>
      </w:tr>
      <w:tr w:rsidR="00BE5D52" w:rsidRPr="00B822AD" w14:paraId="78FFC4D6" w14:textId="77777777" w:rsidTr="00327FFC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877C9" w14:textId="7E7C1314" w:rsidR="00BE5D52" w:rsidRPr="00B822A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 para, recibir</w:t>
            </w:r>
            <w:r w:rsidR="005771D5"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peticiones e informar sobre sus casos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8582912" w14:textId="581867FD" w:rsidR="00BE5D52" w:rsidRPr="00B822AD" w:rsidRDefault="00BE5D52" w:rsidP="00BE5D52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sz w:val="20"/>
                <w:szCs w:val="20"/>
              </w:rPr>
              <w:t>7,645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2C6337" w14:textId="3AD9778A" w:rsidR="00BE5D52" w:rsidRPr="00B822AD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1,290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205B" w14:textId="77777777" w:rsidR="00BE5D52" w:rsidRPr="00B822A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01C6" w14:textId="79267198" w:rsidR="00BE5D52" w:rsidRPr="007563B2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563B2">
              <w:rPr>
                <w:rFonts w:ascii="Museo 300" w:hAnsi="Museo 300" w:cs="Arial"/>
                <w:sz w:val="20"/>
                <w:szCs w:val="20"/>
                <w:lang w:eastAsia="es-SV"/>
              </w:rPr>
              <w:t>3,490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E40A" w14:textId="02C8B8F8" w:rsidR="00BE5D52" w:rsidRPr="007563B2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563B2">
              <w:rPr>
                <w:rFonts w:ascii="Museo 300" w:hAnsi="Museo 300" w:cs="Arial"/>
                <w:sz w:val="20"/>
                <w:szCs w:val="20"/>
                <w:lang w:eastAsia="es-SV"/>
              </w:rPr>
              <w:t>11,092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D624F0A" w14:textId="3E230B4A" w:rsidR="00BE5D52" w:rsidRPr="00B822AD" w:rsidRDefault="00BE5D52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12C3" w14:textId="037429A4" w:rsidR="00BE5D52" w:rsidRPr="00B822AD" w:rsidRDefault="00B61E1C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sz w:val="20"/>
                <w:szCs w:val="20"/>
              </w:rPr>
              <w:t>100.00</w:t>
            </w:r>
          </w:p>
        </w:tc>
      </w:tr>
      <w:tr w:rsidR="00BE5D52" w:rsidRPr="00B822AD" w14:paraId="7B8FD72D" w14:textId="77777777" w:rsidTr="00327FFC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F4BA5" w14:textId="77777777" w:rsidR="00BE5D52" w:rsidRPr="00B822A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C759CD5" w14:textId="0F18ACB6" w:rsidR="00BE5D52" w:rsidRPr="00B822AD" w:rsidRDefault="00B61E1C" w:rsidP="00BE5D52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>
              <w:rPr>
                <w:rFonts w:ascii="Museo 300" w:hAnsi="Museo 300"/>
                <w:b/>
                <w:sz w:val="20"/>
                <w:szCs w:val="20"/>
              </w:rPr>
              <w:t>1,288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70E7172" w14:textId="37E4AADF" w:rsidR="00BE5D52" w:rsidRPr="00B822AD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312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E2A0" w14:textId="77777777" w:rsidR="00BE5D52" w:rsidRPr="00B822A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D0783" w14:textId="13A61908" w:rsidR="00BE5D52" w:rsidRPr="007563B2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563B2">
              <w:rPr>
                <w:rFonts w:ascii="Museo 300" w:hAnsi="Museo 300" w:cs="Arial"/>
                <w:sz w:val="20"/>
                <w:szCs w:val="20"/>
                <w:lang w:eastAsia="es-SV"/>
              </w:rPr>
              <w:t>176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224D" w14:textId="60EB7EB1" w:rsidR="00BE5D52" w:rsidRPr="007563B2" w:rsidRDefault="0026013F" w:rsidP="00BA2F4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563B2"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  <w:r w:rsidR="00BA2F49" w:rsidRPr="007563B2">
              <w:rPr>
                <w:rFonts w:ascii="Museo 300" w:hAnsi="Museo 300" w:cs="Arial"/>
                <w:sz w:val="20"/>
                <w:szCs w:val="20"/>
                <w:lang w:eastAsia="es-SV"/>
              </w:rPr>
              <w:t>53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98ECB86" w14:textId="385CF7C1" w:rsidR="00BE5D52" w:rsidRPr="00B822AD" w:rsidRDefault="003E3C85" w:rsidP="00BE5D52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56.41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AE92" w14:textId="48EFA0E3" w:rsidR="00BE5D52" w:rsidRPr="00B822AD" w:rsidRDefault="00B11EEB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sz w:val="20"/>
                <w:szCs w:val="20"/>
              </w:rPr>
              <w:t>50.70</w:t>
            </w:r>
          </w:p>
        </w:tc>
      </w:tr>
      <w:tr w:rsidR="00BE5D52" w:rsidRPr="00B822AD" w14:paraId="6634C635" w14:textId="77777777" w:rsidTr="00327FFC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C5C5" w14:textId="77777777" w:rsidR="00BE5D52" w:rsidRPr="00B822A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35EA1C" w14:textId="0F722AE7" w:rsidR="00BE5D52" w:rsidRPr="00B822AD" w:rsidRDefault="00B61E1C" w:rsidP="00BE5D52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>
              <w:rPr>
                <w:rFonts w:ascii="Museo 300" w:hAnsi="Museo 300"/>
                <w:b/>
                <w:sz w:val="20"/>
                <w:szCs w:val="20"/>
              </w:rPr>
              <w:t>624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E632251" w14:textId="6A67095A" w:rsidR="00BE5D52" w:rsidRPr="00B822AD" w:rsidRDefault="003E3C85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166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57DE" w14:textId="77777777" w:rsidR="00BE5D52" w:rsidRPr="00B822A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9C57" w14:textId="5E292D81" w:rsidR="00BE5D52" w:rsidRPr="007563B2" w:rsidRDefault="003E3C85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563B2">
              <w:rPr>
                <w:rFonts w:ascii="Museo 300" w:hAnsi="Museo 300" w:cs="Arial"/>
                <w:sz w:val="20"/>
                <w:szCs w:val="20"/>
                <w:lang w:eastAsia="es-SV"/>
              </w:rPr>
              <w:t>168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9464" w14:textId="28198972" w:rsidR="00BE5D52" w:rsidRPr="007563B2" w:rsidRDefault="003E3C85" w:rsidP="00B61E1C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563B2">
              <w:rPr>
                <w:rFonts w:ascii="Museo 300" w:hAnsi="Museo 300" w:cs="Arial"/>
                <w:sz w:val="20"/>
                <w:szCs w:val="20"/>
                <w:lang w:eastAsia="es-SV"/>
              </w:rPr>
              <w:t>506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E92918E" w14:textId="733A77F0" w:rsidR="00BE5D52" w:rsidRPr="00B822AD" w:rsidRDefault="003E3C85" w:rsidP="00BE5D52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 w:rsidRPr="003E3C85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A42A" w14:textId="2B830163" w:rsidR="00BE5D52" w:rsidRPr="00B822AD" w:rsidRDefault="003E3C85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sz w:val="20"/>
                <w:szCs w:val="20"/>
              </w:rPr>
              <w:t>81.09</w:t>
            </w:r>
          </w:p>
        </w:tc>
      </w:tr>
      <w:tr w:rsidR="00BE5D52" w:rsidRPr="00BE2ACD" w14:paraId="37F76395" w14:textId="77777777" w:rsidTr="00327FFC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4CF46" w14:textId="77777777" w:rsidR="00BE5D52" w:rsidRPr="00B822A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AB0791B" w14:textId="4D00C280" w:rsidR="00BE5D52" w:rsidRPr="00B822AD" w:rsidRDefault="00FC45E5" w:rsidP="00BE5D52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sz w:val="20"/>
                <w:szCs w:val="20"/>
              </w:rPr>
              <w:t>6</w:t>
            </w:r>
            <w:r w:rsidR="00BE5D52" w:rsidRPr="00B822AD">
              <w:rPr>
                <w:rFonts w:ascii="Museo 300" w:hAnsi="Museo 300"/>
                <w:b/>
                <w:sz w:val="20"/>
                <w:szCs w:val="20"/>
              </w:rPr>
              <w:t>15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F23085A" w14:textId="304032D9" w:rsidR="00BE5D52" w:rsidRPr="00B822AD" w:rsidRDefault="003E3C85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165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45529" w14:textId="77777777" w:rsidR="00BE5D52" w:rsidRPr="00B822A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3F862" w14:textId="479A11B0" w:rsidR="00BE5D52" w:rsidRPr="007563B2" w:rsidRDefault="003E3C85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563B2">
              <w:rPr>
                <w:rFonts w:ascii="Museo 300" w:hAnsi="Museo 300" w:cs="Arial"/>
                <w:sz w:val="20"/>
                <w:szCs w:val="20"/>
                <w:lang w:eastAsia="es-SV"/>
              </w:rPr>
              <w:t>248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CB66C" w14:textId="7125494C" w:rsidR="00BE5D52" w:rsidRPr="007563B2" w:rsidRDefault="003E3C85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563B2">
              <w:rPr>
                <w:rFonts w:ascii="Museo 300" w:hAnsi="Museo 300" w:cs="Arial"/>
                <w:sz w:val="20"/>
                <w:szCs w:val="20"/>
                <w:lang w:eastAsia="es-SV"/>
              </w:rPr>
              <w:t>838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80F1983" w14:textId="102E9FF2" w:rsidR="00BE5D52" w:rsidRPr="00B822AD" w:rsidRDefault="00BE5D52" w:rsidP="00BE5D52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8CFB" w14:textId="058795E7" w:rsidR="00BE5D52" w:rsidRPr="00BE2ACD" w:rsidRDefault="00B61E1C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sz w:val="20"/>
                <w:szCs w:val="20"/>
              </w:rPr>
              <w:t>100.00</w:t>
            </w:r>
          </w:p>
        </w:tc>
      </w:tr>
      <w:tr w:rsidR="00327FFC" w:rsidRPr="00BE2ACD" w14:paraId="5D9B148B" w14:textId="77777777" w:rsidTr="00327FFC">
        <w:trPr>
          <w:trHeight w:val="1020"/>
          <w:jc w:val="center"/>
        </w:trPr>
        <w:tc>
          <w:tcPr>
            <w:tcW w:w="18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8524C" w14:textId="77777777" w:rsidR="00327FFC" w:rsidRPr="00B822AD" w:rsidRDefault="00327FFC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A2712" w14:textId="77777777" w:rsidR="00327FFC" w:rsidRPr="00B822AD" w:rsidRDefault="00327FFC" w:rsidP="00BE5D52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9A1F4" w14:textId="77777777" w:rsidR="00327FFC" w:rsidRDefault="00327FFC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6BAE5" w14:textId="77777777" w:rsidR="00327FFC" w:rsidRPr="00B822AD" w:rsidRDefault="00327FFC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CD84F" w14:textId="77777777" w:rsidR="00327FFC" w:rsidRDefault="00327FFC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2FE81" w14:textId="77777777" w:rsidR="00327FFC" w:rsidRDefault="00327FFC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A705C" w14:textId="77777777" w:rsidR="00327FFC" w:rsidRPr="00B822AD" w:rsidRDefault="00327FFC" w:rsidP="00BE5D52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53691" w14:textId="77777777" w:rsidR="00327FFC" w:rsidRDefault="00327FFC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</w:p>
        </w:tc>
      </w:tr>
      <w:tr w:rsidR="003238D0" w:rsidRPr="00BE2ACD" w14:paraId="55EC68D4" w14:textId="77777777" w:rsidTr="00255587">
        <w:trPr>
          <w:trHeight w:val="397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5AF6CC4" w14:textId="77777777" w:rsidR="003238D0" w:rsidRPr="00C511E7" w:rsidRDefault="003238D0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lastRenderedPageBreak/>
              <w:t>CETIA I – Sección de Transferencia de Tierras</w:t>
            </w:r>
          </w:p>
        </w:tc>
      </w:tr>
      <w:tr w:rsidR="00BE5D52" w:rsidRPr="00BE2ACD" w14:paraId="3E49BF0D" w14:textId="77777777" w:rsidTr="00255587">
        <w:trPr>
          <w:trHeight w:val="56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C788" w14:textId="67796D0F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 para, recibir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peticiones e informar sobre sus casos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0406D26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2,152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2A7FBE2" w14:textId="05E6C812" w:rsidR="00BE5D52" w:rsidRPr="00BE2ACD" w:rsidRDefault="00FF117D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  <w:r w:rsidR="007C2412">
              <w:rPr>
                <w:rFonts w:ascii="Museo 300" w:hAnsi="Museo 300" w:cs="Arial"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E5F8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2D4B" w14:textId="769B8A7D" w:rsidR="00BE5D52" w:rsidRPr="00BE2ACD" w:rsidRDefault="00FF117D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1,199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53AF" w14:textId="668D4E7F" w:rsidR="00BE5D52" w:rsidRPr="00BE2ACD" w:rsidRDefault="00B15ED6" w:rsidP="00FF117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3,</w:t>
            </w:r>
            <w:r w:rsidR="00FF117D">
              <w:rPr>
                <w:rFonts w:ascii="Museo 300" w:hAnsi="Museo 300" w:cs="Arial"/>
                <w:sz w:val="20"/>
                <w:szCs w:val="20"/>
                <w:lang w:eastAsia="es-SV"/>
              </w:rPr>
              <w:t>496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07E5EAE" w14:textId="1D50BEBA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307A8" w14:textId="15D1D2C2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BE5D52" w:rsidRPr="00BE2ACD" w14:paraId="095C677B" w14:textId="77777777" w:rsidTr="00255587">
        <w:trPr>
          <w:trHeight w:val="56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3BDA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E8BE3C5" w14:textId="3A10EEE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7AE0B01" w14:textId="3C0E33F9" w:rsidR="00BE5D52" w:rsidRPr="00BE2ACD" w:rsidRDefault="00FF117D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90ABE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EBA5" w14:textId="1EEA3BD1" w:rsidR="00BE5D52" w:rsidRPr="00BE2ACD" w:rsidRDefault="00FF117D" w:rsidP="00CE372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  <w:r w:rsidR="007C2412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24208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9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603DD" w14:textId="3EDBBC39" w:rsidR="00BE5D52" w:rsidRPr="00BE2ACD" w:rsidRDefault="00B15ED6" w:rsidP="00FF117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  <w:r w:rsidR="00FF117D">
              <w:rPr>
                <w:rFonts w:ascii="Museo 300" w:hAnsi="Museo 300" w:cs="Arial"/>
                <w:sz w:val="20"/>
                <w:szCs w:val="20"/>
                <w:lang w:eastAsia="es-SV"/>
              </w:rPr>
              <w:t>8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A121AE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30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7DF16D8" w14:textId="3DB1B8D1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2320" w14:textId="40ED9F51" w:rsidR="00BE5D52" w:rsidRPr="00BE2ACD" w:rsidRDefault="00FF117D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75.95</w:t>
            </w:r>
          </w:p>
        </w:tc>
      </w:tr>
      <w:tr w:rsidR="00BE5D52" w:rsidRPr="00BE2ACD" w14:paraId="60DA3CD6" w14:textId="77777777" w:rsidTr="00255587">
        <w:trPr>
          <w:trHeight w:val="56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9FE4" w14:textId="35DAC0D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D4CF3D" w14:textId="0FB9EEB0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240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1F0FBB" w14:textId="1D39BF69" w:rsidR="00BE5D52" w:rsidRPr="00BE2ACD" w:rsidRDefault="00FF117D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B5819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F756B" w14:textId="46F8B9A2" w:rsidR="00BE5D52" w:rsidRPr="00BE2ACD" w:rsidRDefault="00FF117D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8EDF" w14:textId="3CBA6F49" w:rsidR="00BE5D52" w:rsidRPr="00BE2ACD" w:rsidRDefault="00FF117D" w:rsidP="00FF117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182</w:t>
            </w:r>
            <w:r w:rsidR="00A121AE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31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1FDC45F" w14:textId="660BFC32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355AA" w14:textId="2BFD80E9" w:rsidR="00BE5D52" w:rsidRPr="00BE2ACD" w:rsidRDefault="00FF117D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75.83</w:t>
            </w:r>
          </w:p>
        </w:tc>
      </w:tr>
      <w:tr w:rsidR="00BE5D52" w:rsidRPr="00BE2ACD" w14:paraId="24F02192" w14:textId="77777777" w:rsidTr="00255587">
        <w:trPr>
          <w:trHeight w:val="56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CD508" w14:textId="7E2BF72C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654DFA" w14:textId="4FF9734A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225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46D40E5" w14:textId="1B2F4534" w:rsidR="00BE5D52" w:rsidRPr="00BE2ACD" w:rsidRDefault="00FF117D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F5933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DC25B" w14:textId="5DF0EC58" w:rsidR="00BE5D52" w:rsidRPr="00BE2ACD" w:rsidRDefault="00FF117D" w:rsidP="00372DB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60C2E" w14:textId="09C7EEEA" w:rsidR="00BE5D52" w:rsidRPr="00BE2ACD" w:rsidRDefault="00FF117D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211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04E0293" w14:textId="74D6F4EF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8E48" w14:textId="6D4CF833" w:rsidR="00BE5D52" w:rsidRPr="00BE2ACD" w:rsidRDefault="00FF117D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93.78</w:t>
            </w:r>
          </w:p>
        </w:tc>
      </w:tr>
      <w:tr w:rsidR="00BE5D52" w:rsidRPr="00BE2ACD" w14:paraId="1ACE8C53" w14:textId="77777777" w:rsidTr="00255587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4EDF06" w14:textId="77777777" w:rsidR="00BE5D52" w:rsidRPr="00C511E7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t>CETIA III – Sección de Transferencia de Tierras</w:t>
            </w:r>
          </w:p>
        </w:tc>
      </w:tr>
      <w:tr w:rsidR="00BE5D52" w:rsidRPr="00BE2ACD" w14:paraId="7D52D468" w14:textId="77777777" w:rsidTr="00255587">
        <w:trPr>
          <w:trHeight w:val="56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A06E6" w14:textId="6691F61A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 para, recibir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peticiones e informar sobre sus casos 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D17689E" w14:textId="692AD6AF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2,200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6153EAD" w14:textId="2E503FD3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  <w:r w:rsidR="00CE3720">
              <w:rPr>
                <w:rFonts w:ascii="Museo 300" w:hAnsi="Museo 300" w:cs="Arial"/>
                <w:sz w:val="20"/>
                <w:szCs w:val="20"/>
                <w:lang w:eastAsia="es-SV"/>
              </w:rPr>
              <w:t>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270EB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29F31" w14:textId="3F12FC58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1,308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0101" w14:textId="011578C3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4,295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F8D53E8" w14:textId="76EA46BF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8F599" w14:textId="6BA84B0B" w:rsidR="00BE5D52" w:rsidRPr="00BE2ACD" w:rsidRDefault="0005368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4A404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BE5D52" w:rsidRPr="00BE2ACD" w14:paraId="480F705A" w14:textId="77777777" w:rsidTr="00255587">
        <w:trPr>
          <w:trHeight w:val="56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B9449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64B41F" w14:textId="67E49588" w:rsidR="00BE5D52" w:rsidRPr="00BE2ACD" w:rsidRDefault="00BC726C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320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45EEFFD" w14:textId="6C001DEB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  <w:r w:rsidR="0074445A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997E0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4337C" w14:textId="25EAE4BA" w:rsidR="00BE5D52" w:rsidRPr="00BE2ACD" w:rsidRDefault="003B7580" w:rsidP="0074445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74445A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BE5D52" w:rsidRPr="00BE2AC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2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DDFD" w14:textId="3ED73688" w:rsidR="00BE5D52" w:rsidRPr="00BE2ACD" w:rsidRDefault="0074445A" w:rsidP="003B75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3B7580">
              <w:rPr>
                <w:rFonts w:ascii="Museo 300" w:hAnsi="Museo 300" w:cs="Arial"/>
                <w:sz w:val="20"/>
                <w:szCs w:val="20"/>
                <w:lang w:eastAsia="es-SV"/>
              </w:rPr>
              <w:t>40</w:t>
            </w:r>
            <w:r w:rsidR="00211D5F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33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37BE064" w14:textId="67692713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000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73.33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3FFC" w14:textId="3D0261CD" w:rsidR="00BE5D52" w:rsidRPr="00BE2ACD" w:rsidRDefault="003B7580" w:rsidP="00E809B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43.75</w:t>
            </w:r>
          </w:p>
        </w:tc>
      </w:tr>
      <w:tr w:rsidR="00407B3A" w:rsidRPr="00BE2ACD" w14:paraId="1F75D7BA" w14:textId="77777777" w:rsidTr="00407B3A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6E94E83" w14:textId="40600AF8" w:rsidR="00407B3A" w:rsidRPr="00C511E7" w:rsidRDefault="00407B3A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lastRenderedPageBreak/>
              <w:t>CETIA III – Sección de Transferencia de Tierras (Continuación)</w:t>
            </w:r>
          </w:p>
        </w:tc>
      </w:tr>
      <w:tr w:rsidR="00BE5D52" w:rsidRPr="00BE2ACD" w14:paraId="71AEF647" w14:textId="77777777" w:rsidTr="00C511E7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60351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5C9ED00" w14:textId="1E476385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E960A25" w14:textId="79F9F763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FEB8F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96AD" w14:textId="2C16D876" w:rsidR="00BE5D52" w:rsidRPr="00BE2ACD" w:rsidRDefault="003B7580" w:rsidP="004A404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60DD" w14:textId="346EA39E" w:rsidR="00BE5D52" w:rsidRPr="00BE2ACD" w:rsidRDefault="001A0A69" w:rsidP="003B75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3B7580">
              <w:rPr>
                <w:rFonts w:ascii="Museo 300" w:hAnsi="Museo 300" w:cs="Arial"/>
                <w:sz w:val="20"/>
                <w:szCs w:val="20"/>
                <w:lang w:eastAsia="es-SV"/>
              </w:rPr>
              <w:t>93</w:t>
            </w:r>
            <w:r w:rsidR="00211D5F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34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939B4FB" w14:textId="521533FB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F1F5" w14:textId="2539E6E9" w:rsidR="00BE5D52" w:rsidRPr="00BE2ACD" w:rsidRDefault="00BC726C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BE5D52" w:rsidRPr="00BE2ACD" w14:paraId="24CEEC32" w14:textId="77777777" w:rsidTr="00C511E7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FD6C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C490D58" w14:textId="7416EF81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150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991E580" w14:textId="3685B4ED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E3524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9786" w14:textId="4694AB0B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6A375" w14:textId="640C34D2" w:rsidR="00BE5D52" w:rsidRPr="00BE2ACD" w:rsidRDefault="003B7580" w:rsidP="00A95BD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364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29986B1" w14:textId="66A7B201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D6D7" w14:textId="3F0A41C2" w:rsidR="00BE5D52" w:rsidRPr="00BE2ACD" w:rsidRDefault="00A95BD4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BE5D52" w:rsidRPr="00BE2ACD" w14:paraId="346DE4F6" w14:textId="77777777" w:rsidTr="00407B3A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1480ED6" w14:textId="19936C50" w:rsidR="00BE5D52" w:rsidRPr="00C511E7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t>CETIA IV (Usulután) – Sección de Transferencia de Tierras</w:t>
            </w:r>
          </w:p>
        </w:tc>
      </w:tr>
      <w:tr w:rsidR="00BE5D52" w:rsidRPr="00BE2ACD" w14:paraId="000634FB" w14:textId="77777777" w:rsidTr="00C511E7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57433" w14:textId="43CA73A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 para, recibir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peticiones e informar sobre sus casos 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177C9A1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1,555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B7EFE21" w14:textId="604EBE58" w:rsidR="00BE5D52" w:rsidRPr="00BE2ACD" w:rsidRDefault="00D0306F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2E6BC4">
              <w:rPr>
                <w:rFonts w:ascii="Museo 300" w:hAnsi="Museo 300" w:cs="Arial"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80D42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6B93" w14:textId="27BD52F1" w:rsidR="00BE5D52" w:rsidRPr="00BE2ACD" w:rsidRDefault="00D0306F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544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8D500" w14:textId="639D1A97" w:rsidR="00BE5D52" w:rsidRPr="00BE2ACD" w:rsidRDefault="00D0306F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1,538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630185F" w14:textId="45852533" w:rsidR="00BE5D52" w:rsidRPr="00BE2ACD" w:rsidRDefault="002E6BC4" w:rsidP="00A95BD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E6BC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D745" w14:textId="56AED7EF" w:rsidR="00BE5D52" w:rsidRPr="00BE2ACD" w:rsidRDefault="00D0306F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98.91</w:t>
            </w:r>
          </w:p>
        </w:tc>
      </w:tr>
      <w:tr w:rsidR="00BE5D52" w:rsidRPr="00BE2ACD" w14:paraId="297FB100" w14:textId="77777777" w:rsidTr="00C511E7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B3C88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ABDDB7D" w14:textId="423B47D3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09A26BE" w14:textId="44734103" w:rsidR="00BE5D52" w:rsidRPr="00BE2ACD" w:rsidRDefault="00D0306F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D109A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2CC04" w14:textId="46ED6EB7" w:rsidR="00BE5D52" w:rsidRPr="00BE2ACD" w:rsidRDefault="00D0306F" w:rsidP="00D0306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22</w:t>
            </w:r>
            <w:r w:rsidR="00BE5D52" w:rsidRPr="00BE2AC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5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C131" w14:textId="19F10E0D" w:rsidR="00BE5D52" w:rsidRPr="00BE2ACD" w:rsidRDefault="00D0306F" w:rsidP="00D0306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104</w:t>
            </w:r>
            <w:r w:rsidR="00A30311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36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6556BDE" w14:textId="66D51D78" w:rsidR="00BE5D52" w:rsidRPr="00BE2ACD" w:rsidRDefault="00D0306F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29.33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7C8D1" w14:textId="426EBA2F" w:rsidR="00BE5D52" w:rsidRPr="00BE2ACD" w:rsidRDefault="00D0306F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41.60</w:t>
            </w:r>
          </w:p>
        </w:tc>
      </w:tr>
      <w:tr w:rsidR="00BE5D52" w:rsidRPr="00BE2ACD" w14:paraId="694E7EDC" w14:textId="77777777" w:rsidTr="00C511E7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613E2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E25987F" w14:textId="1252752A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3582058" w14:textId="4CA7A280" w:rsidR="00BE5D52" w:rsidRPr="00BE2ACD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DB280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ACDF" w14:textId="0544EAE1" w:rsidR="00BE5D52" w:rsidRPr="00BE2ACD" w:rsidRDefault="00BA2F49" w:rsidP="008F29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AEB8" w14:textId="62729A1A" w:rsidR="00BE5D52" w:rsidRPr="00BE2ACD" w:rsidRDefault="00BA2F49" w:rsidP="00BA2F4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80</w:t>
            </w:r>
            <w:r w:rsidR="00A30311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37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D5C9C29" w14:textId="3C2278F3" w:rsidR="00BE5D52" w:rsidRPr="00BE2ACD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25.71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D080" w14:textId="7AE89CE6" w:rsidR="00BE5D52" w:rsidRPr="00BE2ACD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66.67</w:t>
            </w:r>
          </w:p>
        </w:tc>
      </w:tr>
      <w:tr w:rsidR="00BE5D52" w:rsidRPr="00BE2ACD" w14:paraId="5003CD84" w14:textId="77777777" w:rsidTr="00C511E7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5BF41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166C15B" w14:textId="6AED6F01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E14A85D" w14:textId="25FAA592" w:rsidR="00BE5D52" w:rsidRPr="00BE2ACD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A544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055C" w14:textId="097590C4" w:rsidR="00BE5D52" w:rsidRPr="00BE2ACD" w:rsidRDefault="00BA2F49" w:rsidP="002E6B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643A" w14:textId="63B05CBD" w:rsidR="00BE5D52" w:rsidRPr="00BE2ACD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126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813DBB0" w14:textId="201EF36E" w:rsidR="00BE5D52" w:rsidRPr="00BE2ACD" w:rsidRDefault="006676F5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C7E1" w14:textId="36A48E45" w:rsidR="00BE5D52" w:rsidRPr="00BE2ACD" w:rsidRDefault="00BA2F49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BE5D52" w:rsidRPr="00BE2ACD" w14:paraId="63D8DD0D" w14:textId="77777777" w:rsidTr="00A86D80">
        <w:trPr>
          <w:trHeight w:val="454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CF0256F" w14:textId="77777777" w:rsidR="00BE5D52" w:rsidRPr="00C511E7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lastRenderedPageBreak/>
              <w:t>CETIA IV – Sección de Transferencia de Tierras</w:t>
            </w:r>
          </w:p>
        </w:tc>
      </w:tr>
      <w:tr w:rsidR="00BE5D52" w:rsidRPr="00BE2ACD" w14:paraId="089337D8" w14:textId="77777777" w:rsidTr="00C511E7">
        <w:trPr>
          <w:trHeight w:val="73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531BD" w14:textId="1781DAEF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 para, recibir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peticiones e informar sobre sus casos 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971D65D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1,738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F3951D3" w14:textId="6C3ECB6A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  <w:r w:rsidR="00E12130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4F3A8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2C01" w14:textId="0B8EAB5B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439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8F023" w14:textId="609BB95A" w:rsidR="00BE5D52" w:rsidRPr="00BE2ACD" w:rsidRDefault="00A979EB" w:rsidP="001A6EA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</w:t>
            </w:r>
            <w:r w:rsidR="003B7580">
              <w:rPr>
                <w:rFonts w:ascii="Museo 300" w:hAnsi="Museo 300" w:cs="Arial"/>
                <w:sz w:val="20"/>
                <w:szCs w:val="20"/>
                <w:lang w:eastAsia="es-SV"/>
              </w:rPr>
              <w:t>763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0C15D62" w14:textId="32453CFA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5D61" w14:textId="357AF681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BE5D52" w:rsidRPr="00BE2ACD" w14:paraId="25CF2115" w14:textId="77777777" w:rsidTr="00C511E7">
        <w:trPr>
          <w:trHeight w:val="73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218A3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107DD6A" w14:textId="389A46C3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348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5C5E7D3" w14:textId="0840B052" w:rsidR="00BE5D52" w:rsidRPr="00BE2ACD" w:rsidRDefault="003B758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87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6BF5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7BD5" w14:textId="36EBAA6F" w:rsidR="00BE5D52" w:rsidRPr="00BE2ACD" w:rsidRDefault="003B7580" w:rsidP="003B75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20</w:t>
            </w:r>
            <w:r w:rsidR="00BE5D52" w:rsidRPr="00BE2AC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8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6E72" w14:textId="3EC02ECD" w:rsidR="00BE5D52" w:rsidRPr="00BE2ACD" w:rsidRDefault="000C6408" w:rsidP="008347E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1</w:t>
            </w:r>
            <w:r w:rsidR="00A979EB">
              <w:rPr>
                <w:rFonts w:ascii="Museo 300" w:hAnsi="Museo 300" w:cs="Arial"/>
                <w:bCs/>
                <w:sz w:val="20"/>
                <w:szCs w:val="20"/>
              </w:rPr>
              <w:t>2</w:t>
            </w:r>
            <w:r w:rsidR="008347E1">
              <w:rPr>
                <w:rFonts w:ascii="Museo 300" w:hAnsi="Museo 300" w:cs="Arial"/>
                <w:bCs/>
                <w:sz w:val="20"/>
                <w:szCs w:val="20"/>
              </w:rPr>
              <w:t>8</w:t>
            </w:r>
            <w:r w:rsidR="00A30311">
              <w:rPr>
                <w:rStyle w:val="Refdenotaalpie"/>
                <w:rFonts w:ascii="Museo 300" w:hAnsi="Museo 300" w:cs="Arial"/>
                <w:bCs/>
                <w:sz w:val="20"/>
                <w:szCs w:val="20"/>
              </w:rPr>
              <w:footnoteReference w:id="39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F3A03F9" w14:textId="6A283A18" w:rsidR="00BE5D52" w:rsidRPr="00BE2ACD" w:rsidRDefault="008347E1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22.99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74B43" w14:textId="37ECFFE4" w:rsidR="00BE5D52" w:rsidRPr="00BE2ACD" w:rsidRDefault="008347E1" w:rsidP="00535AA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36.78</w:t>
            </w:r>
          </w:p>
        </w:tc>
      </w:tr>
      <w:tr w:rsidR="00BE5D52" w:rsidRPr="00BE2ACD" w14:paraId="05948E1F" w14:textId="77777777" w:rsidTr="00C511E7">
        <w:trPr>
          <w:trHeight w:val="73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615D3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8BFFAEB" w14:textId="1A67296F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144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09FD36" w14:textId="455C572E" w:rsidR="00BE5D52" w:rsidRPr="00BE2ACD" w:rsidRDefault="008347E1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3D36A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5856" w14:textId="677A27B5" w:rsidR="00BE5D52" w:rsidRPr="00BE2ACD" w:rsidRDefault="008347E1" w:rsidP="00527B0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39204" w14:textId="4A81A956" w:rsidR="00BE5D52" w:rsidRPr="00BE2ACD" w:rsidRDefault="008347E1" w:rsidP="008347E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51</w:t>
            </w:r>
            <w:r w:rsidR="00A30311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0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89574D3" w14:textId="14D3DF45" w:rsidR="00BE5D52" w:rsidRPr="00BE2ACD" w:rsidRDefault="008347E1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19.44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A687" w14:textId="086337DB" w:rsidR="00BE5D52" w:rsidRPr="00BE2ACD" w:rsidRDefault="008347E1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35.42</w:t>
            </w:r>
          </w:p>
        </w:tc>
      </w:tr>
      <w:tr w:rsidR="00BE5D52" w:rsidRPr="000015E2" w14:paraId="060762CD" w14:textId="77777777" w:rsidTr="00C511E7">
        <w:trPr>
          <w:trHeight w:val="73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DF27" w14:textId="5C1ADCFD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A9B53C" w14:textId="113DF208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69A7F02" w14:textId="1CBF54F5" w:rsidR="00BE5D52" w:rsidRPr="00BE2ACD" w:rsidRDefault="008347E1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631E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250B6" w14:textId="5539063F" w:rsidR="00BE5D52" w:rsidRPr="00BE2ACD" w:rsidRDefault="008347E1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35A7" w14:textId="1108EA7B" w:rsidR="00BE5D52" w:rsidRPr="00BE2ACD" w:rsidRDefault="008347E1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137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30A11D9" w14:textId="20217FB5" w:rsidR="00BE5D52" w:rsidRPr="00BE2ACD" w:rsidRDefault="008347E1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96.67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B84ED" w14:textId="1B953250" w:rsidR="00BE5D52" w:rsidRPr="005B7C29" w:rsidRDefault="00E12130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</w:tbl>
    <w:p w14:paraId="6465F8C2" w14:textId="7B628799" w:rsidR="00B7788E" w:rsidRDefault="00B7788E" w:rsidP="00B7788E">
      <w:pPr>
        <w:tabs>
          <w:tab w:val="left" w:pos="1646"/>
        </w:tabs>
        <w:rPr>
          <w:lang w:val="es-ES"/>
        </w:rPr>
      </w:pPr>
      <w:r>
        <w:rPr>
          <w:lang w:val="es-ES"/>
        </w:rPr>
        <w:tab/>
      </w:r>
    </w:p>
    <w:p w14:paraId="304D949D" w14:textId="2B4B1B49" w:rsidR="004142EB" w:rsidRPr="00B7788E" w:rsidRDefault="00B7788E" w:rsidP="00B7788E">
      <w:pPr>
        <w:tabs>
          <w:tab w:val="left" w:pos="1646"/>
        </w:tabs>
        <w:rPr>
          <w:lang w:val="es-ES"/>
        </w:rPr>
        <w:sectPr w:rsidR="004142EB" w:rsidRPr="00B7788E" w:rsidSect="004142EB">
          <w:pgSz w:w="15840" w:h="12240" w:orient="landscape"/>
          <w:pgMar w:top="1325" w:right="1417" w:bottom="1701" w:left="1417" w:header="426" w:footer="237" w:gutter="0"/>
          <w:cols w:space="708"/>
          <w:docGrid w:linePitch="360"/>
        </w:sectPr>
      </w:pPr>
      <w:r>
        <w:rPr>
          <w:lang w:val="es-ES"/>
        </w:rPr>
        <w:tab/>
      </w:r>
    </w:p>
    <w:p w14:paraId="7F512486" w14:textId="1EACEB8E" w:rsidR="00561EB8" w:rsidRPr="00211FD1" w:rsidRDefault="000D2C9C" w:rsidP="00561EB8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3" w:name="_Toc148593752"/>
      <w:r w:rsidRPr="00471FF1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ADJUDICACIÓN DE INMUEBLES</w:t>
      </w:r>
      <w:bookmarkEnd w:id="3"/>
    </w:p>
    <w:p w14:paraId="1F0DC7AB" w14:textId="77777777" w:rsidR="00F869DC" w:rsidRPr="00EA6377" w:rsidRDefault="00F869DC" w:rsidP="00F869DC">
      <w:pPr>
        <w:spacing w:after="0" w:line="240" w:lineRule="auto"/>
        <w:rPr>
          <w:sz w:val="10"/>
          <w:szCs w:val="10"/>
          <w:lang w:val="es-MX" w:eastAsia="es-MX"/>
        </w:rPr>
      </w:pPr>
    </w:p>
    <w:tbl>
      <w:tblPr>
        <w:tblW w:w="53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83"/>
        <w:gridCol w:w="1139"/>
        <w:gridCol w:w="1843"/>
        <w:gridCol w:w="1133"/>
        <w:gridCol w:w="1080"/>
        <w:gridCol w:w="1371"/>
        <w:gridCol w:w="1307"/>
      </w:tblGrid>
      <w:tr w:rsidR="000D2C9C" w:rsidRPr="00C01BFA" w14:paraId="4B3F0C7A" w14:textId="77777777" w:rsidTr="00C511E7">
        <w:trPr>
          <w:trHeight w:val="510"/>
          <w:tblHeader/>
          <w:jc w:val="center"/>
        </w:trPr>
        <w:tc>
          <w:tcPr>
            <w:tcW w:w="18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5CBE87B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AA27DB7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6BDB6D1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71B2187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6E21B53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0D2C9C" w:rsidRPr="00C01BFA" w14:paraId="748E94FD" w14:textId="77777777" w:rsidTr="00C511E7">
        <w:trPr>
          <w:trHeight w:val="510"/>
          <w:tblHeader/>
          <w:jc w:val="center"/>
        </w:trPr>
        <w:tc>
          <w:tcPr>
            <w:tcW w:w="1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CCE8F8B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B659E90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DB96972" w14:textId="62EDCFE1" w:rsidR="000D2C9C" w:rsidRPr="00C511E7" w:rsidRDefault="00EA6377" w:rsidP="00C511E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EA637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6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D0EFAC8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2B77F41" w14:textId="38A2C753" w:rsidR="000D2C9C" w:rsidRPr="00C511E7" w:rsidRDefault="00EA6377" w:rsidP="00C511E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EA637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3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499CE16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B83E3EF" w14:textId="1B1A83FC" w:rsidR="000D2C9C" w:rsidRPr="00C511E7" w:rsidRDefault="00EA6377" w:rsidP="00C511E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EA637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DCBF54E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0D2C9C" w:rsidRPr="00C01BFA" w14:paraId="47342838" w14:textId="77777777" w:rsidTr="00C511E7">
        <w:trPr>
          <w:trHeight w:val="1134"/>
          <w:jc w:val="center"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9E15" w14:textId="63461AFC" w:rsidR="000D2C9C" w:rsidRPr="009E5E7C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sz w:val="20"/>
                <w:szCs w:val="20"/>
                <w:lang w:eastAsia="es-SV"/>
              </w:rPr>
              <w:t>Consolidar las solicitudes de adjudicación de inmuebles para proyectos con DCD recibidas de los CETIA I, III, IV, IV USULUTÁN y Área de Transferencia de Tierras Central</w:t>
            </w:r>
            <w:r w:rsidR="00EA6377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C1B3BF5" w14:textId="4746142F" w:rsidR="000D2C9C" w:rsidRPr="009A4B2B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BD805E9" w14:textId="090130E2" w:rsidR="000D2C9C" w:rsidRPr="009A4B2B" w:rsidRDefault="00A5128D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7A8AB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E66B1" w14:textId="2981BEF4" w:rsidR="000D2C9C" w:rsidRPr="00EA6377" w:rsidRDefault="00A5128D" w:rsidP="00A5128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EA6377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2C73F1" w:rsidRPr="00EA6377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1"/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63B1E" w14:textId="710D51B8" w:rsidR="000D2C9C" w:rsidRPr="00EA6377" w:rsidRDefault="00A5128D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EA6377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1C6A4D2" w14:textId="77777777" w:rsidR="000D2C9C" w:rsidRPr="009A4B2B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DEB99" w14:textId="042AB1C5" w:rsidR="000D2C9C" w:rsidRPr="009A4B2B" w:rsidRDefault="00A5128D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0D2C9C" w:rsidRPr="00C01BFA" w14:paraId="4174E146" w14:textId="77777777" w:rsidTr="00C511E7">
        <w:trPr>
          <w:trHeight w:val="1134"/>
          <w:jc w:val="center"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CBCE" w14:textId="77777777" w:rsidR="000D2C9C" w:rsidRPr="009E5E7C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Gestionar ante Junta Directiva Institucional los dictámenes técnicos que servirán para proponer la adjudicación o modificación de adjudicación de inmuebles.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B52610C" w14:textId="6661487D" w:rsidR="000D2C9C" w:rsidRPr="009A4B2B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261E094" w14:textId="25A8C5BF" w:rsidR="000D2C9C" w:rsidRPr="009A4B2B" w:rsidRDefault="000845B0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51B9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Dictámenes remitidos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91CBE" w14:textId="38477A43" w:rsidR="000D2C9C" w:rsidRPr="00781BBC" w:rsidRDefault="000845B0" w:rsidP="000845B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124</w:t>
            </w:r>
            <w:r w:rsidR="00D0242D" w:rsidRPr="00781BB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2"/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A395" w14:textId="08B1AB3F" w:rsidR="000D2C9C" w:rsidRPr="00781BBC" w:rsidRDefault="000845B0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40</w:t>
            </w:r>
            <w:r w:rsidR="004F0C6D"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8003696" w14:textId="77777777" w:rsidR="000D2C9C" w:rsidRPr="009A4B2B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FFD2" w14:textId="46765F6E" w:rsidR="000D2C9C" w:rsidRPr="009A4B2B" w:rsidRDefault="000648BB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D2C9C" w:rsidRPr="00C01BFA" w14:paraId="755DC3C1" w14:textId="77777777" w:rsidTr="00EA6377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BF306EF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Área de Dictámenes e Informes Técnicos </w:t>
            </w:r>
          </w:p>
        </w:tc>
      </w:tr>
      <w:tr w:rsidR="000D2C9C" w:rsidRPr="00C01BFA" w14:paraId="032E4E03" w14:textId="77777777" w:rsidTr="00214F9E">
        <w:trPr>
          <w:trHeight w:val="1077"/>
          <w:jc w:val="center"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C783" w14:textId="1E525634" w:rsidR="000D2C9C" w:rsidRPr="009A4B2B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</w:t>
            </w:r>
            <w:r w:rsidRPr="002F56F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técnico</w:t>
            </w:r>
            <w:r w:rsidRPr="00D27CE9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para la adjudicación o </w:t>
            </w:r>
            <w:r w:rsidR="00214F9E" w:rsidRPr="00D27CE9">
              <w:rPr>
                <w:rFonts w:ascii="Museo 300" w:hAnsi="Museo 300" w:cs="Arial"/>
                <w:sz w:val="20"/>
                <w:szCs w:val="20"/>
                <w:lang w:eastAsia="es-SV"/>
              </w:rPr>
              <w:t>re adjudicación</w:t>
            </w:r>
            <w:r w:rsidRPr="00D27CE9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inmuebles en proyectos DCD inscrita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F91C4EF" w14:textId="35DDABE7" w:rsidR="000D2C9C" w:rsidRPr="009A4B2B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63CBE38" w14:textId="142A66E8" w:rsidR="000D2C9C" w:rsidRPr="009A4B2B" w:rsidRDefault="00A5128D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</w:t>
            </w:r>
            <w:r w:rsidR="00F105EF">
              <w:rPr>
                <w:rFonts w:ascii="Museo 300" w:hAnsi="Museo 300" w:cs="Arial"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496E" w14:textId="32E1FB0A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Adjudicación o </w:t>
            </w:r>
            <w:r w:rsidR="00214F9E"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re adjudicación</w:t>
            </w: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realizada.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C7B1" w14:textId="43F05EBD" w:rsidR="000D2C9C" w:rsidRPr="00781BBC" w:rsidRDefault="00A5128D" w:rsidP="00A5128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198</w:t>
            </w:r>
            <w:r w:rsidR="00D0242D" w:rsidRPr="00781BB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3"/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CBD1F" w14:textId="10524755" w:rsidR="000D2C9C" w:rsidRPr="00781BBC" w:rsidRDefault="00A5128D" w:rsidP="00A5128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810</w:t>
            </w:r>
            <w:r w:rsidR="00875A9F" w:rsidRPr="00781BB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4"/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9D036C9" w14:textId="4172E9F0" w:rsidR="000D2C9C" w:rsidRPr="009A4B2B" w:rsidRDefault="00A5128D" w:rsidP="007014D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26.40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2A5C5" w14:textId="4BE272A5" w:rsidR="000D2C9C" w:rsidRPr="009A4B2B" w:rsidRDefault="00A5128D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27.00</w:t>
            </w:r>
          </w:p>
        </w:tc>
      </w:tr>
      <w:tr w:rsidR="006B1FBE" w:rsidRPr="00C01BFA" w14:paraId="5EB47193" w14:textId="77777777" w:rsidTr="00EA6377">
        <w:trPr>
          <w:trHeight w:val="454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E83BB47" w14:textId="77777777" w:rsidR="006B1FBE" w:rsidRPr="00C511E7" w:rsidRDefault="006B1FBE" w:rsidP="00884EE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lastRenderedPageBreak/>
              <w:t>Área de Transferencia de Tierras</w:t>
            </w:r>
          </w:p>
        </w:tc>
      </w:tr>
      <w:tr w:rsidR="000D2C9C" w:rsidRPr="002A214E" w14:paraId="74231429" w14:textId="77777777" w:rsidTr="00EA6377">
        <w:trPr>
          <w:trHeight w:val="680"/>
          <w:jc w:val="center"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41E25" w14:textId="77777777" w:rsidR="000D2C9C" w:rsidRPr="009E5E7C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Atender en forma regionalizada a los usuarios para, recibir peticiones e informar sobre sus casos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BD55819" w14:textId="635A3CD1" w:rsidR="000D2C9C" w:rsidRPr="002A214E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1,000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A164B7" w14:textId="470AC01F" w:rsidR="000D2C9C" w:rsidRPr="002A214E" w:rsidRDefault="003954DC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250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8BB5" w14:textId="77777777" w:rsidR="000D2C9C" w:rsidRPr="002A214E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986AE" w14:textId="02793FC7" w:rsidR="000D2C9C" w:rsidRPr="00781BBC" w:rsidRDefault="003954DC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2439C6"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9894" w14:textId="417D034E" w:rsidR="000D2C9C" w:rsidRPr="00781BBC" w:rsidRDefault="003954DC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980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45A37AA" w14:textId="77777777" w:rsidR="000D2C9C" w:rsidRPr="002A214E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3CB0" w14:textId="0D0E1A13" w:rsidR="000D2C9C" w:rsidRPr="002A214E" w:rsidRDefault="003954D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98.00</w:t>
            </w:r>
          </w:p>
        </w:tc>
      </w:tr>
      <w:tr w:rsidR="000D2C9C" w:rsidRPr="00C01BFA" w14:paraId="528A00A7" w14:textId="77777777" w:rsidTr="00EA6377">
        <w:trPr>
          <w:trHeight w:val="680"/>
          <w:jc w:val="center"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5C23" w14:textId="77777777" w:rsidR="000D2C9C" w:rsidRPr="009E5E7C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7E06C47" w14:textId="59C6A978" w:rsidR="000D2C9C" w:rsidRPr="002A214E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7A6B72A" w14:textId="4D718E7F" w:rsidR="000D2C9C" w:rsidRPr="002A214E" w:rsidRDefault="00C511E7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7D42" w14:textId="77777777" w:rsidR="000D2C9C" w:rsidRPr="002A214E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Solicitud Completada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0CE3" w14:textId="0CAE601B" w:rsidR="000D2C9C" w:rsidRPr="00781BBC" w:rsidRDefault="00C511E7" w:rsidP="00C511E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44</w:t>
            </w:r>
            <w:r w:rsidR="008F6ABA" w:rsidRPr="00781BB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5"/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5E58" w14:textId="41BD3DBF" w:rsidR="000D2C9C" w:rsidRPr="00781BBC" w:rsidRDefault="008F6ABA" w:rsidP="00C511E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C511E7"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  <w:r w:rsidR="002439C6"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875A9F" w:rsidRPr="00781BB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6"/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4235CD" w14:textId="7904EDDE" w:rsidR="000D2C9C" w:rsidRPr="002A214E" w:rsidRDefault="00C511E7" w:rsidP="00DF420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44.00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DF86" w14:textId="51D1BE0D" w:rsidR="000D2C9C" w:rsidRPr="002A214E" w:rsidRDefault="00C511E7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44.32</w:t>
            </w:r>
          </w:p>
        </w:tc>
      </w:tr>
      <w:tr w:rsidR="000D2C9C" w:rsidRPr="00C01BFA" w14:paraId="2CD45E8E" w14:textId="77777777" w:rsidTr="00EA6377">
        <w:trPr>
          <w:trHeight w:val="680"/>
          <w:jc w:val="center"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52429" w14:textId="77777777" w:rsidR="000D2C9C" w:rsidRPr="009E5E7C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Realizar</w:t>
            </w:r>
            <w:r w:rsidRPr="009E5E7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entrega material de inmuebles.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928EFD2" w14:textId="46F10C3C" w:rsidR="000D2C9C" w:rsidRPr="009A4B2B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285043D" w14:textId="79DE51F4" w:rsidR="000D2C9C" w:rsidRPr="009A4B2B" w:rsidRDefault="000845B0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04D6F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77AC8" w14:textId="14D85C99" w:rsidR="000D2C9C" w:rsidRPr="00781BBC" w:rsidRDefault="000845B0" w:rsidP="004F0C6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486D11" w:rsidRPr="00781BB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7"/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E343C" w14:textId="4BDE9799" w:rsidR="000D2C9C" w:rsidRPr="00781BBC" w:rsidRDefault="00A025C8" w:rsidP="00A025C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61</w:t>
            </w:r>
            <w:r w:rsidR="00875A9F" w:rsidRPr="00781BB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8"/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FC692B9" w14:textId="5AC6C6BC" w:rsidR="000D2C9C" w:rsidRPr="009A4B2B" w:rsidRDefault="00646655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5.71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7B480" w14:textId="586CC951" w:rsidR="000D2C9C" w:rsidRPr="009A4B2B" w:rsidRDefault="00A025C8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34.86</w:t>
            </w:r>
          </w:p>
        </w:tc>
      </w:tr>
      <w:tr w:rsidR="000D2C9C" w:rsidRPr="00C01BFA" w14:paraId="342CEBAF" w14:textId="77777777" w:rsidTr="00EA6377">
        <w:trPr>
          <w:trHeight w:val="680"/>
          <w:jc w:val="center"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2F12" w14:textId="77777777" w:rsidR="000D2C9C" w:rsidRPr="009E5E7C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1E6BC4D" w14:textId="3105D43F" w:rsidR="000D2C9C" w:rsidRPr="009A4B2B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="000D2C9C"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BD2ABFE" w14:textId="523EDBD0" w:rsidR="000D2C9C" w:rsidRPr="009A4B2B" w:rsidRDefault="00646655" w:rsidP="00D27CE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CF6D4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60EC4" w14:textId="5083AA94" w:rsidR="000D2C9C" w:rsidRPr="00781BBC" w:rsidRDefault="00646655" w:rsidP="002F56F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2F56FB"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F869DC" w:rsidRPr="00781BB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9"/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13052" w14:textId="6EF78C61" w:rsidR="000D2C9C" w:rsidRPr="00781BBC" w:rsidRDefault="00646655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C079FB1" w14:textId="5ECEED02" w:rsidR="000D2C9C" w:rsidRPr="009A4B2B" w:rsidRDefault="00646655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37.14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62458" w14:textId="6EC16405" w:rsidR="000D2C9C" w:rsidRPr="009A4B2B" w:rsidRDefault="00646655" w:rsidP="002F56F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52.26</w:t>
            </w:r>
          </w:p>
        </w:tc>
      </w:tr>
      <w:tr w:rsidR="000D2C9C" w:rsidRPr="00C01BFA" w14:paraId="36B10E8C" w14:textId="77777777" w:rsidTr="00781BBC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A5A5664" w14:textId="77777777" w:rsidR="000D2C9C" w:rsidRPr="00C511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C511E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lastRenderedPageBreak/>
              <w:t>Área de Inventario de Tierras</w:t>
            </w:r>
          </w:p>
        </w:tc>
      </w:tr>
      <w:tr w:rsidR="000D2C9C" w:rsidRPr="00C01BFA" w14:paraId="72CFA1F2" w14:textId="77777777" w:rsidTr="00781BBC">
        <w:trPr>
          <w:trHeight w:val="907"/>
          <w:jc w:val="center"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F0FE" w14:textId="77777777" w:rsidR="000D2C9C" w:rsidRPr="00F869DC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sz w:val="20"/>
                <w:szCs w:val="20"/>
                <w:lang w:eastAsia="es-SV"/>
              </w:rPr>
              <w:t>Conciliar</w:t>
            </w:r>
            <w:r w:rsidRPr="00F869D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con la UFI el Inventario de Tierras disponible para la venta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351BD7" w14:textId="0E6E9647" w:rsidR="000D2C9C" w:rsidRPr="009A4B2B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B79B93B" w14:textId="4F3489AA" w:rsidR="000D2C9C" w:rsidRPr="009A4B2B" w:rsidRDefault="00C511E7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3FA21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9AD4" w14:textId="57F4A0B2" w:rsidR="000D2C9C" w:rsidRPr="00781BBC" w:rsidRDefault="00C511E7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3A4DD" w14:textId="5E975FC9" w:rsidR="000D2C9C" w:rsidRPr="00781BBC" w:rsidRDefault="00C511E7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781BB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9870D9" w14:textId="77777777" w:rsidR="000D2C9C" w:rsidRPr="009A4B2B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A4B2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E285F" w14:textId="4382027B" w:rsidR="000D2C9C" w:rsidRPr="009A4B2B" w:rsidRDefault="00C511E7" w:rsidP="000C68B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0D2C9C" w:rsidRPr="00C01BFA" w14:paraId="6E37C749" w14:textId="77777777" w:rsidTr="00781BBC">
        <w:trPr>
          <w:trHeight w:val="907"/>
          <w:jc w:val="center"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AE29" w14:textId="77777777" w:rsidR="000D2C9C" w:rsidRPr="00F869DC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sz w:val="20"/>
                <w:szCs w:val="20"/>
                <w:lang w:eastAsia="es-SV"/>
              </w:rPr>
              <w:t>Elaborar</w:t>
            </w:r>
            <w:r w:rsidRPr="00F869D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informe de actualización de propiedades del Inventario de Tierras.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71A2E70" w14:textId="44099561" w:rsidR="000D2C9C" w:rsidRPr="009A4B2B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2746CD6" w14:textId="07769F00" w:rsidR="000D2C9C" w:rsidRPr="009A4B2B" w:rsidRDefault="003769AC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01AA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CD23E" w14:textId="641B7DBD" w:rsidR="000D2C9C" w:rsidRPr="009A4B2B" w:rsidRDefault="003769AC" w:rsidP="003769A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D0242D" w:rsidRPr="009A4B2B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0"/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A5530" w14:textId="3E895504" w:rsidR="000D2C9C" w:rsidRPr="009A4B2B" w:rsidRDefault="003769AC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192E2EA" w14:textId="77777777" w:rsidR="000D2C9C" w:rsidRPr="009A4B2B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E1A1" w14:textId="56009A29" w:rsidR="000D2C9C" w:rsidRPr="009A4B2B" w:rsidRDefault="003769A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83.33</w:t>
            </w:r>
          </w:p>
        </w:tc>
      </w:tr>
    </w:tbl>
    <w:p w14:paraId="39BCA2D0" w14:textId="3D17C580" w:rsidR="00781BBC" w:rsidRDefault="00781BBC" w:rsidP="009E5E7C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54008675" w14:textId="77777777" w:rsidR="00781BBC" w:rsidRDefault="00781BBC">
      <w:pPr>
        <w:rPr>
          <w:rFonts w:ascii="Museo 300" w:eastAsiaTheme="majorEastAsia" w:hAnsi="Museo 300" w:cstheme="majorBidi"/>
          <w:b/>
          <w:color w:val="000000" w:themeColor="text1"/>
          <w:sz w:val="24"/>
          <w:szCs w:val="24"/>
          <w:lang w:val="es-MX" w:eastAsia="es-MX"/>
        </w:rPr>
      </w:pPr>
      <w:r>
        <w:rPr>
          <w:rFonts w:ascii="Museo 300" w:hAnsi="Museo 300"/>
          <w:b/>
          <w:color w:val="000000" w:themeColor="text1"/>
          <w:sz w:val="24"/>
          <w:szCs w:val="24"/>
        </w:rPr>
        <w:br w:type="page"/>
      </w:r>
    </w:p>
    <w:p w14:paraId="47FFD83F" w14:textId="77777777" w:rsidR="009E5E7C" w:rsidRDefault="009E5E7C" w:rsidP="009E5E7C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07A30DAA" w14:textId="77777777" w:rsidR="009B4599" w:rsidRPr="00471FF1" w:rsidRDefault="009B4599" w:rsidP="0011146D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4" w:name="_Toc148593753"/>
      <w:r w:rsidRPr="00471FF1">
        <w:rPr>
          <w:rFonts w:ascii="Museo 300" w:hAnsi="Museo 300"/>
          <w:b/>
          <w:color w:val="000000" w:themeColor="text1"/>
          <w:sz w:val="24"/>
          <w:szCs w:val="24"/>
        </w:rPr>
        <w:t>UNIDAD DE GESTIÓN DOCUMENTAL Y ARCHIVOS</w:t>
      </w:r>
      <w:bookmarkEnd w:id="4"/>
    </w:p>
    <w:p w14:paraId="154FDE25" w14:textId="38A46120" w:rsidR="009B4599" w:rsidRPr="00895132" w:rsidRDefault="009B4599" w:rsidP="009B4599">
      <w:pPr>
        <w:pStyle w:val="Ttulo1"/>
        <w:tabs>
          <w:tab w:val="center" w:pos="4599"/>
        </w:tabs>
        <w:spacing w:before="0"/>
        <w:ind w:left="720"/>
        <w:rPr>
          <w:rFonts w:ascii="Museo 300" w:hAnsi="Museo 300"/>
          <w:b/>
          <w:color w:val="000000" w:themeColor="text1"/>
          <w:sz w:val="10"/>
          <w:szCs w:val="10"/>
        </w:rPr>
      </w:pPr>
    </w:p>
    <w:tbl>
      <w:tblPr>
        <w:tblW w:w="50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0"/>
        <w:gridCol w:w="983"/>
        <w:gridCol w:w="1005"/>
        <w:gridCol w:w="1416"/>
        <w:gridCol w:w="1144"/>
        <w:gridCol w:w="1134"/>
        <w:gridCol w:w="1273"/>
        <w:gridCol w:w="1118"/>
      </w:tblGrid>
      <w:tr w:rsidR="00083709" w:rsidRPr="00C01BFA" w14:paraId="2AF618FA" w14:textId="77777777" w:rsidTr="003E2EE0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71C096" w14:textId="1BF452FC" w:rsidR="00083709" w:rsidRPr="00C01BFA" w:rsidRDefault="00083709" w:rsidP="00083709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9B4599" w:rsidRPr="00C01BFA" w14:paraId="2C1C336D" w14:textId="77777777" w:rsidTr="003E2EE0">
        <w:trPr>
          <w:trHeight w:val="510"/>
          <w:tblHeader/>
          <w:jc w:val="center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409EB70" w14:textId="77777777" w:rsidR="009B4599" w:rsidRPr="00324404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B99F1CA" w14:textId="77777777" w:rsidR="009B4599" w:rsidRPr="00324404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BDDC4DF" w14:textId="77777777" w:rsidR="009B4599" w:rsidRPr="00324404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5D68DD4" w14:textId="77777777" w:rsidR="009B4599" w:rsidRPr="00324404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30BF0A7" w14:textId="77777777" w:rsidR="009B4599" w:rsidRPr="00324404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F70541" w:rsidRPr="00C01BFA" w14:paraId="079DABEE" w14:textId="77777777" w:rsidTr="003E2EE0">
        <w:trPr>
          <w:trHeight w:val="510"/>
          <w:tblHeader/>
          <w:jc w:val="center"/>
        </w:trPr>
        <w:tc>
          <w:tcPr>
            <w:tcW w:w="19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0EDA0B5" w14:textId="77777777" w:rsidR="009B4599" w:rsidRPr="00324404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73B1DDD" w14:textId="77777777" w:rsidR="009B4599" w:rsidRPr="00324404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1F58685" w14:textId="546128CC" w:rsidR="009B4599" w:rsidRPr="00324404" w:rsidRDefault="00F70541" w:rsidP="009E5E7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F70541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5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33670FD" w14:textId="77777777" w:rsidR="009B4599" w:rsidRPr="00324404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5A995720" w14:textId="4CD0CA17" w:rsidR="00D90264" w:rsidRPr="00324404" w:rsidRDefault="00F70541" w:rsidP="009E5E7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0541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7B04FD4" w14:textId="77777777" w:rsidR="009B4599" w:rsidRPr="00324404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1F34365" w14:textId="67E739CC" w:rsidR="00D90264" w:rsidRPr="00324404" w:rsidRDefault="00F70541" w:rsidP="009E5E7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0541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C6D4930" w14:textId="77777777" w:rsidR="009B4599" w:rsidRPr="00324404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F70541" w:rsidRPr="00C01BFA" w14:paraId="10D118E3" w14:textId="77777777" w:rsidTr="003E2EE0">
        <w:trPr>
          <w:trHeight w:val="794"/>
          <w:jc w:val="center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A2533" w14:textId="530ED6EB" w:rsidR="00036D9C" w:rsidRPr="000A1822" w:rsidRDefault="00036D9C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A1822">
              <w:rPr>
                <w:rFonts w:ascii="Museo 300" w:hAnsi="Museo 300" w:cs="Arial"/>
                <w:sz w:val="20"/>
                <w:szCs w:val="20"/>
                <w:lang w:eastAsia="es-SV"/>
              </w:rPr>
              <w:t>Brindar apoyo según requerimiento de las unidades productoras en sus Archivos de Gestión en cuanto a ordenación y descripción documental.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D210C8" w14:textId="5C3BE9C1" w:rsidR="00036D9C" w:rsidRPr="008E3F48" w:rsidRDefault="00036D9C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4DAC137" w14:textId="30D85B07" w:rsidR="00036D9C" w:rsidRDefault="009E5E7C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33EDD" w14:textId="7D41B14E" w:rsidR="00036D9C" w:rsidRPr="008E3F48" w:rsidRDefault="00036D9C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5CA2" w14:textId="7A0CBA41" w:rsidR="00036D9C" w:rsidRPr="008E3F48" w:rsidRDefault="009E5E7C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7D1C" w14:textId="4DF00329" w:rsidR="00036D9C" w:rsidRPr="008E3F48" w:rsidRDefault="009E5E7C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6794EDF" w14:textId="6421B6D2" w:rsidR="00036D9C" w:rsidRPr="00C01BFA" w:rsidRDefault="009E5E7C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A796" w14:textId="5B72450C" w:rsidR="00036D9C" w:rsidRPr="00C01BFA" w:rsidRDefault="009E5E7C" w:rsidP="009E5E7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</w:t>
            </w:r>
            <w:r w:rsidR="005E28E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5.00</w:t>
            </w:r>
          </w:p>
        </w:tc>
      </w:tr>
      <w:tr w:rsidR="00F70541" w:rsidRPr="00C01BFA" w14:paraId="256F4065" w14:textId="77777777" w:rsidTr="003E2EE0">
        <w:trPr>
          <w:trHeight w:val="907"/>
          <w:jc w:val="center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4A274" w14:textId="4AE76593" w:rsidR="00036D9C" w:rsidRPr="000A1822" w:rsidRDefault="00036D9C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A1822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a usuarios internos proporcionando documentación solicitada por las unidades productoras (préstamos y consultas).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0392351" w14:textId="6A6C86E1" w:rsidR="00036D9C" w:rsidRPr="008E3F48" w:rsidRDefault="00807A3A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</w:t>
            </w:r>
            <w:r w:rsidR="00036D9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0CB8EA" w14:textId="3FD97B07" w:rsidR="00036D9C" w:rsidRDefault="009E5E7C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E9E5B" w14:textId="287B621C" w:rsidR="00036D9C" w:rsidRPr="008E3F48" w:rsidRDefault="00036D9C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Solicitudes resueltas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DEF7B" w14:textId="76BCD82F" w:rsidR="00036D9C" w:rsidRPr="008E3F48" w:rsidRDefault="009E5E7C" w:rsidP="005E28E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864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94D80" w14:textId="36802668" w:rsidR="00036D9C" w:rsidRPr="008E3F48" w:rsidRDefault="009E5E7C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2,955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7AEFF3D" w14:textId="46F5AD1A" w:rsidR="00036D9C" w:rsidRPr="00C01BFA" w:rsidRDefault="00F70541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E5E7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2BBE7" w14:textId="44C3461D" w:rsidR="00036D9C" w:rsidRPr="00C01BFA" w:rsidRDefault="005E28E6" w:rsidP="00573A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F70541" w:rsidRPr="00C01BFA" w14:paraId="7280E2B8" w14:textId="77777777" w:rsidTr="003E2EE0">
        <w:trPr>
          <w:trHeight w:val="907"/>
          <w:jc w:val="center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CE58E" w14:textId="14F54F71" w:rsidR="00036D9C" w:rsidRPr="000A1822" w:rsidRDefault="00036D9C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A1822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con el Comité en la selección y eliminación de documentos de las unidades productoras (Archivos de Gestión), Archivos Periféricos, Central y Especializado.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DEF38BA" w14:textId="48C7A08A" w:rsidR="00036D9C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D5FFDA1" w14:textId="11BCC6EE" w:rsidR="00036D9C" w:rsidRDefault="003000D1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DCF5" w14:textId="3B443245" w:rsidR="00036D9C" w:rsidRPr="008E3F48" w:rsidRDefault="00F55B15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55B1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8A2E" w14:textId="318C6C10" w:rsidR="00036D9C" w:rsidRPr="008E3F48" w:rsidRDefault="003000D1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E51F" w14:textId="5A000FA6" w:rsidR="00036D9C" w:rsidRPr="008E3F48" w:rsidRDefault="003000D1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685AB02" w14:textId="7919E3BF" w:rsidR="00036D9C" w:rsidRPr="00C01BFA" w:rsidRDefault="003000D1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3000D1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2FE9" w14:textId="343F8231" w:rsidR="00036D9C" w:rsidRPr="00C01BFA" w:rsidRDefault="003000D1" w:rsidP="003000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</w:t>
            </w:r>
            <w:r w:rsidR="009777E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5.00</w:t>
            </w:r>
          </w:p>
        </w:tc>
      </w:tr>
      <w:tr w:rsidR="00F70541" w:rsidRPr="00C01BFA" w14:paraId="5AD6AAC5" w14:textId="77777777" w:rsidTr="002D7EE5">
        <w:trPr>
          <w:trHeight w:val="567"/>
          <w:jc w:val="center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75BE" w14:textId="5CECA7DE" w:rsidR="009B4599" w:rsidRPr="000A1822" w:rsidRDefault="00B93B57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A1822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documentación digitalizada.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86E147" w14:textId="379586D5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47D1FD0" w14:textId="565652BC" w:rsidR="009B4599" w:rsidRPr="008E3F48" w:rsidRDefault="003000D1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A18D3" w14:textId="551D99DC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1B37" w14:textId="424A5F18" w:rsidR="009B4599" w:rsidRPr="008E3F48" w:rsidRDefault="003000D1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BC82C" w14:textId="3610C650" w:rsidR="009B4599" w:rsidRPr="008E3F48" w:rsidRDefault="003000D1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7B2CDB" w14:textId="4C887236" w:rsidR="009B4599" w:rsidRPr="00C01BFA" w:rsidRDefault="00B71A56" w:rsidP="00B71A5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71A5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 w:rsidRPr="00B71A5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4A47B" w14:textId="30AEF679" w:rsidR="009B4599" w:rsidRPr="00C01BFA" w:rsidRDefault="003000D1" w:rsidP="00B9231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F70541" w:rsidRPr="00C01BFA" w14:paraId="4C8046CA" w14:textId="77777777" w:rsidTr="002D7EE5">
        <w:trPr>
          <w:trHeight w:val="567"/>
          <w:jc w:val="center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2839" w14:textId="5E09FA93" w:rsidR="009B4599" w:rsidRPr="000A1822" w:rsidRDefault="00B93B57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A1822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escrituras en resguardo (Inscritas en CNR)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8ADF8AF" w14:textId="05647B6A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52A33A7" w14:textId="7BC8CE81" w:rsidR="009B4599" w:rsidRPr="008E3F48" w:rsidRDefault="003000D1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84F4" w14:textId="532CC4F9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56513" w14:textId="655FBA98" w:rsidR="009B4599" w:rsidRPr="008E3F48" w:rsidRDefault="003000D1" w:rsidP="00B9231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221DE6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1"/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5B0D" w14:textId="4CBD6879" w:rsidR="009B4599" w:rsidRPr="008E3F48" w:rsidRDefault="003000D1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A98D0B3" w14:textId="5A207EA4" w:rsidR="009B4599" w:rsidRPr="00C01BFA" w:rsidRDefault="00221DE6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221DE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B27BD" w14:textId="769FDD91" w:rsidR="009B4599" w:rsidRPr="00C01BFA" w:rsidRDefault="003000D1" w:rsidP="00D96E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3E2EE0" w:rsidRPr="00C01BFA" w14:paraId="33021BDC" w14:textId="77777777" w:rsidTr="003E2EE0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B3608F3" w14:textId="52376CC0" w:rsidR="003E2EE0" w:rsidRPr="00C511E7" w:rsidRDefault="003E2EE0" w:rsidP="003E2EE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3E2EE0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lastRenderedPageBreak/>
              <w:t xml:space="preserve">Unidad </w:t>
            </w:r>
            <w:r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d</w:t>
            </w:r>
            <w:r w:rsidRPr="003E2EE0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 xml:space="preserve">e Gestión Documental </w:t>
            </w:r>
            <w:r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y</w:t>
            </w:r>
            <w:r w:rsidRPr="003E2EE0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 xml:space="preserve"> Archivos</w:t>
            </w:r>
          </w:p>
        </w:tc>
      </w:tr>
      <w:tr w:rsidR="00F70541" w:rsidRPr="00C01BFA" w14:paraId="58EF7078" w14:textId="77777777" w:rsidTr="003E2EE0">
        <w:trPr>
          <w:trHeight w:val="907"/>
          <w:jc w:val="center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9802" w14:textId="45E0CA20" w:rsidR="009B4599" w:rsidRPr="000A1822" w:rsidRDefault="00B93B57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A1822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escrituras entregadas a beneficiarios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05C82C1" w14:textId="6412D13A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8111408" w14:textId="329BC5F0" w:rsidR="009B4599" w:rsidRPr="008E3F48" w:rsidRDefault="00D85CD8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62A8" w14:textId="5D21E1CA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8227" w14:textId="735D6EE7" w:rsidR="009B4599" w:rsidRPr="008E3F48" w:rsidRDefault="00D85CD8" w:rsidP="00D85CD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5C4BF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2"/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D1B5" w14:textId="715FF8D4" w:rsidR="009B4599" w:rsidRPr="008E3F48" w:rsidRDefault="00871533" w:rsidP="0010072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611E7CB" w14:textId="2BA74ED8" w:rsidR="009B4599" w:rsidRPr="00C01BFA" w:rsidRDefault="005C4BFC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624D3" w14:textId="0536A89C" w:rsidR="009B4599" w:rsidRPr="00C01BFA" w:rsidRDefault="00871533" w:rsidP="008A6FF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F70541" w:rsidRPr="00C01BFA" w14:paraId="51BBBC4E" w14:textId="77777777" w:rsidTr="003E2EE0">
        <w:trPr>
          <w:trHeight w:val="907"/>
          <w:jc w:val="center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4AFC" w14:textId="4EA08D75" w:rsidR="007F074A" w:rsidRPr="000A1822" w:rsidRDefault="007F074A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A1822">
              <w:rPr>
                <w:rFonts w:ascii="Museo 300" w:hAnsi="Museo 300" w:cs="Arial"/>
                <w:sz w:val="20"/>
                <w:szCs w:val="20"/>
                <w:lang w:eastAsia="es-SV"/>
              </w:rPr>
              <w:t>Impartir capacitaciones al personal administrativo sobre el tema de Archivo de Gestión.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F6C97F7" w14:textId="005F95BA" w:rsidR="007F074A" w:rsidRDefault="007F074A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40EA038" w14:textId="1D3442AD" w:rsidR="007F074A" w:rsidRDefault="00871533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54BE" w14:textId="285091F8" w:rsidR="007F074A" w:rsidRPr="00B93B57" w:rsidRDefault="007F074A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55B1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D30B" w14:textId="76AB7C6A" w:rsidR="007F074A" w:rsidRDefault="00871533" w:rsidP="00DA568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148E" w14:textId="06C7ABDF" w:rsidR="007F074A" w:rsidRDefault="00871533" w:rsidP="0010072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AA50F8" w14:textId="24DFD001" w:rsidR="007F074A" w:rsidRDefault="00871533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71533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11B94" w14:textId="66AFC520" w:rsidR="007F074A" w:rsidRDefault="00871533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</w:t>
            </w:r>
            <w:r w:rsidR="00BD495D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</w:tbl>
    <w:p w14:paraId="7A34FF28" w14:textId="77777777" w:rsidR="00A843A0" w:rsidRDefault="00A843A0" w:rsidP="00A843A0">
      <w:pPr>
        <w:rPr>
          <w:lang w:val="es-MX" w:eastAsia="es-MX"/>
        </w:rPr>
      </w:pPr>
    </w:p>
    <w:p w14:paraId="5DD11185" w14:textId="77777777" w:rsidR="00A843A0" w:rsidRDefault="00A843A0" w:rsidP="00A843A0">
      <w:pPr>
        <w:rPr>
          <w:lang w:val="es-MX" w:eastAsia="es-MX"/>
        </w:rPr>
      </w:pPr>
    </w:p>
    <w:p w14:paraId="1B594D31" w14:textId="77777777" w:rsidR="00A843A0" w:rsidRPr="00A843A0" w:rsidRDefault="00A843A0" w:rsidP="00A843A0">
      <w:pPr>
        <w:rPr>
          <w:lang w:val="es-MX" w:eastAsia="es-MX"/>
        </w:rPr>
        <w:sectPr w:rsidR="00A843A0" w:rsidRPr="00A843A0" w:rsidSect="00C933D7">
          <w:headerReference w:type="default" r:id="rId14"/>
          <w:footerReference w:type="default" r:id="rId15"/>
          <w:pgSz w:w="15840" w:h="12240" w:orient="landscape"/>
          <w:pgMar w:top="1440" w:right="1418" w:bottom="1440" w:left="1349" w:header="709" w:footer="425" w:gutter="0"/>
          <w:cols w:space="708"/>
          <w:docGrid w:linePitch="360"/>
        </w:sectPr>
      </w:pPr>
    </w:p>
    <w:p w14:paraId="166212A1" w14:textId="77777777" w:rsidR="00486810" w:rsidRPr="00162B38" w:rsidRDefault="00221A31" w:rsidP="004C7E04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5" w:name="_Toc148593754"/>
      <w:r w:rsidRPr="00EB3E46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TRANSFORMACIÓN E INNOVACIÓN AGROPECUARIA</w:t>
      </w:r>
      <w:bookmarkEnd w:id="5"/>
    </w:p>
    <w:tbl>
      <w:tblPr>
        <w:tblW w:w="54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982"/>
        <w:gridCol w:w="1128"/>
        <w:gridCol w:w="1575"/>
        <w:gridCol w:w="1134"/>
        <w:gridCol w:w="1137"/>
        <w:gridCol w:w="1274"/>
        <w:gridCol w:w="1131"/>
      </w:tblGrid>
      <w:tr w:rsidR="001C77CF" w:rsidRPr="007E22CA" w14:paraId="1BBD8ECA" w14:textId="77777777" w:rsidTr="00E854B0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F7C7EC" w14:textId="03735CCC" w:rsidR="001C77CF" w:rsidRPr="007E22CA" w:rsidRDefault="001C77CF" w:rsidP="001C77CF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sz w:val="16"/>
                <w:szCs w:val="16"/>
                <w:lang w:eastAsia="es-SV"/>
              </w:rPr>
            </w:pPr>
            <w:r w:rsidRPr="007E22CA">
              <w:rPr>
                <w:rFonts w:ascii="Museo 300" w:hAnsi="Museo 300" w:cs="Arial"/>
                <w:b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2D7EE5" w:rsidRPr="000015E2" w14:paraId="56594274" w14:textId="77777777" w:rsidTr="00E854B0">
        <w:trPr>
          <w:trHeight w:val="510"/>
          <w:tblHeader/>
          <w:jc w:val="center"/>
        </w:trPr>
        <w:tc>
          <w:tcPr>
            <w:tcW w:w="20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BC4ED8A" w14:textId="77777777" w:rsidR="004933DD" w:rsidRPr="00324404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CD9968E" w14:textId="77777777" w:rsidR="004933DD" w:rsidRPr="00324404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271B41A" w14:textId="77777777" w:rsidR="004933DD" w:rsidRPr="00324404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F1746A7" w14:textId="77777777" w:rsidR="004933DD" w:rsidRPr="00324404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AFE3C3A" w14:textId="77777777" w:rsidR="004933DD" w:rsidRPr="00324404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2D7EE5" w:rsidRPr="000015E2" w14:paraId="71B60EA8" w14:textId="77777777" w:rsidTr="00E854B0">
        <w:trPr>
          <w:trHeight w:val="510"/>
          <w:tblHeader/>
          <w:jc w:val="center"/>
        </w:trPr>
        <w:tc>
          <w:tcPr>
            <w:tcW w:w="20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9573DA0" w14:textId="77777777" w:rsidR="004933DD" w:rsidRPr="00324404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2E3E2AA" w14:textId="77777777" w:rsidR="004933DD" w:rsidRPr="00324404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3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B7B6ECB" w14:textId="52CC6720" w:rsidR="00D31AA3" w:rsidRPr="00324404" w:rsidRDefault="003116DF" w:rsidP="001435C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116DF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5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9565630" w14:textId="77777777" w:rsidR="004933DD" w:rsidRPr="00324404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0352D40" w14:textId="0E78DAD4" w:rsidR="00D31AA3" w:rsidRPr="00324404" w:rsidRDefault="003116DF" w:rsidP="001435C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116DF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3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315EAD5" w14:textId="77777777" w:rsidR="004933DD" w:rsidRPr="00324404" w:rsidRDefault="00023432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ADECD83" w14:textId="2F100F56" w:rsidR="00D31AA3" w:rsidRPr="00324404" w:rsidRDefault="003116DF" w:rsidP="001435C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116DF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07EF628" w14:textId="77777777" w:rsidR="004933DD" w:rsidRPr="00324404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2D7EE5" w:rsidRPr="000015E2" w14:paraId="6A080586" w14:textId="77777777" w:rsidTr="00E854B0">
        <w:trPr>
          <w:trHeight w:val="680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D30B9" w14:textId="0EB7A637" w:rsidR="00025A9E" w:rsidRPr="00EB3E46" w:rsidRDefault="008E2B4F" w:rsidP="00FB6547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Brindar apoyo Interinstitucional a las entidades del Estado que así lo requieran, en favor del desarrollo agropecuario del país.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223266A" w14:textId="3F5B0211" w:rsidR="00025A9E" w:rsidRPr="009E686C" w:rsidRDefault="00A850D7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857810" w14:textId="1B84B245" w:rsidR="00025A9E" w:rsidRPr="009E686C" w:rsidRDefault="001435CA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BE98F" w14:textId="05E0DEF1" w:rsidR="00025A9E" w:rsidRPr="009E686C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F46F" w14:textId="5E35EC06" w:rsidR="00025A9E" w:rsidRPr="009E686C" w:rsidRDefault="003116DF" w:rsidP="001435C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B30ACF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3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05EF" w14:textId="3122A9C3" w:rsidR="00025A9E" w:rsidRPr="009E686C" w:rsidRDefault="001435CA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F59AA31" w14:textId="7AF755CB" w:rsidR="00025A9E" w:rsidRPr="00427A2A" w:rsidRDefault="001435CA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1435C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0A1E" w14:textId="39881C99" w:rsidR="00025A9E" w:rsidRPr="00025A9E" w:rsidRDefault="001435CA" w:rsidP="001435C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</w:t>
            </w:r>
            <w:r w:rsidR="00F47CF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5.00</w:t>
            </w:r>
          </w:p>
        </w:tc>
      </w:tr>
      <w:tr w:rsidR="002D7EE5" w:rsidRPr="000015E2" w14:paraId="04AD2FA1" w14:textId="77777777" w:rsidTr="00E854B0">
        <w:trPr>
          <w:trHeight w:val="1020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0B59F" w14:textId="2B6CE1EE" w:rsidR="00A00324" w:rsidRPr="00EB3E46" w:rsidRDefault="008E2B4F" w:rsidP="00FB6547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Capacitar a beneficiarios de la comunidad en las cuatro temáticas de seguridad alimentaria requeridas para optar a la entrega de incentivos agropecuarios Sistemas Integrados de Alimentación Comunitaria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E6468E9" w14:textId="6D59645A" w:rsidR="00A00324" w:rsidRDefault="003367CD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196573" w14:textId="6A080D7E" w:rsidR="00A00324" w:rsidRDefault="00DE6184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A61A" w14:textId="36E44BFA" w:rsidR="00A00324" w:rsidRPr="00B43EBD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Comunidad Capacitada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E533" w14:textId="44A278D8" w:rsidR="00A00324" w:rsidRDefault="001435CA" w:rsidP="00DE618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4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A061" w14:textId="42F0D7E5" w:rsidR="00A00324" w:rsidRDefault="001435CA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DF94B0" w14:textId="331E566B" w:rsidR="00A00324" w:rsidRPr="005C4BFC" w:rsidRDefault="00B30ACF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435C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E9B2" w14:textId="2C9754F1" w:rsidR="00A00324" w:rsidRDefault="001435CA" w:rsidP="00D537A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12766D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2D7EE5" w:rsidRPr="000015E2" w14:paraId="7A75CAFB" w14:textId="77777777" w:rsidTr="00E854B0">
        <w:trPr>
          <w:trHeight w:val="680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0DD3" w14:textId="047676D4" w:rsidR="00A00324" w:rsidRPr="00EB3E46" w:rsidRDefault="008E2B4F" w:rsidP="00FB6547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Capacitar a beneficiarios en las cuatro temáticas de seguridad alimentaria requeridas para optar a la entrega de incentivos agropecuarios Huertos Familiares</w:t>
            </w:r>
            <w:r w:rsidR="0012766D"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3971134" w14:textId="4E28B0AC" w:rsidR="00A00324" w:rsidRDefault="003367CD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57B982F" w14:textId="6D6075BB" w:rsidR="00A00324" w:rsidRDefault="00EB10A3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A27EF" w14:textId="21EEEF06" w:rsidR="00A00324" w:rsidRPr="00B43EBD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Beneficiario capacitado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A9BAC" w14:textId="07ED837C" w:rsidR="00A00324" w:rsidRDefault="001435CA" w:rsidP="001435C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18</w:t>
            </w:r>
            <w:r w:rsidR="00E63840" w:rsidRPr="005941EB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5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D087" w14:textId="000636A5" w:rsidR="00A00324" w:rsidRDefault="007876FD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1435CA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,979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26B57A" w14:textId="63658984" w:rsidR="00A00324" w:rsidRPr="005C4BFC" w:rsidRDefault="00B30ACF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435C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CF73D" w14:textId="6B2333B9" w:rsidR="00A00324" w:rsidRDefault="001435CA" w:rsidP="007876F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98.95</w:t>
            </w:r>
          </w:p>
        </w:tc>
      </w:tr>
      <w:tr w:rsidR="002D7EE5" w:rsidRPr="00E854B0" w14:paraId="151DBF7A" w14:textId="77777777" w:rsidTr="00E854B0">
        <w:trPr>
          <w:trHeight w:val="397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4664" w14:textId="5B047421" w:rsidR="00A00324" w:rsidRPr="00E854B0" w:rsidRDefault="008E2B4F" w:rsidP="003E583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lastRenderedPageBreak/>
              <w:t>Capacitar a familias en las cuatro temáticas de seguridad alimentaria requeridas para optar a la entrega de incentivos agropecuarios Sistemas Integrados de Alimentación Familiar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91441B2" w14:textId="4FC55204" w:rsidR="00A00324" w:rsidRPr="00E854B0" w:rsidRDefault="00515494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291B8F" w14:textId="4A0E2139" w:rsidR="00A00324" w:rsidRPr="00E854B0" w:rsidRDefault="00EB10A3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32B3F" w14:textId="09EDAFBE" w:rsidR="00A00324" w:rsidRPr="00E854B0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t>Familia Capacitada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D1C1" w14:textId="280E26BD" w:rsidR="00A00324" w:rsidRPr="00E854B0" w:rsidRDefault="008329D6" w:rsidP="00EB10A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E854B0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  <w:r w:rsidR="00045DB6" w:rsidRPr="00E854B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6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17FA1" w14:textId="52E9A7A4" w:rsidR="00A00324" w:rsidRPr="00E854B0" w:rsidRDefault="008329D6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E854B0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23A04E8" w14:textId="24088764" w:rsidR="00A00324" w:rsidRPr="00E854B0" w:rsidRDefault="00E854B0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DB5A" w14:textId="379A1E71" w:rsidR="00A00324" w:rsidRPr="00E854B0" w:rsidRDefault="008329D6" w:rsidP="009F5C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E854B0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58.00</w:t>
            </w:r>
          </w:p>
        </w:tc>
      </w:tr>
      <w:tr w:rsidR="002D7EE5" w:rsidRPr="00E854B0" w14:paraId="44785C5C" w14:textId="77777777" w:rsidTr="00E854B0">
        <w:trPr>
          <w:trHeight w:val="397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1939" w14:textId="71197937" w:rsidR="00B35D77" w:rsidRPr="00E854B0" w:rsidRDefault="00B35D77" w:rsidP="00B35D7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t>Dar apoyo y asesoramiento técnico agrícola y pecuario a la Unidad de Formación y Cooperación para la elaboración de Planes de Negocio</w:t>
            </w:r>
            <w:r w:rsidR="00913435"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66E8AA1" w14:textId="22911D66" w:rsidR="00B35D77" w:rsidRPr="00E854B0" w:rsidRDefault="00B35D77" w:rsidP="00B35D7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9C9240C" w14:textId="6B4DF1FB" w:rsidR="00B35D77" w:rsidRPr="00E854B0" w:rsidRDefault="000C32CE" w:rsidP="00B35D77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8A6DE" w14:textId="06B8D0D0" w:rsidR="00B35D77" w:rsidRPr="00E854B0" w:rsidRDefault="00B35D77" w:rsidP="00B35D7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6991" w14:textId="4A5B5546" w:rsidR="00B35D77" w:rsidRPr="00E854B0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E854B0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0C32CE" w:rsidRPr="00E854B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7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CAE21" w14:textId="65A9C577" w:rsidR="00B35D77" w:rsidRPr="00E854B0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E854B0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720E248" w14:textId="19704F33" w:rsidR="00B35D77" w:rsidRPr="00E854B0" w:rsidRDefault="000C32CE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CA23" w14:textId="4ABB98FF" w:rsidR="00B35D77" w:rsidRPr="00E854B0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E854B0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2D7EE5" w:rsidRPr="00E854B0" w14:paraId="3D8C237A" w14:textId="77777777" w:rsidTr="00E854B0">
        <w:trPr>
          <w:trHeight w:val="20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8DD7D" w14:textId="53C2BEAB" w:rsidR="00B35D77" w:rsidRPr="00E854B0" w:rsidRDefault="00B35D77" w:rsidP="00B35D7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técnico para el uso de los insumos y la evolución de los huertos familiares</w:t>
            </w:r>
            <w:r w:rsidR="00913435"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555FB9E" w14:textId="380299AD" w:rsidR="00B35D77" w:rsidRPr="00E854B0" w:rsidRDefault="00B35D77" w:rsidP="00B35D7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A2DC39" w14:textId="58FE7CE1" w:rsidR="00B35D77" w:rsidRPr="00E854B0" w:rsidRDefault="000C32CE" w:rsidP="00B35D77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t>4,000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726A" w14:textId="323ACC7A" w:rsidR="00B35D77" w:rsidRPr="00E854B0" w:rsidRDefault="00B35D77" w:rsidP="00B35D7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D2226" w14:textId="33BCF6CF" w:rsidR="00B35D77" w:rsidRPr="00E854B0" w:rsidRDefault="00871F22" w:rsidP="000C32C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E854B0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</w:t>
            </w:r>
            <w:r w:rsidR="000C32CE" w:rsidRPr="00E854B0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272</w:t>
            </w:r>
            <w:r w:rsidR="00EB10A3" w:rsidRPr="00E854B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8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3FD3F" w14:textId="2EB578F0" w:rsidR="00B35D77" w:rsidRPr="00E854B0" w:rsidRDefault="00871F22" w:rsidP="00B35D7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E854B0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DD1571" w:rsidRPr="00E854B0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,272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E073407" w14:textId="75EAFC5A" w:rsidR="00B35D77" w:rsidRPr="00E854B0" w:rsidRDefault="00DD1571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31.80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B7B9" w14:textId="755DECEB" w:rsidR="00B35D77" w:rsidRPr="00E854B0" w:rsidRDefault="00DD1571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E854B0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15.90</w:t>
            </w:r>
          </w:p>
        </w:tc>
      </w:tr>
      <w:tr w:rsidR="00B4315F" w:rsidRPr="000015E2" w14:paraId="4472E23F" w14:textId="77777777" w:rsidTr="00B4315F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A84D1D7" w14:textId="49FF806C" w:rsidR="00B4315F" w:rsidRDefault="00B4315F" w:rsidP="00B4315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B4315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 xml:space="preserve">Gerencia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d</w:t>
            </w:r>
            <w:r w:rsidRPr="00B4315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e Transformación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e</w:t>
            </w:r>
            <w:r w:rsidRPr="00B4315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Innovación Agropecuaria</w:t>
            </w:r>
            <w:r w:rsidR="0023395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2D7EE5" w:rsidRPr="000015E2" w14:paraId="71328469" w14:textId="77777777" w:rsidTr="0020192E">
        <w:trPr>
          <w:trHeight w:val="624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24CB" w14:textId="430FE4A1" w:rsidR="00B35D77" w:rsidRPr="00EB3E46" w:rsidRDefault="00B35D77" w:rsidP="00B35D7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técnico para el uso de los insumos y la evolución de los Sistemas Integrados de Alimentación Comunitaria</w:t>
            </w:r>
            <w:r w:rsidR="00913435"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8E6790F" w14:textId="49745A51" w:rsidR="00B35D77" w:rsidRDefault="00B35D77" w:rsidP="00B35D7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BEEAD9" w14:textId="1D927D71" w:rsidR="00B35D77" w:rsidRDefault="00B143F9" w:rsidP="00B35D77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5BBA" w14:textId="69D53AA5" w:rsidR="00B35D77" w:rsidRPr="008E2B4F" w:rsidRDefault="00B35D77" w:rsidP="00B35D7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47410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C0B2" w14:textId="7C498B32" w:rsidR="00B35D77" w:rsidRDefault="00B143F9" w:rsidP="00B143F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871F22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9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2324" w14:textId="10142E20" w:rsidR="00B35D77" w:rsidRDefault="00B143F9" w:rsidP="00B35D7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620D193" w14:textId="713A4642" w:rsidR="00B35D77" w:rsidRPr="005C4BFC" w:rsidRDefault="00B143F9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4</w:t>
            </w:r>
            <w:r w:rsidR="00871F22" w:rsidRPr="00871F22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E8C4" w14:textId="63A63A80" w:rsidR="00B35D77" w:rsidRDefault="00B143F9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</w:t>
            </w:r>
            <w:r w:rsidR="00B35D7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2D7EE5" w:rsidRPr="000015E2" w14:paraId="7C5BA404" w14:textId="77777777" w:rsidTr="0020192E">
        <w:trPr>
          <w:trHeight w:val="624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5330" w14:textId="286197F9" w:rsidR="00913435" w:rsidRPr="00EB3E46" w:rsidRDefault="00913435" w:rsidP="0091343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técnico para el uso de los insumos y la evolución de los Sistemas Integrados de Alimentación Familiar.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7CE4203" w14:textId="11DBC643" w:rsidR="00913435" w:rsidRDefault="00913435" w:rsidP="0091343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C74461" w14:textId="234251D2" w:rsidR="00913435" w:rsidRDefault="00433B85" w:rsidP="0091343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2E88" w14:textId="6905C972" w:rsidR="00913435" w:rsidRPr="00B43EBD" w:rsidRDefault="00913435" w:rsidP="0091343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E375" w14:textId="28BEFE17" w:rsidR="00913435" w:rsidRDefault="00871F22" w:rsidP="0091343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</w:t>
            </w:r>
            <w:r w:rsidR="0098713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0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2E75B" w14:textId="22EBB16D" w:rsidR="00913435" w:rsidRDefault="00871F22" w:rsidP="0091343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1F25E9C" w14:textId="4CC0D4D5" w:rsidR="00913435" w:rsidRPr="005C4BFC" w:rsidRDefault="00A50AC3" w:rsidP="0091343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11</w:t>
            </w:r>
            <w:r w:rsidR="00871F22" w:rsidRPr="00871F22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4444" w14:textId="5029683C" w:rsidR="00913435" w:rsidRDefault="00ED3A8F" w:rsidP="0091343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5.50</w:t>
            </w:r>
          </w:p>
        </w:tc>
      </w:tr>
      <w:tr w:rsidR="002D7EE5" w:rsidRPr="000015E2" w14:paraId="28894456" w14:textId="77777777" w:rsidTr="0020192E">
        <w:trPr>
          <w:trHeight w:val="624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DD8DA4" w14:textId="7E629E58" w:rsidR="00515494" w:rsidRPr="00EB3E46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Distribuir insumos para el establecimiento de Huertos Familiares</w:t>
            </w:r>
            <w:r w:rsidR="00913435"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08FA179" w14:textId="480B8B5A" w:rsidR="00515494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327115" w14:textId="494368D2" w:rsidR="00515494" w:rsidRDefault="00744466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D93B4C"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E91A" w14:textId="538387E1" w:rsidR="00515494" w:rsidRPr="00B43EB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664E" w14:textId="703473D9" w:rsidR="00515494" w:rsidRDefault="00744466" w:rsidP="0074446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13</w:t>
            </w:r>
            <w:r w:rsidR="00CE0A4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1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8B2B3" w14:textId="5873E928" w:rsidR="00515494" w:rsidRDefault="00744466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EC5A3C" w14:textId="1D157424" w:rsidR="00515494" w:rsidRPr="005C4BFC" w:rsidRDefault="00744466" w:rsidP="002E3E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4446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86.67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AE81" w14:textId="580EAD46" w:rsidR="00515494" w:rsidRDefault="00744466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73.33</w:t>
            </w:r>
          </w:p>
        </w:tc>
      </w:tr>
      <w:tr w:rsidR="005375E3" w:rsidRPr="000015E2" w14:paraId="184D021F" w14:textId="77777777" w:rsidTr="00E83876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D63CA1A" w14:textId="77777777" w:rsidR="005375E3" w:rsidRDefault="005375E3" w:rsidP="00E8387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B4315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 xml:space="preserve">Gerencia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d</w:t>
            </w:r>
            <w:r w:rsidRPr="00B4315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e Transformación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e</w:t>
            </w:r>
            <w:r w:rsidRPr="00B4315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Innovación Agropecuaria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2D7EE5" w:rsidRPr="000015E2" w14:paraId="180EB827" w14:textId="77777777" w:rsidTr="00037FEB">
        <w:trPr>
          <w:trHeight w:val="850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7BA76" w14:textId="4ED72834" w:rsidR="00CE0D7D" w:rsidRPr="00EB3E46" w:rsidRDefault="00CE0D7D" w:rsidP="00CE0D7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Distribuir insumos para el establecimiento de Sistemas Integrados de Alimentación Comunitaria</w:t>
            </w:r>
            <w:r w:rsidR="002E3E0F"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218F7DE" w14:textId="3122B20A" w:rsidR="00CE0D7D" w:rsidRDefault="00CE0D7D" w:rsidP="00CE0D7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2E9BF91" w14:textId="79518C8F" w:rsidR="00CE0D7D" w:rsidRDefault="007A3EF8" w:rsidP="00CE0D7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6CED4" w14:textId="77AA61CB" w:rsidR="00CE0D7D" w:rsidRPr="00B43EBD" w:rsidRDefault="00CE0D7D" w:rsidP="00CE0D7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7AD9" w14:textId="7AB63E39" w:rsidR="00CE0D7D" w:rsidRDefault="007A3EF8" w:rsidP="007A3EF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C64348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2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D3E3" w14:textId="29F9AB10" w:rsidR="00CE0D7D" w:rsidRDefault="007A3EF8" w:rsidP="00CE0D7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EF8B73" w14:textId="0D19E355" w:rsidR="00CE0D7D" w:rsidRPr="005C4BFC" w:rsidRDefault="007A3EF8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80.00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8867" w14:textId="6D64B3FC" w:rsidR="00CE0D7D" w:rsidRDefault="007A3EF8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8</w:t>
            </w:r>
            <w:r w:rsidR="00CE0D7D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2D7EE5" w:rsidRPr="000015E2" w14:paraId="5EE3E0FF" w14:textId="77777777" w:rsidTr="00037FEB">
        <w:trPr>
          <w:trHeight w:val="850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D61F" w14:textId="00144E61" w:rsidR="00CE0D7D" w:rsidRPr="00EB3E46" w:rsidRDefault="00CE0D7D" w:rsidP="00CE0D7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Distribuir insumos para el establecimiento de Sistemas Integrados de Alimentación Familiar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3464A9" w14:textId="2075C81D" w:rsidR="00CE0D7D" w:rsidRDefault="00CE0D7D" w:rsidP="00CE0D7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4069BE9" w14:textId="51327192" w:rsidR="00CE0D7D" w:rsidRDefault="007A3EF8" w:rsidP="00CE0D7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FE81" w14:textId="5CFEBD5F" w:rsidR="00CE0D7D" w:rsidRPr="00B43EBD" w:rsidRDefault="00CE0D7D" w:rsidP="00CE0D7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71EE" w14:textId="6BBA910C" w:rsidR="00CE0D7D" w:rsidRDefault="007A3EF8" w:rsidP="007A3EF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18</w:t>
            </w:r>
            <w:r w:rsidR="000914C7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3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E93D8" w14:textId="1EB31058" w:rsidR="00CE0D7D" w:rsidRDefault="007A3EF8" w:rsidP="00CE0D7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81AC43F" w14:textId="0B1751A3" w:rsidR="00CE0D7D" w:rsidRPr="005C4BFC" w:rsidRDefault="007A3EF8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A3EF8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72.00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78B9D" w14:textId="05354CF7" w:rsidR="00CE0D7D" w:rsidRDefault="007A3EF8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36.00</w:t>
            </w:r>
          </w:p>
        </w:tc>
      </w:tr>
      <w:tr w:rsidR="002D7EE5" w:rsidRPr="000015E2" w14:paraId="0AE20075" w14:textId="77777777" w:rsidTr="00037FEB">
        <w:trPr>
          <w:trHeight w:val="850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286FC" w14:textId="44FCB6B7" w:rsidR="00CE0D7D" w:rsidRPr="00EB3E46" w:rsidRDefault="00CE0D7D" w:rsidP="00CE0D7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Establecer huertos para la seguridad alimentaria nutricional.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515D24" w14:textId="192888AF" w:rsidR="00CE0D7D" w:rsidRDefault="00CE0D7D" w:rsidP="00CE0D7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66F27FC" w14:textId="4310611D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DCB1" w14:textId="68D8646D" w:rsidR="00CE0D7D" w:rsidRPr="00B43EBD" w:rsidRDefault="00CE0D7D" w:rsidP="00CE0D7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Huertos establecidos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4C98" w14:textId="53E7B411" w:rsidR="00CE0D7D" w:rsidRDefault="00CE0D7D" w:rsidP="0037539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0D2507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4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11FA" w14:textId="1C6D857B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647B" w14:textId="107D11D7" w:rsidR="00CE0D7D" w:rsidRPr="005C4BFC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8B985" w14:textId="1DC50A67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037FEB" w:rsidRPr="000015E2" w14:paraId="2628078D" w14:textId="77777777" w:rsidTr="00E83876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E7B2ADD" w14:textId="77777777" w:rsidR="00037FEB" w:rsidRDefault="00037FEB" w:rsidP="00E8387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B4315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 xml:space="preserve">Gerencia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d</w:t>
            </w:r>
            <w:r w:rsidRPr="00B4315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e Transformación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e</w:t>
            </w:r>
            <w:r w:rsidRPr="00B4315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Innovación Agropecuaria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2D7EE5" w:rsidRPr="000015E2" w14:paraId="4565FF6C" w14:textId="77777777" w:rsidTr="00037FEB">
        <w:trPr>
          <w:trHeight w:val="737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8E3B5" w14:textId="6F980E01" w:rsidR="00A80972" w:rsidRPr="00EB3E46" w:rsidRDefault="00A80972" w:rsidP="007E77B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Establecer Sistemas Integrados de Alimentación Comunitaria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5D48486" w14:textId="139102B9" w:rsidR="00A80972" w:rsidRPr="009E686C" w:rsidRDefault="00A80972" w:rsidP="00A8097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4ECE67E" w14:textId="3D2234FF" w:rsidR="00A80972" w:rsidRPr="009E686C" w:rsidRDefault="00A80972" w:rsidP="00A8097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33323" w14:textId="4347DB60" w:rsidR="00A80972" w:rsidRPr="009E686C" w:rsidRDefault="00A80972" w:rsidP="00A8097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SIAC establecidos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8482" w14:textId="6457E08B" w:rsidR="00A80972" w:rsidRPr="009E686C" w:rsidRDefault="00A80972" w:rsidP="00A8097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2AF2" w14:textId="1A4E2065" w:rsidR="00A80972" w:rsidRPr="009E686C" w:rsidRDefault="00A80972" w:rsidP="00A8097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956D6" w14:textId="3DABEC2C" w:rsidR="00A80972" w:rsidRPr="00025A9E" w:rsidRDefault="00A80972" w:rsidP="00A8097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5302D" w14:textId="42FE1505" w:rsidR="00A80972" w:rsidRPr="004D6572" w:rsidRDefault="00A80972" w:rsidP="00A8097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2D7EE5" w:rsidRPr="000015E2" w14:paraId="73B4B0B1" w14:textId="77777777" w:rsidTr="00037FEB">
        <w:trPr>
          <w:trHeight w:val="737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49A3D" w14:textId="670FE06C" w:rsidR="007E77B9" w:rsidRPr="00EB3E46" w:rsidRDefault="007E77B9" w:rsidP="007E77B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Establecer Sistemas Integrados de Alimentación Familiar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C9E055A" w14:textId="1C5B370D" w:rsidR="007E77B9" w:rsidRPr="009E686C" w:rsidRDefault="007E77B9" w:rsidP="007E77B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5403CD0" w14:textId="44FD5CD6" w:rsidR="007E77B9" w:rsidRPr="009E686C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9DFB6" w14:textId="5C9BAC22" w:rsidR="007E77B9" w:rsidRPr="009E686C" w:rsidRDefault="007E77B9" w:rsidP="007E77B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SIAF establecidos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83564" w14:textId="46DF5F13" w:rsidR="007E77B9" w:rsidRPr="009E686C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02F0" w14:textId="024F33DF" w:rsidR="007E77B9" w:rsidRPr="009E686C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8137" w14:textId="6886E7C1" w:rsidR="007E77B9" w:rsidRPr="00B70EA8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CE29" w14:textId="34E93A93" w:rsidR="007E77B9" w:rsidRPr="004D6572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2D7EE5" w:rsidRPr="000015E2" w14:paraId="5CE1B1FB" w14:textId="77777777" w:rsidTr="00037FEB">
        <w:trPr>
          <w:trHeight w:val="737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772D" w14:textId="27C93E90" w:rsidR="007E77B9" w:rsidRPr="00EB3E46" w:rsidRDefault="007E77B9" w:rsidP="007E77B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</w:t>
            </w:r>
            <w:r w:rsidR="005771D5"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EB3E46">
              <w:rPr>
                <w:rFonts w:ascii="Museo 300" w:hAnsi="Museo 300" w:cs="Arial"/>
                <w:sz w:val="20"/>
                <w:szCs w:val="20"/>
                <w:lang w:eastAsia="es-SV"/>
              </w:rPr>
              <w:t>Sistemas Integrados de Alimentación Comunitaria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547E35F" w14:textId="0ABC9876" w:rsidR="007E77B9" w:rsidRPr="007E75E7" w:rsidRDefault="007E77B9" w:rsidP="007E77B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EA8E41" w14:textId="35287490" w:rsidR="007E77B9" w:rsidRPr="004E05D6" w:rsidRDefault="0037539A" w:rsidP="007E77B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05D0" w14:textId="1192E259" w:rsidR="007E77B9" w:rsidRPr="007E75E7" w:rsidRDefault="007E77B9" w:rsidP="007E77B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F139" w14:textId="0A7F73FC" w:rsidR="007E77B9" w:rsidRPr="009E686C" w:rsidRDefault="003216B5" w:rsidP="0037539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5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10DE" w14:textId="4B4A30B2" w:rsidR="007E77B9" w:rsidRPr="009E686C" w:rsidRDefault="003216B5" w:rsidP="007E77B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77DE38C" w14:textId="3887E55C" w:rsidR="007E77B9" w:rsidRPr="00F03490" w:rsidRDefault="00037FEB" w:rsidP="007E77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E854B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55F6" w14:textId="783B0017" w:rsidR="007E77B9" w:rsidRPr="00F03490" w:rsidRDefault="003216B5" w:rsidP="007E77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8</w:t>
            </w:r>
            <w:r w:rsidR="007E77B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2D7EE5" w:rsidRPr="000015E2" w14:paraId="4163C7E5" w14:textId="77777777" w:rsidTr="00037FEB">
        <w:trPr>
          <w:trHeight w:val="737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CE83" w14:textId="1F580B67" w:rsidR="00515494" w:rsidRPr="001D09C8" w:rsidRDefault="00515494" w:rsidP="007E77B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D09C8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</w:t>
            </w:r>
            <w:r w:rsidR="005771D5" w:rsidRPr="001D09C8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1D09C8">
              <w:rPr>
                <w:rFonts w:ascii="Museo 300" w:hAnsi="Museo 300" w:cs="Arial"/>
                <w:sz w:val="20"/>
                <w:szCs w:val="20"/>
                <w:lang w:eastAsia="es-SV"/>
              </w:rPr>
              <w:t>Sistemas Integrados de Alimentación Familiar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8059C0" w14:textId="08DF20E8" w:rsidR="00515494" w:rsidRPr="00F47B8D" w:rsidRDefault="00EA080E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1FFCC47" w14:textId="7353E78A" w:rsidR="00515494" w:rsidRPr="00F47B8D" w:rsidRDefault="00E84386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9C1B" w14:textId="67C1CD53" w:rsidR="00515494" w:rsidRPr="00F47B8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8942" w14:textId="44DF2B9D" w:rsidR="00515494" w:rsidRPr="00F47B8D" w:rsidRDefault="00F30CD2" w:rsidP="00F30CD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6D77" w14:textId="4E6D55D4" w:rsidR="00515494" w:rsidRDefault="00F8563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F2276" w14:textId="471BD760" w:rsidR="00515494" w:rsidRPr="00025A9E" w:rsidRDefault="00F30CD2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30CD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AD23" w14:textId="50D74193" w:rsidR="00515494" w:rsidRPr="00025A9E" w:rsidRDefault="00F8563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54</w:t>
            </w:r>
            <w:r w:rsidR="006B06C4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2D7EE5" w:rsidRPr="000015E2" w14:paraId="615EAFF6" w14:textId="77777777" w:rsidTr="00037FEB">
        <w:trPr>
          <w:trHeight w:val="737"/>
          <w:jc w:val="center"/>
        </w:trPr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88B3" w14:textId="736B1795" w:rsidR="00515494" w:rsidRPr="008F1A4E" w:rsidRDefault="00515494" w:rsidP="007E77B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F1A4E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 Huertos</w:t>
            </w:r>
            <w:r w:rsidR="005771D5" w:rsidRPr="008F1A4E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8F1A4E">
              <w:rPr>
                <w:rFonts w:ascii="Museo 300" w:hAnsi="Museo 300" w:cs="Arial"/>
                <w:sz w:val="20"/>
                <w:szCs w:val="20"/>
                <w:lang w:eastAsia="es-SV"/>
              </w:rPr>
              <w:t>Familiar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81C3A68" w14:textId="7930AB6C" w:rsidR="00515494" w:rsidRPr="00F47B8D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F97988" w14:textId="4E23C691" w:rsidR="00515494" w:rsidRDefault="004C354F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1067" w14:textId="458F5823" w:rsidR="00515494" w:rsidRPr="00F47B8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A0986" w14:textId="46A0EE92" w:rsidR="00515494" w:rsidRDefault="00121DCC" w:rsidP="00121DC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86</w:t>
            </w:r>
            <w:r w:rsidR="00413C86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6"/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C25CE" w14:textId="633EC728" w:rsidR="00515494" w:rsidRDefault="00B23238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F30CD2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,991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BB33EA9" w14:textId="1E0A0642" w:rsidR="00515494" w:rsidRPr="003303AC" w:rsidRDefault="00037FEB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E854B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7F61" w14:textId="35011574" w:rsidR="00515494" w:rsidRPr="003303AC" w:rsidRDefault="00F30CD2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99.55</w:t>
            </w:r>
          </w:p>
        </w:tc>
      </w:tr>
    </w:tbl>
    <w:p w14:paraId="12226667" w14:textId="77777777" w:rsidR="00F30CD2" w:rsidRDefault="00F30CD2" w:rsidP="00E54B65">
      <w:pPr>
        <w:pStyle w:val="Ttulo1"/>
        <w:tabs>
          <w:tab w:val="center" w:pos="4599"/>
        </w:tabs>
        <w:spacing w:before="0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28572BDC" w14:textId="1230D9E1" w:rsidR="00D51E76" w:rsidRDefault="00D51E76">
      <w:pPr>
        <w:rPr>
          <w:lang w:val="es-MX" w:eastAsia="es-MX"/>
        </w:rPr>
      </w:pPr>
      <w:r>
        <w:rPr>
          <w:lang w:val="es-MX" w:eastAsia="es-MX"/>
        </w:rPr>
        <w:br w:type="page"/>
      </w:r>
    </w:p>
    <w:p w14:paraId="44D14584" w14:textId="54AE7635" w:rsidR="00486810" w:rsidRPr="00471FF1" w:rsidRDefault="0041421A" w:rsidP="00802844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6" w:name="_Toc148593755"/>
      <w:r w:rsidRPr="00471FF1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RECURSOS HUMANO</w:t>
      </w:r>
      <w:r w:rsidR="00B41A80" w:rsidRPr="00471FF1">
        <w:rPr>
          <w:rFonts w:ascii="Museo 300" w:hAnsi="Museo 300"/>
          <w:b/>
          <w:color w:val="000000" w:themeColor="text1"/>
          <w:sz w:val="24"/>
          <w:szCs w:val="24"/>
        </w:rPr>
        <w:t>S</w:t>
      </w:r>
      <w:bookmarkEnd w:id="6"/>
    </w:p>
    <w:tbl>
      <w:tblPr>
        <w:tblW w:w="55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6"/>
        <w:gridCol w:w="1115"/>
        <w:gridCol w:w="1124"/>
        <w:gridCol w:w="1714"/>
        <w:gridCol w:w="1264"/>
        <w:gridCol w:w="1311"/>
        <w:gridCol w:w="1372"/>
        <w:gridCol w:w="1294"/>
      </w:tblGrid>
      <w:tr w:rsidR="007E22CA" w:rsidRPr="007E22CA" w14:paraId="4FFD6248" w14:textId="77777777" w:rsidTr="00A17187">
        <w:trPr>
          <w:trHeight w:val="57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81B4AF" w14:textId="15449A0D" w:rsidR="007E22CA" w:rsidRPr="007E22CA" w:rsidRDefault="007E22CA" w:rsidP="007E22C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16"/>
                <w:szCs w:val="16"/>
                <w:lang w:eastAsia="es-SV"/>
              </w:rPr>
            </w:pPr>
            <w:r w:rsidRPr="007E22CA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41421A" w:rsidRPr="000015E2" w14:paraId="5F8C1438" w14:textId="77777777" w:rsidTr="00A17187">
        <w:trPr>
          <w:trHeight w:val="510"/>
          <w:tblHeader/>
          <w:jc w:val="center"/>
        </w:trPr>
        <w:tc>
          <w:tcPr>
            <w:tcW w:w="18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63EEA7D" w14:textId="77777777" w:rsidR="0041421A" w:rsidRPr="00324404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6B6C0D5" w14:textId="77777777" w:rsidR="0041421A" w:rsidRPr="00324404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C109C4D" w14:textId="77777777" w:rsidR="0041421A" w:rsidRPr="00324404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88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448DF2E" w14:textId="77777777" w:rsidR="0041421A" w:rsidRPr="00324404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AA6E42B" w14:textId="77777777" w:rsidR="0041421A" w:rsidRPr="00324404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41421A" w:rsidRPr="000015E2" w14:paraId="4ECC77CB" w14:textId="77777777" w:rsidTr="00A17187">
        <w:trPr>
          <w:trHeight w:val="510"/>
          <w:tblHeader/>
          <w:jc w:val="center"/>
        </w:trPr>
        <w:tc>
          <w:tcPr>
            <w:tcW w:w="18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BF096F1" w14:textId="77777777" w:rsidR="0041421A" w:rsidRPr="00324404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7DB52EB" w14:textId="77777777" w:rsidR="0041421A" w:rsidRPr="00324404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4090A7E" w14:textId="60D9A435" w:rsidR="00582A20" w:rsidRPr="00324404" w:rsidRDefault="00A17187" w:rsidP="00E54B6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A1718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9E446D5" w14:textId="77777777" w:rsidR="0041421A" w:rsidRPr="00324404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57E4906" w14:textId="3AD57667" w:rsidR="00582A20" w:rsidRPr="00324404" w:rsidRDefault="00A17187" w:rsidP="00E54B6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A1718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8C43761" w14:textId="77777777" w:rsidR="0041421A" w:rsidRPr="00324404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A8D7A07" w14:textId="4DC94DBB" w:rsidR="00582A20" w:rsidRPr="00324404" w:rsidRDefault="00A17187" w:rsidP="00E54B6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A1718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08F26B3" w14:textId="77777777" w:rsidR="0041421A" w:rsidRPr="00324404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486810" w:rsidRPr="000015E2" w14:paraId="14AC3799" w14:textId="77777777" w:rsidTr="00A17187">
        <w:trPr>
          <w:trHeight w:val="680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15319" w14:textId="0BF3D21B" w:rsidR="00486810" w:rsidRPr="00632932" w:rsidRDefault="00486810" w:rsidP="00B86FD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Elaborar el Plan de Capacitación del ISTA 202</w:t>
            </w:r>
            <w:r w:rsidR="00B86FD5"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9DDACE4" w14:textId="41A72982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83E7341" w14:textId="20A75DB9" w:rsidR="00486810" w:rsidRDefault="007157B6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868F1" w14:textId="1BC3CD49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EC7B4" w14:textId="1422305F" w:rsidR="00486810" w:rsidRDefault="007157B6" w:rsidP="005F0E3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042CC" w14:textId="2550CA17" w:rsidR="00486810" w:rsidRDefault="00F0337F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F5012" w14:textId="51300DE6" w:rsidR="00486810" w:rsidRPr="00553937" w:rsidRDefault="007157B6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157B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92B7" w14:textId="2954621D" w:rsidR="00486810" w:rsidRDefault="005F0E3F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486810" w:rsidRPr="000015E2" w14:paraId="06DC2B34" w14:textId="77777777" w:rsidTr="00A17187">
        <w:trPr>
          <w:trHeight w:val="680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B657" w14:textId="0CC448AA" w:rsidR="00486810" w:rsidRPr="00632932" w:rsidRDefault="00486810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constancias de salarios y tiempos de servicios según lo requerido durante el mes.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D1D1D64" w14:textId="33EF8509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0FD73D8" w14:textId="641319DD" w:rsidR="00486810" w:rsidRDefault="00E54B65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2299" w14:textId="17DDD2DF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62E9B" w14:textId="23A0586D" w:rsidR="00486810" w:rsidRDefault="00E54B65" w:rsidP="00E54B6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D2276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7"/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E726" w14:textId="46CEDC10" w:rsidR="00486810" w:rsidRDefault="00E54B65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54E536D" w14:textId="7D7DBBA9" w:rsidR="00486810" w:rsidRPr="00553937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6666" w14:textId="2A55FB05" w:rsidR="00486810" w:rsidRDefault="00E54B65" w:rsidP="00384A0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486810" w:rsidRPr="000015E2" w14:paraId="07FA4716" w14:textId="77777777" w:rsidTr="00A17187">
        <w:trPr>
          <w:trHeight w:val="680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4473" w14:textId="6A950F26" w:rsidR="00486810" w:rsidRPr="00632932" w:rsidRDefault="00486810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entrega de vales de calzado.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9F9AA4B" w14:textId="73731D49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A06FA20" w14:textId="077D1832" w:rsidR="00486810" w:rsidRDefault="00A34C89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99A1" w14:textId="4A091637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A702" w14:textId="3AB9E0AD" w:rsidR="00486810" w:rsidRDefault="00D22760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8B2751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8"/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B265" w14:textId="21E05609" w:rsidR="00486810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AF26" w14:textId="259246A9" w:rsidR="00486810" w:rsidRPr="00553937" w:rsidRDefault="00A34C89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045E4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F1235" w14:textId="06A45ADA" w:rsidR="00486810" w:rsidRDefault="00501B43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501B43" w:rsidRPr="000015E2" w14:paraId="69CA61CA" w14:textId="77777777" w:rsidTr="00A17187">
        <w:trPr>
          <w:trHeight w:val="680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83688" w14:textId="073A1CFF" w:rsidR="00501B43" w:rsidRPr="00632932" w:rsidRDefault="00501B43" w:rsidP="00501B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entrega de vales de supermercado.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D0B116" w14:textId="5B770F4B" w:rsidR="00501B43" w:rsidRPr="00891275" w:rsidRDefault="00501B43" w:rsidP="00501B43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F265CE1" w14:textId="440DA415" w:rsidR="00501B43" w:rsidRDefault="00BB73FA" w:rsidP="00501B4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5ECF1" w14:textId="65668468" w:rsidR="00501B43" w:rsidRPr="00891275" w:rsidRDefault="00501B43" w:rsidP="00501B43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FC526" w14:textId="7DAAA0E1" w:rsidR="00501B43" w:rsidRDefault="00BB73FA" w:rsidP="00BB73F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165B" w14:textId="3D2C43C7" w:rsidR="00501B43" w:rsidRDefault="008B2751" w:rsidP="00501B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427B" w14:textId="7CA5BF58" w:rsidR="00501B43" w:rsidRPr="00553937" w:rsidRDefault="00BB73FA" w:rsidP="00501B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B73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41C9B" w14:textId="6B451216" w:rsidR="00501B43" w:rsidRDefault="008B2751" w:rsidP="00501B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</w:t>
            </w:r>
            <w:r w:rsidR="00501B43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51057F" w:rsidRPr="000015E2" w14:paraId="6B75C94C" w14:textId="77777777" w:rsidTr="00A17187">
        <w:trPr>
          <w:trHeight w:val="680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188E" w14:textId="18D794E6" w:rsidR="0051057F" w:rsidRPr="00632932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pago de viáticos.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677E6FD" w14:textId="2177F254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0E544DD" w14:textId="7FAB88A2" w:rsidR="0051057F" w:rsidRDefault="000208B8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9AAA" w14:textId="7D0FB076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D576F" w14:textId="56793D97" w:rsidR="0051057F" w:rsidRDefault="000208B8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F179" w14:textId="293D88D9" w:rsidR="0051057F" w:rsidRDefault="000208B8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35F98FB" w14:textId="5B953795" w:rsidR="0051057F" w:rsidRPr="00D22760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2276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CAFED" w14:textId="7D8143D3" w:rsidR="0051057F" w:rsidRDefault="000208B8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51057F" w:rsidRPr="000015E2" w14:paraId="151EF132" w14:textId="77777777" w:rsidTr="00A17187">
        <w:trPr>
          <w:trHeight w:val="680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09FC" w14:textId="0E1DDA21" w:rsidR="0051057F" w:rsidRPr="00632932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del control y resguardo de expediente del personal</w:t>
            </w:r>
            <w:r w:rsidR="005771D5"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del ISTA.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51EE17D" w14:textId="4DC01231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CBD4330" w14:textId="101C20B0" w:rsidR="0051057F" w:rsidRDefault="000208B8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76CEB" w14:textId="69DC9153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3D19" w14:textId="0FC45073" w:rsidR="0051057F" w:rsidRDefault="000208B8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DE17" w14:textId="670D8D7F" w:rsidR="0051057F" w:rsidRDefault="000208B8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6B31BC8" w14:textId="06822C45" w:rsidR="0051057F" w:rsidRPr="00553937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D9236" w14:textId="54C0773E" w:rsidR="0051057F" w:rsidRDefault="000208B8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A17187" w:rsidRPr="000015E2" w14:paraId="16D75E73" w14:textId="77777777" w:rsidTr="00A17187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B0FC3CD" w14:textId="3F46BF78" w:rsidR="00A17187" w:rsidRDefault="00A17187" w:rsidP="005D4E1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A171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 xml:space="preserve">Gerencia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d</w:t>
            </w:r>
            <w:r w:rsidRPr="00A171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e Recursos Humanos</w:t>
            </w:r>
            <w:r w:rsidR="005D4E1C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51057F" w:rsidRPr="000015E2" w14:paraId="0A306D6D" w14:textId="77777777" w:rsidTr="00A17187">
        <w:trPr>
          <w:trHeight w:val="624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EF928" w14:textId="4026D0B7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Elaborar</w:t>
            </w:r>
            <w:r w:rsidRPr="00162B38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="00F03215" w:rsidRPr="00162B38">
              <w:rPr>
                <w:rFonts w:ascii="Museo 300" w:hAnsi="Museo 300" w:cs="Arial"/>
                <w:sz w:val="20"/>
                <w:szCs w:val="20"/>
                <w:lang w:eastAsia="es-SV"/>
              </w:rPr>
              <w:t>informe</w:t>
            </w:r>
            <w:r w:rsidR="00F03215"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sobre la administración del personal en relación a permisos, falta de marcaciones, llegadas tardías y ausencias.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593BB0" w14:textId="4BF28C28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053A5B4" w14:textId="45D5C5D6" w:rsidR="0051057F" w:rsidRDefault="000208B8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8D145" w14:textId="2F117642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069A" w14:textId="478552F7" w:rsidR="0051057F" w:rsidRDefault="000208B8" w:rsidP="000208B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EA4E90" w:rsidRPr="002936B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9"/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7272D" w14:textId="260340B0" w:rsidR="0051057F" w:rsidRDefault="000208B8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226AC08" w14:textId="4AE8FE13" w:rsidR="0051057F" w:rsidRPr="00553937" w:rsidRDefault="00EA4E9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2A212" w14:textId="46915CCA" w:rsidR="0051057F" w:rsidRDefault="000208B8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51057F" w:rsidRPr="000015E2" w14:paraId="79037C89" w14:textId="77777777" w:rsidTr="00A17187">
        <w:trPr>
          <w:trHeight w:val="624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EC5A" w14:textId="06343350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labores de la Clínica Empresarial.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DD0081F" w14:textId="1BA1348B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0D4556B" w14:textId="1E218C8A" w:rsidR="0051057F" w:rsidRDefault="00080E84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DC0A2" w14:textId="2969859B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41417" w14:textId="4F68384A" w:rsidR="0051057F" w:rsidRDefault="00080E84" w:rsidP="00080E8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BB702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0"/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9F56" w14:textId="10EA96E7" w:rsidR="0051057F" w:rsidRDefault="00080E84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73445B6" w14:textId="676802C8" w:rsidR="0051057F" w:rsidRPr="00553937" w:rsidRDefault="00BB702D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33C0D" w14:textId="6268BC92" w:rsidR="0051057F" w:rsidRDefault="00080E84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51057F" w:rsidRPr="000015E2" w14:paraId="1640700C" w14:textId="77777777" w:rsidTr="00A17187">
        <w:trPr>
          <w:trHeight w:val="624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2679F" w14:textId="5A1C5242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labores de la Clínica Odontológica.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F2E2737" w14:textId="0B8CA005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A32467" w14:textId="7C3C3255" w:rsidR="0051057F" w:rsidRDefault="00080E84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83878" w14:textId="70440382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1E26" w14:textId="0E51B1A4" w:rsidR="0051057F" w:rsidRDefault="00080E84" w:rsidP="00080E8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BB702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1"/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6762" w14:textId="1C1198FA" w:rsidR="0051057F" w:rsidRDefault="00080E84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DAACA54" w14:textId="7D20C4C4" w:rsidR="0051057F" w:rsidRPr="00553937" w:rsidRDefault="00BF3ADF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ED67" w14:textId="60532FB9" w:rsidR="0051057F" w:rsidRDefault="00080E84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66.67</w:t>
            </w:r>
          </w:p>
        </w:tc>
      </w:tr>
      <w:tr w:rsidR="005D4E1C" w:rsidRPr="000015E2" w14:paraId="6A3EDAC3" w14:textId="77777777" w:rsidTr="00E83876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55CF564" w14:textId="77777777" w:rsidR="005D4E1C" w:rsidRDefault="005D4E1C" w:rsidP="00E8387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A171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 xml:space="preserve">Gerencia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d</w:t>
            </w:r>
            <w:r w:rsidRPr="00A171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e Recursos Humanos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51057F" w:rsidRPr="000015E2" w14:paraId="5C8A573B" w14:textId="77777777" w:rsidTr="005D4E1C">
        <w:trPr>
          <w:trHeight w:val="907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76D1D" w14:textId="4228D7EA" w:rsidR="0051057F" w:rsidRPr="00632932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recarga electrónica de paquete alimenticio al personal.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41E9EF" w14:textId="08959BF5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B862C5" w14:textId="309693A9" w:rsidR="0051057F" w:rsidRDefault="00080E84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1FD74" w14:textId="0D2CBE85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1579" w14:textId="1EA8D4E9" w:rsidR="0051057F" w:rsidRDefault="00A623C9" w:rsidP="00A623C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6E53B8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2"/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57DA0" w14:textId="694C7D5B" w:rsidR="0051057F" w:rsidRDefault="008720C2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14594" w14:textId="2ADF6C2A" w:rsidR="0051057F" w:rsidRPr="00553937" w:rsidRDefault="00BB2DF9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00.00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3288" w14:textId="5AE5F743" w:rsidR="0051057F" w:rsidRDefault="00D137F7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41.67</w:t>
            </w:r>
          </w:p>
        </w:tc>
      </w:tr>
      <w:tr w:rsidR="0051057F" w:rsidRPr="000015E2" w14:paraId="4508A75F" w14:textId="77777777" w:rsidTr="005D4E1C">
        <w:trPr>
          <w:trHeight w:val="907"/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18C0D" w14:textId="4AFF7632" w:rsidR="0051057F" w:rsidRPr="00632932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32932">
              <w:rPr>
                <w:rFonts w:ascii="Museo 300" w:hAnsi="Museo 300" w:cs="Arial"/>
                <w:sz w:val="20"/>
                <w:szCs w:val="20"/>
                <w:lang w:eastAsia="es-SV"/>
              </w:rPr>
              <w:t>Gestionar la formación del personal del ISTA, mediante las capacitaciones internas, Interinstitucionales, INSAFORP u otras.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2D6AA5C" w14:textId="2B09A91E" w:rsidR="0051057F" w:rsidRPr="00891275" w:rsidRDefault="00560C0D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0526AE2" w14:textId="69E7A1C9" w:rsidR="0051057F" w:rsidRDefault="00080E84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B2350" w14:textId="0AEBA461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Empleados capacitados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68B48" w14:textId="31FA8D1D" w:rsidR="0051057F" w:rsidRDefault="00080E84" w:rsidP="00080E8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142</w:t>
            </w:r>
            <w:r w:rsidR="00BB702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3"/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A0D1E" w14:textId="3C177755" w:rsidR="0051057F" w:rsidRDefault="00AC2C88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924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D560813" w14:textId="1C3F915E" w:rsidR="0051057F" w:rsidRPr="00553937" w:rsidRDefault="00BB702D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8205" w14:textId="71E7F138" w:rsidR="006E53B8" w:rsidRDefault="006E53B8" w:rsidP="006E53B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</w:tbl>
    <w:p w14:paraId="5E531EF7" w14:textId="316069DE" w:rsidR="00486810" w:rsidRPr="00471FF1" w:rsidRDefault="00F27F85" w:rsidP="00DE15EE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7" w:name="_Toc148593756"/>
      <w:r w:rsidRPr="00471FF1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OPERACIONES Y LOGÍSTICA</w:t>
      </w:r>
      <w:bookmarkEnd w:id="7"/>
    </w:p>
    <w:tbl>
      <w:tblPr>
        <w:tblW w:w="56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9"/>
        <w:gridCol w:w="984"/>
        <w:gridCol w:w="1122"/>
        <w:gridCol w:w="1853"/>
        <w:gridCol w:w="1266"/>
        <w:gridCol w:w="1307"/>
        <w:gridCol w:w="1374"/>
        <w:gridCol w:w="1369"/>
      </w:tblGrid>
      <w:tr w:rsidR="0030559A" w:rsidRPr="000015E2" w14:paraId="12C6A6E5" w14:textId="77777777" w:rsidTr="00837468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0B7650" w14:textId="21D39E7E" w:rsidR="0030559A" w:rsidRPr="000015E2" w:rsidRDefault="0030559A" w:rsidP="0030559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F27F85" w:rsidRPr="000015E2" w14:paraId="7B422B94" w14:textId="77777777" w:rsidTr="00837468">
        <w:trPr>
          <w:trHeight w:val="510"/>
          <w:tblHeader/>
          <w:jc w:val="center"/>
        </w:trPr>
        <w:tc>
          <w:tcPr>
            <w:tcW w:w="18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CD63265" w14:textId="77777777" w:rsidR="00F27F85" w:rsidRPr="00324404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0584BD8" w14:textId="77777777" w:rsidR="00F27F85" w:rsidRPr="00324404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66280C1" w14:textId="77777777" w:rsidR="00F27F85" w:rsidRPr="00324404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BF21328" w14:textId="77777777" w:rsidR="00F27F85" w:rsidRPr="00324404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9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60D58AFE" w14:textId="77777777" w:rsidR="00F27F85" w:rsidRPr="00324404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F27F85" w:rsidRPr="000015E2" w14:paraId="0F49485C" w14:textId="77777777" w:rsidTr="00837468">
        <w:trPr>
          <w:trHeight w:val="510"/>
          <w:tblHeader/>
          <w:jc w:val="center"/>
        </w:trPr>
        <w:tc>
          <w:tcPr>
            <w:tcW w:w="18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48ECFE4" w14:textId="77777777" w:rsidR="00F27F85" w:rsidRPr="00324404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5CA32DF" w14:textId="77777777" w:rsidR="00F27F85" w:rsidRPr="00324404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90E7513" w14:textId="62B37EE9" w:rsidR="00017E0D" w:rsidRPr="00324404" w:rsidRDefault="005D4E1C" w:rsidP="00AC2C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5D4E1C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6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AAE0822" w14:textId="77777777" w:rsidR="00F27F85" w:rsidRPr="00324404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17ADCF6" w14:textId="7BABEAB2" w:rsidR="00F27F85" w:rsidRPr="00324404" w:rsidRDefault="005D4E1C" w:rsidP="00AC2C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5D4E1C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17BB6B0" w14:textId="77777777" w:rsidR="00F27F85" w:rsidRPr="00324404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21C584D" w14:textId="6021602A" w:rsidR="00017E0D" w:rsidRPr="00324404" w:rsidRDefault="005D4E1C" w:rsidP="00AC2C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5D4E1C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4745E0F" w14:textId="77777777" w:rsidR="00F27F85" w:rsidRPr="00324404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B136F2" w:rsidRPr="000015E2" w14:paraId="3F07D155" w14:textId="77777777" w:rsidTr="00837468">
        <w:trPr>
          <w:trHeight w:val="794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99BE9" w14:textId="1347B708" w:rsidR="00B136F2" w:rsidRPr="002B1AF1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Administrar y hacer mediciones de rendimiento del combustible para los vehículos de la Institución.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38EECBF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1D3095" w14:textId="67454C13" w:rsidR="00B136F2" w:rsidRPr="00955FE5" w:rsidRDefault="00AC2C88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D8BC3" w14:textId="0D7370E0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78431" w14:textId="37C4D593" w:rsidR="00B136F2" w:rsidRPr="009758FA" w:rsidRDefault="00AC2C88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7292A" w14:textId="288426C0" w:rsidR="00B136F2" w:rsidRPr="009758FA" w:rsidRDefault="00AC2C88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EE2F02C" w14:textId="50797EB1" w:rsidR="00B136F2" w:rsidRPr="00B136F2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9F80" w14:textId="5F2ADCDB" w:rsidR="00B136F2" w:rsidRPr="006436A3" w:rsidRDefault="00AC2C88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B136F2" w:rsidRPr="000015E2" w14:paraId="67552C43" w14:textId="77777777" w:rsidTr="00837468">
        <w:trPr>
          <w:trHeight w:val="794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68FEF" w14:textId="718089C8" w:rsidR="00B136F2" w:rsidRPr="00F03490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movimientos de caja chica de la Gerencia de Operaciones y Logística requerido por las unidades organizativas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2FC866F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BE3C85" w14:textId="455B5C61" w:rsidR="00B136F2" w:rsidRPr="00955FE5" w:rsidRDefault="00AC2C88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49F40" w14:textId="456E431A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E0110" w14:textId="0FFA4856" w:rsidR="00B136F2" w:rsidRPr="009758FA" w:rsidRDefault="00AC2C88" w:rsidP="00A75B7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BA01A" w14:textId="4E114019" w:rsidR="00B136F2" w:rsidRPr="009758FA" w:rsidRDefault="00AC2C88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CB9BE63" w14:textId="5AFC7FBC" w:rsidR="00B136F2" w:rsidRPr="00B136F2" w:rsidRDefault="00A75B7C" w:rsidP="002152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DDF6" w14:textId="2D2877B4" w:rsidR="00B136F2" w:rsidRPr="006436A3" w:rsidRDefault="00AC2C88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66.67</w:t>
            </w:r>
          </w:p>
        </w:tc>
      </w:tr>
      <w:tr w:rsidR="00B136F2" w:rsidRPr="000015E2" w14:paraId="06FC73E6" w14:textId="77777777" w:rsidTr="00837468">
        <w:trPr>
          <w:trHeight w:val="794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FF6F5" w14:textId="64649295" w:rsidR="00B136F2" w:rsidRPr="002B1AF1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Reportar el consumo mensual de combustible por cada unidad organizativa.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301EF12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3D45C0" w14:textId="7CC25EA8" w:rsidR="00B136F2" w:rsidRPr="00955FE5" w:rsidRDefault="00AC2C88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9CA25" w14:textId="26EB8033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C966D" w14:textId="0E0F4FC9" w:rsidR="00B136F2" w:rsidRPr="009758FA" w:rsidRDefault="0046339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3BB27" w14:textId="1D54A942" w:rsidR="00B136F2" w:rsidRPr="009758FA" w:rsidRDefault="0046339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8F7BB2" w14:textId="41364FB0" w:rsidR="00B136F2" w:rsidRPr="00B136F2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296AE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1BCD" w14:textId="70059141" w:rsidR="00B136F2" w:rsidRPr="006436A3" w:rsidRDefault="00463391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B136F2" w:rsidRPr="000015E2" w14:paraId="287F6EB7" w14:textId="77777777" w:rsidTr="00837468">
        <w:trPr>
          <w:trHeight w:val="794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6EBAA" w14:textId="31480F2E" w:rsidR="00B136F2" w:rsidRPr="00311AC6" w:rsidRDefault="00311AC6" w:rsidP="00B136F2">
            <w:pPr>
              <w:spacing w:after="0"/>
              <w:jc w:val="both"/>
              <w:rPr>
                <w:rFonts w:ascii="Museo 300" w:hAnsi="Museo 300"/>
                <w:sz w:val="20"/>
                <w:szCs w:val="20"/>
              </w:rPr>
            </w:pPr>
            <w:r w:rsidRPr="00311AC6">
              <w:rPr>
                <w:rFonts w:ascii="Museo 300" w:hAnsi="Museo 300"/>
                <w:sz w:val="20"/>
                <w:szCs w:val="20"/>
              </w:rPr>
              <w:t>Supervisar y garantizar la seguridad Institucional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4BB9993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BFF5473" w14:textId="0DFA92F1" w:rsidR="00B136F2" w:rsidRPr="00955FE5" w:rsidRDefault="00463391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79486" w14:textId="33237B9C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99CDD" w14:textId="1F005C9B" w:rsidR="00B136F2" w:rsidRPr="009758FA" w:rsidRDefault="0046339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33AF5C" w14:textId="1009B29C" w:rsidR="00B136F2" w:rsidRPr="009758FA" w:rsidRDefault="0046339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DDB5DE5" w14:textId="00118362" w:rsidR="00B136F2" w:rsidRPr="00B136F2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2707F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1599" w14:textId="6362A47D" w:rsidR="00B136F2" w:rsidRPr="006436A3" w:rsidRDefault="00463391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B136F2" w:rsidRPr="000015E2" w14:paraId="65A4047C" w14:textId="77777777" w:rsidTr="0083746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BC73E0B" w14:textId="77777777" w:rsidR="00B136F2" w:rsidRPr="00D8546D" w:rsidRDefault="00B136F2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42065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Departamento de Servicios Generales </w:t>
            </w:r>
          </w:p>
        </w:tc>
      </w:tr>
      <w:tr w:rsidR="00311AC6" w:rsidRPr="000015E2" w14:paraId="56F85085" w14:textId="77777777" w:rsidTr="00837468">
        <w:trPr>
          <w:trHeight w:val="794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51B8F" w14:textId="19569469" w:rsidR="00311AC6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Administrar y hacer reportes de consumo de los lubricantes para los vehículos de la Institución.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1CF256F" w14:textId="3253AF6C" w:rsidR="00311AC6" w:rsidRPr="00F070F0" w:rsidRDefault="00311AC6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2DC0BCF" w14:textId="5EBB3C55" w:rsidR="00311AC6" w:rsidRPr="00955FE5" w:rsidRDefault="00463391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DE109" w14:textId="6CE5434C" w:rsidR="00311AC6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EF222" w14:textId="2233A56E" w:rsidR="00311AC6" w:rsidRDefault="0046339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BD05A" w14:textId="60E9B087" w:rsidR="00311AC6" w:rsidRDefault="0046339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384E9E9" w14:textId="3AE9EA0B" w:rsidR="00311AC6" w:rsidRPr="00955FE5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F7C8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2707F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419F" w14:textId="52532D32" w:rsidR="00311AC6" w:rsidRPr="00955FE5" w:rsidRDefault="00463391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311AC6" w:rsidRPr="000015E2" w14:paraId="4055C497" w14:textId="77777777" w:rsidTr="00837468">
        <w:trPr>
          <w:trHeight w:val="794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D4DB0" w14:textId="793C1A6B" w:rsidR="00311AC6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el inventario físico de mobiliario y equipo.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90A5433" w14:textId="72139390" w:rsidR="00311AC6" w:rsidRPr="00F070F0" w:rsidRDefault="00311AC6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4CD45C" w14:textId="21A26201" w:rsidR="00311AC6" w:rsidRPr="00955FE5" w:rsidRDefault="00E124FD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BB13A" w14:textId="336CDAD3" w:rsidR="00311AC6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Inventario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AD5CF" w14:textId="18CE27F8" w:rsidR="00311AC6" w:rsidRDefault="00463391" w:rsidP="00C72DD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95AF1" w14:textId="2D2227C2" w:rsidR="00311AC6" w:rsidRDefault="0046339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C2282E0" w14:textId="4017F14E" w:rsidR="00311AC6" w:rsidRPr="00955FE5" w:rsidRDefault="003E36BF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F7C8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B57A" w14:textId="7008E657" w:rsidR="00311AC6" w:rsidRPr="00955FE5" w:rsidRDefault="00463391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311AC6" w:rsidRPr="000015E2" w14:paraId="15EBF8BC" w14:textId="77777777" w:rsidTr="00837468">
        <w:trPr>
          <w:trHeight w:val="794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93291" w14:textId="753B16B8" w:rsidR="00311AC6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a vehículos.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1E59CA6" w14:textId="2573D8DD" w:rsidR="00311AC6" w:rsidRPr="00F070F0" w:rsidRDefault="00311AC6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B75A15" w14:textId="6CDC357A" w:rsidR="00311AC6" w:rsidRPr="00955FE5" w:rsidRDefault="0058726A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79FF0" w14:textId="4C3B9945" w:rsidR="00311AC6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F7888" w14:textId="30575576" w:rsidR="00311AC6" w:rsidRDefault="0058726A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FB1AD" w14:textId="76DD2165" w:rsidR="00311AC6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237F" w14:textId="249EADA1" w:rsidR="00311AC6" w:rsidRPr="00955FE5" w:rsidRDefault="00A23A5D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9D78" w14:textId="782E18DE" w:rsidR="00311AC6" w:rsidRPr="00955FE5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2707F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B136F2" w:rsidRPr="000015E2" w14:paraId="73E9DD9C" w14:textId="77777777" w:rsidTr="00837468">
        <w:trPr>
          <w:trHeight w:val="794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CF6BE" w14:textId="39F7C2FB" w:rsidR="00B136F2" w:rsidRPr="009C578C" w:rsidRDefault="00311AC6" w:rsidP="00311AC6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3A2ADDF" w14:textId="77777777" w:rsidR="00B136F2" w:rsidRPr="00F070F0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070F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F4E522" w14:textId="54974F62" w:rsidR="00B136F2" w:rsidRPr="00955FE5" w:rsidRDefault="0058726A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707C4" w14:textId="3579A58C" w:rsidR="00B136F2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C1CFCF" w14:textId="1FB93D01" w:rsidR="00B136F2" w:rsidRDefault="0058726A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DF75D" w14:textId="344158B4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78958" w14:textId="4FACC2D9" w:rsidR="00B136F2" w:rsidRPr="004705BB" w:rsidRDefault="00A23A5D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A23A5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CD7A5" w14:textId="57F9A89F" w:rsidR="00B136F2" w:rsidRPr="00955FE5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413227" w:rsidRPr="000015E2" w14:paraId="3FC4B6BA" w14:textId="77777777" w:rsidTr="0083746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04E8803" w14:textId="382159B1" w:rsidR="00413227" w:rsidRPr="00D8546D" w:rsidRDefault="00413227" w:rsidP="0030646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42065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Servicios Generales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</w:t>
            </w:r>
            <w:r w:rsidRPr="0042065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</w:t>
            </w:r>
          </w:p>
        </w:tc>
      </w:tr>
      <w:tr w:rsidR="00B136F2" w:rsidRPr="000015E2" w14:paraId="795A0EB0" w14:textId="77777777" w:rsidTr="00837468">
        <w:trPr>
          <w:trHeight w:val="777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78F7F" w14:textId="02E78CE8" w:rsidR="00B136F2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Evaluar el nivel de cumplimiento del plan de mantenimiento preventivo a vehículos.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78F5A4" w14:textId="706D9691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674942F" w14:textId="5B76BCA3" w:rsidR="00B136F2" w:rsidRPr="00955FE5" w:rsidRDefault="00E50F46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58F5C" w14:textId="2075E215" w:rsidR="00B136F2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9B6C8" w14:textId="3CD5F582" w:rsidR="00B136F2" w:rsidRDefault="00E50F46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5E1E3" w14:textId="47E5D4DD" w:rsidR="00B136F2" w:rsidRDefault="00E50F46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5578306" w14:textId="56DDB8D3" w:rsidR="00B136F2" w:rsidRPr="004705BB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4705B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7AE9" w14:textId="1BA01CE2" w:rsidR="00B136F2" w:rsidRPr="00955FE5" w:rsidRDefault="00E50F46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B136F2" w:rsidRPr="000015E2" w14:paraId="619D37A0" w14:textId="77777777" w:rsidTr="00837468">
        <w:trPr>
          <w:trHeight w:val="777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2722C" w14:textId="4B17768C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12BBC2" w14:textId="5E2BB89E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7B9B6AE" w14:textId="709294A5" w:rsidR="00B136F2" w:rsidRPr="00955FE5" w:rsidRDefault="00761AEC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1E356" w14:textId="1A69ADFD" w:rsidR="00B136F2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B47F0" w14:textId="18301E05" w:rsidR="00B136F2" w:rsidRDefault="00761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39908" w14:textId="533F8C53" w:rsidR="00B136F2" w:rsidRDefault="00761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7B28F63" w14:textId="029AC892" w:rsidR="00B136F2" w:rsidRPr="00F416CA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ADBF" w14:textId="6F4E34E2" w:rsidR="00B136F2" w:rsidRPr="00955FE5" w:rsidRDefault="00761AEC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B136F2" w:rsidRPr="000015E2" w14:paraId="01803203" w14:textId="77777777" w:rsidTr="00837468">
        <w:trPr>
          <w:trHeight w:val="777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6BDAA7" w14:textId="4173E850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Garantizar un adecuado rendimiento de los Encargados de Área del Departamento de Servicios Generales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FB0173B" w14:textId="2C5BD491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77EEC1" w14:textId="5A90B6AB" w:rsidR="00B136F2" w:rsidRPr="00955FE5" w:rsidRDefault="00761AEC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F1E0E" w14:textId="12323D06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0E4E9" w14:textId="6C439156" w:rsidR="00B136F2" w:rsidRDefault="00761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AB914" w14:textId="5A491A14" w:rsidR="00B136F2" w:rsidRDefault="00761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87B069D" w14:textId="595C2DBB" w:rsidR="00B136F2" w:rsidRPr="00F416CA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98069" w14:textId="2608D6A8" w:rsidR="00B136F2" w:rsidRPr="00955FE5" w:rsidRDefault="00761AEC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B136F2" w:rsidRPr="000015E2" w14:paraId="2E561595" w14:textId="77777777" w:rsidTr="00837468">
        <w:trPr>
          <w:trHeight w:val="777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B45DA" w14:textId="5BB8E30B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Realizar inventario de Bodega de Suministros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838ED9" w14:textId="032079D7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F0BC0DC" w14:textId="503A2150" w:rsidR="00B136F2" w:rsidRPr="00353C91" w:rsidRDefault="00E06CF7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F28595" w14:textId="1E2B6DD0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Inventario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BA808" w14:textId="2BFB2F78" w:rsidR="00B136F2" w:rsidRDefault="00E06CF7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9FAF9" w14:textId="00A3DC7B" w:rsidR="00B136F2" w:rsidRDefault="0003123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DE18D" w14:textId="12418E5D" w:rsidR="00B136F2" w:rsidRPr="00955FE5" w:rsidRDefault="00E06CF7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06CF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28F73" w14:textId="0E293C49" w:rsidR="00B136F2" w:rsidRPr="00955FE5" w:rsidRDefault="003E391E" w:rsidP="00A861A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B136F2" w:rsidRPr="000015E2" w14:paraId="22118813" w14:textId="77777777" w:rsidTr="00837468">
        <w:trPr>
          <w:trHeight w:val="777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6B0B3" w14:textId="56E8FE04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Realizar las liquidaciones de los artículos en bodega general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5358603" w14:textId="5E291A8B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16309C4" w14:textId="65AF8B51" w:rsidR="00B136F2" w:rsidRPr="00353C91" w:rsidRDefault="001F1FFC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A7487" w14:textId="188C6C72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Liquidación elaborada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52E17" w14:textId="52733D1A" w:rsidR="00B136F2" w:rsidRDefault="001F1FF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61A66" w14:textId="4064262F" w:rsidR="00B136F2" w:rsidRDefault="001F1FF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A3F8011" w14:textId="405351CD" w:rsidR="00B136F2" w:rsidRPr="00955FE5" w:rsidRDefault="00431176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3117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CAD1" w14:textId="3BFA8350" w:rsidR="00B136F2" w:rsidRPr="00955FE5" w:rsidRDefault="001F1FFC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B136F2" w:rsidRPr="000015E2" w14:paraId="144EA324" w14:textId="77777777" w:rsidTr="00837468">
        <w:trPr>
          <w:trHeight w:val="777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9DF3B5" w14:textId="6ADC2A7A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Realizar limpieza en bodega Sitio del Niño, Bodega de UGDA y UFI.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9B2012" w14:textId="00610D48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52A5105" w14:textId="44338C74" w:rsidR="00B136F2" w:rsidRPr="00353C91" w:rsidRDefault="00C72DD6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2F7AC" w14:textId="6E8506C1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44691" w14:textId="2D912852" w:rsidR="00B136F2" w:rsidRDefault="0058726A" w:rsidP="00E06CF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BE45C7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4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14A7" w14:textId="47FCD6F5" w:rsidR="00B136F2" w:rsidRDefault="005D353F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D78F468" w14:textId="10879146" w:rsidR="00B136F2" w:rsidRPr="00842AD6" w:rsidRDefault="00C72DD6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C72DD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F3EC" w14:textId="44BCFAF6" w:rsidR="00B136F2" w:rsidRPr="00955FE5" w:rsidRDefault="002B0F95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B136F2" w:rsidRPr="000015E2" w14:paraId="40851840" w14:textId="77777777" w:rsidTr="00837468">
        <w:trPr>
          <w:trHeight w:val="777"/>
          <w:jc w:val="center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5600A" w14:textId="0FF336FF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Supervisar el ornato institucional (Oficinas centrales y CETIAS)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FD22FCE" w14:textId="17175F1F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D80D94F" w14:textId="0A8ADB36" w:rsidR="00B136F2" w:rsidRPr="00353C91" w:rsidRDefault="009774AD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DA5FB" w14:textId="6995136E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578CF" w14:textId="38C28D64" w:rsidR="00B136F2" w:rsidRDefault="009774AD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862E2" w14:textId="79161596" w:rsidR="00B136F2" w:rsidRDefault="009774AD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2E64F18" w14:textId="793940B7" w:rsidR="00B136F2" w:rsidRPr="00F416CA" w:rsidRDefault="00431176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1530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2122" w14:textId="45E74E72" w:rsidR="00B136F2" w:rsidRPr="00955FE5" w:rsidRDefault="009774AD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</w:tbl>
    <w:p w14:paraId="3F4FC4A9" w14:textId="02AAF135" w:rsidR="00DE15EE" w:rsidRPr="00471FF1" w:rsidRDefault="00720E88" w:rsidP="00DE15EE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8" w:name="_Toc148593757"/>
      <w:r w:rsidRPr="00471FF1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INFORMÁTICA</w:t>
      </w:r>
      <w:bookmarkEnd w:id="8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8"/>
        <w:gridCol w:w="985"/>
        <w:gridCol w:w="1263"/>
        <w:gridCol w:w="1856"/>
        <w:gridCol w:w="1407"/>
        <w:gridCol w:w="1305"/>
        <w:gridCol w:w="1374"/>
        <w:gridCol w:w="1371"/>
      </w:tblGrid>
      <w:tr w:rsidR="0030559A" w:rsidRPr="000015E2" w14:paraId="2BFB3BF0" w14:textId="77777777" w:rsidTr="0030559A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DFE258" w14:textId="443FC1A4" w:rsidR="0030559A" w:rsidRPr="0030559A" w:rsidRDefault="0030559A" w:rsidP="0030559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720E88" w:rsidRPr="000015E2" w14:paraId="4BF7559C" w14:textId="77777777" w:rsidTr="000B12F1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3740EF1" w14:textId="77777777" w:rsidR="00720E88" w:rsidRPr="00324404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66E31F4" w14:textId="77777777" w:rsidR="00720E88" w:rsidRPr="00324404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C7F47F8" w14:textId="77777777" w:rsidR="00720E88" w:rsidRPr="00324404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9F89EE8" w14:textId="77777777" w:rsidR="00720E88" w:rsidRPr="00324404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1F4EB65" w14:textId="77777777" w:rsidR="00720E88" w:rsidRPr="00324404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720E88" w:rsidRPr="000015E2" w14:paraId="7042AC86" w14:textId="77777777" w:rsidTr="000B12F1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A9C2C4B" w14:textId="77777777" w:rsidR="00720E88" w:rsidRPr="00324404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45C254C" w14:textId="77777777" w:rsidR="00720E88" w:rsidRPr="00324404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E0F853D" w14:textId="20AEFEA5" w:rsidR="00720E88" w:rsidRPr="00324404" w:rsidRDefault="00837468" w:rsidP="000B12F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37468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6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4774A95" w14:textId="77777777" w:rsidR="00720E88" w:rsidRPr="00324404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F74EC4D" w14:textId="7BFA7596" w:rsidR="00720E88" w:rsidRPr="00324404" w:rsidRDefault="00837468" w:rsidP="000B12F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837468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39A2C54" w14:textId="77777777" w:rsidR="00720E88" w:rsidRPr="00324404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CA34AA3" w14:textId="687C8167" w:rsidR="00720E88" w:rsidRPr="00324404" w:rsidRDefault="00837468" w:rsidP="000B12F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837468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F732AEE" w14:textId="77777777" w:rsidR="00720E88" w:rsidRPr="00324404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353C91" w:rsidRPr="000015E2" w14:paraId="6F503651" w14:textId="77777777" w:rsidTr="000B12F1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7622" w14:textId="3547AEBB" w:rsidR="00353C91" w:rsidRPr="009C578C" w:rsidRDefault="005C2043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creación,</w:t>
            </w: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modificación, incidencias y capacitación de sistemas informáticos institucionales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C7DCE19" w14:textId="77777777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583D18" w14:textId="3F7BF531" w:rsidR="00353C91" w:rsidRPr="00353C91" w:rsidRDefault="00E117F6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C9B68" w14:textId="77777777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CEE1" w14:textId="1831EC89" w:rsidR="00353C91" w:rsidRPr="0041421A" w:rsidRDefault="00E117F6" w:rsidP="00CC57B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6F5E" w14:textId="578EED0F" w:rsidR="00ED5B44" w:rsidRPr="0041421A" w:rsidRDefault="00E117F6" w:rsidP="00F669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9D85CFD" w14:textId="049568BC" w:rsidR="00353C91" w:rsidRPr="00B136F2" w:rsidRDefault="00431176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428DB" w14:textId="4888C3DE" w:rsidR="00353C91" w:rsidRPr="00353C91" w:rsidRDefault="00E117F6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353C91" w:rsidRPr="000015E2" w14:paraId="5B5170F9" w14:textId="77777777" w:rsidTr="000B12F1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BCAE" w14:textId="2AD215E8" w:rsidR="00353C91" w:rsidRPr="009C578C" w:rsidRDefault="005C2043" w:rsidP="005C20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de equipos informáticos para todas las dependencias del ISTA.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59357C6" w14:textId="79F1B1FE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09B0472" w14:textId="6695A22F" w:rsidR="00353C91" w:rsidRPr="00353C91" w:rsidRDefault="009F5D16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681F" w14:textId="3DB593BE" w:rsidR="00353C91" w:rsidRPr="00AC643D" w:rsidRDefault="005C2043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5DE2" w14:textId="4AE43FD0" w:rsidR="00353C91" w:rsidRPr="0041421A" w:rsidRDefault="009F5D1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F5ACD" w14:textId="11FC79BF" w:rsidR="00353C91" w:rsidRPr="0041421A" w:rsidRDefault="0043117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B510E" w14:textId="2C662213" w:rsidR="00353C91" w:rsidRPr="00B136F2" w:rsidRDefault="009F5D16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F5D1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12CD3" w14:textId="7D92C606" w:rsidR="00353C91" w:rsidRPr="00353C91" w:rsidRDefault="00431176" w:rsidP="00CB7C2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353C91" w:rsidRPr="000015E2" w14:paraId="32060FCA" w14:textId="77777777" w:rsidTr="000B12F1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D486" w14:textId="3DCAF29C" w:rsidR="00353C91" w:rsidRPr="009C578C" w:rsidRDefault="005C2043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monitoreo, admini</w:t>
            </w:r>
            <w:r w:rsidR="00431176"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stración</w:t>
            </w:r>
            <w:r w:rsidR="00431176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y soporte técnico de se</w:t>
            </w: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rvicios informáticos e infraestructura tecnológica.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51113D" w14:textId="6620924B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="003633B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0F34F7" w14:textId="3CE0203F" w:rsidR="00353C91" w:rsidRPr="00353C91" w:rsidRDefault="00E117F6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FBF79" w14:textId="52035D56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Reporte realizado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15356" w14:textId="61EE34BC" w:rsidR="0058726A" w:rsidRPr="0041421A" w:rsidRDefault="00E117F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6BD91" w14:textId="20F3DC97" w:rsidR="00353C91" w:rsidRPr="0041421A" w:rsidRDefault="00E117F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9934DC6" w14:textId="2496AF95" w:rsidR="00353C91" w:rsidRPr="00353C91" w:rsidRDefault="00431176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3117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868F" w14:textId="44057AA2" w:rsidR="00353C91" w:rsidRPr="00353C91" w:rsidRDefault="00E117F6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353C91" w:rsidRPr="000015E2" w14:paraId="2E552004" w14:textId="77777777" w:rsidTr="000B12F1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8B2E" w14:textId="65B92806" w:rsidR="00353C91" w:rsidRPr="009C578C" w:rsidRDefault="003633BC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requerimiento</w:t>
            </w: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atención a los usuarios del ISTA a nivel nacional (soporte técnico por fallas de hardware y software de equipos informáticos asignados a los usuarios)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203289" w14:textId="57042640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="00353C9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3F8EE7" w14:textId="7652247C" w:rsidR="00353C91" w:rsidRPr="00353C91" w:rsidRDefault="00E117F6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2BA7" w14:textId="49121D8A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89B3" w14:textId="09DA2F5E" w:rsidR="00353C91" w:rsidRPr="0041421A" w:rsidRDefault="00E117F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5E4F" w14:textId="4F0E1F6D" w:rsidR="00353C91" w:rsidRPr="0041421A" w:rsidRDefault="00E117F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512E514" w14:textId="5D1F66CD" w:rsidR="00353C91" w:rsidRPr="00B136F2" w:rsidRDefault="00431176" w:rsidP="00A47A1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AE4B7" w14:textId="6B8B0EC2" w:rsidR="00353C91" w:rsidRPr="00353C91" w:rsidRDefault="00E117F6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353C91" w:rsidRPr="000015E2" w14:paraId="09D9FCBE" w14:textId="77777777" w:rsidTr="00DF0AF9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03A3" w14:textId="61663F11" w:rsidR="00353C91" w:rsidRPr="009C578C" w:rsidRDefault="003633BC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Realizar mantenimiento</w:t>
            </w: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preventivo de equipos informáticos para todas las dependencias del ISTA.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2A30F3" w14:textId="1FA0E542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EA49E9D" w14:textId="43EA2998" w:rsidR="00353C91" w:rsidRPr="00353C91" w:rsidRDefault="00E117F6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B9B0" w14:textId="2ED43FD0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Mantenimiento realizado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4F86D" w14:textId="7F2B2471" w:rsidR="00353C91" w:rsidRDefault="00353C91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  <w:p w14:paraId="352201C1" w14:textId="0D30862A" w:rsidR="00BB32A5" w:rsidRDefault="00E117F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  <w:p w14:paraId="759167CE" w14:textId="612CD18A" w:rsidR="00BB32A5" w:rsidRPr="0041421A" w:rsidRDefault="00BB32A5" w:rsidP="00BB32A5">
            <w:pPr>
              <w:spacing w:after="0" w:line="256" w:lineRule="auto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45FD" w14:textId="457802BC" w:rsidR="00353C91" w:rsidRPr="0041421A" w:rsidRDefault="00DF0AF9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DB1FA5C" w14:textId="74D60EF3" w:rsidR="00353C91" w:rsidRPr="00B136F2" w:rsidRDefault="00DF0AF9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F0AF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E9A80" w14:textId="32B90E94" w:rsidR="00353C91" w:rsidRPr="00353C91" w:rsidRDefault="00DF0AF9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B136F2" w:rsidRPr="000015E2" w14:paraId="47A7DF5F" w14:textId="77777777" w:rsidTr="000B12F1">
        <w:trPr>
          <w:trHeight w:val="1036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A924" w14:textId="22C54265" w:rsidR="00B136F2" w:rsidRPr="009C578C" w:rsidRDefault="003633BC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Realizar reporte de ejecución de respaldo o backup de bases de datos, sistemas y carpetas de trabajo de usuarios del ISTA.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28292AF" w14:textId="77777777" w:rsidR="00B136F2" w:rsidRPr="00AC643D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6421DCA" w14:textId="0B92B720" w:rsidR="00B136F2" w:rsidRPr="00353C91" w:rsidRDefault="00DF0AF9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D9C88" w14:textId="4260648D" w:rsidR="00B136F2" w:rsidRPr="00AC643D" w:rsidRDefault="003633BC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Reporte realizado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AF88D" w14:textId="7B923D98" w:rsidR="00B136F2" w:rsidRPr="0041421A" w:rsidRDefault="00DF0AF9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E2FB0" w14:textId="47EFB088" w:rsidR="00B136F2" w:rsidRPr="0041421A" w:rsidRDefault="00DF0AF9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882D14" w14:textId="12981636" w:rsidR="00B136F2" w:rsidRPr="00625C6E" w:rsidRDefault="00625C6E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625C6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56AC" w14:textId="228ADE66" w:rsidR="00B136F2" w:rsidRPr="00625C6E" w:rsidRDefault="00DF0AF9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75.00</w:t>
            </w:r>
          </w:p>
        </w:tc>
      </w:tr>
    </w:tbl>
    <w:p w14:paraId="0E8C2D84" w14:textId="4C9A3500" w:rsidR="0029570D" w:rsidRDefault="0029570D">
      <w:pPr>
        <w:rPr>
          <w:rFonts w:ascii="Museo 300" w:eastAsiaTheme="majorEastAsia" w:hAnsi="Museo 300" w:cstheme="majorBidi"/>
          <w:b/>
          <w:color w:val="000000" w:themeColor="text1"/>
          <w:sz w:val="24"/>
          <w:szCs w:val="24"/>
          <w:lang w:val="es-MX" w:eastAsia="es-MX"/>
        </w:rPr>
      </w:pPr>
      <w:r>
        <w:rPr>
          <w:rFonts w:ascii="Museo 300" w:hAnsi="Museo 300"/>
          <w:b/>
          <w:color w:val="000000" w:themeColor="text1"/>
          <w:sz w:val="24"/>
          <w:szCs w:val="24"/>
        </w:rPr>
        <w:br w:type="page"/>
      </w:r>
    </w:p>
    <w:p w14:paraId="65DE2277" w14:textId="3B6837B9" w:rsidR="003633BC" w:rsidRPr="00211FD1" w:rsidRDefault="00640969" w:rsidP="003633BC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9" w:name="_Toc148593758"/>
      <w:r w:rsidRPr="00E354CC">
        <w:rPr>
          <w:rFonts w:ascii="Museo 300" w:hAnsi="Museo 300"/>
          <w:b/>
          <w:color w:val="000000" w:themeColor="text1"/>
          <w:sz w:val="24"/>
          <w:szCs w:val="24"/>
        </w:rPr>
        <w:lastRenderedPageBreak/>
        <w:t xml:space="preserve">UNIDAD DE </w:t>
      </w:r>
      <w:r w:rsidR="00165528" w:rsidRPr="00E354CC">
        <w:rPr>
          <w:rFonts w:ascii="Museo 300" w:hAnsi="Museo 300"/>
          <w:b/>
          <w:color w:val="000000" w:themeColor="text1"/>
          <w:sz w:val="24"/>
          <w:szCs w:val="24"/>
        </w:rPr>
        <w:t>GÉNERO</w:t>
      </w:r>
      <w:bookmarkEnd w:id="9"/>
    </w:p>
    <w:tbl>
      <w:tblPr>
        <w:tblW w:w="54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985"/>
        <w:gridCol w:w="1126"/>
        <w:gridCol w:w="1289"/>
        <w:gridCol w:w="1120"/>
        <w:gridCol w:w="994"/>
        <w:gridCol w:w="1286"/>
        <w:gridCol w:w="1280"/>
      </w:tblGrid>
      <w:tr w:rsidR="0030559A" w:rsidRPr="000015E2" w14:paraId="7EDCB91F" w14:textId="77777777" w:rsidTr="00E83876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0A0132" w14:textId="297E856D" w:rsidR="0030559A" w:rsidRPr="000015E2" w:rsidRDefault="0030559A" w:rsidP="0030559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D0A7E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E83876" w:rsidRPr="000015E2" w14:paraId="13F3199A" w14:textId="77777777" w:rsidTr="00E83876">
        <w:trPr>
          <w:trHeight w:val="510"/>
          <w:tblHeader/>
          <w:jc w:val="center"/>
        </w:trPr>
        <w:tc>
          <w:tcPr>
            <w:tcW w:w="21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37FFCA0" w14:textId="77777777" w:rsidR="00640969" w:rsidRPr="00324404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00B6489" w14:textId="77777777" w:rsidR="00640969" w:rsidRPr="00324404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01CB083" w14:textId="77777777" w:rsidR="00640969" w:rsidRPr="00324404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7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17AC7C24" w14:textId="77777777" w:rsidR="00640969" w:rsidRPr="00324404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8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4F232FF1" w14:textId="77777777" w:rsidR="00640969" w:rsidRPr="00324404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E83876" w:rsidRPr="000015E2" w14:paraId="37CE9AC0" w14:textId="77777777" w:rsidTr="00E83876">
        <w:trPr>
          <w:trHeight w:val="510"/>
          <w:tblHeader/>
          <w:jc w:val="center"/>
        </w:trPr>
        <w:tc>
          <w:tcPr>
            <w:tcW w:w="21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029F5BF" w14:textId="77777777" w:rsidR="00640969" w:rsidRPr="00324404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4C58132" w14:textId="77777777" w:rsidR="00640969" w:rsidRPr="00324404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7FA28B6" w14:textId="42B74E12" w:rsidR="00477473" w:rsidRPr="00324404" w:rsidRDefault="00A73BFB" w:rsidP="005C0BC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A73BFB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2F8CE3E" w14:textId="77777777" w:rsidR="00640969" w:rsidRPr="00324404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E0D11BE" w14:textId="2F546FC3" w:rsidR="00477473" w:rsidRPr="00324404" w:rsidRDefault="00A73BFB" w:rsidP="005C0BC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A73BFB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3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66E6B1B" w14:textId="77777777" w:rsidR="00640969" w:rsidRPr="00324404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50FD6C9" w14:textId="42F663FF" w:rsidR="00477473" w:rsidRPr="00324404" w:rsidRDefault="00A73BFB" w:rsidP="005C0BC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A73BFB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BAF86AF" w14:textId="77777777" w:rsidR="00640969" w:rsidRPr="00324404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E83876" w:rsidRPr="000015E2" w14:paraId="62EF901F" w14:textId="77777777" w:rsidTr="00202A6E">
        <w:trPr>
          <w:trHeight w:val="567"/>
          <w:jc w:val="center"/>
        </w:trPr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393EA" w14:textId="3CB43141" w:rsidR="00922C29" w:rsidRPr="00041B25" w:rsidRDefault="00F121CB" w:rsidP="001F2C6A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Participar en las actividades donde se requiera la presencia y apoyo de la Unidad de Género en relación a los pueblos originarios.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61E3B84" w14:textId="5F24F8C7" w:rsidR="00922C29" w:rsidRPr="00041B25" w:rsidRDefault="00BD560F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DE2A0B" w14:textId="16E33C6E" w:rsidR="00922C29" w:rsidRPr="00041B25" w:rsidRDefault="005C0BC8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1D6" w14:textId="77777777" w:rsidR="00922C29" w:rsidRPr="00041B25" w:rsidRDefault="00922C29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C006A" w14:textId="4DA098BB" w:rsidR="00922C29" w:rsidRPr="00041B25" w:rsidRDefault="005C0BC8" w:rsidP="002E645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8BBE5" w14:textId="78DC7106" w:rsidR="00922C29" w:rsidRPr="00041B25" w:rsidRDefault="005C0BC8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EFD34C8" w14:textId="737A4096" w:rsidR="00922C29" w:rsidRPr="00F7773E" w:rsidRDefault="005C0BC8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5C0BC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A868" w14:textId="1BEB1722" w:rsidR="00922C29" w:rsidRPr="002F0D8B" w:rsidRDefault="00374A81" w:rsidP="00BC73A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E83876" w:rsidRPr="000015E2" w14:paraId="6CA3205D" w14:textId="77777777" w:rsidTr="00E83876">
        <w:trPr>
          <w:trHeight w:val="624"/>
          <w:jc w:val="center"/>
        </w:trPr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D64C" w14:textId="4CC760ED" w:rsidR="00F121CB" w:rsidRPr="00041B25" w:rsidRDefault="00BD560F" w:rsidP="001F2C6A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D560F">
              <w:rPr>
                <w:rFonts w:ascii="Museo 300" w:hAnsi="Museo 300" w:cs="Arial"/>
                <w:sz w:val="20"/>
                <w:szCs w:val="20"/>
                <w:lang w:eastAsia="es-SV"/>
              </w:rPr>
              <w:t>Promover el enfoque de equidad e igualdad mediante la formación, reconocimiento de derechos y fortalecimiento de los espacios de organización en el quehacer institucional.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C1DDB5" w14:textId="77777777" w:rsidR="00F121CB" w:rsidRPr="00041B25" w:rsidRDefault="00F121CB" w:rsidP="00F121C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630FCA" w14:textId="06228E09" w:rsidR="00F121CB" w:rsidRPr="00041B25" w:rsidRDefault="005C0BC8" w:rsidP="00F121C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AA92" w14:textId="77777777" w:rsidR="00F121CB" w:rsidRPr="00041B25" w:rsidRDefault="00F121CB" w:rsidP="00F121C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99C5A" w14:textId="484BAA5B" w:rsidR="00F121CB" w:rsidRPr="00041B25" w:rsidRDefault="005C0BC8" w:rsidP="00FD427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DF19" w14:textId="65A0A478" w:rsidR="00F121CB" w:rsidRPr="00041B25" w:rsidRDefault="005C0BC8" w:rsidP="00F121C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B2E709C" w14:textId="5809D043" w:rsidR="00F121CB" w:rsidRPr="00F7773E" w:rsidRDefault="005C0BC8" w:rsidP="00F121C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5C0BC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0928" w14:textId="170DEED1" w:rsidR="00F121CB" w:rsidRPr="002F0D8B" w:rsidRDefault="00FD427A" w:rsidP="00B0360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E83876" w:rsidRPr="000015E2" w14:paraId="1E394A61" w14:textId="77777777" w:rsidTr="00E83876">
        <w:trPr>
          <w:trHeight w:val="680"/>
          <w:jc w:val="center"/>
        </w:trPr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C1B8" w14:textId="22F06D39" w:rsidR="00BD560F" w:rsidRPr="0002342D" w:rsidRDefault="00BD560F" w:rsidP="001F2C6A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2342D">
              <w:rPr>
                <w:rFonts w:ascii="Museo 300" w:hAnsi="Museo 300" w:cs="Arial"/>
                <w:sz w:val="20"/>
                <w:szCs w:val="20"/>
                <w:lang w:eastAsia="es-SV"/>
              </w:rPr>
              <w:t>Promover la autonomía económica de las mujeres beneficiarias del ISTA, a través de jornadas de formación sobre empoderamiento de los encadenamientos productivos agropecuarios y principio de igualdad, equidad y no discriminación.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7E2881D" w14:textId="7C9ADCE0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8C72F7" w14:textId="2B0A2FB6" w:rsidR="00BD560F" w:rsidRDefault="002E6451" w:rsidP="00BD560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2A92" w14:textId="303DA39E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0FC2" w14:textId="4D083E93" w:rsidR="00BD560F" w:rsidRDefault="002E6451" w:rsidP="002E645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625C6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5"/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A74D3" w14:textId="76A8CFBA" w:rsidR="00BD560F" w:rsidRDefault="002E6451" w:rsidP="00BD56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AC072FC" w14:textId="415FE88A" w:rsidR="00BD560F" w:rsidRPr="000A6039" w:rsidRDefault="00F7773E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7E717" w14:textId="33E2E3D5" w:rsidR="00BD560F" w:rsidRDefault="002E6451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202A6E" w:rsidRPr="000015E2" w14:paraId="40980CFB" w14:textId="77777777" w:rsidTr="00202A6E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41EE730" w14:textId="716E1097" w:rsidR="00202A6E" w:rsidRDefault="00202A6E" w:rsidP="008C5D8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>Unidad de Género (Continuación)</w:t>
            </w:r>
          </w:p>
        </w:tc>
      </w:tr>
      <w:tr w:rsidR="00E83876" w:rsidRPr="000015E2" w14:paraId="331EBA68" w14:textId="77777777" w:rsidTr="00B24550">
        <w:trPr>
          <w:trHeight w:val="680"/>
          <w:jc w:val="center"/>
        </w:trPr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C3AA" w14:textId="77777777" w:rsidR="00BD560F" w:rsidRPr="00041B25" w:rsidRDefault="00BD560F" w:rsidP="001F2C6A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Realizar otras actividades de la Unidad de Género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F50A14" w14:textId="77777777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3907961" w14:textId="747299CA" w:rsidR="00BD560F" w:rsidRPr="00041B25" w:rsidRDefault="00EC405E" w:rsidP="00BD560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6F75" w14:textId="77777777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A097" w14:textId="70E61AD9" w:rsidR="00BD560F" w:rsidRPr="00041B25" w:rsidRDefault="00EC405E" w:rsidP="003E016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28677" w14:textId="2843253E" w:rsidR="00BD560F" w:rsidRPr="00041B25" w:rsidRDefault="00EC405E" w:rsidP="00EC405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B3D5340" w14:textId="02CC61E3" w:rsidR="00BD560F" w:rsidRPr="002F0D8B" w:rsidRDefault="00EC405E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C405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BE27" w14:textId="56250C6C" w:rsidR="00BD560F" w:rsidRPr="002F0D8B" w:rsidRDefault="008C5D89" w:rsidP="008C5D8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E83876" w:rsidRPr="000015E2" w14:paraId="77CB3046" w14:textId="77777777" w:rsidTr="003967AE">
        <w:trPr>
          <w:trHeight w:val="907"/>
          <w:jc w:val="center"/>
        </w:trPr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64D1" w14:textId="444D0193" w:rsidR="00BD560F" w:rsidRPr="004E39F8" w:rsidRDefault="00BD560F" w:rsidP="00BD560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Sensibilizar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4E39F8">
              <w:rPr>
                <w:rFonts w:ascii="Museo 300" w:hAnsi="Museo 300" w:cs="Arial"/>
                <w:sz w:val="20"/>
                <w:szCs w:val="20"/>
                <w:lang w:eastAsia="es-SV"/>
              </w:rPr>
              <w:t>al personal en materia de género sobre el principio de igualdad, equidad y no discriminación, en las políticas, planes, programas, proyectos, acciones y en la prestación de los servicios.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3C59DF6" w14:textId="77777777" w:rsidR="00BD560F" w:rsidRPr="00AF53A3" w:rsidRDefault="00BD560F" w:rsidP="00BD560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F49BFC1" w14:textId="5FEFAD25" w:rsidR="00BD560F" w:rsidRPr="004E05D6" w:rsidRDefault="00EC405E" w:rsidP="00BD560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43B4" w14:textId="77777777" w:rsidR="00BD560F" w:rsidRPr="00AC643D" w:rsidRDefault="00BD560F" w:rsidP="00BD560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1C24" w14:textId="3FD09ACC" w:rsidR="00BD560F" w:rsidRPr="0041421A" w:rsidRDefault="00EC405E" w:rsidP="00EC405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836C" w14:textId="068F2AF9" w:rsidR="00BD560F" w:rsidRPr="0041421A" w:rsidRDefault="00EC405E" w:rsidP="00BD56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3A80E8" w14:textId="60D54A4F" w:rsidR="00BD560F" w:rsidRPr="002F0D8B" w:rsidRDefault="00F7773E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00060" w14:textId="63906881" w:rsidR="00BD560F" w:rsidRPr="002F0D8B" w:rsidRDefault="00EC405E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9</w:t>
            </w:r>
            <w:r w:rsidR="0067071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</w:tbl>
    <w:p w14:paraId="6FED6183" w14:textId="77777777" w:rsidR="00585A76" w:rsidRPr="00471FF1" w:rsidRDefault="00585A76" w:rsidP="00960A70">
      <w:pPr>
        <w:pStyle w:val="Ttulo1"/>
        <w:numPr>
          <w:ilvl w:val="0"/>
          <w:numId w:val="1"/>
        </w:numPr>
        <w:tabs>
          <w:tab w:val="center" w:pos="4599"/>
        </w:tabs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0" w:name="_Toc148593759"/>
      <w:r w:rsidRPr="00471FF1">
        <w:rPr>
          <w:rFonts w:ascii="Museo 300" w:hAnsi="Museo 300"/>
          <w:b/>
          <w:color w:val="000000" w:themeColor="text1"/>
          <w:sz w:val="24"/>
          <w:szCs w:val="24"/>
        </w:rPr>
        <w:t>UNIDAD AMBIENTAL</w:t>
      </w:r>
      <w:bookmarkEnd w:id="10"/>
    </w:p>
    <w:tbl>
      <w:tblPr>
        <w:tblW w:w="53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981"/>
        <w:gridCol w:w="1125"/>
        <w:gridCol w:w="1275"/>
        <w:gridCol w:w="1136"/>
        <w:gridCol w:w="992"/>
        <w:gridCol w:w="1239"/>
        <w:gridCol w:w="1189"/>
      </w:tblGrid>
      <w:tr w:rsidR="0030559A" w:rsidRPr="000015E2" w14:paraId="67DC7603" w14:textId="77777777" w:rsidTr="00710D4F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779D5A" w14:textId="6A7D6AC4" w:rsidR="0030559A" w:rsidRPr="000015E2" w:rsidRDefault="0030559A" w:rsidP="0030559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202A6E" w:rsidRPr="000015E2" w14:paraId="6AB42BC0" w14:textId="77777777" w:rsidTr="00710D4F">
        <w:trPr>
          <w:trHeight w:val="510"/>
          <w:tblHeader/>
          <w:jc w:val="center"/>
        </w:trPr>
        <w:tc>
          <w:tcPr>
            <w:tcW w:w="21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0C2D9DA" w14:textId="77777777" w:rsidR="00585A76" w:rsidRPr="00324404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E2C2C07" w14:textId="77777777" w:rsidR="00585A76" w:rsidRPr="00324404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FA1EC5A" w14:textId="77777777" w:rsidR="00585A76" w:rsidRPr="00324404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76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1F4F589" w14:textId="77777777" w:rsidR="00585A76" w:rsidRPr="00324404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8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3D7C757E" w14:textId="77777777" w:rsidR="00585A76" w:rsidRPr="00324404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202A6E" w:rsidRPr="000015E2" w14:paraId="4D704E3D" w14:textId="77777777" w:rsidTr="003967AE">
        <w:trPr>
          <w:trHeight w:val="510"/>
          <w:tblHeader/>
          <w:jc w:val="center"/>
        </w:trPr>
        <w:tc>
          <w:tcPr>
            <w:tcW w:w="21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CFF61CF" w14:textId="77777777" w:rsidR="00585A76" w:rsidRPr="00324404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C57FBBF" w14:textId="77777777" w:rsidR="00585A76" w:rsidRPr="00324404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661950C" w14:textId="62820279" w:rsidR="00DC2681" w:rsidRPr="00324404" w:rsidRDefault="00202A6E" w:rsidP="00DF0AF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202A6E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89FABDA" w14:textId="77777777" w:rsidR="00585A76" w:rsidRPr="00324404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0909067" w14:textId="73113044" w:rsidR="00DC2681" w:rsidRPr="00324404" w:rsidRDefault="00202A6E" w:rsidP="00DF0AF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202A6E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500A0D2" w14:textId="77777777" w:rsidR="00585A76" w:rsidRPr="00324404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4269D96" w14:textId="5D0FD99C" w:rsidR="00DC2681" w:rsidRPr="00324404" w:rsidRDefault="00202A6E" w:rsidP="00DF0AF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202A6E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87862BA" w14:textId="77777777" w:rsidR="00585A76" w:rsidRPr="00324404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202A6E" w:rsidRPr="000015E2" w14:paraId="0A824A25" w14:textId="77777777" w:rsidTr="003967AE">
        <w:trPr>
          <w:trHeight w:val="907"/>
          <w:jc w:val="center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65DBD" w14:textId="22CDBABE" w:rsidR="001C27CB" w:rsidRPr="00AF53A3" w:rsidRDefault="001C27CB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C4D73">
              <w:rPr>
                <w:rFonts w:ascii="Museo 300" w:hAnsi="Museo 300" w:cs="Arial"/>
                <w:sz w:val="20"/>
                <w:szCs w:val="20"/>
                <w:lang w:eastAsia="es-SV"/>
              </w:rPr>
              <w:t>D</w:t>
            </w: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ar seguimiento a la implementación del Sistema de Gestión Ambiental.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F704DD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28246A9" w14:textId="0DF97FBE" w:rsidR="001C27CB" w:rsidRPr="000015E2" w:rsidRDefault="00DF0AF9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D99F6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840AA" w14:textId="0313A9DD" w:rsidR="001C27CB" w:rsidRPr="0041421A" w:rsidRDefault="00DF0AF9" w:rsidP="0023752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5B2D7" w14:textId="4E7F57B3" w:rsidR="001C27CB" w:rsidRPr="0041421A" w:rsidRDefault="00DF0AF9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82AD054" w14:textId="6DEAD810" w:rsidR="001C27CB" w:rsidRPr="000916E4" w:rsidRDefault="00DF0AF9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F0AF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E16A" w14:textId="0A5CC17B" w:rsidR="001C27CB" w:rsidRPr="00D92EE4" w:rsidRDefault="00AC6FC6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202A6E" w:rsidRPr="000015E2" w14:paraId="138A39A1" w14:textId="77777777" w:rsidTr="003967AE">
        <w:trPr>
          <w:trHeight w:val="907"/>
          <w:jc w:val="center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32E7B" w14:textId="2A94B11A" w:rsidR="001C27CB" w:rsidRPr="00AF53A3" w:rsidRDefault="00691301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91301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en el que se recomiende aprobar la transferencia a favor del Estado de El Salvador, en el ramo de Medio Ambiente y Recursos Naturales.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FAF1A2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C14C299" w14:textId="0E0A039F" w:rsidR="001C27CB" w:rsidRPr="004E05D6" w:rsidRDefault="00DF0AF9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A2CE5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90157" w14:textId="0C7AE4B0" w:rsidR="001C27CB" w:rsidRPr="0041421A" w:rsidRDefault="00DF0AF9" w:rsidP="00DF0AF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6E470F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6"/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5550A1" w14:textId="66900F16" w:rsidR="001C27CB" w:rsidRPr="0041421A" w:rsidRDefault="00DF0AF9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F030B27" w14:textId="69DF07BA" w:rsidR="001C27CB" w:rsidRPr="0099255D" w:rsidRDefault="00DF0AF9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DF0AF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A8C4" w14:textId="4FF8861D" w:rsidR="001C27CB" w:rsidRPr="0099255D" w:rsidRDefault="00662919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100.00</w:t>
            </w:r>
          </w:p>
        </w:tc>
      </w:tr>
      <w:tr w:rsidR="003967AE" w:rsidRPr="000015E2" w14:paraId="6DD6C024" w14:textId="77777777" w:rsidTr="003967AE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D7F75CC" w14:textId="1BE767D3" w:rsidR="003967AE" w:rsidRDefault="003967AE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lastRenderedPageBreak/>
              <w:t>Unidad Ambiental (Continuación)</w:t>
            </w:r>
          </w:p>
        </w:tc>
      </w:tr>
      <w:tr w:rsidR="00202A6E" w:rsidRPr="000015E2" w14:paraId="2627769E" w14:textId="77777777" w:rsidTr="00B24550">
        <w:trPr>
          <w:trHeight w:val="737"/>
          <w:jc w:val="center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31FBE" w14:textId="404602B1" w:rsidR="00691301" w:rsidRPr="00AF53A3" w:rsidRDefault="00691301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91301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a la autoridad solicitante con base a funciones determinadas a la Unidad Ambiental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D859C9B" w14:textId="02720ED7" w:rsidR="00691301" w:rsidRPr="00AF53A3" w:rsidRDefault="00D21DF7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9D5C552" w14:textId="74A2D548" w:rsidR="00691301" w:rsidRDefault="00C17316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F9A8E" w14:textId="06FB9C32" w:rsidR="00691301" w:rsidRPr="00AF53A3" w:rsidRDefault="00691301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9032A" w14:textId="72F9B556" w:rsidR="00691301" w:rsidRDefault="00C17316" w:rsidP="00AC6FC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B4A55" w14:textId="301782B5" w:rsidR="00691301" w:rsidRDefault="00C17316" w:rsidP="0032364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131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93F842F" w14:textId="1EF21DF7" w:rsidR="00691301" w:rsidRPr="00D21DF7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32364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EC8BC" w14:textId="1DDF2929" w:rsidR="00691301" w:rsidRPr="00D21DF7" w:rsidRDefault="00237528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100.00</w:t>
            </w:r>
          </w:p>
        </w:tc>
      </w:tr>
      <w:tr w:rsidR="00202A6E" w:rsidRPr="000015E2" w14:paraId="54845FC3" w14:textId="77777777" w:rsidTr="00B24550">
        <w:trPr>
          <w:trHeight w:val="737"/>
          <w:jc w:val="center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18179" w14:textId="24758B10" w:rsidR="001C27CB" w:rsidRPr="00AF53A3" w:rsidRDefault="00691301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91301">
              <w:rPr>
                <w:rFonts w:ascii="Museo 300" w:hAnsi="Museo 300" w:cs="Arial"/>
                <w:sz w:val="20"/>
                <w:szCs w:val="20"/>
                <w:lang w:eastAsia="es-SV"/>
              </w:rPr>
              <w:t>Realizar los procedimientos y gestiones necesarias para agilizar la transferencia de las ANP.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860CA55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43F14BE" w14:textId="7ECCB0E7" w:rsidR="001C27CB" w:rsidRPr="004E05D6" w:rsidRDefault="00C17316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B8C26" w14:textId="7FDE3C75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Recomen</w:t>
            </w:r>
            <w:r w:rsidR="003967AE">
              <w:rPr>
                <w:rFonts w:ascii="Museo 300" w:hAnsi="Museo 300" w:cs="Arial"/>
                <w:sz w:val="20"/>
                <w:szCs w:val="20"/>
                <w:lang w:eastAsia="es-SV"/>
              </w:rPr>
              <w:t>-</w:t>
            </w: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dación de Acta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C6072" w14:textId="07C040E0" w:rsidR="001C27CB" w:rsidRPr="00E3688C" w:rsidRDefault="00C17316" w:rsidP="0023752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5B214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7"/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D0307" w14:textId="1D0D1EF7" w:rsidR="001C27CB" w:rsidRPr="00E3688C" w:rsidRDefault="00C17316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FCA0912" w14:textId="63823EDE" w:rsidR="001C27CB" w:rsidRPr="00AC0661" w:rsidRDefault="00B24550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32364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D619" w14:textId="34AC085E" w:rsidR="001C27CB" w:rsidRPr="00D92EE4" w:rsidRDefault="00237528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</w:tbl>
    <w:p w14:paraId="7429A04D" w14:textId="77777777" w:rsidR="006E470F" w:rsidRDefault="006E470F" w:rsidP="006E470F">
      <w:pPr>
        <w:pStyle w:val="Ttulo1"/>
        <w:tabs>
          <w:tab w:val="center" w:pos="4599"/>
        </w:tabs>
        <w:spacing w:before="0"/>
        <w:ind w:left="141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1A5C4637" w14:textId="77777777" w:rsidR="00B223C2" w:rsidRPr="00471FF1" w:rsidRDefault="00B223C2" w:rsidP="00DE15EE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11" w:name="_Toc148593760"/>
      <w:r w:rsidRPr="00471FF1">
        <w:rPr>
          <w:rFonts w:ascii="Museo 300" w:hAnsi="Museo 300"/>
          <w:b/>
          <w:color w:val="000000" w:themeColor="text1"/>
          <w:sz w:val="24"/>
          <w:szCs w:val="24"/>
        </w:rPr>
        <w:t>UNIDAD DE COMUNICACIONES</w:t>
      </w:r>
      <w:bookmarkEnd w:id="11"/>
    </w:p>
    <w:tbl>
      <w:tblPr>
        <w:tblW w:w="52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1"/>
        <w:gridCol w:w="980"/>
        <w:gridCol w:w="980"/>
        <w:gridCol w:w="1424"/>
        <w:gridCol w:w="1131"/>
        <w:gridCol w:w="1131"/>
        <w:gridCol w:w="1136"/>
        <w:gridCol w:w="1128"/>
      </w:tblGrid>
      <w:tr w:rsidR="0030559A" w:rsidRPr="000015E2" w14:paraId="1FC49FE9" w14:textId="77777777" w:rsidTr="00BD03F7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6ADD9C" w14:textId="798EA58F" w:rsidR="0030559A" w:rsidRPr="000015E2" w:rsidRDefault="0030559A" w:rsidP="0030559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BD03F7" w:rsidRPr="006E470F" w14:paraId="01E4C60A" w14:textId="77777777" w:rsidTr="00BD03F7">
        <w:trPr>
          <w:trHeight w:val="510"/>
          <w:tblHeader/>
          <w:jc w:val="center"/>
        </w:trPr>
        <w:tc>
          <w:tcPr>
            <w:tcW w:w="2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0FE5EC8" w14:textId="77777777" w:rsidR="00B223C2" w:rsidRPr="00324404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986FE58" w14:textId="77777777" w:rsidR="00B223C2" w:rsidRPr="00324404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AD827B8" w14:textId="77777777" w:rsidR="00B223C2" w:rsidRPr="00324404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178AF11" w14:textId="77777777" w:rsidR="00B223C2" w:rsidRPr="00324404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DE0BDFA" w14:textId="77777777" w:rsidR="00B223C2" w:rsidRPr="00324404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BD03F7" w:rsidRPr="006E470F" w14:paraId="1EA619F3" w14:textId="77777777" w:rsidTr="00BD03F7">
        <w:trPr>
          <w:trHeight w:val="510"/>
          <w:tblHeader/>
          <w:jc w:val="center"/>
        </w:trPr>
        <w:tc>
          <w:tcPr>
            <w:tcW w:w="2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08E1EAC" w14:textId="77777777" w:rsidR="00B223C2" w:rsidRPr="00324404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73B950D" w14:textId="77777777" w:rsidR="00B223C2" w:rsidRPr="00324404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3D1DD61" w14:textId="7FF292B9" w:rsidR="00B223C2" w:rsidRPr="00324404" w:rsidRDefault="00BD03F7" w:rsidP="002032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BD03F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5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5269AEC" w14:textId="77777777" w:rsidR="00B223C2" w:rsidRPr="00324404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5120A8F" w14:textId="4807D4C6" w:rsidR="00B223C2" w:rsidRPr="00324404" w:rsidRDefault="00BD03F7" w:rsidP="002032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BD03F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02BB39E" w14:textId="77777777" w:rsidR="00B223C2" w:rsidRPr="00324404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796798F" w14:textId="7B1A34F9" w:rsidR="00B223C2" w:rsidRPr="00324404" w:rsidRDefault="00BD03F7" w:rsidP="002032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BD03F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2C22F86" w14:textId="77777777" w:rsidR="00B223C2" w:rsidRPr="00324404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BD03F7" w:rsidRPr="0060387E" w14:paraId="2922A6CE" w14:textId="77777777" w:rsidTr="00B24550">
        <w:trPr>
          <w:trHeight w:val="624"/>
          <w:jc w:val="center"/>
        </w:trPr>
        <w:tc>
          <w:tcPr>
            <w:tcW w:w="2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41548" w14:textId="7A174624" w:rsidR="009A44BE" w:rsidRPr="006E470F" w:rsidRDefault="009A44BE" w:rsidP="009D1D4E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E470F">
              <w:rPr>
                <w:rFonts w:ascii="Museo 300" w:hAnsi="Museo 300" w:cs="Arial"/>
                <w:sz w:val="20"/>
                <w:szCs w:val="20"/>
                <w:lang w:eastAsia="es-SV"/>
              </w:rPr>
              <w:t>Administrar y divulgar información a través de las redes sociales y pagina web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6C15003" w14:textId="6C20BB72" w:rsidR="009A44BE" w:rsidRPr="006E470F" w:rsidRDefault="009A44BE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E470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27494D" w14:textId="7542E449" w:rsidR="009A44BE" w:rsidRPr="006E470F" w:rsidRDefault="002032B5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3CA05" w14:textId="37DB1E28" w:rsidR="009A44BE" w:rsidRPr="006E470F" w:rsidRDefault="009A44BE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E470F">
              <w:rPr>
                <w:rFonts w:ascii="Museo 300" w:hAnsi="Museo 300" w:cs="Arial"/>
                <w:sz w:val="20"/>
                <w:szCs w:val="20"/>
                <w:lang w:eastAsia="es-SV"/>
              </w:rPr>
              <w:t>Actualización realizada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9DA62" w14:textId="1028A0D2" w:rsidR="009A44BE" w:rsidRPr="006E470F" w:rsidRDefault="002032B5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9BE720" w14:textId="1A0FE82D" w:rsidR="009A44BE" w:rsidRPr="006E470F" w:rsidRDefault="002032B5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3FE847A" w14:textId="6546ED46" w:rsidR="009A44BE" w:rsidRPr="006E470F" w:rsidRDefault="00E3688C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6E470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175326" w:rsidRPr="006E470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0B99" w14:textId="20D61BAF" w:rsidR="009A44BE" w:rsidRPr="006E470F" w:rsidRDefault="002032B5" w:rsidP="00AF4CC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BD03F7" w:rsidRPr="0060387E" w14:paraId="224AC310" w14:textId="77777777" w:rsidTr="00B24550">
        <w:trPr>
          <w:trHeight w:val="624"/>
          <w:jc w:val="center"/>
        </w:trPr>
        <w:tc>
          <w:tcPr>
            <w:tcW w:w="2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CF183" w14:textId="51840062" w:rsidR="009A44BE" w:rsidRPr="006E470F" w:rsidRDefault="004339D9" w:rsidP="009D1D4E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E470F">
              <w:rPr>
                <w:rFonts w:ascii="Museo 300" w:hAnsi="Museo 300" w:cs="Arial"/>
                <w:sz w:val="20"/>
                <w:szCs w:val="20"/>
                <w:lang w:eastAsia="es-SV"/>
              </w:rPr>
              <w:t>Modernizar y agilizar los procesos de comunicaciones institucionales por medio de las nuevas tecnologías digitales.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BEA2EF1" w14:textId="07D67040" w:rsidR="009A44BE" w:rsidRPr="006E470F" w:rsidRDefault="009A44BE" w:rsidP="009A44B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E470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217B33C" w14:textId="3FAD01E9" w:rsidR="009A44BE" w:rsidRPr="006E470F" w:rsidRDefault="002032B5" w:rsidP="009A44BE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3DCEA" w14:textId="31ABF2BB" w:rsidR="009A44BE" w:rsidRPr="006E470F" w:rsidRDefault="009A44BE" w:rsidP="009A44B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E470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EC7DD" w14:textId="09E52691" w:rsidR="009A44BE" w:rsidRPr="006E470F" w:rsidRDefault="002032B5" w:rsidP="009A44B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62E5F" w14:textId="60E6DE8F" w:rsidR="009A44BE" w:rsidRPr="006E470F" w:rsidRDefault="002032B5" w:rsidP="009A44B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FEDB81E" w14:textId="6D0970CA" w:rsidR="009A44BE" w:rsidRPr="006E470F" w:rsidRDefault="00E3688C" w:rsidP="009A44B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6E470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175326" w:rsidRPr="006E470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D4D49" w14:textId="3A1344DC" w:rsidR="009A44BE" w:rsidRPr="006E470F" w:rsidRDefault="002032B5" w:rsidP="00AF4CC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75.00</w:t>
            </w:r>
          </w:p>
        </w:tc>
      </w:tr>
      <w:tr w:rsidR="00BD03F7" w:rsidRPr="0060387E" w14:paraId="68525C35" w14:textId="77777777" w:rsidTr="00B24550">
        <w:trPr>
          <w:trHeight w:val="794"/>
          <w:jc w:val="center"/>
        </w:trPr>
        <w:tc>
          <w:tcPr>
            <w:tcW w:w="2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A50A8" w14:textId="020302D8" w:rsidR="009A44BE" w:rsidRPr="006E470F" w:rsidRDefault="004339D9" w:rsidP="009D1D4E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E470F">
              <w:rPr>
                <w:rFonts w:ascii="Museo 300" w:hAnsi="Museo 300" w:cs="Arial"/>
                <w:sz w:val="20"/>
                <w:szCs w:val="20"/>
                <w:lang w:eastAsia="es-SV"/>
              </w:rPr>
              <w:t>Promover y difundir las diversas actividades</w:t>
            </w:r>
            <w:r w:rsidR="005771D5" w:rsidRPr="006E470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6E470F">
              <w:rPr>
                <w:rFonts w:ascii="Museo 300" w:hAnsi="Museo 300" w:cs="Arial"/>
                <w:sz w:val="20"/>
                <w:szCs w:val="20"/>
                <w:lang w:eastAsia="es-SV"/>
              </w:rPr>
              <w:t>institucionales, en cuanto a la seguridad jurídica de la tenencia de la tierra y la transformación e innovación agropecuaria.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CE4F78C" w14:textId="75954525" w:rsidR="009A44BE" w:rsidRPr="006E470F" w:rsidRDefault="009A44BE" w:rsidP="009A44B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E470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6F9B0BD" w14:textId="56CA5445" w:rsidR="009A44BE" w:rsidRPr="006E470F" w:rsidRDefault="002032B5" w:rsidP="009A44BE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E3EAA" w14:textId="37C73F8C" w:rsidR="009A44BE" w:rsidRPr="006E470F" w:rsidRDefault="004339D9" w:rsidP="009A44B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E470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6F147" w14:textId="1473BBC4" w:rsidR="009A44BE" w:rsidRPr="006E470F" w:rsidRDefault="002032B5" w:rsidP="00564EC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2EB64" w14:textId="3FDCA14B" w:rsidR="009A44BE" w:rsidRPr="006E470F" w:rsidRDefault="002032B5" w:rsidP="009A44B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C1D1074" w14:textId="2BD92719" w:rsidR="009A44BE" w:rsidRPr="006E470F" w:rsidRDefault="002032B5" w:rsidP="009A44B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2032B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03AA" w14:textId="543B1C94" w:rsidR="009A44BE" w:rsidRPr="006E470F" w:rsidRDefault="00BB32A5" w:rsidP="009A44B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6E470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</w:tbl>
    <w:p w14:paraId="51EFB1A8" w14:textId="33D1B9A6" w:rsidR="00643B91" w:rsidRPr="00471FF1" w:rsidRDefault="00643B91" w:rsidP="00662624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2" w:name="_Toc148593761"/>
      <w:r w:rsidRPr="00471FF1">
        <w:rPr>
          <w:rFonts w:ascii="Museo 300" w:hAnsi="Museo 300"/>
          <w:b/>
          <w:color w:val="000000" w:themeColor="text1"/>
          <w:sz w:val="24"/>
          <w:szCs w:val="24"/>
        </w:rPr>
        <w:lastRenderedPageBreak/>
        <w:t xml:space="preserve">UNIDAD DE </w:t>
      </w:r>
      <w:r w:rsidR="006416F7" w:rsidRPr="00471FF1">
        <w:rPr>
          <w:rFonts w:ascii="Museo 300" w:hAnsi="Museo 300"/>
          <w:b/>
          <w:color w:val="000000" w:themeColor="text1"/>
          <w:sz w:val="24"/>
          <w:szCs w:val="24"/>
        </w:rPr>
        <w:t>COMPRAS PÚBLICAS</w:t>
      </w:r>
      <w:bookmarkEnd w:id="12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5"/>
        <w:gridCol w:w="985"/>
        <w:gridCol w:w="1266"/>
        <w:gridCol w:w="1847"/>
        <w:gridCol w:w="1287"/>
        <w:gridCol w:w="1425"/>
        <w:gridCol w:w="1374"/>
        <w:gridCol w:w="1380"/>
      </w:tblGrid>
      <w:tr w:rsidR="00662624" w:rsidRPr="000015E2" w14:paraId="00112489" w14:textId="77777777" w:rsidTr="00556796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2A7682" w14:textId="77777777" w:rsidR="00662624" w:rsidRPr="000015E2" w:rsidRDefault="00662624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734AE5" w:rsidRPr="000015E2" w14:paraId="35FFE867" w14:textId="77777777" w:rsidTr="00B16CFE">
        <w:trPr>
          <w:trHeight w:val="510"/>
          <w:tblHeader/>
          <w:jc w:val="center"/>
        </w:trPr>
        <w:tc>
          <w:tcPr>
            <w:tcW w:w="1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37F5DC2" w14:textId="77777777" w:rsidR="00643B91" w:rsidRPr="00324404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83CD29C" w14:textId="77777777" w:rsidR="00643B91" w:rsidRPr="00324404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068A3AE" w14:textId="77777777" w:rsidR="00643B91" w:rsidRPr="00324404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95C3189" w14:textId="77777777" w:rsidR="00643B91" w:rsidRPr="00324404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40E5411E" w14:textId="77777777" w:rsidR="00643B91" w:rsidRPr="00324404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734AE5" w:rsidRPr="000015E2" w14:paraId="11D51BE1" w14:textId="77777777" w:rsidTr="00B16CFE">
        <w:trPr>
          <w:trHeight w:val="510"/>
          <w:tblHeader/>
          <w:jc w:val="center"/>
        </w:trPr>
        <w:tc>
          <w:tcPr>
            <w:tcW w:w="1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5837C5A" w14:textId="77777777" w:rsidR="00643B91" w:rsidRPr="00324404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04666BC" w14:textId="77777777" w:rsidR="00643B91" w:rsidRPr="00324404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7DFEC32" w14:textId="51BC2FE0" w:rsidR="00643B91" w:rsidRPr="00324404" w:rsidRDefault="00B24550" w:rsidP="00B16C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B24550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6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4753951" w14:textId="77777777" w:rsidR="00643B91" w:rsidRPr="00324404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024BBB6" w14:textId="376D82DF" w:rsidR="00643B91" w:rsidRPr="00324404" w:rsidRDefault="00B24550" w:rsidP="00B16C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B24550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1C41DC15" w14:textId="77777777" w:rsidR="00643B91" w:rsidRPr="00324404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5A4D67E" w14:textId="77F17E85" w:rsidR="00643B91" w:rsidRPr="00324404" w:rsidRDefault="00B24550" w:rsidP="00B16C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B24550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FC55EDD" w14:textId="77777777" w:rsidR="00643B91" w:rsidRPr="00324404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734AE5" w:rsidRPr="000015E2" w14:paraId="2AF57E15" w14:textId="77777777" w:rsidTr="00B24550">
        <w:trPr>
          <w:trHeight w:val="850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B472D" w14:textId="57AD1D43" w:rsidR="007E0F29" w:rsidRPr="00F35050" w:rsidRDefault="00326BEC" w:rsidP="00A93E9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Elaborar en coordinación con las unidades solicitantes</w:t>
            </w:r>
            <w:r w:rsidR="0041322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y la Unidad Financiera Institucional la Planificación Anual de Compras</w:t>
            </w:r>
            <w:r w:rsidR="0041322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(PAC) según las necesidades para el ejercicio 2024.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B066B47" w14:textId="2B5702F5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04E6C25" w14:textId="36C8D5EF" w:rsidR="007E0F29" w:rsidRPr="00EC1C83" w:rsidRDefault="007B453A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789C0" w14:textId="57A50CB7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C816F" w14:textId="6573F34B" w:rsidR="007E0F29" w:rsidRPr="00EC1C83" w:rsidRDefault="007B453A" w:rsidP="00B756D3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E74BD" w14:textId="737744CD" w:rsidR="007E0F29" w:rsidRPr="00EC1C83" w:rsidRDefault="00FF17E0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14269" w14:textId="4F6D283C" w:rsidR="007E0F29" w:rsidRPr="001A11FC" w:rsidRDefault="00B756D3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B756D3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BDA87B" w14:textId="5CC17E5F" w:rsidR="007E0F29" w:rsidRPr="003E583B" w:rsidRDefault="00FF17E0" w:rsidP="00E5496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</w:t>
            </w:r>
            <w:r w:rsidR="001A11F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734AE5" w:rsidRPr="000015E2" w14:paraId="425ABCF4" w14:textId="77777777" w:rsidTr="00B24550">
        <w:trPr>
          <w:trHeight w:val="850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2A7CC" w14:textId="2154C697" w:rsidR="007E0F29" w:rsidRPr="00F35050" w:rsidRDefault="00326BEC" w:rsidP="00A93E9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trimestral a la autoridad competente</w:t>
            </w:r>
            <w:r w:rsidR="0041322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de la Institución sobre las contrataciones que sean realizadas.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61C117B" w14:textId="1F1C3F7B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DD76364" w14:textId="0D1FCD6E" w:rsidR="007E0F29" w:rsidRPr="00EC1C83" w:rsidRDefault="00B16CFE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CC6A7" w14:textId="7E048F20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Informe de compras realizadas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DA78C" w14:textId="03FD0E22" w:rsidR="007E0F29" w:rsidRPr="00EC1C83" w:rsidRDefault="00B16CFE" w:rsidP="00027BC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16625" w14:textId="7A6F8355" w:rsidR="007E0F29" w:rsidRPr="00EC1C83" w:rsidRDefault="00B16CFE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D3893CD" w14:textId="41B3147B" w:rsidR="007E0F29" w:rsidRPr="00352B09" w:rsidRDefault="00AA416D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AA416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AEAB3" w14:textId="77A85C34" w:rsidR="007E0F29" w:rsidRPr="003E583B" w:rsidRDefault="00B16CFE" w:rsidP="00E5496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66.67</w:t>
            </w:r>
          </w:p>
        </w:tc>
      </w:tr>
      <w:tr w:rsidR="00734AE5" w:rsidRPr="000015E2" w14:paraId="605167B0" w14:textId="77777777" w:rsidTr="00B24550">
        <w:trPr>
          <w:trHeight w:val="850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FB402" w14:textId="6882D0E7" w:rsidR="007E0F29" w:rsidRPr="00F35050" w:rsidRDefault="00326BEC" w:rsidP="008B2C5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Proporcionar a la DINAC oportunamente toda la información que sea requerida.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B7982A0" w14:textId="0BCE7A56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F94FC0E" w14:textId="52BD74A4" w:rsidR="007E0F29" w:rsidRPr="00EC1C83" w:rsidRDefault="00AA416D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68D50" w14:textId="0EB1F109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80304" w14:textId="433FFA73" w:rsidR="007E0F29" w:rsidRPr="00EC1C83" w:rsidRDefault="00AA416D" w:rsidP="0038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78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878D5" w14:textId="0CBD2925" w:rsidR="007E0F29" w:rsidRPr="00EC1C83" w:rsidRDefault="00AA416D" w:rsidP="00326BE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2206F0D" w14:textId="66DFA83F" w:rsidR="007E0F29" w:rsidRPr="00CF58EC" w:rsidRDefault="00AA416D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A416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12050" w14:textId="7F282C7F" w:rsidR="007E0F29" w:rsidRPr="003E583B" w:rsidRDefault="00AA416D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33.33</w:t>
            </w:r>
          </w:p>
        </w:tc>
      </w:tr>
      <w:tr w:rsidR="00734AE5" w:rsidRPr="000015E2" w14:paraId="39ED3ABE" w14:textId="77777777" w:rsidTr="00B24550">
        <w:trPr>
          <w:trHeight w:val="850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3C7D8" w14:textId="35129B4A" w:rsidR="007E0F29" w:rsidRPr="00F35050" w:rsidRDefault="00326BEC" w:rsidP="005771D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Verificar</w:t>
            </w:r>
            <w:r w:rsidR="0041322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la estimación financiera o disponibilidad presupuestaria para el ejercicio 2023 previo a contra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tación </w:t>
            </w: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de todo proceso de compra o la autorización de modificaciones por incremento.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167B70" w14:textId="65190014" w:rsidR="007E0F29" w:rsidRPr="00EC1C83" w:rsidRDefault="00F83D20" w:rsidP="00326BEC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38A6CF4" w14:textId="4720C3DB" w:rsidR="007E0F29" w:rsidRPr="00EC1C83" w:rsidRDefault="0031175C" w:rsidP="00AD56F5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28A62" w14:textId="53351820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39EDA" w14:textId="4A1B39D4" w:rsidR="007E0F29" w:rsidRPr="00EC1C83" w:rsidRDefault="0031175C" w:rsidP="0031175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  <w:r w:rsidR="00326BEC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79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1F574" w14:textId="6740A1C4" w:rsidR="007E0F29" w:rsidRPr="00EC1C83" w:rsidRDefault="0031175C" w:rsidP="0066262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162181D" w14:textId="6BD97B49" w:rsidR="007E0F29" w:rsidRPr="00E64D55" w:rsidRDefault="007B453A" w:rsidP="00A851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B453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3FA7C" w14:textId="288FF1FA" w:rsidR="007E0F29" w:rsidRPr="003E583B" w:rsidRDefault="0031175C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</w:tbl>
    <w:p w14:paraId="7FD32B11" w14:textId="77777777" w:rsidR="007D647E" w:rsidRPr="00FB20ED" w:rsidRDefault="007D647E" w:rsidP="00DE15EE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13" w:name="_Toc148593762"/>
      <w:r w:rsidRPr="00FB20ED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FINANCIERA INSTITUCIONAL (UFI)</w:t>
      </w:r>
      <w:bookmarkEnd w:id="13"/>
    </w:p>
    <w:tbl>
      <w:tblPr>
        <w:tblW w:w="53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987"/>
        <w:gridCol w:w="986"/>
        <w:gridCol w:w="1852"/>
        <w:gridCol w:w="1132"/>
        <w:gridCol w:w="1132"/>
        <w:gridCol w:w="1275"/>
        <w:gridCol w:w="1261"/>
      </w:tblGrid>
      <w:tr w:rsidR="00645232" w:rsidRPr="000015E2" w14:paraId="52845A99" w14:textId="77777777" w:rsidTr="00490640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53A240" w14:textId="77777777" w:rsidR="00645232" w:rsidRPr="000015E2" w:rsidRDefault="00645232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490640" w:rsidRPr="000015E2" w14:paraId="566B2E80" w14:textId="77777777" w:rsidTr="00490640">
        <w:trPr>
          <w:trHeight w:val="510"/>
          <w:tblHeader/>
          <w:jc w:val="center"/>
        </w:trPr>
        <w:tc>
          <w:tcPr>
            <w:tcW w:w="19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3282768" w14:textId="77777777" w:rsidR="007D647E" w:rsidRPr="00324404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0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67CA0EB" w14:textId="77777777" w:rsidR="007D647E" w:rsidRPr="00324404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6360C92" w14:textId="77777777" w:rsidR="007D647E" w:rsidRPr="00324404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80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28D1588" w14:textId="77777777" w:rsidR="007D647E" w:rsidRPr="00324404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197FC9BE" w14:textId="77777777" w:rsidR="007D647E" w:rsidRPr="00324404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490640" w:rsidRPr="000015E2" w14:paraId="1A47F70D" w14:textId="77777777" w:rsidTr="00490640">
        <w:trPr>
          <w:trHeight w:val="510"/>
          <w:tblHeader/>
          <w:jc w:val="center"/>
        </w:trPr>
        <w:tc>
          <w:tcPr>
            <w:tcW w:w="19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8E3D258" w14:textId="77777777" w:rsidR="007D647E" w:rsidRPr="00324404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7095EC0" w14:textId="77777777" w:rsidR="007D647E" w:rsidRPr="00324404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D84AAFE" w14:textId="4C620AB1" w:rsidR="003A6AE1" w:rsidRPr="00324404" w:rsidRDefault="002A62CB" w:rsidP="0074061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2A62CB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6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5A09170" w14:textId="77777777" w:rsidR="007D647E" w:rsidRPr="00324404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BF8543F" w14:textId="193461ED" w:rsidR="003A6AE1" w:rsidRPr="00324404" w:rsidRDefault="002A62CB" w:rsidP="0074061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2A62CB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0C4D792" w14:textId="77777777" w:rsidR="007D647E" w:rsidRPr="00324404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A8EB80F" w14:textId="57150116" w:rsidR="003A6AE1" w:rsidRPr="00324404" w:rsidRDefault="002A62CB" w:rsidP="0074061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2A62CB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037DDE2" w14:textId="77777777" w:rsidR="007D647E" w:rsidRPr="00324404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490640" w:rsidRPr="000015E2" w14:paraId="353C4AF8" w14:textId="77777777" w:rsidTr="00490640">
        <w:trPr>
          <w:trHeight w:val="1644"/>
          <w:jc w:val="center"/>
        </w:trPr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804B" w14:textId="0B00B96C" w:rsidR="007D647E" w:rsidRPr="00B314EB" w:rsidRDefault="007D647E" w:rsidP="00FE33C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Consolidar la información de los recursos necesarios de las unidades organizativas, que garanticen el normal funcionamiento del Instituto, a efecto de satisfacer las necesidades en cumplimiento de los objetivos institucionales, mediante la formulación y presentación del proyecto de presupuesto.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D8F9D88" w14:textId="77777777" w:rsidR="007D647E" w:rsidRPr="00537A1B" w:rsidRDefault="007D647E" w:rsidP="00FE33C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9B2D8A" w14:textId="0959B8CE" w:rsidR="007D647E" w:rsidRPr="00537A1B" w:rsidRDefault="00057149" w:rsidP="00FE33C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EFDBE" w14:textId="77777777" w:rsidR="007D647E" w:rsidRPr="00537A1B" w:rsidRDefault="007D647E" w:rsidP="00FE33C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Formulación del Presupuesto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9508C" w14:textId="4CD6FCC3" w:rsidR="007D647E" w:rsidRPr="00537A1B" w:rsidRDefault="00057149" w:rsidP="006555A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="00914A79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0"/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3BB43" w14:textId="6DE1DE96" w:rsidR="007D647E" w:rsidRPr="00537A1B" w:rsidRDefault="00296D0A" w:rsidP="00FE33C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5D3E038" w14:textId="64E298B8" w:rsidR="007D647E" w:rsidRPr="003E583B" w:rsidRDefault="00296D0A" w:rsidP="00FE33C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96D0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D86E2" w14:textId="75F3064E" w:rsidR="007D647E" w:rsidRPr="003E583B" w:rsidRDefault="00296D0A" w:rsidP="00FE33C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  <w:r w:rsidR="00914A7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0.00</w:t>
            </w:r>
          </w:p>
        </w:tc>
      </w:tr>
      <w:tr w:rsidR="00490640" w:rsidRPr="000015E2" w14:paraId="7BA14628" w14:textId="77777777" w:rsidTr="00490640">
        <w:trPr>
          <w:trHeight w:val="1304"/>
          <w:jc w:val="center"/>
        </w:trPr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00B35" w14:textId="2602927E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Determinar el comportamiento y clasificación de los gastos generados mediante el Fondo Circulante de Monto Fijo para la toma de decisiones de las autoridades superiores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4AACF2" w14:textId="2FBACB74" w:rsidR="00DD28D1" w:rsidRDefault="0029488C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DD99EB3" w14:textId="237942B9" w:rsidR="00DD28D1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A0A40" w14:textId="7029BDA5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80F32" w14:textId="17B02F08" w:rsidR="00DD28D1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BB1C0" w14:textId="3F3994E8" w:rsidR="00DD28D1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1EF029F" w14:textId="20DD7ED5" w:rsidR="00DD28D1" w:rsidRPr="00DD28D1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740613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44894" w14:textId="1CC44FBE" w:rsidR="00DD28D1" w:rsidRDefault="00740613" w:rsidP="0074061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</w:t>
            </w:r>
            <w:r w:rsidR="0013612D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5.00</w:t>
            </w:r>
          </w:p>
        </w:tc>
      </w:tr>
      <w:tr w:rsidR="00490640" w:rsidRPr="000015E2" w14:paraId="1B26A835" w14:textId="77777777" w:rsidTr="00490640">
        <w:trPr>
          <w:trHeight w:val="1531"/>
          <w:jc w:val="center"/>
        </w:trPr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CEC7" w14:textId="5C916B3F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a Presidencia Institucional un Informe de Seguimiento, Control y Ejecución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de las disponibilidades presupuestarias contenidas en los recursos financieros asignados y ejecutados mensualmente a cada unidad organizativa.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4D9B75" w14:textId="561905FF" w:rsidR="00DD28D1" w:rsidRPr="00537A1B" w:rsidRDefault="0029488C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E51B850" w14:textId="0C179768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8A29D" w14:textId="7777777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33ACD" w14:textId="3A6D1B8D" w:rsidR="00DD28D1" w:rsidRPr="00537A1B" w:rsidRDefault="00740613" w:rsidP="00296D0A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3952D" w14:textId="14DDB4A1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ECEBCDB" w14:textId="12BE8874" w:rsidR="00DD28D1" w:rsidRPr="0029488C" w:rsidRDefault="00490640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740613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011C6" w14:textId="7A74D845" w:rsidR="00DD28D1" w:rsidRPr="003E583B" w:rsidRDefault="00111BC2" w:rsidP="0078521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</w:t>
            </w:r>
            <w:r w:rsidR="005D68CC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490640" w:rsidRPr="000015E2" w14:paraId="46761DF3" w14:textId="77777777" w:rsidTr="00490640">
        <w:trPr>
          <w:trHeight w:val="1474"/>
          <w:jc w:val="center"/>
        </w:trPr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D0ED5" w14:textId="686B0FE9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informe de seguimiento a Presidencia Institucional, relacionado a las operaciones financieras reportadas por el Departamento de Presupuesto, Tesorería, Contabilidad y el Fondo Circulante de Monto Fijo.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9EEF82D" w14:textId="2FC073B3" w:rsidR="00DD28D1" w:rsidRPr="00537A1B" w:rsidRDefault="008130F3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FB3C312" w14:textId="4ECBC302" w:rsidR="00DD28D1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F5284" w14:textId="3037D69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D8F01" w14:textId="2E214299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41FB6" w14:textId="471EC4B4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24156D2" w14:textId="2CF765E2" w:rsidR="00DD28D1" w:rsidRPr="00DD28D1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40613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C77A0" w14:textId="34600510" w:rsidR="00DD28D1" w:rsidRPr="003E583B" w:rsidRDefault="00740613" w:rsidP="0074061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</w:t>
            </w:r>
            <w:r w:rsidR="0013612D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5.00</w:t>
            </w:r>
          </w:p>
        </w:tc>
      </w:tr>
      <w:tr w:rsidR="00EC6B42" w:rsidRPr="000015E2" w14:paraId="0CEFBE8E" w14:textId="77777777" w:rsidTr="00142A46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25EE123" w14:textId="77777777" w:rsidR="00EC6B42" w:rsidRPr="00324404" w:rsidRDefault="00EC6B42" w:rsidP="00112CB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002060"/>
                <w:sz w:val="18"/>
                <w:szCs w:val="18"/>
                <w:lang w:eastAsia="es-SV"/>
              </w:rPr>
              <w:lastRenderedPageBreak/>
              <w:t xml:space="preserve">Unidad Financiera Institucional (UFI) (Continuación) </w:t>
            </w:r>
          </w:p>
        </w:tc>
      </w:tr>
      <w:tr w:rsidR="00490640" w:rsidRPr="000015E2" w14:paraId="494FF7D6" w14:textId="77777777" w:rsidTr="00142A46">
        <w:trPr>
          <w:trHeight w:val="1077"/>
          <w:jc w:val="center"/>
        </w:trPr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B379" w14:textId="149A2324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Generar informe sobre los ingresos propios de la institución en las distintas fuentes de financiamiento para sostenibilidad presupuestaria.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66507F8" w14:textId="092FBDC2" w:rsidR="00DD28D1" w:rsidRPr="00537A1B" w:rsidRDefault="008130F3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EF74DB" w14:textId="6D16B6C4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62E580" w14:textId="535C0DB8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B4794" w14:textId="763B8E37" w:rsidR="00DD28D1" w:rsidRPr="00537A1B" w:rsidRDefault="00740613" w:rsidP="00FD534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C5B7B4" w14:textId="57500421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D256469" w14:textId="6D190E97" w:rsidR="00DD28D1" w:rsidRPr="003E583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40613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D8D3" w14:textId="31C3173B" w:rsidR="00DD28D1" w:rsidRPr="003E583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490640" w:rsidRPr="000015E2" w14:paraId="1839B797" w14:textId="77777777" w:rsidTr="00142A46">
        <w:trPr>
          <w:trHeight w:val="1077"/>
          <w:jc w:val="center"/>
        </w:trPr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5E7B" w14:textId="3055CCE7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Realizar el cierre contable de las operaciones del periodo que permita elaborar y presentar los Estados Financieros a las instancias correspondientes, dentro del tiempo establecido para ello.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8A94BC" w14:textId="66A292EE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178DA65" w14:textId="5A44B3A4" w:rsidR="00DD28D1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F3652" w14:textId="3D483D66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Cierre contable presentado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3DBA2" w14:textId="2DB85EFD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D8270" w14:textId="296C8B2B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81B917" w14:textId="7042B6EE" w:rsidR="00DD28D1" w:rsidRPr="00C36437" w:rsidRDefault="00C36437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C3643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771D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55E3" w14:textId="27B4153D" w:rsidR="00DD28D1" w:rsidRPr="003E583B" w:rsidRDefault="00740613" w:rsidP="00020CE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490640" w:rsidRPr="000015E2" w14:paraId="6CFFD8C9" w14:textId="77777777" w:rsidTr="00142A46">
        <w:trPr>
          <w:trHeight w:val="1077"/>
          <w:jc w:val="center"/>
        </w:trPr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96C6" w14:textId="2806C688" w:rsidR="00DD28D1" w:rsidRPr="00B314EB" w:rsidRDefault="008130F3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130F3">
              <w:rPr>
                <w:rFonts w:ascii="Museo 300" w:hAnsi="Museo 300" w:cs="Arial"/>
                <w:sz w:val="20"/>
                <w:szCs w:val="20"/>
                <w:lang w:eastAsia="es-SV"/>
              </w:rPr>
              <w:t>Realizar el seguimiento de los riesgos relacionados a la Unidad Financiera Institucional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1BEF18" w14:textId="7777777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B011EF" w14:textId="7B73906B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CC9BA" w14:textId="7777777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3BE7D" w14:textId="70CA98FF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F73B0" w14:textId="1B9FD346" w:rsidR="00DD28D1" w:rsidRPr="00537A1B" w:rsidRDefault="007406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1B5FC35" w14:textId="4A70BB53" w:rsidR="00DD28D1" w:rsidRPr="00C36437" w:rsidRDefault="00C36437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C3643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771D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4BDB" w14:textId="632262ED" w:rsidR="00DD28D1" w:rsidRPr="003E583B" w:rsidRDefault="00FB20ED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</w:tbl>
    <w:p w14:paraId="733A23C3" w14:textId="2B168C3D" w:rsidR="00142A46" w:rsidRDefault="00142A46">
      <w:pPr>
        <w:rPr>
          <w:rFonts w:ascii="Museo 300" w:hAnsi="Museo 300"/>
          <w:b/>
          <w:sz w:val="10"/>
          <w:szCs w:val="10"/>
          <w:lang w:val="es-MX"/>
        </w:rPr>
      </w:pPr>
    </w:p>
    <w:p w14:paraId="1B0EB776" w14:textId="77777777" w:rsidR="00142A46" w:rsidRDefault="00142A46">
      <w:pPr>
        <w:rPr>
          <w:rFonts w:ascii="Museo 300" w:hAnsi="Museo 300"/>
          <w:b/>
          <w:sz w:val="10"/>
          <w:szCs w:val="10"/>
          <w:lang w:val="es-MX"/>
        </w:rPr>
      </w:pPr>
      <w:r>
        <w:rPr>
          <w:rFonts w:ascii="Museo 300" w:hAnsi="Museo 300"/>
          <w:b/>
          <w:sz w:val="10"/>
          <w:szCs w:val="10"/>
          <w:lang w:val="es-MX"/>
        </w:rPr>
        <w:br w:type="page"/>
      </w:r>
    </w:p>
    <w:p w14:paraId="28A69466" w14:textId="42996D2C" w:rsidR="00302F62" w:rsidRPr="00471FF1" w:rsidRDefault="00302F62" w:rsidP="004249D1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4" w:name="_Toc148593763"/>
      <w:r w:rsidRPr="00471FF1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PLANIFICACIÓN</w:t>
      </w:r>
      <w:bookmarkEnd w:id="14"/>
    </w:p>
    <w:tbl>
      <w:tblPr>
        <w:tblW w:w="52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6"/>
        <w:gridCol w:w="985"/>
        <w:gridCol w:w="985"/>
        <w:gridCol w:w="1559"/>
        <w:gridCol w:w="1133"/>
        <w:gridCol w:w="1133"/>
        <w:gridCol w:w="1276"/>
        <w:gridCol w:w="1273"/>
      </w:tblGrid>
      <w:tr w:rsidR="009C356F" w:rsidRPr="000015E2" w14:paraId="1797BC37" w14:textId="77777777" w:rsidTr="00490640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BF7928" w14:textId="77777777" w:rsidR="009C356F" w:rsidRPr="000015E2" w:rsidRDefault="009C356F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490640" w:rsidRPr="000015E2" w14:paraId="00E594F2" w14:textId="77777777" w:rsidTr="00490640">
        <w:trPr>
          <w:trHeight w:val="510"/>
          <w:tblHeader/>
          <w:jc w:val="center"/>
        </w:trPr>
        <w:tc>
          <w:tcPr>
            <w:tcW w:w="19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997D956" w14:textId="77777777" w:rsidR="00302F62" w:rsidRPr="00324404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 xml:space="preserve">Actividad específica 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1796845" w14:textId="77777777" w:rsidR="00302F62" w:rsidRPr="00324404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Metas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9A20977" w14:textId="77777777" w:rsidR="00302F62" w:rsidRPr="00324404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851F15F" w14:textId="77777777" w:rsidR="00302F62" w:rsidRPr="00324404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Logros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3AA5ACDE" w14:textId="77777777" w:rsidR="00302F62" w:rsidRPr="00324404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Porcentaje de Cumplimiento</w:t>
            </w:r>
          </w:p>
        </w:tc>
      </w:tr>
      <w:tr w:rsidR="00490640" w:rsidRPr="000015E2" w14:paraId="164EAC28" w14:textId="77777777" w:rsidTr="00490640">
        <w:trPr>
          <w:trHeight w:val="510"/>
          <w:tblHeader/>
          <w:jc w:val="center"/>
        </w:trPr>
        <w:tc>
          <w:tcPr>
            <w:tcW w:w="19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28FC8A8" w14:textId="77777777" w:rsidR="00302F62" w:rsidRPr="00324404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111861C" w14:textId="77777777" w:rsidR="00302F62" w:rsidRPr="00324404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852C488" w14:textId="3A0B43CF" w:rsidR="0033088C" w:rsidRPr="00324404" w:rsidRDefault="00490640" w:rsidP="0067653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490640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A4A9DA1" w14:textId="77777777" w:rsidR="00302F62" w:rsidRPr="00324404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  <w:tc>
          <w:tcPr>
            <w:tcW w:w="4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B8DE5A8" w14:textId="44BE956E" w:rsidR="0033088C" w:rsidRPr="00324404" w:rsidRDefault="00490640" w:rsidP="0067653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490640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DB03266" w14:textId="77777777" w:rsidR="00302F62" w:rsidRPr="00324404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B8A611F" w14:textId="23447919" w:rsidR="0033088C" w:rsidRPr="00324404" w:rsidRDefault="00490640" w:rsidP="0067653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490640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6BCDBF3" w14:textId="77777777" w:rsidR="00302F62" w:rsidRPr="00324404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324404">
              <w:rPr>
                <w:rFonts w:ascii="Museo 300" w:hAnsi="Museo 300" w:cs="Arial"/>
                <w:b/>
                <w:bCs/>
                <w:color w:val="FFFFFF"/>
                <w:sz w:val="18"/>
                <w:szCs w:val="18"/>
                <w:lang w:eastAsia="es-SV"/>
              </w:rPr>
              <w:t>Anual</w:t>
            </w:r>
          </w:p>
        </w:tc>
      </w:tr>
      <w:tr w:rsidR="00490640" w:rsidRPr="000015E2" w14:paraId="547A620D" w14:textId="77777777" w:rsidTr="00142A46">
        <w:trPr>
          <w:trHeight w:val="850"/>
          <w:jc w:val="center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94FA7" w14:textId="77777777" w:rsidR="00AE06DE" w:rsidRPr="00F45442" w:rsidRDefault="00AE06DE" w:rsidP="0090368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Brindar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apoyo técnico a las diferentes unidades organizativas para la revisión y actualización de 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la normativa institucional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815F0F" w14:textId="77777777" w:rsidR="00AE06DE" w:rsidRPr="001C5C31" w:rsidRDefault="00AE06DE" w:rsidP="0090368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288E6D" w14:textId="16CCBDA6" w:rsidR="00AE06DE" w:rsidRPr="001C5C31" w:rsidRDefault="0067653A" w:rsidP="0090368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CDADA" w14:textId="10C7523A" w:rsidR="00AE06DE" w:rsidRPr="001C5C31" w:rsidRDefault="00AE06DE" w:rsidP="002829F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Informe </w:t>
            </w:r>
            <w:r w:rsidR="002829FD">
              <w:rPr>
                <w:rFonts w:ascii="Museo 300" w:hAnsi="Museo 300" w:cs="Arial"/>
                <w:sz w:val="20"/>
                <w:szCs w:val="20"/>
                <w:lang w:eastAsia="es-SV"/>
              </w:rPr>
              <w:t>elaborado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48E6D" w14:textId="57815FA6" w:rsidR="00AE06DE" w:rsidRPr="001C5C31" w:rsidRDefault="0067653A" w:rsidP="0067653A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  <w:r w:rsidR="00490640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81"/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28AC09" w14:textId="1378940B" w:rsidR="00AE06DE" w:rsidRPr="001C5C31" w:rsidRDefault="0067653A" w:rsidP="0090368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5CB734" w14:textId="66CB4DEB" w:rsidR="00AE06DE" w:rsidRPr="002E08CF" w:rsidRDefault="00A61CF5" w:rsidP="0073644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82746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08E0" w14:textId="4E80B9D7" w:rsidR="00AE06DE" w:rsidRPr="003E583B" w:rsidRDefault="0067653A" w:rsidP="002829F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490640" w:rsidRPr="000015E2" w14:paraId="0943B195" w14:textId="77777777" w:rsidTr="00142A46">
        <w:trPr>
          <w:trHeight w:val="624"/>
          <w:jc w:val="center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34B0A" w14:textId="77777777" w:rsidR="00A72AB9" w:rsidRPr="00F45442" w:rsidRDefault="00A72AB9" w:rsidP="008C2CF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Dar s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eguimiento al PAO Institucional.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C12C248" w14:textId="77777777" w:rsidR="00A72AB9" w:rsidRPr="001C5C31" w:rsidRDefault="00A72AB9" w:rsidP="008C2CF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6B4238B" w14:textId="62FE5BBE" w:rsidR="00A72AB9" w:rsidRPr="001C5C31" w:rsidRDefault="0067653A" w:rsidP="008C2CF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447BD" w14:textId="77777777" w:rsidR="00A72AB9" w:rsidRPr="001C5C31" w:rsidRDefault="00A72AB9" w:rsidP="008C2CF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Seguimiento realizado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00F8FF" w14:textId="0427229D" w:rsidR="00A72AB9" w:rsidRPr="001C5C31" w:rsidRDefault="0067653A" w:rsidP="0039407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D3896" w14:textId="5EFDDD23" w:rsidR="00A72AB9" w:rsidRPr="001C5C31" w:rsidRDefault="0067653A" w:rsidP="008C2CF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350A630" w14:textId="6CCF3033" w:rsidR="00A72AB9" w:rsidRPr="003E583B" w:rsidRDefault="00A61CF5" w:rsidP="008C2CF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61CF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2F163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5527" w14:textId="0669C31F" w:rsidR="00A72AB9" w:rsidRPr="003E583B" w:rsidRDefault="0067653A" w:rsidP="000D5CB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490640" w:rsidRPr="000015E2" w14:paraId="52C4DC33" w14:textId="77777777" w:rsidTr="00142A46">
        <w:trPr>
          <w:trHeight w:val="624"/>
          <w:jc w:val="center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5453A" w14:textId="1B0C46BE" w:rsidR="002E08CF" w:rsidRPr="00F45442" w:rsidRDefault="002E08CF" w:rsidP="002E08C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Dar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seguimiento al Plan de Trabajo Institucional.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4EDAC04" w14:textId="77777777" w:rsidR="002E08CF" w:rsidRPr="001C5C31" w:rsidRDefault="002E08CF" w:rsidP="002E08C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ED0FA9" w14:textId="1F0B7163" w:rsidR="002E08CF" w:rsidRPr="001C5C31" w:rsidRDefault="0067653A" w:rsidP="002E08C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EAA21" w14:textId="77777777" w:rsidR="002E08CF" w:rsidRPr="001C5C31" w:rsidRDefault="002E08CF" w:rsidP="002E08C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Seguimiento realizado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15E66" w14:textId="2C223B9F" w:rsidR="002E08CF" w:rsidRPr="001C5C31" w:rsidRDefault="0067653A" w:rsidP="00A61CF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vertAlign w:val="superscript"/>
                <w:lang w:eastAsia="es-SV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F418C" w14:textId="572FF8AC" w:rsidR="002E08CF" w:rsidRPr="001C5C31" w:rsidRDefault="0067653A" w:rsidP="002E08C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BA2978A" w14:textId="14B9BF1D" w:rsidR="002E08CF" w:rsidRPr="002E08CF" w:rsidRDefault="00A61CF5" w:rsidP="002E08C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2F163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5064" w14:textId="1D1B7D60" w:rsidR="002E08CF" w:rsidRPr="003E583B" w:rsidRDefault="0067653A" w:rsidP="001074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490640" w:rsidRPr="000015E2" w14:paraId="46770AD6" w14:textId="77777777" w:rsidTr="00142A46">
        <w:trPr>
          <w:trHeight w:val="624"/>
          <w:jc w:val="center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A5895" w14:textId="5268B0B4" w:rsidR="002D11FB" w:rsidRPr="00F03490" w:rsidRDefault="002D11FB" w:rsidP="00B9558C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D11FB">
              <w:rPr>
                <w:rFonts w:ascii="Museo 300" w:hAnsi="Museo 300" w:cs="Arial"/>
                <w:sz w:val="20"/>
                <w:szCs w:val="20"/>
                <w:lang w:eastAsia="es-SV"/>
              </w:rPr>
              <w:t>Formular el Plan Anual Operativo (PAO) de la Institución.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3D520CD" w14:textId="154FCDF3" w:rsidR="002D11FB" w:rsidRPr="001C5C31" w:rsidRDefault="002D11FB" w:rsidP="00B9558C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25815B1" w14:textId="38182D23" w:rsidR="002D11FB" w:rsidRPr="001C5C31" w:rsidRDefault="00C414AC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4EA23" w14:textId="5EB7BCA1" w:rsidR="002D11FB" w:rsidRPr="001C5C31" w:rsidRDefault="002D11FB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Plan autorizado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D71B73" w14:textId="641E99D4" w:rsidR="002D11FB" w:rsidRPr="001C5C31" w:rsidRDefault="0067653A" w:rsidP="0067653A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vertAlign w:val="superscript"/>
                <w:lang w:eastAsia="es-SV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="00214A92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2"/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509B5" w14:textId="76560D42" w:rsidR="002D11FB" w:rsidRPr="001C5C31" w:rsidRDefault="0067653A" w:rsidP="00B9558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4923334" w14:textId="55E749A4" w:rsidR="002D11FB" w:rsidRPr="002E08CF" w:rsidRDefault="00142A46" w:rsidP="00B955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328C" w14:textId="5E479A54" w:rsidR="002D11FB" w:rsidRPr="003E583B" w:rsidRDefault="0067653A" w:rsidP="00B955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</w:t>
            </w:r>
            <w:r w:rsidR="00214A92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490640" w:rsidRPr="000015E2" w14:paraId="22999302" w14:textId="77777777" w:rsidTr="00490640">
        <w:trPr>
          <w:trHeight w:val="794"/>
          <w:jc w:val="center"/>
        </w:trPr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C2F3B" w14:textId="45E6C7DD" w:rsidR="00B9558C" w:rsidRPr="00F03490" w:rsidRDefault="00B9558C" w:rsidP="00B9558C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Formular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el Plan de Trabajo Institucional.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6DCE684" w14:textId="418E4898" w:rsidR="00B9558C" w:rsidRPr="001C5C31" w:rsidRDefault="00B9558C" w:rsidP="00B9558C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3842800" w14:textId="0A83CADC" w:rsidR="00B9558C" w:rsidRDefault="00B9558C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F5DDF" w14:textId="7D0A1304" w:rsidR="00B9558C" w:rsidRPr="001C5C31" w:rsidRDefault="00B9558C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Plan autorizado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0EDA2" w14:textId="4B975E9E" w:rsidR="00B9558C" w:rsidRPr="001C5C31" w:rsidRDefault="0015361F" w:rsidP="00A61CF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vertAlign w:val="superscript"/>
                <w:lang w:eastAsia="es-SV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692D7A" w14:textId="49330DFC" w:rsidR="00B9558C" w:rsidRPr="001C5C31" w:rsidRDefault="00A61CF5" w:rsidP="00B9558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2820F" w14:textId="46AC5184" w:rsidR="00B9558C" w:rsidRPr="002E08CF" w:rsidRDefault="00A61CF5" w:rsidP="00C00C8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A61CF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19AA" w14:textId="2C146929" w:rsidR="00B9558C" w:rsidRPr="003E583B" w:rsidRDefault="00214A92" w:rsidP="00B955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</w:tbl>
    <w:p w14:paraId="7C7BC64A" w14:textId="4E2739F6" w:rsidR="00302F62" w:rsidRPr="00471FF1" w:rsidRDefault="00302F62" w:rsidP="004249D1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5" w:name="_Toc148593764"/>
      <w:r w:rsidRPr="00471FF1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AUDITORÍA INTERNA</w:t>
      </w:r>
      <w:bookmarkEnd w:id="15"/>
    </w:p>
    <w:tbl>
      <w:tblPr>
        <w:tblW w:w="55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4"/>
        <w:gridCol w:w="987"/>
        <w:gridCol w:w="1263"/>
        <w:gridCol w:w="1852"/>
        <w:gridCol w:w="1129"/>
        <w:gridCol w:w="1132"/>
        <w:gridCol w:w="1373"/>
        <w:gridCol w:w="1376"/>
      </w:tblGrid>
      <w:tr w:rsidR="00BB4985" w:rsidRPr="000015E2" w14:paraId="40A92BD5" w14:textId="77777777" w:rsidTr="00113A28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C6BF65" w14:textId="77777777" w:rsidR="00BB4985" w:rsidRPr="000015E2" w:rsidRDefault="00BB4985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302F62" w:rsidRPr="000015E2" w14:paraId="11D51E78" w14:textId="77777777" w:rsidTr="00324404">
        <w:trPr>
          <w:trHeight w:val="510"/>
          <w:tblHeader/>
          <w:jc w:val="center"/>
        </w:trPr>
        <w:tc>
          <w:tcPr>
            <w:tcW w:w="18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372FAE5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D10005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9E967E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1A435359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3E135AE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302F62" w:rsidRPr="000015E2" w14:paraId="3D466623" w14:textId="77777777" w:rsidTr="00324404">
        <w:trPr>
          <w:trHeight w:val="510"/>
          <w:tblHeader/>
          <w:jc w:val="center"/>
        </w:trPr>
        <w:tc>
          <w:tcPr>
            <w:tcW w:w="18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7FE954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CB244D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E071FAE" w14:textId="6A25C6C7" w:rsidR="00A136FF" w:rsidRPr="000015E2" w:rsidRDefault="00142A46" w:rsidP="0032440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42A46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6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2572590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448C680" w14:textId="2BBDAD5E" w:rsidR="00A136FF" w:rsidRPr="000015E2" w:rsidRDefault="00142A46" w:rsidP="0032440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42A46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3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6F3F76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8667778" w14:textId="5262DB3F" w:rsidR="00A136FF" w:rsidRPr="000015E2" w:rsidRDefault="00142A46" w:rsidP="0032440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42A46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E01FCA7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183BB5" w:rsidRPr="000015E2" w14:paraId="3F638E42" w14:textId="77777777" w:rsidTr="0083504F">
        <w:trPr>
          <w:trHeight w:val="737"/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85E92" w14:textId="7A32A828" w:rsidR="00183BB5" w:rsidRPr="005E4826" w:rsidRDefault="00183BB5" w:rsidP="00183BB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Realizar examen de seguimiento a informes de la Corte de Cuentas de la Republica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580FBC7" w14:textId="5497F439" w:rsidR="00183BB5" w:rsidRPr="005E4826" w:rsidRDefault="00183BB5" w:rsidP="00183BB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47DAFC" w14:textId="64810699" w:rsidR="00183BB5" w:rsidRPr="005E4826" w:rsidRDefault="00183BB5" w:rsidP="00183BB5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8B948" w14:textId="44E6F7E5" w:rsidR="00183BB5" w:rsidRPr="005E4826" w:rsidRDefault="00183BB5" w:rsidP="00183BB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sz w:val="20"/>
                <w:szCs w:val="20"/>
                <w:lang w:eastAsia="es-SV"/>
              </w:rPr>
              <w:t>Auditoría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8E0CA" w14:textId="5FB98147" w:rsidR="00183BB5" w:rsidRPr="005E4826" w:rsidRDefault="00D14BC7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5E4826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472DD" w14:textId="6AA15995" w:rsidR="00183BB5" w:rsidRPr="005E4826" w:rsidRDefault="00D14BC7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5E4826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734B9" w14:textId="4AF68C55" w:rsidR="00183BB5" w:rsidRPr="005E4826" w:rsidRDefault="00D14BC7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45AB" w14:textId="2087CF9C" w:rsidR="00183BB5" w:rsidRPr="005E4826" w:rsidRDefault="00736447" w:rsidP="00183B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5E482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183BB5" w:rsidRPr="000015E2" w14:paraId="0C4E2A5B" w14:textId="77777777" w:rsidTr="0083504F">
        <w:trPr>
          <w:trHeight w:val="737"/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933E4" w14:textId="26D7A472" w:rsidR="00183BB5" w:rsidRPr="005E4826" w:rsidRDefault="00183BB5" w:rsidP="00183BB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sz w:val="20"/>
                <w:szCs w:val="20"/>
                <w:lang w:eastAsia="es-SV"/>
              </w:rPr>
              <w:t>Realizar examen especial de Auditoría (Diferentes áreas institucionales)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1D8903D" w14:textId="11FAB3F1" w:rsidR="00183BB5" w:rsidRPr="005E4826" w:rsidRDefault="00D14BC7" w:rsidP="00183BB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11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C2248E7" w14:textId="1F22C3AC" w:rsidR="00183BB5" w:rsidRPr="005E4826" w:rsidRDefault="00341BB3" w:rsidP="00183BB5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3B077" w14:textId="77777777" w:rsidR="00183BB5" w:rsidRPr="005E4826" w:rsidRDefault="00183BB5" w:rsidP="00183BB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sz w:val="20"/>
                <w:szCs w:val="20"/>
                <w:lang w:eastAsia="es-SV"/>
              </w:rPr>
              <w:t>Auditoría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5AA76" w14:textId="043A7BAC" w:rsidR="00183BB5" w:rsidRPr="005E4826" w:rsidRDefault="00341BB3" w:rsidP="0040105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  <w:r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3"/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9338D" w14:textId="47CFBFAB" w:rsidR="00183BB5" w:rsidRPr="005E4826" w:rsidRDefault="00341BB3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F8B9B64" w14:textId="1CAAA34B" w:rsidR="00183BB5" w:rsidRPr="005E4826" w:rsidRDefault="00341BB3" w:rsidP="00183B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341BB3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05D9" w14:textId="71361B8E" w:rsidR="00183BB5" w:rsidRPr="005E4826" w:rsidRDefault="00341BB3" w:rsidP="00183B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81.11</w:t>
            </w:r>
          </w:p>
        </w:tc>
      </w:tr>
      <w:tr w:rsidR="00D14BC7" w:rsidRPr="000015E2" w14:paraId="440805E8" w14:textId="77777777" w:rsidTr="0083504F">
        <w:trPr>
          <w:trHeight w:val="737"/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B9457" w14:textId="1A6AA620" w:rsidR="00D14BC7" w:rsidRPr="005E4826" w:rsidRDefault="00D14BC7" w:rsidP="00D14BC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sz w:val="20"/>
                <w:szCs w:val="20"/>
                <w:lang w:eastAsia="es-SV"/>
              </w:rPr>
              <w:t>Realizar otras actividades de auditoría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03698B0" w14:textId="0873C78F" w:rsidR="00D14BC7" w:rsidRPr="005E4826" w:rsidRDefault="00D14BC7" w:rsidP="00D14BC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98C4B91" w14:textId="3990A9E4" w:rsidR="00D14BC7" w:rsidRPr="005E4826" w:rsidRDefault="00341BB3" w:rsidP="00D14BC7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BB2EC" w14:textId="1F382C62" w:rsidR="00D14BC7" w:rsidRPr="005E4826" w:rsidRDefault="00D14BC7" w:rsidP="00D14BC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sz w:val="20"/>
                <w:szCs w:val="20"/>
                <w:lang w:eastAsia="es-SV"/>
              </w:rPr>
              <w:t>Reportes y/o actas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BD8E2" w14:textId="5B978E49" w:rsidR="00D14BC7" w:rsidRPr="005E4826" w:rsidRDefault="00341BB3" w:rsidP="00A4674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  <w:r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4"/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C2514" w14:textId="6D74DE00" w:rsidR="00D14BC7" w:rsidRPr="005E4826" w:rsidRDefault="00341BB3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DB734FA" w14:textId="3764AB6A" w:rsidR="00D14BC7" w:rsidRPr="005E4826" w:rsidRDefault="00341BB3" w:rsidP="00D14B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341BB3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23F3" w14:textId="5AA776D4" w:rsidR="00D14BC7" w:rsidRPr="005E4826" w:rsidRDefault="00A46744" w:rsidP="00D14B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5E482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D14BC7" w:rsidRPr="000015E2" w14:paraId="2A269B14" w14:textId="77777777" w:rsidTr="0083504F">
        <w:trPr>
          <w:trHeight w:val="737"/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692FD" w14:textId="486A5E0C" w:rsidR="00D14BC7" w:rsidRPr="005E4826" w:rsidRDefault="00D14BC7" w:rsidP="00D14BC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sz w:val="20"/>
                <w:szCs w:val="20"/>
                <w:lang w:eastAsia="es-SV"/>
              </w:rPr>
              <w:t>Realizar seguimiento a informes de Auditoría Interna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7D1C223" w14:textId="162D3BD1" w:rsidR="00D14BC7" w:rsidRPr="005E4826" w:rsidRDefault="00D14BC7" w:rsidP="00D14BC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5118477" w14:textId="605C8EC6" w:rsidR="00D14BC7" w:rsidRPr="005E4826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3BB93" w14:textId="59DE3791" w:rsidR="00D14BC7" w:rsidRPr="005E4826" w:rsidRDefault="00D14BC7" w:rsidP="00D14BC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sz w:val="20"/>
                <w:szCs w:val="20"/>
                <w:lang w:eastAsia="es-SV"/>
              </w:rPr>
              <w:t>Auditoría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FB0EC" w14:textId="33A6C4A2" w:rsidR="00D14BC7" w:rsidRPr="005E4826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5E4826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32241" w14:textId="1FD23F43" w:rsidR="00D14BC7" w:rsidRPr="005E4826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5E4826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5ED42" w14:textId="5FD1C0F5" w:rsidR="00D14BC7" w:rsidRPr="005E4826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5E4826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C80F" w14:textId="00F780F9" w:rsidR="00D14BC7" w:rsidRPr="005E4826" w:rsidRDefault="00736447" w:rsidP="00D14B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5E482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</w:tbl>
    <w:p w14:paraId="02804D76" w14:textId="321B7985" w:rsidR="00A851A8" w:rsidRDefault="00A851A8" w:rsidP="00736447">
      <w:pPr>
        <w:spacing w:after="0"/>
        <w:rPr>
          <w:lang w:val="es-MX" w:eastAsia="es-MX"/>
        </w:rPr>
      </w:pPr>
    </w:p>
    <w:p w14:paraId="55BF298B" w14:textId="77777777" w:rsidR="0083504F" w:rsidRDefault="0083504F" w:rsidP="00736447">
      <w:pPr>
        <w:spacing w:after="0"/>
        <w:rPr>
          <w:lang w:val="es-MX" w:eastAsia="es-MX"/>
        </w:rPr>
      </w:pPr>
    </w:p>
    <w:p w14:paraId="0FA02BB5" w14:textId="77777777" w:rsidR="00302F62" w:rsidRPr="00471FF1" w:rsidRDefault="00302F62" w:rsidP="004249D1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6" w:name="_Toc148593765"/>
      <w:r w:rsidRPr="00471FF1">
        <w:rPr>
          <w:rFonts w:ascii="Museo 300" w:hAnsi="Museo 300"/>
          <w:b/>
          <w:color w:val="000000" w:themeColor="text1"/>
          <w:sz w:val="24"/>
          <w:szCs w:val="24"/>
        </w:rPr>
        <w:t xml:space="preserve">UNIDAD DE </w:t>
      </w:r>
      <w:r w:rsidR="00FF1F25" w:rsidRPr="00471FF1">
        <w:rPr>
          <w:rFonts w:ascii="Museo 300" w:hAnsi="Museo 300"/>
          <w:b/>
          <w:color w:val="000000" w:themeColor="text1"/>
          <w:sz w:val="24"/>
          <w:szCs w:val="24"/>
        </w:rPr>
        <w:t>FORMACIÓN Y COOPERACIÓN</w:t>
      </w:r>
      <w:bookmarkEnd w:id="16"/>
    </w:p>
    <w:tbl>
      <w:tblPr>
        <w:tblW w:w="55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5"/>
        <w:gridCol w:w="988"/>
        <w:gridCol w:w="1261"/>
        <w:gridCol w:w="1852"/>
        <w:gridCol w:w="1129"/>
        <w:gridCol w:w="1132"/>
        <w:gridCol w:w="1253"/>
        <w:gridCol w:w="1379"/>
      </w:tblGrid>
      <w:tr w:rsidR="00BB4985" w:rsidRPr="000015E2" w14:paraId="1ED0EB1C" w14:textId="77777777" w:rsidTr="00113A28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E755BC" w14:textId="77777777" w:rsidR="00BB4985" w:rsidRPr="000015E2" w:rsidRDefault="00BB4985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302F62" w:rsidRPr="000015E2" w14:paraId="3B6912F0" w14:textId="77777777" w:rsidTr="00A95AC8">
        <w:trPr>
          <w:trHeight w:val="510"/>
          <w:tblHeader/>
          <w:jc w:val="center"/>
        </w:trPr>
        <w:tc>
          <w:tcPr>
            <w:tcW w:w="18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EB98112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D99397F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A3FB28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8B196F9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4FF9C0DF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302F62" w:rsidRPr="000015E2" w14:paraId="438F4C80" w14:textId="77777777" w:rsidTr="00A95AC8">
        <w:trPr>
          <w:trHeight w:val="510"/>
          <w:tblHeader/>
          <w:jc w:val="center"/>
        </w:trPr>
        <w:tc>
          <w:tcPr>
            <w:tcW w:w="18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908588E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03A117B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EBD89FB" w14:textId="37AFBE07" w:rsidR="00302F62" w:rsidRPr="000015E2" w:rsidRDefault="00D976B1" w:rsidP="00A95AC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976B1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863240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E6AAD3C" w14:textId="381301E4" w:rsidR="00302F62" w:rsidRPr="000015E2" w:rsidRDefault="00D976B1" w:rsidP="00A95AC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D976B1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D84BE92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88FD6D6" w14:textId="6E9A1613" w:rsidR="00302F62" w:rsidRPr="000015E2" w:rsidRDefault="0083504F" w:rsidP="00A95AC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3504F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Tercer Trimestre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1318384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3B7C84" w:rsidRPr="000015E2" w14:paraId="478DA8D4" w14:textId="77777777" w:rsidTr="0083504F">
        <w:trPr>
          <w:trHeight w:val="907"/>
          <w:jc w:val="center"/>
        </w:trPr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769367" w14:textId="3F9783E8" w:rsidR="003B7C84" w:rsidRPr="00733C22" w:rsidRDefault="00FF1F25" w:rsidP="00736447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33C2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Dar seguimiento </w:t>
            </w:r>
            <w:r w:rsidR="00963134" w:rsidRPr="00733C22">
              <w:rPr>
                <w:rFonts w:ascii="Museo 300" w:hAnsi="Museo 300" w:cs="Arial"/>
                <w:sz w:val="20"/>
                <w:szCs w:val="20"/>
                <w:lang w:eastAsia="es-SV"/>
              </w:rPr>
              <w:t>a las asociaciones cooperativas y comunidades intervenidas con la formación y asistencia t</w:t>
            </w:r>
            <w:r w:rsidRPr="00733C22">
              <w:rPr>
                <w:rFonts w:ascii="Museo 300" w:hAnsi="Museo 300" w:cs="Arial"/>
                <w:sz w:val="20"/>
                <w:szCs w:val="20"/>
                <w:lang w:eastAsia="es-SV"/>
              </w:rPr>
              <w:t>écnica.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F01CC81" w14:textId="6F027D1E" w:rsidR="003B7C84" w:rsidRPr="00733C22" w:rsidRDefault="00BA1169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33C2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30F54E5" w14:textId="3C735121" w:rsidR="003B7C84" w:rsidRPr="00733C22" w:rsidRDefault="00A95AC8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89B79" w14:textId="77777777" w:rsidR="003B7C84" w:rsidRPr="00733C22" w:rsidRDefault="00FF1F25" w:rsidP="00FF1F2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33C22">
              <w:rPr>
                <w:rFonts w:ascii="Museo 300" w:hAnsi="Museo 300" w:cs="Arial"/>
                <w:sz w:val="20"/>
                <w:szCs w:val="20"/>
                <w:lang w:eastAsia="es-SV"/>
              </w:rPr>
              <w:t>Informe de seguimiento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15956" w14:textId="1CFA703E" w:rsidR="003B7C84" w:rsidRPr="00733C22" w:rsidRDefault="00A95AC8" w:rsidP="00BF5E2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CECB1" w14:textId="005CDAEA" w:rsidR="003B7C84" w:rsidRPr="00733C22" w:rsidRDefault="007E7CB7" w:rsidP="008C3A1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733C22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CD121D6" w14:textId="6CA8354E" w:rsidR="003B7C84" w:rsidRPr="00733C22" w:rsidRDefault="00A95AC8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A95AC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BD8EC" w14:textId="659D37E1" w:rsidR="003B7C84" w:rsidRPr="00733C22" w:rsidRDefault="009C4878" w:rsidP="0061104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33C22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62.50</w:t>
            </w:r>
          </w:p>
        </w:tc>
      </w:tr>
      <w:tr w:rsidR="0083504F" w:rsidRPr="000015E2" w14:paraId="3166F484" w14:textId="77777777" w:rsidTr="0083504F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667A662" w14:textId="0E2FD636" w:rsidR="0083504F" w:rsidRPr="0083504F" w:rsidRDefault="0083504F" w:rsidP="0083504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</w:pPr>
            <w:r w:rsidRPr="0083504F"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lastRenderedPageBreak/>
              <w:t xml:space="preserve">Unidad </w:t>
            </w:r>
            <w:r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t>d</w:t>
            </w:r>
            <w:r w:rsidRPr="0083504F"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t xml:space="preserve">e Formación </w:t>
            </w:r>
            <w:r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t>y</w:t>
            </w:r>
            <w:r w:rsidRPr="0083504F"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t xml:space="preserve"> Cooperación</w:t>
            </w:r>
            <w:r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t xml:space="preserve"> (Continuación) </w:t>
            </w:r>
          </w:p>
        </w:tc>
      </w:tr>
      <w:tr w:rsidR="003B7C84" w:rsidRPr="000015E2" w14:paraId="17D774AB" w14:textId="77777777" w:rsidTr="0083504F">
        <w:trPr>
          <w:trHeight w:val="907"/>
          <w:jc w:val="center"/>
        </w:trPr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2B7B7" w14:textId="040B9C0C" w:rsidR="003B7C84" w:rsidRPr="00733C22" w:rsidRDefault="00DE0DC0" w:rsidP="00736447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33C22">
              <w:rPr>
                <w:rFonts w:ascii="Museo 300" w:hAnsi="Museo 300" w:cs="Arial"/>
                <w:sz w:val="20"/>
                <w:szCs w:val="20"/>
                <w:lang w:eastAsia="es-SV"/>
              </w:rPr>
              <w:t>Desarrollar jornadas</w:t>
            </w:r>
            <w:r w:rsidR="00FF1F25" w:rsidRPr="00733C2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Formación y Asistencia Técnica en las asociaciones cooperativas, com</w:t>
            </w:r>
            <w:r w:rsidR="002B2C34" w:rsidRPr="00733C22">
              <w:rPr>
                <w:rFonts w:ascii="Museo 300" w:hAnsi="Museo 300" w:cs="Arial"/>
                <w:sz w:val="20"/>
                <w:szCs w:val="20"/>
                <w:lang w:eastAsia="es-SV"/>
              </w:rPr>
              <w:t>unidades u otras organizaciones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79EB422" w14:textId="0005312B" w:rsidR="003B7C84" w:rsidRPr="00733C22" w:rsidRDefault="00BA1169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33C2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E714F39" w14:textId="0F7CCAF9" w:rsidR="003B7C84" w:rsidRPr="00733C22" w:rsidRDefault="00A95AC8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91380" w14:textId="77777777" w:rsidR="003B7C84" w:rsidRPr="00733C22" w:rsidRDefault="003B7C84" w:rsidP="008C3A1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33C22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DEE83" w14:textId="6C0F2F48" w:rsidR="003B7C84" w:rsidRPr="00733C22" w:rsidRDefault="00A95AC8" w:rsidP="0039407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  <w:r w:rsidR="00DE0DC0" w:rsidRPr="00733C22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5"/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40FB3" w14:textId="0DD8B64E" w:rsidR="003B7C84" w:rsidRPr="00733C22" w:rsidRDefault="00875837" w:rsidP="00A25A8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2BB2662" w14:textId="7E54872E" w:rsidR="00851652" w:rsidRPr="00733C22" w:rsidRDefault="00BF5E24" w:rsidP="008516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33C22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6E12" w14:textId="7F27B5D5" w:rsidR="003B7C84" w:rsidRPr="00733C22" w:rsidRDefault="000E6F4A" w:rsidP="00A3326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83504F" w:rsidRPr="000015E2" w14:paraId="4F1B35FE" w14:textId="77777777" w:rsidTr="005155F1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E305434" w14:textId="77777777" w:rsidR="0083504F" w:rsidRPr="0083504F" w:rsidRDefault="0083504F" w:rsidP="005155F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</w:pPr>
            <w:r w:rsidRPr="0083504F"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lastRenderedPageBreak/>
              <w:t xml:space="preserve">Unidad </w:t>
            </w:r>
            <w:r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t>d</w:t>
            </w:r>
            <w:r w:rsidRPr="0083504F"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t xml:space="preserve">e Formación </w:t>
            </w:r>
            <w:r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t>y</w:t>
            </w:r>
            <w:r w:rsidRPr="0083504F"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t xml:space="preserve"> Cooperación</w:t>
            </w:r>
            <w:r>
              <w:rPr>
                <w:rFonts w:ascii="Museo 300" w:hAnsi="Museo 300" w:cs="Arial"/>
                <w:b/>
                <w:bCs/>
                <w:sz w:val="18"/>
                <w:szCs w:val="20"/>
                <w:lang w:val="es-MX" w:eastAsia="es-MX"/>
              </w:rPr>
              <w:t xml:space="preserve"> (Continuación) </w:t>
            </w:r>
          </w:p>
        </w:tc>
      </w:tr>
      <w:tr w:rsidR="003B7C84" w:rsidRPr="000015E2" w14:paraId="1A2FF1E4" w14:textId="77777777" w:rsidTr="0083504F">
        <w:trPr>
          <w:trHeight w:val="720"/>
          <w:jc w:val="center"/>
        </w:trPr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38C94" w14:textId="696C7CFD" w:rsidR="003B7C84" w:rsidRPr="00B8365B" w:rsidRDefault="00FF1F25" w:rsidP="00DE0DC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365B">
              <w:rPr>
                <w:rFonts w:ascii="Museo 300" w:hAnsi="Museo 300" w:cs="Arial"/>
                <w:sz w:val="20"/>
                <w:szCs w:val="20"/>
                <w:lang w:eastAsia="es-SV"/>
              </w:rPr>
              <w:t>Elaborar diagnóstico de necesidades en</w:t>
            </w:r>
            <w:r w:rsidR="0080073A" w:rsidRPr="00B8365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="00DE0DC0" w:rsidRPr="00B8365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las asociaciones cooperativas y </w:t>
            </w:r>
            <w:r w:rsidRPr="00B8365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comunidades </w:t>
            </w:r>
            <w:r w:rsidR="00DE0DC0" w:rsidRPr="00B8365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intervenidas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054D60C" w14:textId="67B025A2" w:rsidR="003B7C84" w:rsidRPr="00B8365B" w:rsidRDefault="00DE0DC0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8365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A43A63" w14:textId="38A960F6" w:rsidR="003B7C84" w:rsidRPr="00B8365B" w:rsidRDefault="00875837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0D25E" w14:textId="5AC6FC6B" w:rsidR="003B7C84" w:rsidRPr="00B8365B" w:rsidRDefault="008D1DF3" w:rsidP="008C3A1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365B">
              <w:rPr>
                <w:rFonts w:ascii="Museo 300" w:hAnsi="Museo 300" w:cs="Arial"/>
                <w:sz w:val="20"/>
                <w:szCs w:val="20"/>
                <w:lang w:eastAsia="es-SV"/>
              </w:rPr>
              <w:t>Diagnóstico elaborado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31F50" w14:textId="03B7FA1F" w:rsidR="003B7C84" w:rsidRPr="00B8365B" w:rsidRDefault="00875837" w:rsidP="0087583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  <w:r w:rsidR="00B128A2" w:rsidRPr="00B8365B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6"/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851EA0" w14:textId="5BB87F6C" w:rsidR="003B7C84" w:rsidRPr="00B8365B" w:rsidRDefault="00875837" w:rsidP="008C3A1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5F49C72" w14:textId="524EB2D4" w:rsidR="003B7C84" w:rsidRPr="00B8365B" w:rsidRDefault="00BF5E24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8365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7D5B" w14:textId="2E1B1C88" w:rsidR="00FF2263" w:rsidRPr="00B8365B" w:rsidRDefault="000E6F4A" w:rsidP="00FF226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3B7C84" w:rsidRPr="000015E2" w14:paraId="54C3F21F" w14:textId="77777777" w:rsidTr="0083504F">
        <w:trPr>
          <w:trHeight w:val="720"/>
          <w:jc w:val="center"/>
        </w:trPr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F6589" w14:textId="3FCCEE51" w:rsidR="003B7C84" w:rsidRPr="00B8365B" w:rsidRDefault="00DE0DC0" w:rsidP="00113A28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365B"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informe trimestral de la ejecución de las jornadas de formación y asistencia técnica en las asociaciones cooperativa y comunidades intervenidas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2C70AF8" w14:textId="77777777" w:rsidR="003B7C84" w:rsidRPr="00B8365B" w:rsidRDefault="003B7C84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8365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FC898A" w14:textId="566C49DE" w:rsidR="003B7C84" w:rsidRPr="00B8365B" w:rsidRDefault="000E6F4A" w:rsidP="00113A28">
            <w:pPr>
              <w:spacing w:after="0" w:line="240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52483" w14:textId="77777777" w:rsidR="003B7C84" w:rsidRPr="00B8365B" w:rsidRDefault="003B7C84" w:rsidP="00113A28">
            <w:pPr>
              <w:spacing w:after="0" w:line="240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365B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683F7" w14:textId="18EDF0B0" w:rsidR="003B7C84" w:rsidRPr="00B8365B" w:rsidRDefault="000E6F4A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C1746B" w14:textId="116A1376" w:rsidR="003B7C84" w:rsidRPr="00B8365B" w:rsidRDefault="000E6F4A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A9C16F7" w14:textId="203C0F70" w:rsidR="003B7C84" w:rsidRPr="00B8365B" w:rsidRDefault="000E6F4A" w:rsidP="0083504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3504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09B9" w14:textId="760F422A" w:rsidR="003B7C84" w:rsidRPr="00B8365B" w:rsidRDefault="0083504F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</w:t>
            </w:r>
            <w:r w:rsidR="007F13BF" w:rsidRPr="00B8365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</w:tbl>
    <w:p w14:paraId="49B3ECD1" w14:textId="77777777" w:rsidR="007C6168" w:rsidRPr="007C6168" w:rsidRDefault="007C6168" w:rsidP="007C6168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12"/>
          <w:szCs w:val="12"/>
        </w:rPr>
      </w:pPr>
    </w:p>
    <w:p w14:paraId="741A3499" w14:textId="77777777" w:rsidR="00733C22" w:rsidRDefault="00733C22" w:rsidP="00733C22">
      <w:pPr>
        <w:pStyle w:val="Ttulo1"/>
        <w:tabs>
          <w:tab w:val="center" w:pos="4599"/>
        </w:tabs>
        <w:spacing w:before="0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613A8129" w14:textId="77777777" w:rsidR="00302F62" w:rsidRPr="00471FF1" w:rsidRDefault="00302F62" w:rsidP="0054676A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7" w:name="_Toc148593766"/>
      <w:r w:rsidRPr="00471FF1">
        <w:rPr>
          <w:rFonts w:ascii="Museo 300" w:hAnsi="Museo 300"/>
          <w:b/>
          <w:color w:val="000000" w:themeColor="text1"/>
          <w:sz w:val="24"/>
          <w:szCs w:val="24"/>
        </w:rPr>
        <w:t>UNIDAD DE ACCESO A LA INFORMACIÓN PÚBLICA (UAIP)</w:t>
      </w:r>
      <w:bookmarkEnd w:id="17"/>
    </w:p>
    <w:tbl>
      <w:tblPr>
        <w:tblW w:w="54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850"/>
        <w:gridCol w:w="1134"/>
        <w:gridCol w:w="1984"/>
        <w:gridCol w:w="1140"/>
        <w:gridCol w:w="1274"/>
        <w:gridCol w:w="1134"/>
        <w:gridCol w:w="1415"/>
      </w:tblGrid>
      <w:tr w:rsidR="00113A28" w:rsidRPr="008A3A87" w14:paraId="392FCA8F" w14:textId="77777777" w:rsidTr="00113A28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D85488" w14:textId="77777777" w:rsidR="00BB4985" w:rsidRPr="008A3A87" w:rsidRDefault="00BB4985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FIPL-07_R1</w:t>
            </w:r>
          </w:p>
        </w:tc>
      </w:tr>
      <w:tr w:rsidR="00113A28" w:rsidRPr="008A3A87" w14:paraId="60529F9F" w14:textId="77777777" w:rsidTr="00113A28">
        <w:trPr>
          <w:trHeight w:val="510"/>
          <w:tblHeader/>
          <w:jc w:val="center"/>
        </w:trPr>
        <w:tc>
          <w:tcPr>
            <w:tcW w:w="18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C79F74F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E115D61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B38173F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1E0B0E4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63EEEEF9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113A28" w:rsidRPr="008A3A87" w14:paraId="0B2D89A9" w14:textId="77777777" w:rsidTr="00113A28">
        <w:trPr>
          <w:trHeight w:val="510"/>
          <w:tblHeader/>
          <w:jc w:val="center"/>
        </w:trPr>
        <w:tc>
          <w:tcPr>
            <w:tcW w:w="18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CC27672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B46CB88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5FAEB42" w14:textId="0AEB9B6C" w:rsidR="005E20A9" w:rsidRPr="008A3A87" w:rsidRDefault="0083504F" w:rsidP="005857A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3504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Tercer Trimestre</w:t>
            </w:r>
          </w:p>
        </w:tc>
        <w:tc>
          <w:tcPr>
            <w:tcW w:w="6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6202E6D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BA1D134" w14:textId="4C9C049A" w:rsidR="005E20A9" w:rsidRPr="008A3A87" w:rsidRDefault="0083504F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3504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Tercer Trimestre</w:t>
            </w:r>
          </w:p>
        </w:tc>
        <w:tc>
          <w:tcPr>
            <w:tcW w:w="4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9E3AE47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EA1B354" w14:textId="6D3384DC" w:rsidR="005E20A9" w:rsidRPr="008A3A87" w:rsidRDefault="0083504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3504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Tercer Trimestre</w:t>
            </w:r>
            <w:r w:rsidR="00C00C8F"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C69A00A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113A28" w:rsidRPr="008A3A87" w14:paraId="621D6657" w14:textId="77777777" w:rsidTr="000E6F4A">
        <w:trPr>
          <w:trHeight w:val="624"/>
          <w:jc w:val="center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699EE" w14:textId="7C678F23" w:rsidR="00E2662E" w:rsidRPr="008A3A87" w:rsidRDefault="00E2662E" w:rsidP="00113A28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Elaborar índice de Información reservada.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98BF03D" w14:textId="5EB86199" w:rsidR="00E2662E" w:rsidRPr="008A3A87" w:rsidRDefault="00E2662E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88C3785" w14:textId="0C21FA64" w:rsidR="00E2662E" w:rsidRPr="008A3A87" w:rsidRDefault="000E6F4A" w:rsidP="00113A28">
            <w:pPr>
              <w:spacing w:after="0" w:line="240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AAE3F" w14:textId="5674ED17" w:rsidR="00E2662E" w:rsidRPr="008A3A87" w:rsidRDefault="00E2662E" w:rsidP="00113A28">
            <w:pPr>
              <w:spacing w:after="0" w:line="240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Informe de envío al IAIP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3BAB49" w14:textId="31E993B7" w:rsidR="00E2662E" w:rsidRPr="008A3A87" w:rsidRDefault="000E6F4A" w:rsidP="00733C22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26E7DC" w14:textId="26AFC9EF" w:rsidR="00E2662E" w:rsidRPr="008A3A87" w:rsidRDefault="00E8144C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F99C2AE" w14:textId="42DEAAE4" w:rsidR="00E2662E" w:rsidRPr="008A3A87" w:rsidRDefault="000E6F4A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6F4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6C4C" w14:textId="5E78BABC" w:rsidR="00E2662E" w:rsidRPr="008A3A87" w:rsidRDefault="00E8144C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113A28" w:rsidRPr="008A3A87" w14:paraId="23EEC39A" w14:textId="77777777" w:rsidTr="008A3A87">
        <w:trPr>
          <w:trHeight w:val="624"/>
          <w:jc w:val="center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6CCB1" w14:textId="672865BD" w:rsidR="00F23BAF" w:rsidRPr="008A3A87" w:rsidRDefault="007D24F4" w:rsidP="00113A28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Realizar la publicación de información oficiosa en el Portal de Transparencia.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8E79A43" w14:textId="77777777" w:rsidR="00F23BAF" w:rsidRPr="008A3A87" w:rsidRDefault="00F23BAF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15CED6" w14:textId="1CC6881C" w:rsidR="00F23BAF" w:rsidRPr="008A3A87" w:rsidRDefault="00733C22" w:rsidP="00113A28">
            <w:pPr>
              <w:spacing w:after="0" w:line="240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ACC10E" w14:textId="11AD1746" w:rsidR="00F23BAF" w:rsidRPr="008A3A87" w:rsidRDefault="00E2662E" w:rsidP="00113A28">
            <w:pPr>
              <w:spacing w:after="0" w:line="240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Informe de actualización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723B4" w14:textId="0990F478" w:rsidR="00F23BAF" w:rsidRPr="008A3A87" w:rsidRDefault="00733C22" w:rsidP="00810395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="000E6F4A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7"/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A1A6A1" w14:textId="6C60C688" w:rsidR="00F23BAF" w:rsidRPr="008A3A87" w:rsidRDefault="00733C22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6823A17" w14:textId="0E86D804" w:rsidR="00F23BAF" w:rsidRPr="008A3A87" w:rsidRDefault="00D504B2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68C3" w14:textId="2C8C5F99" w:rsidR="00F23BAF" w:rsidRPr="008A3A87" w:rsidRDefault="00733C22" w:rsidP="00733C22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</w:t>
            </w:r>
            <w:r w:rsidR="008C0EFA"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</w:t>
            </w:r>
            <w:r w:rsidR="007F13BF"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</w:tbl>
    <w:p w14:paraId="7FECCC1D" w14:textId="77777777" w:rsidR="00DE15EE" w:rsidRPr="008A3A87" w:rsidRDefault="00DE15EE" w:rsidP="00DE15EE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20"/>
          <w:szCs w:val="20"/>
        </w:rPr>
      </w:pPr>
    </w:p>
    <w:p w14:paraId="23F9A2C8" w14:textId="77777777" w:rsidR="00302F62" w:rsidRPr="00162B38" w:rsidRDefault="00302F62" w:rsidP="0054676A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8" w:name="_Toc148593767"/>
      <w:r w:rsidRPr="00471FF1">
        <w:rPr>
          <w:rFonts w:ascii="Museo 300" w:hAnsi="Museo 300"/>
          <w:b/>
          <w:color w:val="000000" w:themeColor="text1"/>
          <w:sz w:val="24"/>
          <w:szCs w:val="24"/>
        </w:rPr>
        <w:t>UNIDAD DE ASISTENCIA A JUNTA DIRECTIVA</w:t>
      </w:r>
      <w:bookmarkEnd w:id="18"/>
    </w:p>
    <w:tbl>
      <w:tblPr>
        <w:tblW w:w="54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8"/>
        <w:gridCol w:w="990"/>
        <w:gridCol w:w="1068"/>
        <w:gridCol w:w="1911"/>
        <w:gridCol w:w="1133"/>
        <w:gridCol w:w="1277"/>
        <w:gridCol w:w="1274"/>
        <w:gridCol w:w="1222"/>
        <w:gridCol w:w="83"/>
      </w:tblGrid>
      <w:tr w:rsidR="00BB4985" w:rsidRPr="008A3A87" w14:paraId="730CADD3" w14:textId="77777777" w:rsidTr="00113A28">
        <w:trPr>
          <w:gridAfter w:val="1"/>
          <w:wAfter w:w="29" w:type="pct"/>
          <w:trHeight w:val="20"/>
          <w:tblHeader/>
          <w:jc w:val="center"/>
        </w:trPr>
        <w:tc>
          <w:tcPr>
            <w:tcW w:w="4971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7AB207" w14:textId="77777777" w:rsidR="00BB4985" w:rsidRPr="008A3A87" w:rsidRDefault="00BB4985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FIPL-07_R1</w:t>
            </w:r>
          </w:p>
        </w:tc>
      </w:tr>
      <w:tr w:rsidR="00612424" w:rsidRPr="008A3A87" w14:paraId="5F5DBC62" w14:textId="77777777" w:rsidTr="00113A28">
        <w:trPr>
          <w:trHeight w:val="510"/>
          <w:tblHeader/>
          <w:jc w:val="center"/>
        </w:trPr>
        <w:tc>
          <w:tcPr>
            <w:tcW w:w="1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AE6A4B4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D496342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371BAF6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D1E3CFD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C16BD02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612424" w:rsidRPr="008A3A87" w14:paraId="7DF2042D" w14:textId="77777777" w:rsidTr="00113A28">
        <w:trPr>
          <w:trHeight w:val="510"/>
          <w:tblHeader/>
          <w:jc w:val="center"/>
        </w:trPr>
        <w:tc>
          <w:tcPr>
            <w:tcW w:w="1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A10E075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47FAEB6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15E5D87" w14:textId="38F75C8E" w:rsidR="00302F62" w:rsidRPr="008A3A87" w:rsidRDefault="00F62A4E" w:rsidP="00F5022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62A4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Tercer Trimestre</w:t>
            </w:r>
          </w:p>
        </w:tc>
        <w:tc>
          <w:tcPr>
            <w:tcW w:w="6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C36BC9D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AEEB233" w14:textId="04290806" w:rsidR="00302F62" w:rsidRPr="008A3A87" w:rsidRDefault="00F62A4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F62A4E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Tercer Trimestre</w:t>
            </w:r>
          </w:p>
        </w:tc>
        <w:tc>
          <w:tcPr>
            <w:tcW w:w="4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236F605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188C6BB" w14:textId="76901627" w:rsidR="00302F62" w:rsidRPr="008A3A87" w:rsidRDefault="00F62A4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F62A4E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Tercer Trimestre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73CAE28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FE2492" w:rsidRPr="008A3A87" w14:paraId="15A0B64C" w14:textId="77777777" w:rsidTr="00C24B90">
        <w:trPr>
          <w:trHeight w:val="1077"/>
          <w:jc w:val="center"/>
        </w:trPr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E7A89D" w14:textId="7E4A562F" w:rsidR="00FE2492" w:rsidRPr="008A3A87" w:rsidRDefault="00FE2492" w:rsidP="00113A28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Elaborar, revisar y notificar puntos de acta de conformidad a las sesiones celebradas, según los casos requeridos por las unidades organizativas.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73C71DF" w14:textId="314E71ED" w:rsidR="00FE2492" w:rsidRPr="008A3A87" w:rsidRDefault="00FE2492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4E91B87" w14:textId="782426FB" w:rsidR="00FE2492" w:rsidRPr="008A3A87" w:rsidRDefault="001F6347" w:rsidP="00113A28">
            <w:pPr>
              <w:spacing w:after="0" w:line="240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90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1E7A0" w14:textId="7B4F6E7B" w:rsidR="00FE2492" w:rsidRPr="008A3A87" w:rsidRDefault="00FE2492" w:rsidP="00113A28">
            <w:pPr>
              <w:spacing w:after="0" w:line="240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Puntos de acta elaborados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FE04F" w14:textId="64A34D7A" w:rsidR="00FE2492" w:rsidRPr="008A3A87" w:rsidRDefault="001F6347" w:rsidP="001F6347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209</w:t>
            </w:r>
            <w:r w:rsidR="008A3A87" w:rsidRPr="008A3A87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8"/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D01D9" w14:textId="4BAFA50A" w:rsidR="00FE2492" w:rsidRPr="008A3A87" w:rsidRDefault="00CE6DFC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7</w:t>
            </w:r>
            <w:r w:rsidR="001F6347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57CE928" w14:textId="398C39EB" w:rsidR="00FE2492" w:rsidRPr="008A3A87" w:rsidRDefault="007E34E7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958CF" w14:textId="3BE8DDA1" w:rsidR="00FE2492" w:rsidRPr="008A3A87" w:rsidRDefault="00846FD2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612424" w:rsidRPr="008A3A87" w14:paraId="12F4D770" w14:textId="77777777" w:rsidTr="00C24B90">
        <w:trPr>
          <w:trHeight w:val="1077"/>
          <w:jc w:val="center"/>
        </w:trPr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735C6" w14:textId="41DB0C0E" w:rsidR="00302F62" w:rsidRPr="008A3A87" w:rsidRDefault="00FE2492" w:rsidP="00113A28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Realizar la recepción y </w:t>
            </w:r>
            <w:r w:rsidR="00E2662E"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revisiones de solicitudes, dictámenes jurídicos y técnicos para conocimiento de la Junta Directiva, enviadas</w:t>
            </w: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por la Gerencia Legal, Desarrollo Rural y demás unidades organizativas de la Institución.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BF6B77B" w14:textId="77777777" w:rsidR="00302F62" w:rsidRPr="008A3A87" w:rsidRDefault="00A16476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345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2E9DF9E" w14:textId="1695F5AC" w:rsidR="00302F62" w:rsidRPr="008A3A87" w:rsidRDefault="001F6347" w:rsidP="00113A28">
            <w:pPr>
              <w:spacing w:after="0" w:line="240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85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4AD02" w14:textId="56497FFF" w:rsidR="00302F62" w:rsidRPr="008A3A87" w:rsidRDefault="00E2662E" w:rsidP="00113A28">
            <w:pPr>
              <w:spacing w:after="0" w:line="240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Dictámenes y solicitudes tramitadas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DDBE7" w14:textId="39122EF9" w:rsidR="00302F62" w:rsidRPr="008A3A87" w:rsidRDefault="001F6347" w:rsidP="00CE6DFC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209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9ECE8" w14:textId="29B4666A" w:rsidR="00302F62" w:rsidRPr="008A3A87" w:rsidRDefault="001F6347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709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D125EC3" w14:textId="5379DB8A" w:rsidR="00302F62" w:rsidRPr="008A3A87" w:rsidRDefault="007E34E7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60EA" w14:textId="19F77C53" w:rsidR="00302F62" w:rsidRPr="008A3A87" w:rsidRDefault="00846FD2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</w:tbl>
    <w:p w14:paraId="5F5AB5D5" w14:textId="32EA653B" w:rsidR="00F959A7" w:rsidRDefault="00F959A7" w:rsidP="00C9400B">
      <w:pPr>
        <w:pStyle w:val="Ttulo1"/>
        <w:tabs>
          <w:tab w:val="center" w:pos="4599"/>
        </w:tabs>
        <w:spacing w:before="0"/>
        <w:rPr>
          <w:rFonts w:ascii="Museo 300" w:hAnsi="Museo 300"/>
          <w:sz w:val="24"/>
          <w:szCs w:val="24"/>
        </w:rPr>
      </w:pPr>
    </w:p>
    <w:p w14:paraId="6108A87E" w14:textId="77777777" w:rsidR="008A3A87" w:rsidRDefault="008A3A87" w:rsidP="00017EF9">
      <w:pPr>
        <w:rPr>
          <w:lang w:val="es-MX" w:eastAsia="es-MX"/>
        </w:rPr>
        <w:sectPr w:rsidR="008A3A87" w:rsidSect="00C9400B">
          <w:pgSz w:w="15840" w:h="12240" w:orient="landscape"/>
          <w:pgMar w:top="1440" w:right="1349" w:bottom="1440" w:left="1418" w:header="709" w:footer="425" w:gutter="0"/>
          <w:cols w:space="708"/>
          <w:docGrid w:linePitch="360"/>
        </w:sectPr>
      </w:pPr>
    </w:p>
    <w:p w14:paraId="593109E5" w14:textId="1ABB8856" w:rsidR="00B1327B" w:rsidRDefault="008A3A87" w:rsidP="00B1327B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9" w:name="_Toc148593768"/>
      <w:r w:rsidRPr="008A3A87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ANEXOS</w:t>
      </w:r>
      <w:bookmarkEnd w:id="19"/>
    </w:p>
    <w:p w14:paraId="276A1B44" w14:textId="77777777" w:rsidR="00B1327B" w:rsidRPr="00B1327B" w:rsidRDefault="00B1327B" w:rsidP="00B1327B">
      <w:pPr>
        <w:spacing w:after="0" w:line="240" w:lineRule="auto"/>
        <w:rPr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56855" w14:paraId="4A1E5B7F" w14:textId="77777777" w:rsidTr="00C56855">
        <w:trPr>
          <w:trHeight w:val="5386"/>
        </w:trPr>
        <w:tc>
          <w:tcPr>
            <w:tcW w:w="4675" w:type="dxa"/>
            <w:vAlign w:val="center"/>
          </w:tcPr>
          <w:p w14:paraId="46CA87FA" w14:textId="717D8F72" w:rsidR="00C56855" w:rsidRDefault="00C56855" w:rsidP="00F70541">
            <w:pPr>
              <w:jc w:val="center"/>
              <w:rPr>
                <w:lang w:val="es-MX" w:eastAsia="es-MX"/>
              </w:rPr>
            </w:pPr>
            <w:r w:rsidRPr="00C4381B">
              <w:rPr>
                <w:noProof/>
                <w:lang w:eastAsia="es-SV"/>
              </w:rPr>
              <w:drawing>
                <wp:inline distT="0" distB="0" distL="0" distR="0" wp14:anchorId="78F4F043" wp14:editId="34458910">
                  <wp:extent cx="2593427" cy="324797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4" r="51815"/>
                          <a:stretch/>
                        </pic:blipFill>
                        <pic:spPr bwMode="auto">
                          <a:xfrm>
                            <a:off x="0" y="0"/>
                            <a:ext cx="2593727" cy="324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62CF69E5" w14:textId="33EA3BE9" w:rsidR="00C56855" w:rsidRDefault="00C56855" w:rsidP="00F70541">
            <w:pPr>
              <w:jc w:val="center"/>
              <w:rPr>
                <w:lang w:val="es-MX" w:eastAsia="es-MX"/>
              </w:rPr>
            </w:pPr>
            <w:r w:rsidRPr="00C4381B">
              <w:rPr>
                <w:noProof/>
                <w:lang w:eastAsia="es-SV"/>
              </w:rPr>
              <w:drawing>
                <wp:inline distT="0" distB="0" distL="0" distR="0" wp14:anchorId="3C092D44" wp14:editId="7EE8674D">
                  <wp:extent cx="2607529" cy="3247976"/>
                  <wp:effectExtent l="0" t="0" r="254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3" t="4704"/>
                          <a:stretch/>
                        </pic:blipFill>
                        <pic:spPr bwMode="auto">
                          <a:xfrm>
                            <a:off x="0" y="0"/>
                            <a:ext cx="2607831" cy="324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855" w14:paraId="131D56E0" w14:textId="77777777" w:rsidTr="00C56855">
        <w:trPr>
          <w:trHeight w:val="5102"/>
        </w:trPr>
        <w:tc>
          <w:tcPr>
            <w:tcW w:w="4675" w:type="dxa"/>
            <w:vAlign w:val="center"/>
          </w:tcPr>
          <w:p w14:paraId="06598557" w14:textId="1D9F62B2" w:rsidR="00C56855" w:rsidRDefault="00C56855" w:rsidP="00B1327B">
            <w:pPr>
              <w:jc w:val="center"/>
              <w:rPr>
                <w:lang w:val="es-MX" w:eastAsia="es-MX"/>
              </w:rPr>
            </w:pPr>
            <w:r w:rsidRPr="00C4381B">
              <w:rPr>
                <w:noProof/>
                <w:lang w:eastAsia="es-SV"/>
              </w:rPr>
              <w:drawing>
                <wp:inline distT="0" distB="0" distL="0" distR="0" wp14:anchorId="069A11AC" wp14:editId="76718AA1">
                  <wp:extent cx="2615075" cy="2869324"/>
                  <wp:effectExtent l="0" t="0" r="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8"/>
                          <a:stretch/>
                        </pic:blipFill>
                        <pic:spPr bwMode="auto">
                          <a:xfrm>
                            <a:off x="0" y="0"/>
                            <a:ext cx="2618511" cy="28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35D088A" w14:textId="4563CB83" w:rsidR="00C56855" w:rsidRDefault="00C56855" w:rsidP="00B1327B">
            <w:pPr>
              <w:jc w:val="center"/>
              <w:rPr>
                <w:lang w:val="es-MX" w:eastAsia="es-MX"/>
              </w:rPr>
            </w:pPr>
            <w:r w:rsidRPr="00C4381B">
              <w:rPr>
                <w:noProof/>
                <w:lang w:eastAsia="es-SV"/>
              </w:rPr>
              <w:drawing>
                <wp:inline distT="0" distB="0" distL="0" distR="0" wp14:anchorId="20833E41" wp14:editId="65F7F909">
                  <wp:extent cx="2506717" cy="3018790"/>
                  <wp:effectExtent l="0" t="0" r="825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8" r="51865"/>
                          <a:stretch/>
                        </pic:blipFill>
                        <pic:spPr bwMode="auto">
                          <a:xfrm>
                            <a:off x="0" y="0"/>
                            <a:ext cx="2506717" cy="30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4BCC2" w14:textId="77777777" w:rsidR="00BE4CBE" w:rsidRDefault="00BE4CBE" w:rsidP="00B1327B">
      <w:pPr>
        <w:jc w:val="center"/>
        <w:rPr>
          <w:lang w:val="es-MX" w:eastAsia="es-MX"/>
        </w:rPr>
      </w:pPr>
    </w:p>
    <w:p w14:paraId="4F2DDFF7" w14:textId="4461D253" w:rsidR="00B1327B" w:rsidRDefault="00B1327B" w:rsidP="00C56855">
      <w:pPr>
        <w:jc w:val="both"/>
        <w:rPr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56855" w14:paraId="6DD6B891" w14:textId="77777777" w:rsidTr="003E0CE7">
        <w:trPr>
          <w:trHeight w:val="5102"/>
        </w:trPr>
        <w:tc>
          <w:tcPr>
            <w:tcW w:w="4675" w:type="dxa"/>
            <w:vAlign w:val="center"/>
          </w:tcPr>
          <w:p w14:paraId="50C6C7C6" w14:textId="14186EAC" w:rsidR="00C56855" w:rsidRDefault="00C56855" w:rsidP="00F70541">
            <w:pPr>
              <w:jc w:val="center"/>
              <w:rPr>
                <w:lang w:val="es-MX" w:eastAsia="es-MX"/>
              </w:rPr>
            </w:pPr>
            <w:r w:rsidRPr="00C4381B">
              <w:rPr>
                <w:noProof/>
                <w:lang w:eastAsia="es-SV"/>
              </w:rPr>
              <w:lastRenderedPageBreak/>
              <w:drawing>
                <wp:inline distT="0" distB="0" distL="0" distR="0" wp14:anchorId="7327E20E" wp14:editId="132F4364">
                  <wp:extent cx="2511732" cy="3018790"/>
                  <wp:effectExtent l="0" t="0" r="317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68" t="3768"/>
                          <a:stretch/>
                        </pic:blipFill>
                        <pic:spPr bwMode="auto">
                          <a:xfrm>
                            <a:off x="0" y="0"/>
                            <a:ext cx="2511732" cy="30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4EAC6BA" w14:textId="085A81B9" w:rsidR="00C56855" w:rsidRDefault="003E0CE7" w:rsidP="00F70541">
            <w:pPr>
              <w:jc w:val="center"/>
              <w:rPr>
                <w:lang w:val="es-MX" w:eastAsia="es-MX"/>
              </w:rPr>
            </w:pPr>
            <w:r w:rsidRPr="00E0008B">
              <w:rPr>
                <w:noProof/>
                <w:lang w:eastAsia="es-SV"/>
              </w:rPr>
              <w:drawing>
                <wp:inline distT="0" distB="0" distL="0" distR="0" wp14:anchorId="5F2A36A5" wp14:editId="717F4A94">
                  <wp:extent cx="2407285" cy="301879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4" r="53863"/>
                          <a:stretch/>
                        </pic:blipFill>
                        <pic:spPr bwMode="auto">
                          <a:xfrm>
                            <a:off x="0" y="0"/>
                            <a:ext cx="2407285" cy="30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CE7" w14:paraId="4734CDD1" w14:textId="77777777" w:rsidTr="003E0CE7">
        <w:trPr>
          <w:trHeight w:val="5102"/>
        </w:trPr>
        <w:tc>
          <w:tcPr>
            <w:tcW w:w="4675" w:type="dxa"/>
            <w:vAlign w:val="center"/>
          </w:tcPr>
          <w:p w14:paraId="7649C4D8" w14:textId="377F5A1A" w:rsidR="003E0CE7" w:rsidRPr="00C4381B" w:rsidRDefault="003E0CE7" w:rsidP="00F70541">
            <w:pPr>
              <w:jc w:val="center"/>
              <w:rPr>
                <w:noProof/>
                <w:lang w:eastAsia="es-SV"/>
              </w:rPr>
            </w:pPr>
            <w:r w:rsidRPr="00E0008B">
              <w:rPr>
                <w:noProof/>
                <w:lang w:eastAsia="es-SV"/>
              </w:rPr>
              <w:drawing>
                <wp:inline distT="0" distB="0" distL="0" distR="0" wp14:anchorId="2BB07BF7" wp14:editId="2C906CBA">
                  <wp:extent cx="2632392" cy="301879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56" t="4734"/>
                          <a:stretch/>
                        </pic:blipFill>
                        <pic:spPr bwMode="auto">
                          <a:xfrm>
                            <a:off x="0" y="0"/>
                            <a:ext cx="2632392" cy="30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7118C02" w14:textId="2C52157F" w:rsidR="003E0CE7" w:rsidRPr="00E0008B" w:rsidRDefault="003E0CE7" w:rsidP="00F70541">
            <w:pPr>
              <w:jc w:val="center"/>
              <w:rPr>
                <w:noProof/>
                <w:lang w:eastAsia="es-SV"/>
              </w:rPr>
            </w:pPr>
            <w:r w:rsidRPr="00214F9E">
              <w:rPr>
                <w:noProof/>
                <w:lang w:eastAsia="es-SV"/>
              </w:rPr>
              <w:drawing>
                <wp:inline distT="0" distB="0" distL="0" distR="0" wp14:anchorId="640F72A4" wp14:editId="3FADDEAF">
                  <wp:extent cx="2600325" cy="3061855"/>
                  <wp:effectExtent l="0" t="0" r="0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8" r="51756"/>
                          <a:stretch/>
                        </pic:blipFill>
                        <pic:spPr bwMode="auto">
                          <a:xfrm>
                            <a:off x="0" y="0"/>
                            <a:ext cx="2600422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D24C2" w14:textId="59397F64" w:rsidR="00B1327B" w:rsidRPr="00B1327B" w:rsidRDefault="00B1327B" w:rsidP="00B1327B">
      <w:pPr>
        <w:jc w:val="center"/>
        <w:rPr>
          <w:lang w:val="es-MX" w:eastAsia="es-MX"/>
        </w:rPr>
      </w:pPr>
    </w:p>
    <w:p w14:paraId="13C84594" w14:textId="1E1EC946" w:rsidR="005F41BE" w:rsidRDefault="005F41BE">
      <w:pPr>
        <w:rPr>
          <w:lang w:val="es-MX" w:eastAsia="es-MX"/>
        </w:rPr>
      </w:pPr>
    </w:p>
    <w:p w14:paraId="3EE3188E" w14:textId="124DD692" w:rsidR="00C56855" w:rsidRDefault="00C56855" w:rsidP="00BE4CBE">
      <w:pPr>
        <w:jc w:val="center"/>
        <w:rPr>
          <w:lang w:val="es-MX" w:eastAsia="es-MX"/>
        </w:rPr>
      </w:pPr>
    </w:p>
    <w:p w14:paraId="09D1B21C" w14:textId="632AED25" w:rsidR="00C56855" w:rsidRDefault="00C56855" w:rsidP="00BE4CBE">
      <w:pPr>
        <w:jc w:val="center"/>
        <w:rPr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E0CE7" w14:paraId="5903B019" w14:textId="77777777" w:rsidTr="003E0CE7">
        <w:trPr>
          <w:trHeight w:val="5102"/>
        </w:trPr>
        <w:tc>
          <w:tcPr>
            <w:tcW w:w="4675" w:type="dxa"/>
            <w:vAlign w:val="center"/>
          </w:tcPr>
          <w:p w14:paraId="10348F0E" w14:textId="368782B5" w:rsidR="003E0CE7" w:rsidRDefault="003E0CE7" w:rsidP="00FA33BC">
            <w:pPr>
              <w:jc w:val="center"/>
              <w:rPr>
                <w:lang w:val="es-MX" w:eastAsia="es-MX"/>
              </w:rPr>
            </w:pPr>
            <w:r w:rsidRPr="00214F9E">
              <w:rPr>
                <w:noProof/>
                <w:lang w:eastAsia="es-SV"/>
              </w:rPr>
              <w:lastRenderedPageBreak/>
              <w:drawing>
                <wp:inline distT="0" distB="0" distL="0" distR="0" wp14:anchorId="07AE3060" wp14:editId="40828574">
                  <wp:extent cx="2625249" cy="3061855"/>
                  <wp:effectExtent l="0" t="0" r="3810" b="571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93" t="3768"/>
                          <a:stretch/>
                        </pic:blipFill>
                        <pic:spPr bwMode="auto">
                          <a:xfrm>
                            <a:off x="0" y="0"/>
                            <a:ext cx="2625347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B60BB71" w14:textId="3D41BB67" w:rsidR="003E0CE7" w:rsidRDefault="003E0CE7" w:rsidP="00FA33BC">
            <w:pPr>
              <w:jc w:val="center"/>
              <w:rPr>
                <w:lang w:val="es-MX" w:eastAsia="es-MX"/>
              </w:rPr>
            </w:pPr>
            <w:r w:rsidRPr="00E0008B">
              <w:rPr>
                <w:noProof/>
                <w:lang w:eastAsia="es-SV"/>
              </w:rPr>
              <w:drawing>
                <wp:inline distT="0" distB="0" distL="0" distR="0" wp14:anchorId="1DBF315E" wp14:editId="19228DC2">
                  <wp:extent cx="2321199" cy="3127008"/>
                  <wp:effectExtent l="0" t="0" r="317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8" r="51500"/>
                          <a:stretch/>
                        </pic:blipFill>
                        <pic:spPr bwMode="auto">
                          <a:xfrm>
                            <a:off x="0" y="0"/>
                            <a:ext cx="2339153" cy="315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CE7" w14:paraId="64D55E0A" w14:textId="77777777" w:rsidTr="003E0CE7">
        <w:trPr>
          <w:trHeight w:val="5102"/>
        </w:trPr>
        <w:tc>
          <w:tcPr>
            <w:tcW w:w="4675" w:type="dxa"/>
            <w:vAlign w:val="center"/>
          </w:tcPr>
          <w:p w14:paraId="7D8784F2" w14:textId="40838D5F" w:rsidR="003E0CE7" w:rsidRPr="00C4381B" w:rsidRDefault="003E0CE7" w:rsidP="00FA33BC">
            <w:pPr>
              <w:jc w:val="center"/>
              <w:rPr>
                <w:noProof/>
                <w:lang w:eastAsia="es-SV"/>
              </w:rPr>
            </w:pPr>
            <w:r w:rsidRPr="00E0008B">
              <w:rPr>
                <w:noProof/>
                <w:lang w:eastAsia="es-SV"/>
              </w:rPr>
              <w:drawing>
                <wp:inline distT="0" distB="0" distL="0" distR="0" wp14:anchorId="11D34B3C" wp14:editId="71F9E87A">
                  <wp:extent cx="2583500" cy="3493135"/>
                  <wp:effectExtent l="0" t="0" r="762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77" t="3768"/>
                          <a:stretch/>
                        </pic:blipFill>
                        <pic:spPr bwMode="auto">
                          <a:xfrm>
                            <a:off x="0" y="0"/>
                            <a:ext cx="2597154" cy="351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53043E42" w14:textId="3AA92314" w:rsidR="003E0CE7" w:rsidRPr="00E0008B" w:rsidRDefault="003E0CE7" w:rsidP="00FA33BC">
            <w:pPr>
              <w:jc w:val="center"/>
              <w:rPr>
                <w:noProof/>
                <w:lang w:eastAsia="es-SV"/>
              </w:rPr>
            </w:pPr>
            <w:r w:rsidRPr="00E0008B">
              <w:rPr>
                <w:noProof/>
                <w:lang w:eastAsia="es-SV"/>
              </w:rPr>
              <w:drawing>
                <wp:inline distT="0" distB="0" distL="0" distR="0" wp14:anchorId="05B3853E" wp14:editId="530B603B">
                  <wp:extent cx="2586038" cy="3338195"/>
                  <wp:effectExtent l="0" t="0" r="508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" r="51870"/>
                          <a:stretch/>
                        </pic:blipFill>
                        <pic:spPr bwMode="auto">
                          <a:xfrm>
                            <a:off x="0" y="0"/>
                            <a:ext cx="2586215" cy="333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1DDD9" w14:textId="398E8A08" w:rsidR="00C56855" w:rsidRDefault="00C56855" w:rsidP="00BE4CBE">
      <w:pPr>
        <w:jc w:val="center"/>
        <w:rPr>
          <w:lang w:val="es-MX" w:eastAsia="es-MX"/>
        </w:rPr>
      </w:pPr>
    </w:p>
    <w:p w14:paraId="6AB88642" w14:textId="052A2E97" w:rsidR="00017EF9" w:rsidRDefault="00017EF9" w:rsidP="00BE4CBE">
      <w:pPr>
        <w:jc w:val="center"/>
        <w:rPr>
          <w:lang w:val="es-MX" w:eastAsia="es-MX"/>
        </w:rPr>
      </w:pPr>
    </w:p>
    <w:p w14:paraId="51EE4550" w14:textId="2B665706" w:rsidR="008801DE" w:rsidRDefault="008801DE" w:rsidP="00017EF9">
      <w:pPr>
        <w:rPr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E0CE7" w14:paraId="0825DE0F" w14:textId="77777777" w:rsidTr="003E0CE7">
        <w:trPr>
          <w:trHeight w:val="5102"/>
        </w:trPr>
        <w:tc>
          <w:tcPr>
            <w:tcW w:w="4675" w:type="dxa"/>
            <w:vAlign w:val="center"/>
          </w:tcPr>
          <w:p w14:paraId="33D7C742" w14:textId="77777777" w:rsidR="003E0CE7" w:rsidRDefault="003E0CE7" w:rsidP="003E0CE7">
            <w:pPr>
              <w:rPr>
                <w:lang w:val="es-MX" w:eastAsia="es-MX"/>
              </w:rPr>
            </w:pPr>
            <w:r w:rsidRPr="00E0008B">
              <w:rPr>
                <w:noProof/>
                <w:lang w:eastAsia="es-SV"/>
              </w:rPr>
              <w:lastRenderedPageBreak/>
              <w:drawing>
                <wp:inline distT="0" distB="0" distL="0" distR="0" wp14:anchorId="78040238" wp14:editId="4CD616FA">
                  <wp:extent cx="2608447" cy="3338195"/>
                  <wp:effectExtent l="0" t="0" r="190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53" t="3990"/>
                          <a:stretch/>
                        </pic:blipFill>
                        <pic:spPr bwMode="auto">
                          <a:xfrm>
                            <a:off x="0" y="0"/>
                            <a:ext cx="2608625" cy="333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7F13EB" w14:textId="03C980DC" w:rsidR="003E0CE7" w:rsidRDefault="003E0CE7" w:rsidP="00FA33BC">
            <w:pPr>
              <w:jc w:val="center"/>
              <w:rPr>
                <w:lang w:val="es-MX" w:eastAsia="es-MX"/>
              </w:rPr>
            </w:pPr>
          </w:p>
        </w:tc>
        <w:tc>
          <w:tcPr>
            <w:tcW w:w="4675" w:type="dxa"/>
            <w:vAlign w:val="center"/>
          </w:tcPr>
          <w:p w14:paraId="4E2BFA15" w14:textId="6C83D85E" w:rsidR="003E0CE7" w:rsidRDefault="003E0CE7" w:rsidP="00FA33BC">
            <w:pPr>
              <w:jc w:val="center"/>
              <w:rPr>
                <w:lang w:val="es-MX" w:eastAsia="es-MX"/>
              </w:rPr>
            </w:pPr>
            <w:r w:rsidRPr="00E0008B">
              <w:rPr>
                <w:noProof/>
                <w:lang w:eastAsia="es-SV"/>
              </w:rPr>
              <w:drawing>
                <wp:inline distT="0" distB="0" distL="0" distR="0" wp14:anchorId="19108716" wp14:editId="2A1B1110">
                  <wp:extent cx="2593181" cy="339852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" r="51820"/>
                          <a:stretch/>
                        </pic:blipFill>
                        <pic:spPr bwMode="auto">
                          <a:xfrm>
                            <a:off x="0" y="0"/>
                            <a:ext cx="2593181" cy="3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CE7" w14:paraId="7A8CB501" w14:textId="77777777" w:rsidTr="003E0CE7">
        <w:trPr>
          <w:trHeight w:val="5102"/>
        </w:trPr>
        <w:tc>
          <w:tcPr>
            <w:tcW w:w="4675" w:type="dxa"/>
            <w:vAlign w:val="center"/>
          </w:tcPr>
          <w:p w14:paraId="2FC4A48A" w14:textId="3A001C59" w:rsidR="003E0CE7" w:rsidRPr="00C4381B" w:rsidRDefault="003E0CE7" w:rsidP="00FA33BC">
            <w:pPr>
              <w:jc w:val="center"/>
              <w:rPr>
                <w:noProof/>
                <w:lang w:eastAsia="es-SV"/>
              </w:rPr>
            </w:pPr>
            <w:r w:rsidRPr="00E0008B">
              <w:rPr>
                <w:noProof/>
                <w:lang w:eastAsia="es-SV"/>
              </w:rPr>
              <w:drawing>
                <wp:inline distT="0" distB="0" distL="0" distR="0" wp14:anchorId="314C5FEB" wp14:editId="5A088F30">
                  <wp:extent cx="2624772" cy="3398520"/>
                  <wp:effectExtent l="0" t="0" r="444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33" t="3990"/>
                          <a:stretch/>
                        </pic:blipFill>
                        <pic:spPr bwMode="auto">
                          <a:xfrm>
                            <a:off x="0" y="0"/>
                            <a:ext cx="2624772" cy="3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25E919BA" w14:textId="3F35A5E3" w:rsidR="003E0CE7" w:rsidRPr="00E0008B" w:rsidRDefault="003E0CE7" w:rsidP="00FA33BC">
            <w:pPr>
              <w:jc w:val="center"/>
              <w:rPr>
                <w:noProof/>
                <w:lang w:eastAsia="es-SV"/>
              </w:rPr>
            </w:pPr>
            <w:r w:rsidRPr="0065345C">
              <w:rPr>
                <w:noProof/>
                <w:lang w:eastAsia="es-SV"/>
              </w:rPr>
              <w:drawing>
                <wp:inline distT="0" distB="0" distL="0" distR="0" wp14:anchorId="0829DBBF" wp14:editId="604B88D8">
                  <wp:extent cx="2584844" cy="3414451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683"/>
                          <a:stretch/>
                        </pic:blipFill>
                        <pic:spPr bwMode="auto">
                          <a:xfrm>
                            <a:off x="0" y="0"/>
                            <a:ext cx="2593106" cy="342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EE785" w14:textId="532B9CCA" w:rsidR="008801DE" w:rsidRDefault="008801DE" w:rsidP="00017EF9">
      <w:pPr>
        <w:rPr>
          <w:lang w:val="es-MX" w:eastAsia="es-MX"/>
        </w:rPr>
      </w:pPr>
    </w:p>
    <w:p w14:paraId="0D9C2455" w14:textId="5F82DEC5" w:rsidR="00CA46EC" w:rsidRDefault="00CA46EC" w:rsidP="00017EF9">
      <w:pPr>
        <w:rPr>
          <w:lang w:val="es-MX" w:eastAsia="es-MX"/>
        </w:rPr>
      </w:pPr>
    </w:p>
    <w:p w14:paraId="12D56175" w14:textId="28AE2EAF" w:rsidR="00CA46EC" w:rsidRDefault="00CA46EC" w:rsidP="00017EF9">
      <w:pPr>
        <w:rPr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4414"/>
      </w:tblGrid>
      <w:tr w:rsidR="003E0CE7" w14:paraId="69684836" w14:textId="77777777" w:rsidTr="003E0CE7">
        <w:trPr>
          <w:trHeight w:val="5102"/>
        </w:trPr>
        <w:tc>
          <w:tcPr>
            <w:tcW w:w="4946" w:type="dxa"/>
            <w:vAlign w:val="center"/>
          </w:tcPr>
          <w:p w14:paraId="4B6F53F5" w14:textId="77777777" w:rsidR="003E0CE7" w:rsidRDefault="003E0CE7" w:rsidP="003E0CE7">
            <w:pPr>
              <w:jc w:val="center"/>
              <w:rPr>
                <w:lang w:val="es-MX" w:eastAsia="es-MX"/>
              </w:rPr>
            </w:pPr>
          </w:p>
          <w:p w14:paraId="0506BFDE" w14:textId="34EBF6C2" w:rsidR="003E0CE7" w:rsidRDefault="003E0CE7" w:rsidP="003E0CE7">
            <w:pPr>
              <w:jc w:val="center"/>
              <w:rPr>
                <w:lang w:val="es-MX" w:eastAsia="es-MX"/>
              </w:rPr>
            </w:pPr>
            <w:r w:rsidRPr="0065345C">
              <w:rPr>
                <w:noProof/>
                <w:lang w:eastAsia="es-SV"/>
              </w:rPr>
              <w:drawing>
                <wp:inline distT="0" distB="0" distL="0" distR="0" wp14:anchorId="1DDB53C0" wp14:editId="051F8952">
                  <wp:extent cx="2600190" cy="3443287"/>
                  <wp:effectExtent l="0" t="0" r="0" b="508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03"/>
                          <a:stretch/>
                        </pic:blipFill>
                        <pic:spPr bwMode="auto">
                          <a:xfrm>
                            <a:off x="0" y="0"/>
                            <a:ext cx="2619241" cy="346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B579A" w14:textId="77777777" w:rsidR="003E0CE7" w:rsidRDefault="003E0CE7" w:rsidP="00FA33BC">
            <w:pPr>
              <w:jc w:val="center"/>
              <w:rPr>
                <w:lang w:val="es-MX" w:eastAsia="es-MX"/>
              </w:rPr>
            </w:pPr>
          </w:p>
        </w:tc>
        <w:tc>
          <w:tcPr>
            <w:tcW w:w="4414" w:type="dxa"/>
            <w:vAlign w:val="center"/>
          </w:tcPr>
          <w:p w14:paraId="3B5C9260" w14:textId="466162E3" w:rsidR="003E0CE7" w:rsidRDefault="003E0CE7" w:rsidP="00FA33BC">
            <w:pPr>
              <w:jc w:val="center"/>
              <w:rPr>
                <w:lang w:val="es-MX" w:eastAsia="es-MX"/>
              </w:rPr>
            </w:pPr>
            <w:r w:rsidRPr="0065345C">
              <w:rPr>
                <w:noProof/>
                <w:lang w:eastAsia="es-SV"/>
              </w:rPr>
              <w:drawing>
                <wp:inline distT="0" distB="0" distL="0" distR="0" wp14:anchorId="211B892A" wp14:editId="0D0D1F1D">
                  <wp:extent cx="2604158" cy="3465037"/>
                  <wp:effectExtent l="0" t="0" r="5715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003" cy="353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CD510" w14:textId="181FDABA" w:rsidR="00415111" w:rsidRPr="00415111" w:rsidRDefault="00415111" w:rsidP="00415111">
      <w:pPr>
        <w:rPr>
          <w:lang w:val="es-MX" w:eastAsia="es-MX"/>
        </w:rPr>
      </w:pPr>
    </w:p>
    <w:sectPr w:rsidR="00415111" w:rsidRPr="00415111" w:rsidSect="00017EF9">
      <w:pgSz w:w="12240" w:h="15840"/>
      <w:pgMar w:top="1349" w:right="1440" w:bottom="1418" w:left="1440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1904A" w14:textId="77777777" w:rsidR="00764EEE" w:rsidRDefault="00764EEE" w:rsidP="00650164">
      <w:pPr>
        <w:spacing w:after="0" w:line="240" w:lineRule="auto"/>
      </w:pPr>
      <w:r>
        <w:separator/>
      </w:r>
    </w:p>
  </w:endnote>
  <w:endnote w:type="continuationSeparator" w:id="0">
    <w:p w14:paraId="57797515" w14:textId="77777777" w:rsidR="00764EEE" w:rsidRDefault="00764EEE" w:rsidP="00650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9526961"/>
      <w:docPartObj>
        <w:docPartGallery w:val="Page Numbers (Bottom of Page)"/>
        <w:docPartUnique/>
      </w:docPartObj>
    </w:sdtPr>
    <w:sdtEndPr>
      <w:rPr>
        <w:rFonts w:ascii="Museo 300" w:hAnsi="Museo 300"/>
      </w:rPr>
    </w:sdtEndPr>
    <w:sdtContent>
      <w:sdt>
        <w:sdtPr>
          <w:id w:val="47570377"/>
          <w:docPartObj>
            <w:docPartGallery w:val="Page Numbers (Top of Page)"/>
            <w:docPartUnique/>
          </w:docPartObj>
        </w:sdtPr>
        <w:sdtEndPr>
          <w:rPr>
            <w:rFonts w:ascii="Museo 300" w:hAnsi="Museo 300"/>
          </w:rPr>
        </w:sdtEndPr>
        <w:sdtContent>
          <w:p w14:paraId="2D0DE0D3" w14:textId="0FC54AB1" w:rsidR="00E83876" w:rsidRDefault="00E83876">
            <w:pPr>
              <w:pStyle w:val="Piedepgina"/>
              <w:jc w:val="right"/>
            </w:pPr>
          </w:p>
          <w:p w14:paraId="0876CB88" w14:textId="77777777" w:rsidR="00E83876" w:rsidRDefault="00E83876">
            <w:pPr>
              <w:pStyle w:val="Piedepgina"/>
              <w:jc w:val="right"/>
            </w:pPr>
          </w:p>
          <w:p w14:paraId="506AE1D1" w14:textId="77777777" w:rsidR="00E83876" w:rsidRDefault="00E83876">
            <w:pPr>
              <w:pStyle w:val="Piedepgina"/>
              <w:jc w:val="right"/>
            </w:pPr>
          </w:p>
          <w:p w14:paraId="2F65FEB8" w14:textId="77777777" w:rsidR="00E83876" w:rsidRPr="00952BA2" w:rsidRDefault="00E83876">
            <w:pPr>
              <w:pStyle w:val="Piedepgina"/>
              <w:jc w:val="right"/>
              <w:rPr>
                <w:rFonts w:ascii="Museo 300" w:hAnsi="Museo 300"/>
              </w:rPr>
            </w:pPr>
            <w:r w:rsidRPr="00952BA2">
              <w:rPr>
                <w:rFonts w:ascii="Museo 300" w:hAnsi="Museo 300"/>
                <w:sz w:val="18"/>
                <w:szCs w:val="18"/>
                <w:lang w:val="es-ES"/>
              </w:rPr>
              <w:t xml:space="preserve">Página 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begin"/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instrText>PAGE</w:instrTex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separate"/>
            </w:r>
            <w:r w:rsidR="00F62A4E">
              <w:rPr>
                <w:rFonts w:ascii="Museo 300" w:hAnsi="Museo 300"/>
                <w:bCs/>
                <w:noProof/>
                <w:sz w:val="18"/>
                <w:szCs w:val="18"/>
              </w:rPr>
              <w:t>2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end"/>
            </w:r>
            <w:r w:rsidRPr="00952BA2">
              <w:rPr>
                <w:rFonts w:ascii="Museo 300" w:hAnsi="Museo 300"/>
                <w:sz w:val="18"/>
                <w:szCs w:val="18"/>
                <w:lang w:val="es-ES"/>
              </w:rPr>
              <w:t xml:space="preserve"> de 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begin"/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instrText>NUMPAGES</w:instrTex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separate"/>
            </w:r>
            <w:r w:rsidR="00F62A4E">
              <w:rPr>
                <w:rFonts w:ascii="Museo 300" w:hAnsi="Museo 300"/>
                <w:bCs/>
                <w:noProof/>
                <w:sz w:val="18"/>
                <w:szCs w:val="18"/>
              </w:rPr>
              <w:t>48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6E9B2FB" w14:textId="77777777" w:rsidR="00E83876" w:rsidRDefault="00E8387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Museo 300" w:hAnsi="Museo 300"/>
        <w:sz w:val="20"/>
        <w:szCs w:val="20"/>
      </w:rPr>
      <w:id w:val="-1078596267"/>
      <w:docPartObj>
        <w:docPartGallery w:val="Page Numbers (Bottom of Page)"/>
        <w:docPartUnique/>
      </w:docPartObj>
    </w:sdtPr>
    <w:sdtEndPr/>
    <w:sdtContent>
      <w:sdt>
        <w:sdtPr>
          <w:rPr>
            <w:rFonts w:ascii="Museo 300" w:hAnsi="Museo 300"/>
            <w:sz w:val="20"/>
            <w:szCs w:val="20"/>
          </w:rPr>
          <w:id w:val="1225419021"/>
          <w:docPartObj>
            <w:docPartGallery w:val="Page Numbers (Top of Page)"/>
            <w:docPartUnique/>
          </w:docPartObj>
        </w:sdtPr>
        <w:sdtEndPr/>
        <w:sdtContent>
          <w:p w14:paraId="6F9FAAE4" w14:textId="4F0E4CCF" w:rsidR="00E83876" w:rsidRPr="00210220" w:rsidRDefault="00E83876">
            <w:pPr>
              <w:pStyle w:val="Piedepgina"/>
              <w:jc w:val="right"/>
              <w:rPr>
                <w:rFonts w:ascii="Museo 300" w:hAnsi="Museo 300"/>
                <w:sz w:val="20"/>
                <w:szCs w:val="20"/>
              </w:rPr>
            </w:pPr>
            <w:r w:rsidRPr="00210220">
              <w:rPr>
                <w:rFonts w:ascii="Museo 300" w:hAnsi="Museo 300"/>
                <w:sz w:val="20"/>
                <w:szCs w:val="20"/>
                <w:lang w:val="es-ES"/>
              </w:rPr>
              <w:t xml:space="preserve">Página 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begin"/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instrText>PAGE</w:instrTex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separate"/>
            </w:r>
            <w:r w:rsidR="00F62A4E">
              <w:rPr>
                <w:rFonts w:ascii="Museo 300" w:hAnsi="Museo 300"/>
                <w:bCs/>
                <w:noProof/>
                <w:sz w:val="20"/>
                <w:szCs w:val="20"/>
              </w:rPr>
              <w:t>4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end"/>
            </w:r>
            <w:r w:rsidRPr="00210220">
              <w:rPr>
                <w:rFonts w:ascii="Museo 300" w:hAnsi="Museo 300"/>
                <w:sz w:val="20"/>
                <w:szCs w:val="20"/>
                <w:lang w:val="es-ES"/>
              </w:rPr>
              <w:t xml:space="preserve"> de 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begin"/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instrText>NUMPAGES</w:instrTex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separate"/>
            </w:r>
            <w:r w:rsidR="00F62A4E">
              <w:rPr>
                <w:rFonts w:ascii="Museo 300" w:hAnsi="Museo 300"/>
                <w:bCs/>
                <w:noProof/>
                <w:sz w:val="20"/>
                <w:szCs w:val="20"/>
              </w:rPr>
              <w:t>48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B6BE7A2" w14:textId="77777777" w:rsidR="00E83876" w:rsidRDefault="00E8387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0582412"/>
      <w:docPartObj>
        <w:docPartGallery w:val="Page Numbers (Bottom of Page)"/>
        <w:docPartUnique/>
      </w:docPartObj>
    </w:sdtPr>
    <w:sdtEndPr>
      <w:rPr>
        <w:rFonts w:ascii="Museo 300" w:hAnsi="Museo 300"/>
        <w:sz w:val="18"/>
        <w:szCs w:val="18"/>
      </w:rPr>
    </w:sdtEndPr>
    <w:sdtContent>
      <w:sdt>
        <w:sdtPr>
          <w:id w:val="-942768143"/>
          <w:docPartObj>
            <w:docPartGallery w:val="Page Numbers (Top of Page)"/>
            <w:docPartUnique/>
          </w:docPartObj>
        </w:sdtPr>
        <w:sdtEndPr>
          <w:rPr>
            <w:rFonts w:ascii="Museo 300" w:hAnsi="Museo 300"/>
            <w:sz w:val="18"/>
            <w:szCs w:val="18"/>
          </w:rPr>
        </w:sdtEndPr>
        <w:sdtContent>
          <w:p w14:paraId="3ADEC7DD" w14:textId="7AD5EE7A" w:rsidR="00E83876" w:rsidRPr="001C5428" w:rsidRDefault="00E83876">
            <w:pPr>
              <w:pStyle w:val="Piedepgina"/>
              <w:jc w:val="right"/>
              <w:rPr>
                <w:rFonts w:ascii="Museo 300" w:hAnsi="Museo 300"/>
                <w:sz w:val="18"/>
                <w:szCs w:val="18"/>
              </w:rPr>
            </w:pPr>
            <w:r w:rsidRPr="008818DF">
              <w:rPr>
                <w:rFonts w:ascii="Museo 300" w:hAnsi="Museo 300"/>
                <w:sz w:val="16"/>
                <w:szCs w:val="16"/>
                <w:lang w:val="es-ES"/>
              </w:rPr>
              <w:t xml:space="preserve">Página 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begin"/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instrText>PAGE</w:instrTex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separate"/>
            </w:r>
            <w:r w:rsidR="00F62A4E">
              <w:rPr>
                <w:rFonts w:ascii="Museo 300" w:hAnsi="Museo 300"/>
                <w:bCs/>
                <w:noProof/>
                <w:sz w:val="16"/>
                <w:szCs w:val="16"/>
              </w:rPr>
              <w:t>18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end"/>
            </w:r>
            <w:r w:rsidRPr="008818DF">
              <w:rPr>
                <w:rFonts w:ascii="Museo 300" w:hAnsi="Museo 300"/>
                <w:sz w:val="16"/>
                <w:szCs w:val="16"/>
                <w:lang w:val="es-ES"/>
              </w:rPr>
              <w:t xml:space="preserve"> de 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begin"/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instrText>NUMPAGES</w:instrTex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separate"/>
            </w:r>
            <w:r w:rsidR="00F62A4E">
              <w:rPr>
                <w:rFonts w:ascii="Museo 300" w:hAnsi="Museo 300"/>
                <w:bCs/>
                <w:noProof/>
                <w:sz w:val="16"/>
                <w:szCs w:val="16"/>
              </w:rPr>
              <w:t>48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FA64B85" w14:textId="77777777" w:rsidR="00E83876" w:rsidRDefault="00E8387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DC51B7" w14:textId="77777777" w:rsidR="00764EEE" w:rsidRDefault="00764EEE" w:rsidP="00650164">
      <w:pPr>
        <w:spacing w:after="0" w:line="240" w:lineRule="auto"/>
      </w:pPr>
      <w:r>
        <w:separator/>
      </w:r>
    </w:p>
  </w:footnote>
  <w:footnote w:type="continuationSeparator" w:id="0">
    <w:p w14:paraId="09E6CB72" w14:textId="77777777" w:rsidR="00764EEE" w:rsidRDefault="00764EEE" w:rsidP="00650164">
      <w:pPr>
        <w:spacing w:after="0" w:line="240" w:lineRule="auto"/>
      </w:pPr>
      <w:r>
        <w:continuationSeparator/>
      </w:r>
    </w:p>
  </w:footnote>
  <w:footnote w:id="1">
    <w:p w14:paraId="6D1D66BF" w14:textId="6E5A9037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 w:rsidRPr="00EF5C0E">
        <w:rPr>
          <w:rStyle w:val="Refdenotaalpie"/>
          <w:rFonts w:ascii="Museo 300" w:hAnsi="Museo 300"/>
        </w:rPr>
        <w:footnoteRef/>
      </w:r>
      <w:r w:rsidRPr="00EF5C0E">
        <w:rPr>
          <w:rFonts w:ascii="Museo 300" w:hAnsi="Museo 300"/>
          <w:sz w:val="18"/>
          <w:szCs w:val="18"/>
        </w:rPr>
        <w:t xml:space="preserve"> Cuadro resumen de usuarios atendidos:</w:t>
      </w:r>
    </w:p>
    <w:p w14:paraId="54EE59F9" w14:textId="77777777" w:rsidR="00E83876" w:rsidRPr="00EF5C0E" w:rsidRDefault="00E83876">
      <w:pPr>
        <w:pStyle w:val="Textonotapie"/>
        <w:rPr>
          <w:rFonts w:ascii="Museo 300" w:hAnsi="Museo 300"/>
          <w:sz w:val="10"/>
          <w:szCs w:val="10"/>
        </w:rPr>
      </w:pPr>
    </w:p>
    <w:tbl>
      <w:tblPr>
        <w:tblW w:w="12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"/>
        <w:gridCol w:w="377"/>
        <w:gridCol w:w="487"/>
        <w:gridCol w:w="372"/>
        <w:gridCol w:w="364"/>
        <w:gridCol w:w="487"/>
        <w:gridCol w:w="364"/>
        <w:gridCol w:w="364"/>
        <w:gridCol w:w="487"/>
        <w:gridCol w:w="365"/>
        <w:gridCol w:w="371"/>
        <w:gridCol w:w="487"/>
        <w:gridCol w:w="372"/>
        <w:gridCol w:w="359"/>
        <w:gridCol w:w="487"/>
        <w:gridCol w:w="377"/>
        <w:gridCol w:w="383"/>
        <w:gridCol w:w="487"/>
        <w:gridCol w:w="368"/>
        <w:gridCol w:w="364"/>
        <w:gridCol w:w="487"/>
        <w:gridCol w:w="373"/>
        <w:gridCol w:w="372"/>
        <w:gridCol w:w="487"/>
        <w:gridCol w:w="371"/>
        <w:gridCol w:w="373"/>
        <w:gridCol w:w="487"/>
        <w:gridCol w:w="146"/>
        <w:gridCol w:w="482"/>
        <w:gridCol w:w="475"/>
        <w:gridCol w:w="487"/>
      </w:tblGrid>
      <w:tr w:rsidR="00E83876" w:rsidRPr="00EF5C0E" w14:paraId="09D9EE83" w14:textId="213300DD" w:rsidTr="00B7788E">
        <w:trPr>
          <w:trHeight w:val="283"/>
        </w:trPr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5425A78B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Enero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43995C08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Febrero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6D6C8541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Marzo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77411375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Abril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169471A8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Mayo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57D90123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Junio</w:t>
            </w:r>
          </w:p>
        </w:tc>
        <w:tc>
          <w:tcPr>
            <w:tcW w:w="0" w:type="auto"/>
            <w:gridSpan w:val="3"/>
            <w:shd w:val="clear" w:color="auto" w:fill="F2F2F2" w:themeFill="background1" w:themeFillShade="F2"/>
            <w:vAlign w:val="center"/>
            <w:hideMark/>
          </w:tcPr>
          <w:p w14:paraId="3B0D8404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Julio</w:t>
            </w:r>
          </w:p>
        </w:tc>
        <w:tc>
          <w:tcPr>
            <w:tcW w:w="0" w:type="auto"/>
            <w:gridSpan w:val="3"/>
            <w:shd w:val="clear" w:color="auto" w:fill="F2F2F2" w:themeFill="background1" w:themeFillShade="F2"/>
            <w:vAlign w:val="center"/>
            <w:hideMark/>
          </w:tcPr>
          <w:p w14:paraId="108E614D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Agosto</w:t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378444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Septiembre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61052F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</w:pPr>
          </w:p>
        </w:tc>
        <w:tc>
          <w:tcPr>
            <w:tcW w:w="1444" w:type="dxa"/>
            <w:gridSpan w:val="3"/>
            <w:tcBorders>
              <w:left w:val="single" w:sz="4" w:space="0" w:color="auto"/>
            </w:tcBorders>
            <w:shd w:val="clear" w:color="auto" w:fill="E8E8E8"/>
            <w:vAlign w:val="center"/>
          </w:tcPr>
          <w:p w14:paraId="3CB4DC54" w14:textId="0FAE2C2B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Total</w:t>
            </w:r>
          </w:p>
        </w:tc>
      </w:tr>
      <w:tr w:rsidR="00E83876" w:rsidRPr="00EF5C0E" w14:paraId="60080838" w14:textId="01754548" w:rsidTr="00B7788E">
        <w:trPr>
          <w:trHeight w:val="283"/>
        </w:trPr>
        <w:tc>
          <w:tcPr>
            <w:tcW w:w="0" w:type="auto"/>
            <w:shd w:val="clear" w:color="auto" w:fill="auto"/>
            <w:vAlign w:val="center"/>
            <w:hideMark/>
          </w:tcPr>
          <w:p w14:paraId="74C28268" w14:textId="64C450DA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11C0EC" w14:textId="7BAD533D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23025C" w14:textId="777777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1E8173" w14:textId="2A76E440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5906B3" w14:textId="003FF9D1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62C669" w14:textId="777777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628BA0" w14:textId="234B1A12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935F07" w14:textId="4A93595A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B16A96" w14:textId="777777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52A434" w14:textId="47A14FE5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724312" w14:textId="44302C30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83DDC1" w14:textId="777777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DF3B9B" w14:textId="749778DD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FEAB50" w14:textId="35B49EF1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FED53C" w14:textId="777777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4728FB" w14:textId="182FDDBA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FBD1EB" w14:textId="36A33B4A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B0E8B4" w14:textId="777777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DC3467" w14:textId="54785984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D34CA8" w14:textId="5FABCC19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H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6307877" w14:textId="777777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8A1FE1" w14:textId="56ECEDFA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F5F2D9" w14:textId="742C54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H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B724F31" w14:textId="777777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54D4E7" w14:textId="70A7CD6D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789468" w14:textId="151DA7BE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H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E2489B" w14:textId="777777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  <w:t>Total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5F0C58" w14:textId="77777777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  <w:shd w:val="clear" w:color="auto" w:fill="E8E8E8"/>
            <w:vAlign w:val="center"/>
          </w:tcPr>
          <w:p w14:paraId="009981AB" w14:textId="60B524E4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M</w:t>
            </w:r>
          </w:p>
        </w:tc>
        <w:tc>
          <w:tcPr>
            <w:tcW w:w="0" w:type="auto"/>
            <w:shd w:val="clear" w:color="auto" w:fill="E8E8E8"/>
            <w:vAlign w:val="center"/>
          </w:tcPr>
          <w:p w14:paraId="28F1A30F" w14:textId="7C46E24A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val="es-MX" w:eastAsia="es-SV"/>
              </w:rPr>
              <w:t>H</w:t>
            </w:r>
          </w:p>
        </w:tc>
        <w:tc>
          <w:tcPr>
            <w:tcW w:w="0" w:type="auto"/>
            <w:shd w:val="clear" w:color="auto" w:fill="E8E8E8"/>
            <w:vAlign w:val="center"/>
          </w:tcPr>
          <w:p w14:paraId="0AEF8891" w14:textId="09304105" w:rsidR="00E83876" w:rsidRPr="00EF5C0E" w:rsidRDefault="00E83876" w:rsidP="00646F58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b/>
                <w:bCs/>
                <w:color w:val="000000"/>
                <w:sz w:val="14"/>
                <w:szCs w:val="14"/>
                <w:lang w:eastAsia="es-SV"/>
              </w:rPr>
              <w:t>Total</w:t>
            </w:r>
          </w:p>
        </w:tc>
      </w:tr>
      <w:tr w:rsidR="00E83876" w:rsidRPr="00EF5C0E" w14:paraId="1061A8B4" w14:textId="2256D901" w:rsidTr="00B7788E">
        <w:trPr>
          <w:trHeight w:val="283"/>
        </w:trPr>
        <w:tc>
          <w:tcPr>
            <w:tcW w:w="0" w:type="auto"/>
            <w:shd w:val="clear" w:color="auto" w:fill="auto"/>
            <w:vAlign w:val="center"/>
            <w:hideMark/>
          </w:tcPr>
          <w:p w14:paraId="6A712E7A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360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10FBD4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594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99B103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  <w:t>954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286E05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362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119CEC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619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BDBAD0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  <w:t>981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B4966D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367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FBBDC6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577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AC172A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  <w:t>944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0195FB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212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E36AFE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369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8C5D94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  <w:t>581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EEBF4C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578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2D99DA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319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7438D5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  <w:t>897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B507F0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444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FE63BE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506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455D0B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  <w:t>950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0F53EE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335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137859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612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9FCD297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  <w:t>947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27AB25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328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DD7E70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434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34859EB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  <w:t>762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AE4DEE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364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F0A131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543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64A6D8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  <w:t>907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849B96" w14:textId="77777777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  <w:shd w:val="clear" w:color="auto" w:fill="E8E8E8"/>
            <w:vAlign w:val="center"/>
          </w:tcPr>
          <w:p w14:paraId="33843680" w14:textId="3F729F1C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3</w:t>
            </w:r>
            <w:r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,</w:t>
            </w: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350</w:t>
            </w:r>
          </w:p>
        </w:tc>
        <w:tc>
          <w:tcPr>
            <w:tcW w:w="0" w:type="auto"/>
            <w:shd w:val="clear" w:color="auto" w:fill="E8E8E8"/>
            <w:vAlign w:val="center"/>
          </w:tcPr>
          <w:p w14:paraId="4FF1E6D3" w14:textId="2B4ED994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4</w:t>
            </w:r>
            <w:r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,</w:t>
            </w: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573</w:t>
            </w:r>
          </w:p>
        </w:tc>
        <w:tc>
          <w:tcPr>
            <w:tcW w:w="0" w:type="auto"/>
            <w:shd w:val="clear" w:color="auto" w:fill="E8E8E8"/>
            <w:vAlign w:val="center"/>
          </w:tcPr>
          <w:p w14:paraId="78CFAE6C" w14:textId="0AFDC588" w:rsidR="00E83876" w:rsidRPr="00EF5C0E" w:rsidRDefault="00E83876" w:rsidP="00EF5C0E">
            <w:pPr>
              <w:spacing w:after="0" w:line="240" w:lineRule="auto"/>
              <w:jc w:val="center"/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</w:pP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7</w:t>
            </w:r>
            <w:r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,</w:t>
            </w:r>
            <w:r w:rsidRPr="00EF5C0E">
              <w:rPr>
                <w:rFonts w:ascii="Museo 300" w:eastAsia="Times New Roman" w:hAnsi="Museo 300" w:cs="Arial"/>
                <w:color w:val="000000"/>
                <w:sz w:val="14"/>
                <w:szCs w:val="14"/>
                <w:lang w:val="es-MX" w:eastAsia="es-SV"/>
              </w:rPr>
              <w:t>923</w:t>
            </w:r>
          </w:p>
        </w:tc>
      </w:tr>
    </w:tbl>
    <w:p w14:paraId="63B91E83" w14:textId="038553ED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>
        <w:rPr>
          <w:rFonts w:ascii="Museo 300" w:hAnsi="Museo 300"/>
          <w:sz w:val="18"/>
          <w:szCs w:val="18"/>
        </w:rPr>
        <w:t>M= Mujeres; H= Hombres</w:t>
      </w:r>
    </w:p>
    <w:p w14:paraId="2CF15416" w14:textId="77777777" w:rsidR="00E83876" w:rsidRPr="00EF5C0E" w:rsidRDefault="00E83876">
      <w:pPr>
        <w:pStyle w:val="Textonotapie"/>
        <w:rPr>
          <w:rFonts w:ascii="Museo 300" w:hAnsi="Museo 300"/>
          <w:sz w:val="10"/>
          <w:szCs w:val="10"/>
        </w:rPr>
      </w:pPr>
    </w:p>
  </w:footnote>
  <w:footnote w:id="2">
    <w:p w14:paraId="44E742D3" w14:textId="4CC221A6" w:rsidR="00E83876" w:rsidRPr="00EF5C0E" w:rsidRDefault="00E83876" w:rsidP="0073494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EF5C0E">
        <w:rPr>
          <w:rStyle w:val="Refdenotaalpie"/>
          <w:rFonts w:ascii="Museo 300" w:hAnsi="Museo 300"/>
        </w:rPr>
        <w:footnoteRef/>
      </w:r>
      <w:r w:rsidRPr="00EF5C0E">
        <w:rPr>
          <w:rFonts w:ascii="Museo 300" w:hAnsi="Museo 300"/>
          <w:sz w:val="18"/>
          <w:szCs w:val="18"/>
        </w:rPr>
        <w:t xml:space="preserve"> Durante el tercer trimestre no se logró emitir dictamen alguno para conocimiento de JD, debido a que las cooperativas aún no han cumplido con los requisitos </w:t>
      </w:r>
      <w:r>
        <w:rPr>
          <w:rFonts w:ascii="Museo 300" w:hAnsi="Museo 300"/>
          <w:sz w:val="18"/>
          <w:szCs w:val="18"/>
        </w:rPr>
        <w:t>necesarios</w:t>
      </w:r>
      <w:r w:rsidRPr="00EF5C0E">
        <w:rPr>
          <w:rFonts w:ascii="Museo 300" w:hAnsi="Museo 300"/>
          <w:sz w:val="18"/>
          <w:szCs w:val="18"/>
        </w:rPr>
        <w:t xml:space="preserve"> para continuar con el trámite correspondiente, así mismo no se han remitido informes técnicos por parte del área correspondiente y así elaborar el dictamen respectivo.</w:t>
      </w:r>
    </w:p>
    <w:p w14:paraId="479A161B" w14:textId="0EC9E04F" w:rsidR="00E83876" w:rsidRPr="001141F9" w:rsidRDefault="00E83876">
      <w:pPr>
        <w:pStyle w:val="Textonotapie"/>
        <w:rPr>
          <w:rFonts w:ascii="Museo 300" w:hAnsi="Museo 300"/>
        </w:rPr>
      </w:pPr>
    </w:p>
  </w:footnote>
  <w:footnote w:id="3">
    <w:p w14:paraId="0BCFFD2B" w14:textId="695EB1D9" w:rsidR="00E83876" w:rsidRPr="0034198A" w:rsidRDefault="00E83876" w:rsidP="004028A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4198A">
        <w:rPr>
          <w:rStyle w:val="Refdenotaalpie"/>
          <w:rFonts w:ascii="Museo 300" w:hAnsi="Museo 300"/>
        </w:rPr>
        <w:footnoteRef/>
      </w:r>
      <w:r w:rsidRPr="0034198A">
        <w:rPr>
          <w:rFonts w:ascii="Museo 300" w:hAnsi="Museo 300"/>
        </w:rPr>
        <w:t xml:space="preserve"> </w:t>
      </w:r>
      <w:r w:rsidRPr="0034198A">
        <w:rPr>
          <w:rFonts w:ascii="Museo 300" w:hAnsi="Museo 300"/>
          <w:sz w:val="18"/>
          <w:szCs w:val="18"/>
        </w:rPr>
        <w:t xml:space="preserve">Dictamen elaborado - Proyectos ISTA correspondientes al </w:t>
      </w:r>
      <w:r>
        <w:rPr>
          <w:rFonts w:ascii="Museo 300" w:hAnsi="Museo 300"/>
          <w:sz w:val="18"/>
          <w:szCs w:val="18"/>
        </w:rPr>
        <w:t>tercer t</w:t>
      </w:r>
      <w:r w:rsidRPr="0034198A">
        <w:rPr>
          <w:rFonts w:ascii="Museo 300" w:hAnsi="Museo 300"/>
          <w:sz w:val="18"/>
          <w:szCs w:val="18"/>
        </w:rPr>
        <w:t>rimestre:</w:t>
      </w:r>
    </w:p>
    <w:p w14:paraId="046E7E3D" w14:textId="77777777" w:rsidR="00E83876" w:rsidRPr="0034198A" w:rsidRDefault="00E83876" w:rsidP="00B7788E">
      <w:pPr>
        <w:pStyle w:val="Textonotapie"/>
        <w:shd w:val="clear" w:color="auto" w:fill="F2F2F2" w:themeFill="background1" w:themeFillShade="F2"/>
        <w:jc w:val="both"/>
        <w:rPr>
          <w:rFonts w:ascii="Museo 300" w:hAnsi="Museo 300"/>
          <w:sz w:val="6"/>
          <w:szCs w:val="6"/>
        </w:rPr>
      </w:pPr>
    </w:p>
    <w:tbl>
      <w:tblPr>
        <w:tblStyle w:val="Tabladecuadrcula1clara"/>
        <w:tblW w:w="12700" w:type="dxa"/>
        <w:tblLook w:val="04A0" w:firstRow="1" w:lastRow="0" w:firstColumn="1" w:lastColumn="0" w:noHBand="0" w:noVBand="1"/>
      </w:tblPr>
      <w:tblGrid>
        <w:gridCol w:w="6350"/>
        <w:gridCol w:w="6350"/>
      </w:tblGrid>
      <w:tr w:rsidR="00E83876" w:rsidRPr="0034198A" w14:paraId="7CF8B5FB" w14:textId="4A923DA5" w:rsidTr="00B77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  <w:shd w:val="clear" w:color="auto" w:fill="F2F2F2" w:themeFill="background1" w:themeFillShade="F2"/>
            <w:vAlign w:val="center"/>
          </w:tcPr>
          <w:p w14:paraId="00733D96" w14:textId="7DFE20F3" w:rsidR="00E83876" w:rsidRPr="0034198A" w:rsidRDefault="00E83876" w:rsidP="00B7788E">
            <w:pPr>
              <w:pStyle w:val="Textonotapie"/>
              <w:shd w:val="clear" w:color="auto" w:fill="F2F2F2" w:themeFill="background1" w:themeFillShade="F2"/>
              <w:jc w:val="center"/>
              <w:rPr>
                <w:rFonts w:ascii="Museo 300" w:hAnsi="Museo 300"/>
                <w:bCs w:val="0"/>
                <w:sz w:val="18"/>
                <w:szCs w:val="18"/>
              </w:rPr>
            </w:pPr>
            <w:r w:rsidRPr="0034198A">
              <w:rPr>
                <w:rFonts w:ascii="Museo 300" w:hAnsi="Museo 300"/>
                <w:bCs w:val="0"/>
                <w:sz w:val="18"/>
                <w:szCs w:val="18"/>
              </w:rPr>
              <w:t>Julio</w:t>
            </w:r>
          </w:p>
        </w:tc>
        <w:tc>
          <w:tcPr>
            <w:tcW w:w="6350" w:type="dxa"/>
            <w:shd w:val="clear" w:color="auto" w:fill="F2F2F2" w:themeFill="background1" w:themeFillShade="F2"/>
            <w:vAlign w:val="center"/>
          </w:tcPr>
          <w:p w14:paraId="6753BEE0" w14:textId="233D7450" w:rsidR="00E83876" w:rsidRPr="0034198A" w:rsidRDefault="00E83876" w:rsidP="00B7788E">
            <w:pPr>
              <w:pStyle w:val="Textonotapie"/>
              <w:shd w:val="clear" w:color="auto" w:fill="F2F2F2" w:themeFill="background1" w:themeFillShade="F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 w:val="0"/>
                <w:sz w:val="18"/>
                <w:szCs w:val="18"/>
              </w:rPr>
            </w:pPr>
            <w:r w:rsidRPr="0034198A">
              <w:rPr>
                <w:rFonts w:ascii="Museo 300" w:hAnsi="Museo 300"/>
                <w:bCs w:val="0"/>
                <w:sz w:val="18"/>
                <w:szCs w:val="18"/>
              </w:rPr>
              <w:t>Septiembre</w:t>
            </w:r>
          </w:p>
        </w:tc>
      </w:tr>
      <w:tr w:rsidR="00E83876" w:rsidRPr="0034198A" w14:paraId="36197201" w14:textId="12CE92B6" w:rsidTr="0034198A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  <w:vAlign w:val="center"/>
          </w:tcPr>
          <w:p w14:paraId="231F6344" w14:textId="5EDE5065" w:rsidR="00E83876" w:rsidRPr="0034198A" w:rsidRDefault="00E83876" w:rsidP="0034198A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34198A">
              <w:rPr>
                <w:rFonts w:ascii="Museo 300" w:hAnsi="Museo 300"/>
                <w:b w:val="0"/>
                <w:sz w:val="18"/>
                <w:szCs w:val="18"/>
              </w:rPr>
              <w:t>Aprobación de los Proyectos de Asentamiento Comunitario y Lotificación Agrícola en los inmuebles identificados en: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 xml:space="preserve"> 1) </w:t>
            </w:r>
            <w:r w:rsidRPr="0034198A">
              <w:rPr>
                <w:rFonts w:ascii="Museo 300" w:hAnsi="Museo 300"/>
                <w:b w:val="0"/>
                <w:sz w:val="18"/>
                <w:szCs w:val="18"/>
              </w:rPr>
              <w:t>Hacienda La Reforma y El Castaño, porción 2, Común El Cerro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 xml:space="preserve"> y 2) </w:t>
            </w:r>
            <w:r w:rsidRPr="0034198A">
              <w:rPr>
                <w:rFonts w:ascii="Museo 300" w:hAnsi="Museo 300"/>
                <w:b w:val="0"/>
                <w:sz w:val="18"/>
                <w:szCs w:val="18"/>
              </w:rPr>
              <w:t>Hacienda Las Victorias zona verde, área comunal 1 y área comunal 2.</w:t>
            </w:r>
          </w:p>
        </w:tc>
        <w:tc>
          <w:tcPr>
            <w:tcW w:w="6350" w:type="dxa"/>
            <w:vAlign w:val="center"/>
          </w:tcPr>
          <w:p w14:paraId="19DF02D9" w14:textId="103C2033" w:rsidR="00E83876" w:rsidRPr="0034198A" w:rsidRDefault="00E83876" w:rsidP="0034198A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4198A">
              <w:rPr>
                <w:rFonts w:ascii="Museo 300" w:hAnsi="Museo 300"/>
                <w:sz w:val="18"/>
                <w:szCs w:val="18"/>
              </w:rPr>
              <w:t>Se elaboró el dictamen para la aprobación del Proyecto de Asentamiento Comunitario y Lotificación Agrícola en</w:t>
            </w:r>
            <w:r>
              <w:rPr>
                <w:rFonts w:ascii="Museo 300" w:hAnsi="Museo 300"/>
                <w:sz w:val="18"/>
                <w:szCs w:val="18"/>
              </w:rPr>
              <w:t xml:space="preserve"> la </w:t>
            </w:r>
            <w:r w:rsidRPr="0034198A">
              <w:rPr>
                <w:rFonts w:ascii="Museo 300" w:hAnsi="Museo 300"/>
                <w:sz w:val="18"/>
                <w:szCs w:val="18"/>
              </w:rPr>
              <w:t>Hacienda Joya de la Paz</w:t>
            </w:r>
          </w:p>
        </w:tc>
      </w:tr>
    </w:tbl>
    <w:p w14:paraId="3ED97DFB" w14:textId="77777777" w:rsidR="00E83876" w:rsidRPr="0034198A" w:rsidRDefault="00E83876" w:rsidP="004028A0">
      <w:pPr>
        <w:pStyle w:val="Textonotapie"/>
        <w:jc w:val="both"/>
        <w:rPr>
          <w:rFonts w:ascii="Museo 300" w:hAnsi="Museo 300"/>
          <w:sz w:val="10"/>
          <w:szCs w:val="10"/>
          <w:lang w:val="es-SV"/>
        </w:rPr>
      </w:pPr>
    </w:p>
  </w:footnote>
  <w:footnote w:id="4">
    <w:p w14:paraId="6C0051E2" w14:textId="485FC551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 w:rsidRPr="0034198A">
        <w:rPr>
          <w:rStyle w:val="Refdenotaalpie"/>
          <w:rFonts w:ascii="Museo 300" w:hAnsi="Museo 300"/>
        </w:rPr>
        <w:footnoteRef/>
      </w:r>
      <w:r w:rsidRPr="0034198A">
        <w:rPr>
          <w:rStyle w:val="Refdenotaalpie"/>
          <w:rFonts w:ascii="Museo 300" w:hAnsi="Museo 300"/>
        </w:rPr>
        <w:t xml:space="preserve"> </w:t>
      </w:r>
      <w:r w:rsidRPr="0034198A">
        <w:rPr>
          <w:rFonts w:ascii="Museo 300" w:hAnsi="Museo 300"/>
          <w:sz w:val="18"/>
          <w:szCs w:val="18"/>
        </w:rPr>
        <w:t>Véase Anexo - 19.1 para revisar el comportamiento de esta actividad durante el año.</w:t>
      </w:r>
    </w:p>
    <w:p w14:paraId="70D9C0A6" w14:textId="77777777" w:rsidR="00E83876" w:rsidRPr="0034198A" w:rsidRDefault="00E83876">
      <w:pPr>
        <w:pStyle w:val="Textonotapie"/>
        <w:rPr>
          <w:rFonts w:ascii="Museo 300" w:hAnsi="Museo 300"/>
          <w:sz w:val="6"/>
          <w:szCs w:val="6"/>
        </w:rPr>
      </w:pPr>
    </w:p>
  </w:footnote>
  <w:footnote w:id="5">
    <w:p w14:paraId="15B834C8" w14:textId="1D8F64AC" w:rsidR="00E83876" w:rsidRPr="0034198A" w:rsidRDefault="00E83876" w:rsidP="006C68D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4198A">
        <w:rPr>
          <w:rStyle w:val="Refdenotaalpie"/>
          <w:rFonts w:ascii="Museo 300" w:hAnsi="Museo 300"/>
        </w:rPr>
        <w:footnoteRef/>
      </w:r>
      <w:r w:rsidRPr="0034198A">
        <w:rPr>
          <w:rFonts w:ascii="Museo 300" w:hAnsi="Museo 300"/>
          <w:sz w:val="18"/>
          <w:szCs w:val="18"/>
          <w:lang w:val="es-SV"/>
        </w:rPr>
        <w:t xml:space="preserve"> </w:t>
      </w:r>
      <w:r w:rsidRPr="0034198A">
        <w:rPr>
          <w:rFonts w:ascii="Museo 300" w:hAnsi="Museo 300"/>
          <w:sz w:val="18"/>
          <w:szCs w:val="18"/>
        </w:rPr>
        <w:t xml:space="preserve">Dictamen elaborado – Donación </w:t>
      </w:r>
      <w:r>
        <w:rPr>
          <w:rFonts w:ascii="Museo 300" w:hAnsi="Museo 300"/>
          <w:sz w:val="18"/>
          <w:szCs w:val="18"/>
        </w:rPr>
        <w:t>/</w:t>
      </w:r>
      <w:r w:rsidRPr="0034198A">
        <w:rPr>
          <w:rFonts w:ascii="Museo 300" w:hAnsi="Museo 300"/>
          <w:sz w:val="18"/>
          <w:szCs w:val="18"/>
        </w:rPr>
        <w:t xml:space="preserve"> Venta correspondientes a</w:t>
      </w:r>
      <w:r>
        <w:rPr>
          <w:rFonts w:ascii="Museo 300" w:hAnsi="Museo 300"/>
          <w:sz w:val="18"/>
          <w:szCs w:val="18"/>
        </w:rPr>
        <w:t>l tercer t</w:t>
      </w:r>
      <w:r w:rsidRPr="0034198A">
        <w:rPr>
          <w:rFonts w:ascii="Museo 300" w:hAnsi="Museo 300"/>
          <w:sz w:val="18"/>
          <w:szCs w:val="18"/>
        </w:rPr>
        <w:t>rimestre:</w:t>
      </w:r>
    </w:p>
    <w:p w14:paraId="1DEDADBF" w14:textId="77777777" w:rsidR="00E83876" w:rsidRPr="0034198A" w:rsidRDefault="00E83876" w:rsidP="00B7788E">
      <w:pPr>
        <w:pStyle w:val="Textonotapie"/>
        <w:shd w:val="clear" w:color="auto" w:fill="F2F2F2" w:themeFill="background1" w:themeFillShade="F2"/>
        <w:jc w:val="both"/>
        <w:rPr>
          <w:rFonts w:ascii="Museo 300" w:hAnsi="Museo 300"/>
          <w:sz w:val="6"/>
          <w:szCs w:val="6"/>
          <w:lang w:val="es-SV"/>
        </w:rPr>
      </w:pPr>
    </w:p>
    <w:tbl>
      <w:tblPr>
        <w:tblStyle w:val="Tabladecuadrcula1clara"/>
        <w:tblW w:w="12700" w:type="dxa"/>
        <w:tblLook w:val="04A0" w:firstRow="1" w:lastRow="0" w:firstColumn="1" w:lastColumn="0" w:noHBand="0" w:noVBand="1"/>
      </w:tblPr>
      <w:tblGrid>
        <w:gridCol w:w="6350"/>
        <w:gridCol w:w="6350"/>
      </w:tblGrid>
      <w:tr w:rsidR="00E83876" w:rsidRPr="0034198A" w14:paraId="6B6357DE" w14:textId="40558C33" w:rsidTr="00B77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  <w:shd w:val="clear" w:color="auto" w:fill="F2F2F2" w:themeFill="background1" w:themeFillShade="F2"/>
          </w:tcPr>
          <w:p w14:paraId="189F9DA6" w14:textId="4F530F7E" w:rsidR="00E83876" w:rsidRPr="0034198A" w:rsidRDefault="00E83876" w:rsidP="00B7788E">
            <w:pPr>
              <w:pStyle w:val="Textonotapie"/>
              <w:shd w:val="clear" w:color="auto" w:fill="F2F2F2" w:themeFill="background1" w:themeFillShade="F2"/>
              <w:jc w:val="center"/>
              <w:rPr>
                <w:rFonts w:ascii="Museo 300" w:hAnsi="Museo 300"/>
                <w:sz w:val="18"/>
                <w:szCs w:val="18"/>
              </w:rPr>
            </w:pPr>
            <w:r w:rsidRPr="0034198A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6350" w:type="dxa"/>
            <w:shd w:val="clear" w:color="auto" w:fill="F2F2F2" w:themeFill="background1" w:themeFillShade="F2"/>
          </w:tcPr>
          <w:p w14:paraId="2CF045D6" w14:textId="43949153" w:rsidR="00E83876" w:rsidRPr="0034198A" w:rsidRDefault="00E83876" w:rsidP="00B7788E">
            <w:pPr>
              <w:pStyle w:val="Textonotapie"/>
              <w:shd w:val="clear" w:color="auto" w:fill="F2F2F2" w:themeFill="background1" w:themeFillShade="F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4198A">
              <w:rPr>
                <w:rFonts w:ascii="Museo 300" w:hAnsi="Museo 300"/>
                <w:sz w:val="18"/>
                <w:szCs w:val="18"/>
              </w:rPr>
              <w:t>Septiembre</w:t>
            </w:r>
          </w:p>
        </w:tc>
      </w:tr>
      <w:tr w:rsidR="00E83876" w:rsidRPr="0034198A" w14:paraId="60905F65" w14:textId="18B3FD42" w:rsidTr="003419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  <w:vAlign w:val="center"/>
          </w:tcPr>
          <w:p w14:paraId="5D7C3832" w14:textId="1772F2A7" w:rsidR="00E83876" w:rsidRPr="0034198A" w:rsidRDefault="00E83876" w:rsidP="0034198A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>
              <w:rPr>
                <w:rFonts w:ascii="Museo 300" w:hAnsi="Museo 300"/>
                <w:b w:val="0"/>
                <w:sz w:val="18"/>
                <w:szCs w:val="18"/>
                <w:lang w:val="es-SV"/>
              </w:rPr>
              <w:t>Un</w:t>
            </w:r>
            <w:r w:rsidRPr="0034198A">
              <w:rPr>
                <w:rFonts w:ascii="Museo 300" w:hAnsi="Museo 300"/>
                <w:b w:val="0"/>
                <w:sz w:val="18"/>
                <w:szCs w:val="18"/>
                <w:lang w:val="es-SV"/>
              </w:rPr>
              <w:t xml:space="preserve"> dictamen para conocimiento de JD, sobre la solicitud </w:t>
            </w:r>
            <w:r>
              <w:rPr>
                <w:rFonts w:ascii="Museo 300" w:hAnsi="Museo 300"/>
                <w:b w:val="0"/>
                <w:sz w:val="18"/>
                <w:szCs w:val="18"/>
                <w:lang w:val="es-SV"/>
              </w:rPr>
              <w:t>de</w:t>
            </w:r>
            <w:r w:rsidRPr="0034198A">
              <w:rPr>
                <w:rFonts w:ascii="Museo 300" w:hAnsi="Museo 300"/>
                <w:b w:val="0"/>
                <w:sz w:val="18"/>
                <w:szCs w:val="18"/>
                <w:lang w:val="es-SV"/>
              </w:rPr>
              <w:t xml:space="preserve"> venta del inmueble identificado como Lote 10, Pol. 1, ubicado en la Hacienda San Raymundo, Departamento de Ahuachapán, a favor de la "Iglesia Central Ministerio Cristiano La Plenitud del Espíritu Santo"</w:t>
            </w:r>
          </w:p>
        </w:tc>
        <w:tc>
          <w:tcPr>
            <w:tcW w:w="6350" w:type="dxa"/>
            <w:vAlign w:val="center"/>
          </w:tcPr>
          <w:p w14:paraId="4C0790A3" w14:textId="65587098" w:rsidR="00E83876" w:rsidRPr="0034198A" w:rsidRDefault="00E83876" w:rsidP="0034198A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>
              <w:rPr>
                <w:rFonts w:ascii="Museo 300" w:hAnsi="Museo 300"/>
                <w:sz w:val="18"/>
                <w:szCs w:val="18"/>
                <w:lang w:val="es-SV"/>
              </w:rPr>
              <w:t>Dos</w:t>
            </w:r>
            <w:r w:rsidRPr="0034198A">
              <w:rPr>
                <w:rFonts w:ascii="Museo 300" w:hAnsi="Museo 300"/>
                <w:sz w:val="18"/>
                <w:szCs w:val="18"/>
                <w:lang w:val="es-SV"/>
              </w:rPr>
              <w:t xml:space="preserve"> dictámenes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;</w:t>
            </w:r>
            <w:r w:rsidRPr="0034198A">
              <w:rPr>
                <w:rFonts w:ascii="Museo 300" w:hAnsi="Museo 300"/>
                <w:sz w:val="18"/>
                <w:szCs w:val="18"/>
                <w:lang w:val="es-SV"/>
              </w:rPr>
              <w:t xml:space="preserve"> uno de 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d</w:t>
            </w:r>
            <w:r w:rsidRPr="0034198A">
              <w:rPr>
                <w:rFonts w:ascii="Museo 300" w:hAnsi="Museo 300"/>
                <w:sz w:val="18"/>
                <w:szCs w:val="18"/>
                <w:lang w:val="es-SV"/>
              </w:rPr>
              <w:t>onación a favor del Municipio de San Miguel de los inmuebles identificados como Bosque, Pozo, Zonas Verdes 1, 2 y 3, de la Hacienda San Jacinto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;</w:t>
            </w:r>
            <w:r w:rsidRPr="0034198A">
              <w:rPr>
                <w:rFonts w:ascii="Museo 300" w:hAnsi="Museo 300"/>
                <w:sz w:val="18"/>
                <w:szCs w:val="18"/>
                <w:lang w:val="es-SV"/>
              </w:rPr>
              <w:t xml:space="preserve"> y uno de venta a favor de ACUGEM del inmueble identificado como Lote 17, Pol H, de la Hacienda San Ramón El Coyolito, porción la Brea.</w:t>
            </w:r>
          </w:p>
        </w:tc>
      </w:tr>
    </w:tbl>
    <w:p w14:paraId="6D581F9B" w14:textId="77777777" w:rsidR="00E83876" w:rsidRPr="0034198A" w:rsidRDefault="00E83876" w:rsidP="00676F14">
      <w:pPr>
        <w:pStyle w:val="Textonotapie"/>
        <w:jc w:val="both"/>
        <w:rPr>
          <w:rFonts w:ascii="Museo 300" w:hAnsi="Museo 300"/>
          <w:sz w:val="6"/>
          <w:szCs w:val="6"/>
          <w:lang w:val="es-SV"/>
        </w:rPr>
      </w:pPr>
    </w:p>
  </w:footnote>
  <w:footnote w:id="6">
    <w:p w14:paraId="5A353F4C" w14:textId="150D719B" w:rsidR="00E83876" w:rsidRPr="0034198A" w:rsidRDefault="00E83876">
      <w:pPr>
        <w:pStyle w:val="Textonotapie"/>
        <w:rPr>
          <w:rFonts w:ascii="Museo 300" w:hAnsi="Museo 300"/>
          <w:sz w:val="18"/>
          <w:szCs w:val="18"/>
        </w:rPr>
      </w:pPr>
      <w:r w:rsidRPr="0034198A">
        <w:rPr>
          <w:rStyle w:val="Refdenotaalpie"/>
          <w:rFonts w:ascii="Museo 300" w:hAnsi="Museo 300"/>
        </w:rPr>
        <w:footnoteRef/>
      </w:r>
      <w:r w:rsidRPr="0034198A">
        <w:rPr>
          <w:rFonts w:ascii="Museo 300" w:hAnsi="Museo 300"/>
        </w:rPr>
        <w:t xml:space="preserve"> </w:t>
      </w:r>
      <w:r w:rsidRPr="0034198A">
        <w:rPr>
          <w:rFonts w:ascii="Museo 300" w:hAnsi="Museo 300"/>
          <w:sz w:val="18"/>
          <w:szCs w:val="18"/>
        </w:rPr>
        <w:t>Véase Anexo - 19.2 para revisar el comportamiento de esta actividad durante el año.</w:t>
      </w:r>
    </w:p>
  </w:footnote>
  <w:footnote w:id="7">
    <w:p w14:paraId="608324B8" w14:textId="66B81102" w:rsidR="00E83876" w:rsidRPr="0034198A" w:rsidRDefault="00E83876" w:rsidP="00B9374F">
      <w:pPr>
        <w:pStyle w:val="Textonotapie"/>
        <w:tabs>
          <w:tab w:val="left" w:pos="888"/>
        </w:tabs>
        <w:rPr>
          <w:rFonts w:ascii="Museo 300" w:hAnsi="Museo 300"/>
          <w:sz w:val="10"/>
          <w:szCs w:val="10"/>
        </w:rPr>
      </w:pPr>
      <w:r w:rsidRPr="0034198A">
        <w:rPr>
          <w:rFonts w:ascii="Museo 300" w:hAnsi="Museo 300"/>
          <w:sz w:val="18"/>
          <w:szCs w:val="18"/>
        </w:rPr>
        <w:tab/>
      </w:r>
    </w:p>
    <w:p w14:paraId="58DBAF7B" w14:textId="466427CB" w:rsidR="00E83876" w:rsidRPr="00B9374F" w:rsidRDefault="00E83876" w:rsidP="0082467C">
      <w:pPr>
        <w:pStyle w:val="Textonotapie"/>
        <w:jc w:val="both"/>
        <w:rPr>
          <w:rFonts w:ascii="Museo 300" w:hAnsi="Museo 300"/>
        </w:rPr>
      </w:pPr>
      <w:r w:rsidRPr="0034198A">
        <w:rPr>
          <w:rStyle w:val="Refdenotaalpie"/>
          <w:rFonts w:ascii="Museo 300" w:hAnsi="Museo 300"/>
        </w:rPr>
        <w:footnoteRef/>
      </w:r>
      <w:r w:rsidRPr="0034198A">
        <w:rPr>
          <w:rFonts w:ascii="Museo 300" w:hAnsi="Museo 300"/>
          <w:sz w:val="18"/>
          <w:szCs w:val="18"/>
        </w:rPr>
        <w:t xml:space="preserve"> Se elaborar</w:t>
      </w:r>
      <w:r>
        <w:rPr>
          <w:rFonts w:ascii="Museo 300" w:hAnsi="Museo 300"/>
          <w:sz w:val="18"/>
          <w:szCs w:val="18"/>
        </w:rPr>
        <w:t>on</w:t>
      </w:r>
      <w:r w:rsidRPr="0034198A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 xml:space="preserve">dos </w:t>
      </w:r>
      <w:r w:rsidRPr="0034198A">
        <w:rPr>
          <w:rFonts w:ascii="Museo 300" w:hAnsi="Museo 300"/>
          <w:sz w:val="18"/>
          <w:szCs w:val="18"/>
        </w:rPr>
        <w:t>dictámenes, uno referente a "Renuncia" de la Hacienda Playa Grande o Playas de San Juan y una "Dación en pago" de la Hacienda San Luis Los Silencios, solicitados por los beneficiarios de este Instituto, para conocimiento de JD</w:t>
      </w:r>
      <w:r>
        <w:rPr>
          <w:rFonts w:ascii="Museo 300" w:hAnsi="Museo 300"/>
          <w:sz w:val="18"/>
          <w:szCs w:val="18"/>
        </w:rPr>
        <w:t>.</w:t>
      </w:r>
    </w:p>
    <w:p w14:paraId="4BA0CDFB" w14:textId="77777777" w:rsidR="00E83876" w:rsidRPr="007E482A" w:rsidRDefault="00E83876">
      <w:pPr>
        <w:pStyle w:val="Textonotapie"/>
        <w:rPr>
          <w:rFonts w:ascii="Museo 300" w:hAnsi="Museo 300"/>
          <w:sz w:val="18"/>
          <w:szCs w:val="18"/>
        </w:rPr>
      </w:pPr>
    </w:p>
  </w:footnote>
  <w:footnote w:id="8">
    <w:p w14:paraId="7AED37EB" w14:textId="71283F27" w:rsidR="00E83876" w:rsidRPr="007E482A" w:rsidRDefault="00E83876" w:rsidP="006C68DE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7E482A">
        <w:rPr>
          <w:rStyle w:val="Refdenotaalpie"/>
          <w:rFonts w:ascii="Museo 300" w:hAnsi="Museo 300"/>
        </w:rPr>
        <w:footnoteRef/>
      </w:r>
      <w:r w:rsidRPr="007E482A">
        <w:rPr>
          <w:rStyle w:val="Refdenotaalpie"/>
          <w:rFonts w:ascii="Museo 300" w:hAnsi="Museo 300"/>
          <w:sz w:val="18"/>
          <w:szCs w:val="18"/>
        </w:rPr>
        <w:t xml:space="preserve"> </w:t>
      </w:r>
      <w:r w:rsidRPr="007E482A">
        <w:rPr>
          <w:rFonts w:ascii="Museo 300" w:hAnsi="Museo 300"/>
          <w:sz w:val="18"/>
          <w:szCs w:val="18"/>
          <w:lang w:val="es-SV"/>
        </w:rPr>
        <w:t xml:space="preserve">Para </w:t>
      </w:r>
      <w:r>
        <w:rPr>
          <w:rFonts w:ascii="Museo 300" w:hAnsi="Museo 300"/>
          <w:sz w:val="18"/>
          <w:szCs w:val="18"/>
          <w:lang w:val="es-SV"/>
        </w:rPr>
        <w:t>el tercer trimestre en escrituras elaboradas</w:t>
      </w:r>
      <w:r w:rsidRPr="007E482A">
        <w:rPr>
          <w:rFonts w:ascii="Museo 300" w:hAnsi="Museo 300"/>
          <w:sz w:val="18"/>
          <w:szCs w:val="18"/>
          <w:lang w:val="es-SV"/>
        </w:rPr>
        <w:t xml:space="preserve"> se reporta:</w:t>
      </w:r>
    </w:p>
    <w:tbl>
      <w:tblPr>
        <w:tblStyle w:val="Tabladecuadrcula1clar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456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236"/>
        <w:gridCol w:w="803"/>
        <w:gridCol w:w="803"/>
        <w:gridCol w:w="803"/>
      </w:tblGrid>
      <w:tr w:rsidR="00E83876" w:rsidRPr="00646F58" w14:paraId="1181AE2E" w14:textId="793ACDA5" w:rsidTr="00B77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Merge w:val="restart"/>
            <w:tcBorders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A9DB180" w14:textId="6586D19B" w:rsidR="00E83876" w:rsidRPr="00646F58" w:rsidRDefault="00E83876" w:rsidP="004439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2040" w:type="dxa"/>
            <w:gridSpan w:val="3"/>
            <w:tcBorders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042BA63A" w14:textId="1AADDA77" w:rsidR="00E83876" w:rsidRPr="00646F58" w:rsidRDefault="00E83876" w:rsidP="002D1E6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2040" w:type="dxa"/>
            <w:gridSpan w:val="3"/>
            <w:tcBorders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1CF605C8" w14:textId="149553AA" w:rsidR="00E83876" w:rsidRPr="00646F58" w:rsidRDefault="00E83876" w:rsidP="00076245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2040" w:type="dxa"/>
            <w:gridSpan w:val="3"/>
            <w:tcBorders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1294653D" w14:textId="18562443" w:rsidR="00E83876" w:rsidRPr="00646F58" w:rsidRDefault="00E83876" w:rsidP="00E948CB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 xml:space="preserve">Septiembre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63484C5" w14:textId="77777777" w:rsidR="00E83876" w:rsidRPr="00646F58" w:rsidRDefault="00E83876" w:rsidP="00E948CB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E6E6" w:themeFill="background2"/>
            <w:vAlign w:val="center"/>
          </w:tcPr>
          <w:p w14:paraId="7A7F637A" w14:textId="41319384" w:rsidR="00E83876" w:rsidRPr="00646F58" w:rsidRDefault="00E83876" w:rsidP="00E948CB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E83876" w:rsidRPr="00646F58" w14:paraId="028E231C" w14:textId="041842AC" w:rsidTr="00646F5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3FAC0A6" w14:textId="77B8E9A4" w:rsidR="00E83876" w:rsidRPr="00646F58" w:rsidRDefault="00E83876" w:rsidP="007E482A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5BD694A" w14:textId="49D5A34B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E7CEC37" w14:textId="57A458C3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6BBE674F" w14:textId="60EE3A28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1C244E9" w14:textId="2530C538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4DA68E6" w14:textId="5B0AAFA3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A11E638" w14:textId="4C612ECC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7A17F1E" w14:textId="100702BD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9969E95" w14:textId="7800D018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FBF4AA3" w14:textId="523C14D7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1597057" w14:textId="77777777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31C283FF" w14:textId="39ACE4B1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0E4E9A5E" w14:textId="38CE3C3C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7884BB9F" w14:textId="5AE98CC8" w:rsidR="00E83876" w:rsidRPr="00646F58" w:rsidRDefault="00E83876" w:rsidP="007E482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E83876" w:rsidRPr="00646F58" w14:paraId="21855B19" w14:textId="171EBACD" w:rsidTr="00646F5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21E5A1BF" w14:textId="77777777" w:rsidR="00E83876" w:rsidRPr="00646F58" w:rsidRDefault="00E83876" w:rsidP="00646F58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646F58">
              <w:rPr>
                <w:rFonts w:ascii="Museo 300" w:hAnsi="Museo 300"/>
                <w:b w:val="0"/>
                <w:sz w:val="18"/>
                <w:szCs w:val="18"/>
              </w:rPr>
              <w:t xml:space="preserve"> I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17AD530" w14:textId="0BE9FFFA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05150C7" w14:textId="5F1ACE72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13ECE83" w14:textId="0DFF86E2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28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D777F0D" w14:textId="3797F57F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16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C51FEC7" w14:textId="5BB1C8C0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3E34157" w14:textId="4E6F4FC1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25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AB90234" w14:textId="65F85A23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69641A8" w14:textId="03A6EF59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29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D8F28E7" w14:textId="3E5384AF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49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D240781" w14:textId="77777777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10F0FDA7" w14:textId="0469CFF3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55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083FA578" w14:textId="6A5B5339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47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0CBBB01C" w14:textId="4C94A984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102</w:t>
            </w:r>
          </w:p>
        </w:tc>
      </w:tr>
      <w:tr w:rsidR="00E83876" w:rsidRPr="00646F58" w14:paraId="67A59686" w14:textId="175FC88A" w:rsidTr="00646F5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40489F4" w14:textId="6CE1A997" w:rsidR="00E83876" w:rsidRPr="00646F58" w:rsidRDefault="00E83876" w:rsidP="00646F58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646F58">
              <w:rPr>
                <w:rFonts w:ascii="Museo 300" w:hAnsi="Museo 300"/>
                <w:b w:val="0"/>
                <w:sz w:val="18"/>
                <w:szCs w:val="18"/>
              </w:rPr>
              <w:t>ISTA Central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D2D0E24" w14:textId="3E8BF56E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4842CE9" w14:textId="1A534365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5E6F082" w14:textId="074D49A5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20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49FBB6B" w14:textId="1F538F6F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EE5D5AE" w14:textId="63B25383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56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C04A538" w14:textId="4B3ABFA7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73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B0C4072" w14:textId="2515F3EF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0112417" w14:textId="563BE0CE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6B293C6" w14:textId="522C1587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18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40F12DF" w14:textId="77777777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509D099C" w14:textId="7E3817CC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32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33867758" w14:textId="48F5EE10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79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489D445C" w14:textId="1DBAA685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111</w:t>
            </w:r>
          </w:p>
        </w:tc>
      </w:tr>
      <w:tr w:rsidR="00E83876" w:rsidRPr="00646F58" w14:paraId="43DFF316" w14:textId="54544BA5" w:rsidTr="00646F5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68C70B7" w14:textId="77777777" w:rsidR="00E83876" w:rsidRPr="00646F58" w:rsidRDefault="00E83876" w:rsidP="00646F58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646F58">
              <w:rPr>
                <w:rFonts w:ascii="Museo 300" w:hAnsi="Museo 300"/>
                <w:b w:val="0"/>
                <w:sz w:val="18"/>
                <w:szCs w:val="18"/>
              </w:rPr>
              <w:t>III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4CCF4BE" w14:textId="3B0EEB26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5D61C2E" w14:textId="465FF116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158B9E3" w14:textId="69B0C27D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18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8CA537F" w14:textId="27D73533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21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4F213C4" w14:textId="06209C9A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18FCE95" w14:textId="2C2486D4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25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06B4375" w14:textId="0042BBF5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13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E07C8C8" w14:textId="1B31464D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A17ECCA" w14:textId="01FEC7D4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24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A7D8CF9" w14:textId="77777777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40E6EB0F" w14:textId="1C92F377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45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75D46A6C" w14:textId="4C92EA15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22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7103B87A" w14:textId="3B2AF6E7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67</w:t>
            </w:r>
          </w:p>
        </w:tc>
      </w:tr>
      <w:tr w:rsidR="00E83876" w:rsidRPr="00646F58" w14:paraId="6FDC4A80" w14:textId="36C91B47" w:rsidTr="00646F5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17D60A0" w14:textId="201DC2F8" w:rsidR="00E83876" w:rsidRPr="00646F58" w:rsidRDefault="00E83876" w:rsidP="00646F58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646F58">
              <w:rPr>
                <w:rFonts w:ascii="Museo 300" w:hAnsi="Museo 300"/>
                <w:b w:val="0"/>
                <w:sz w:val="18"/>
                <w:szCs w:val="18"/>
              </w:rPr>
              <w:t>IV Usulután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1F07998" w14:textId="3D222C06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175A126" w14:textId="62FFAA42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FAC4B94" w14:textId="05339C24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18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A0FFC47" w14:textId="4CE2F8FC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24E20CA" w14:textId="763932B9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6C5B159" w14:textId="5B8CAECB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E75B0F2" w14:textId="54938CDC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4122428" w14:textId="3B8FB7A7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92A5938" w14:textId="13855272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15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2706145" w14:textId="77777777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5C284F7A" w14:textId="7A4EDC7F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22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117DEF9D" w14:textId="3E6DF982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275E09EB" w14:textId="1C09D65B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52</w:t>
            </w:r>
          </w:p>
        </w:tc>
      </w:tr>
      <w:tr w:rsidR="00E83876" w:rsidRPr="00646F58" w14:paraId="13BDCE80" w14:textId="5DAF3278" w:rsidTr="00646F5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122F341" w14:textId="77777777" w:rsidR="00E83876" w:rsidRPr="00646F58" w:rsidRDefault="00E83876" w:rsidP="00646F58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646F58">
              <w:rPr>
                <w:rFonts w:ascii="Museo 300" w:hAnsi="Museo 300"/>
                <w:b w:val="0"/>
                <w:sz w:val="18"/>
                <w:szCs w:val="18"/>
              </w:rPr>
              <w:t>IV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4DAEE09" w14:textId="27F9D5B7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29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DEABEFD" w14:textId="36888FA5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74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7EB2A2C" w14:textId="2FFB6F54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103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B539612" w14:textId="4CC0E270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0B101FC" w14:textId="1EBBD0C2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3BF81AD" w14:textId="264475CC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18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ED258B2" w14:textId="2644C644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6A19341" w14:textId="3776E5AA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2FA8605" w14:textId="675575C2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9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3140048" w14:textId="77777777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253004FB" w14:textId="40712AA3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43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3E3BCD6D" w14:textId="507D974A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87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1744A9F0" w14:textId="7D21D72F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130</w:t>
            </w:r>
          </w:p>
        </w:tc>
      </w:tr>
      <w:tr w:rsidR="00E83876" w:rsidRPr="00646F58" w14:paraId="647391CC" w14:textId="40381FC6" w:rsidTr="00646F5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2120ED33" w14:textId="4FF2C24A" w:rsidR="00E83876" w:rsidRPr="00646F58" w:rsidRDefault="00E83876" w:rsidP="00646F5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7388623" w14:textId="5BEAC0CE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76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E7EA091" w14:textId="7BE5E227" w:rsidR="00E83876" w:rsidRPr="00646F58" w:rsidRDefault="00E83876" w:rsidP="00D47E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11</w:t>
            </w:r>
            <w:r>
              <w:rPr>
                <w:rFonts w:ascii="Museo 300" w:hAnsi="Museo 300"/>
                <w:b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AE2A8D3" w14:textId="7145F7A8" w:rsidR="00E83876" w:rsidRPr="00663B6F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/>
                <w:b/>
                <w:sz w:val="18"/>
                <w:szCs w:val="18"/>
              </w:rPr>
              <w:t>187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824154F" w14:textId="3F1A7A9D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71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B52337F" w14:textId="75DE9CD8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89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A0FA191" w14:textId="7833F311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160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7206774" w14:textId="7CB88B8B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50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12DA5C8" w14:textId="4ECE532C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65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64BCDCA" w14:textId="5C59AC9A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115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5E2A5F5" w14:textId="77777777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4427C2A0" w14:textId="16491618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197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446249D8" w14:textId="0CE15F7A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265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09B7B585" w14:textId="3D188D1C" w:rsidR="00E83876" w:rsidRPr="00646F58" w:rsidRDefault="00E83876" w:rsidP="00646F5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462</w:t>
            </w:r>
          </w:p>
        </w:tc>
      </w:tr>
    </w:tbl>
    <w:p w14:paraId="72556C99" w14:textId="77777777" w:rsidR="00E83876" w:rsidRDefault="00E83876" w:rsidP="008E15D2">
      <w:pPr>
        <w:pStyle w:val="Textonotapie"/>
        <w:tabs>
          <w:tab w:val="left" w:pos="7299"/>
        </w:tabs>
        <w:rPr>
          <w:rFonts w:ascii="Museo 300" w:hAnsi="Museo 300"/>
          <w:sz w:val="18"/>
          <w:szCs w:val="18"/>
        </w:rPr>
      </w:pPr>
      <w:r>
        <w:rPr>
          <w:rFonts w:ascii="Museo 300" w:hAnsi="Museo 300"/>
          <w:sz w:val="18"/>
          <w:szCs w:val="18"/>
        </w:rPr>
        <w:t>M= Mujeres; H= Hombres</w:t>
      </w:r>
    </w:p>
    <w:p w14:paraId="442859B9" w14:textId="52341015" w:rsidR="00E83876" w:rsidRPr="007E482A" w:rsidRDefault="00E83876" w:rsidP="008E15D2">
      <w:pPr>
        <w:pStyle w:val="Textonotapie"/>
        <w:tabs>
          <w:tab w:val="left" w:pos="7299"/>
        </w:tabs>
        <w:rPr>
          <w:rFonts w:ascii="Museo 300" w:hAnsi="Museo 300"/>
          <w:sz w:val="18"/>
          <w:szCs w:val="18"/>
          <w:lang w:val="es-SV"/>
        </w:rPr>
      </w:pPr>
      <w:r>
        <w:rPr>
          <w:rFonts w:ascii="Museo 300" w:hAnsi="Museo 300"/>
          <w:sz w:val="18"/>
          <w:szCs w:val="18"/>
          <w:lang w:val="es-SV"/>
        </w:rPr>
        <w:tab/>
      </w:r>
    </w:p>
  </w:footnote>
  <w:footnote w:id="9">
    <w:p w14:paraId="58DC3DE6" w14:textId="275024F6" w:rsidR="00E83876" w:rsidRDefault="00E83876">
      <w:pPr>
        <w:pStyle w:val="Textonotapie"/>
      </w:pPr>
      <w:r w:rsidRPr="007E482A">
        <w:rPr>
          <w:rStyle w:val="Refdenotaalpie"/>
          <w:rFonts w:ascii="Museo 300" w:hAnsi="Museo 300"/>
        </w:rPr>
        <w:footnoteRef/>
      </w:r>
      <w:r w:rsidRPr="007E482A">
        <w:rPr>
          <w:rFonts w:ascii="Museo 300" w:hAnsi="Museo 300"/>
          <w:sz w:val="18"/>
          <w:szCs w:val="18"/>
        </w:rPr>
        <w:t xml:space="preserve"> Véase Anexo - 19.3 para revisar el comportamiento de esta actividad durante el año.</w:t>
      </w:r>
    </w:p>
  </w:footnote>
  <w:footnote w:id="10">
    <w:p w14:paraId="5B06D9E2" w14:textId="0C27B1BB" w:rsidR="00E83876" w:rsidRDefault="00E83876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8F71A3">
        <w:rPr>
          <w:rStyle w:val="Refdenotaalpie"/>
          <w:rFonts w:ascii="Museo 300" w:hAnsi="Museo 300"/>
        </w:rPr>
        <w:footnoteRef/>
      </w:r>
      <w:r w:rsidRPr="008F71A3">
        <w:rPr>
          <w:rFonts w:ascii="Museo 300" w:hAnsi="Museo 300"/>
          <w:sz w:val="18"/>
          <w:szCs w:val="18"/>
          <w:lang w:val="es-SV"/>
        </w:rPr>
        <w:t xml:space="preserve"> </w:t>
      </w:r>
      <w:r w:rsidRPr="008F71A3">
        <w:rPr>
          <w:rFonts w:ascii="Museo 300" w:hAnsi="Museo 300" w:cs="Arial"/>
          <w:sz w:val="18"/>
          <w:szCs w:val="18"/>
          <w:lang w:eastAsia="es-SV"/>
        </w:rPr>
        <w:t>Escritura</w:t>
      </w:r>
      <w:r>
        <w:rPr>
          <w:rFonts w:ascii="Museo 300" w:hAnsi="Museo 300" w:cs="Arial"/>
          <w:sz w:val="18"/>
          <w:szCs w:val="18"/>
          <w:lang w:eastAsia="es-SV"/>
        </w:rPr>
        <w:t>s</w:t>
      </w:r>
      <w:r w:rsidRPr="008F71A3">
        <w:rPr>
          <w:rFonts w:ascii="Museo 300" w:hAnsi="Museo 300" w:cs="Arial"/>
          <w:sz w:val="18"/>
          <w:szCs w:val="18"/>
          <w:lang w:eastAsia="es-SV"/>
        </w:rPr>
        <w:t xml:space="preserve"> intermedia</w:t>
      </w:r>
      <w:r>
        <w:rPr>
          <w:rFonts w:ascii="Museo 300" w:hAnsi="Museo 300" w:cs="Arial"/>
          <w:sz w:val="18"/>
          <w:szCs w:val="18"/>
          <w:lang w:eastAsia="es-SV"/>
        </w:rPr>
        <w:t>s</w:t>
      </w:r>
      <w:r w:rsidRPr="008F71A3">
        <w:rPr>
          <w:rFonts w:ascii="Museo 300" w:hAnsi="Museo 300" w:cs="Arial"/>
          <w:sz w:val="18"/>
          <w:szCs w:val="18"/>
          <w:lang w:eastAsia="es-SV"/>
        </w:rPr>
        <w:t xml:space="preserve"> elaborada</w:t>
      </w:r>
      <w:r>
        <w:rPr>
          <w:rFonts w:ascii="Museo 300" w:hAnsi="Museo 300" w:cs="Arial"/>
          <w:sz w:val="18"/>
          <w:szCs w:val="18"/>
          <w:lang w:eastAsia="es-SV"/>
        </w:rPr>
        <w:t>s</w:t>
      </w:r>
      <w:r w:rsidRPr="008F71A3">
        <w:rPr>
          <w:rFonts w:ascii="Museo 300" w:hAnsi="Museo 300" w:cs="Arial"/>
          <w:sz w:val="18"/>
          <w:szCs w:val="18"/>
          <w:lang w:eastAsia="es-SV"/>
        </w:rPr>
        <w:t xml:space="preserve"> (ISTA o Cooperativas)</w:t>
      </w:r>
      <w:r>
        <w:rPr>
          <w:rFonts w:ascii="Museo 300" w:hAnsi="Museo 300" w:cs="Arial"/>
          <w:sz w:val="18"/>
          <w:szCs w:val="18"/>
          <w:lang w:eastAsia="es-SV"/>
        </w:rPr>
        <w:t xml:space="preserve"> en el tercer trimestre</w:t>
      </w:r>
      <w:r w:rsidRPr="008F71A3">
        <w:rPr>
          <w:rFonts w:ascii="Museo 300" w:hAnsi="Museo 300"/>
          <w:sz w:val="18"/>
          <w:szCs w:val="18"/>
          <w:lang w:val="es-SV"/>
        </w:rPr>
        <w:t>:</w:t>
      </w:r>
    </w:p>
    <w:p w14:paraId="72083AA4" w14:textId="77777777" w:rsidR="00E83876" w:rsidRPr="00201A31" w:rsidRDefault="00E83876" w:rsidP="005A2BE9">
      <w:pPr>
        <w:pStyle w:val="Textonotapie"/>
        <w:jc w:val="both"/>
        <w:rPr>
          <w:rFonts w:ascii="Museo 300" w:hAnsi="Museo 300"/>
          <w:sz w:val="10"/>
          <w:szCs w:val="10"/>
          <w:lang w:val="es-SV"/>
        </w:rPr>
      </w:pPr>
    </w:p>
    <w:tbl>
      <w:tblPr>
        <w:tblStyle w:val="Tabladecuadrcula1clara"/>
        <w:tblW w:w="13095" w:type="dxa"/>
        <w:jc w:val="center"/>
        <w:tblLook w:val="04A0" w:firstRow="1" w:lastRow="0" w:firstColumn="1" w:lastColumn="0" w:noHBand="0" w:noVBand="1"/>
      </w:tblPr>
      <w:tblGrid>
        <w:gridCol w:w="4365"/>
        <w:gridCol w:w="4365"/>
        <w:gridCol w:w="4365"/>
      </w:tblGrid>
      <w:tr w:rsidR="00E83876" w:rsidRPr="008F71A3" w14:paraId="79175EF9" w14:textId="03319079" w:rsidTr="00B77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5" w:type="dxa"/>
            <w:tcBorders>
              <w:left w:val="single" w:sz="4" w:space="0" w:color="666666" w:themeColor="text1" w:themeTint="99"/>
            </w:tcBorders>
            <w:shd w:val="clear" w:color="auto" w:fill="F2F2F2" w:themeFill="background1" w:themeFillShade="F2"/>
            <w:vAlign w:val="center"/>
          </w:tcPr>
          <w:p w14:paraId="344FD294" w14:textId="135CDF11" w:rsidR="00E83876" w:rsidRDefault="00E83876" w:rsidP="00DD3873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4365" w:type="dxa"/>
            <w:shd w:val="clear" w:color="auto" w:fill="F2F2F2" w:themeFill="background1" w:themeFillShade="F2"/>
            <w:vAlign w:val="center"/>
          </w:tcPr>
          <w:p w14:paraId="4104305A" w14:textId="703FC802" w:rsidR="00E83876" w:rsidRDefault="00E83876" w:rsidP="00076245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4365" w:type="dxa"/>
            <w:shd w:val="clear" w:color="auto" w:fill="F2F2F2" w:themeFill="background1" w:themeFillShade="F2"/>
            <w:vAlign w:val="center"/>
          </w:tcPr>
          <w:p w14:paraId="1F8033BF" w14:textId="64D4333B" w:rsidR="00E83876" w:rsidRDefault="00E83876" w:rsidP="00360EF1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Septiembre</w:t>
            </w:r>
          </w:p>
        </w:tc>
      </w:tr>
      <w:tr w:rsidR="00E83876" w:rsidRPr="008F71A3" w14:paraId="748AA096" w14:textId="144DEC4D" w:rsidTr="0056166F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5" w:type="dxa"/>
            <w:tcBorders>
              <w:left w:val="single" w:sz="4" w:space="0" w:color="666666" w:themeColor="text1" w:themeTint="99"/>
            </w:tcBorders>
          </w:tcPr>
          <w:p w14:paraId="7BD00A4F" w14:textId="6EF236BE" w:rsidR="00E83876" w:rsidRDefault="00E83876" w:rsidP="00DD3873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>
              <w:rPr>
                <w:rFonts w:ascii="Museo 300" w:hAnsi="Museo 300"/>
                <w:b w:val="0"/>
                <w:sz w:val="18"/>
                <w:szCs w:val="18"/>
              </w:rPr>
              <w:t xml:space="preserve">Se elaboraron </w:t>
            </w:r>
            <w:r>
              <w:rPr>
                <w:rFonts w:ascii="Museo 300" w:hAnsi="Museo 300"/>
                <w:b w:val="0"/>
                <w:sz w:val="18"/>
                <w:szCs w:val="18"/>
                <w:u w:val="single"/>
              </w:rPr>
              <w:t>ocho (8) T</w:t>
            </w:r>
            <w:r w:rsidRPr="00B2196D">
              <w:rPr>
                <w:rFonts w:ascii="Museo 300" w:hAnsi="Museo 300"/>
                <w:b w:val="0"/>
                <w:sz w:val="18"/>
                <w:szCs w:val="18"/>
                <w:u w:val="single"/>
              </w:rPr>
              <w:t>estimonios de Escrituras Públicas de Actos intermedios</w:t>
            </w:r>
            <w:r w:rsidRPr="00B2196D">
              <w:rPr>
                <w:rFonts w:ascii="Museo 300" w:hAnsi="Museo 300"/>
                <w:b w:val="0"/>
                <w:sz w:val="18"/>
                <w:szCs w:val="18"/>
              </w:rPr>
              <w:t xml:space="preserve"> según detalle: </w:t>
            </w:r>
          </w:p>
          <w:p w14:paraId="3456E0FD" w14:textId="77777777" w:rsidR="00E83876" w:rsidRDefault="00E83876" w:rsidP="00B2196D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>
              <w:rPr>
                <w:rFonts w:ascii="Museo 300" w:hAnsi="Museo 300"/>
                <w:b w:val="0"/>
                <w:sz w:val="18"/>
                <w:szCs w:val="18"/>
              </w:rPr>
              <w:t xml:space="preserve">- </w:t>
            </w:r>
            <w:r w:rsidRPr="00B2196D">
              <w:rPr>
                <w:rFonts w:ascii="Museo 300" w:hAnsi="Museo 300"/>
                <w:b w:val="0"/>
                <w:sz w:val="18"/>
                <w:szCs w:val="18"/>
              </w:rPr>
              <w:t>5 Desmembraciones en Cabeza de su Dueño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>.</w:t>
            </w:r>
          </w:p>
          <w:p w14:paraId="56EB6C82" w14:textId="598391F1" w:rsidR="00E83876" w:rsidRPr="009F0CB5" w:rsidRDefault="00E83876" w:rsidP="00B2196D">
            <w:pPr>
              <w:pStyle w:val="Textonotapie"/>
              <w:rPr>
                <w:rFonts w:ascii="Museo 300" w:hAnsi="Museo 300"/>
                <w:b w:val="0"/>
                <w:sz w:val="18"/>
                <w:szCs w:val="18"/>
              </w:rPr>
            </w:pPr>
            <w:r>
              <w:rPr>
                <w:rFonts w:ascii="Museo 300" w:hAnsi="Museo 300"/>
                <w:b w:val="0"/>
                <w:sz w:val="18"/>
                <w:szCs w:val="18"/>
              </w:rPr>
              <w:t xml:space="preserve">- 3 Protocolizaciones </w:t>
            </w:r>
            <w:r w:rsidRPr="00B2196D">
              <w:rPr>
                <w:rFonts w:ascii="Museo 300" w:hAnsi="Museo 300"/>
                <w:b w:val="0"/>
                <w:sz w:val="18"/>
                <w:szCs w:val="18"/>
              </w:rPr>
              <w:t>de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 xml:space="preserve"> </w:t>
            </w:r>
            <w:r w:rsidRPr="00B2196D">
              <w:rPr>
                <w:rFonts w:ascii="Museo 300" w:hAnsi="Museo 300"/>
                <w:b w:val="0"/>
                <w:sz w:val="18"/>
                <w:szCs w:val="18"/>
              </w:rPr>
              <w:t>Diligencias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 xml:space="preserve"> </w:t>
            </w:r>
            <w:r w:rsidRPr="00B2196D">
              <w:rPr>
                <w:rFonts w:ascii="Museo 300" w:hAnsi="Museo 300"/>
                <w:b w:val="0"/>
                <w:sz w:val="18"/>
                <w:szCs w:val="18"/>
              </w:rPr>
              <w:t>de Remedición.</w:t>
            </w:r>
          </w:p>
        </w:tc>
        <w:tc>
          <w:tcPr>
            <w:tcW w:w="4365" w:type="dxa"/>
            <w:tcBorders>
              <w:top w:val="single" w:sz="12" w:space="0" w:color="666666" w:themeColor="text1" w:themeTint="99"/>
            </w:tcBorders>
          </w:tcPr>
          <w:p w14:paraId="59F8B44D" w14:textId="77777777" w:rsidR="00E83876" w:rsidRDefault="00E83876" w:rsidP="004B21E7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 xml:space="preserve">Se elaboraron cinco </w:t>
            </w:r>
            <w:r w:rsidRPr="00201A31">
              <w:rPr>
                <w:rFonts w:ascii="Museo 300" w:hAnsi="Museo 300"/>
                <w:sz w:val="18"/>
                <w:szCs w:val="18"/>
              </w:rPr>
              <w:t xml:space="preserve">(5) </w:t>
            </w:r>
            <w:r w:rsidRPr="00201A31">
              <w:rPr>
                <w:rFonts w:ascii="Museo 300" w:hAnsi="Museo 300"/>
                <w:sz w:val="18"/>
                <w:szCs w:val="18"/>
                <w:u w:val="single"/>
              </w:rPr>
              <w:t>Testimonios de Escrituras Públicas de Actos intermedios</w:t>
            </w:r>
            <w:r w:rsidRPr="00201A31">
              <w:rPr>
                <w:rFonts w:ascii="Museo 300" w:hAnsi="Museo 300"/>
                <w:sz w:val="18"/>
                <w:szCs w:val="18"/>
              </w:rPr>
              <w:t xml:space="preserve"> según detalle:</w:t>
            </w:r>
            <w:r>
              <w:rPr>
                <w:rFonts w:ascii="Museo 300" w:hAnsi="Museo 300"/>
                <w:b/>
                <w:sz w:val="18"/>
                <w:szCs w:val="18"/>
              </w:rPr>
              <w:t xml:space="preserve"> </w:t>
            </w:r>
          </w:p>
          <w:p w14:paraId="4EFCB547" w14:textId="3529CD6F" w:rsidR="00E83876" w:rsidRDefault="00E83876" w:rsidP="004B21E7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-</w:t>
            </w:r>
            <w:r w:rsidRPr="004B21E7">
              <w:rPr>
                <w:rFonts w:ascii="Museo 300" w:hAnsi="Museo 300"/>
                <w:sz w:val="18"/>
                <w:szCs w:val="18"/>
              </w:rPr>
              <w:t>5 Desmembraciones en Cabeza de su Dueño de Hda. Miravalle, Hda. Taqui</w:t>
            </w:r>
            <w:r>
              <w:rPr>
                <w:rFonts w:ascii="Museo 300" w:hAnsi="Museo 300"/>
                <w:sz w:val="18"/>
                <w:szCs w:val="18"/>
              </w:rPr>
              <w:t>ll</w:t>
            </w:r>
            <w:r w:rsidRPr="004B21E7">
              <w:rPr>
                <w:rFonts w:ascii="Museo 300" w:hAnsi="Museo 300"/>
                <w:sz w:val="18"/>
                <w:szCs w:val="18"/>
              </w:rPr>
              <w:t xml:space="preserve">o, Hda. San Rafael La Parada, Hda. Sirama Lourdes dos, Las Chachas </w:t>
            </w:r>
            <w:r>
              <w:rPr>
                <w:rFonts w:ascii="Museo 300" w:hAnsi="Museo 300"/>
                <w:sz w:val="18"/>
                <w:szCs w:val="18"/>
              </w:rPr>
              <w:t>e</w:t>
            </w:r>
            <w:r w:rsidRPr="004B21E7">
              <w:rPr>
                <w:rFonts w:ascii="Museo 300" w:hAnsi="Museo 300"/>
                <w:sz w:val="18"/>
                <w:szCs w:val="18"/>
              </w:rPr>
              <w:t xml:space="preserve"> Inmueble sin denominación, cantón La Palmera, Intipuca, La Unión.</w:t>
            </w:r>
          </w:p>
        </w:tc>
        <w:tc>
          <w:tcPr>
            <w:tcW w:w="4365" w:type="dxa"/>
          </w:tcPr>
          <w:p w14:paraId="6BE421DE" w14:textId="77777777" w:rsidR="00E83876" w:rsidRDefault="00E83876" w:rsidP="00201A31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 xml:space="preserve">Se elaboraron cinco </w:t>
            </w:r>
            <w:r w:rsidRPr="00201A31">
              <w:rPr>
                <w:rFonts w:ascii="Museo 300" w:hAnsi="Museo 300"/>
                <w:sz w:val="18"/>
                <w:szCs w:val="18"/>
              </w:rPr>
              <w:t xml:space="preserve">(5) </w:t>
            </w:r>
            <w:r w:rsidRPr="00201A31">
              <w:rPr>
                <w:rFonts w:ascii="Museo 300" w:hAnsi="Museo 300"/>
                <w:sz w:val="18"/>
                <w:szCs w:val="18"/>
                <w:u w:val="single"/>
              </w:rPr>
              <w:t>Testimonios de Escrituras Públicas de Actos intermedios</w:t>
            </w:r>
            <w:r w:rsidRPr="00201A31">
              <w:rPr>
                <w:rFonts w:ascii="Museo 300" w:hAnsi="Museo 300"/>
                <w:sz w:val="18"/>
                <w:szCs w:val="18"/>
              </w:rPr>
              <w:t xml:space="preserve"> según detalle:</w:t>
            </w:r>
            <w:r>
              <w:rPr>
                <w:rFonts w:ascii="Museo 300" w:hAnsi="Museo 300"/>
                <w:b/>
                <w:sz w:val="18"/>
                <w:szCs w:val="18"/>
              </w:rPr>
              <w:t xml:space="preserve"> </w:t>
            </w:r>
          </w:p>
          <w:p w14:paraId="38577A5C" w14:textId="77777777" w:rsidR="00E83876" w:rsidRDefault="00E83876" w:rsidP="00201A31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 xml:space="preserve">- </w:t>
            </w:r>
            <w:r w:rsidRPr="00360EF1">
              <w:rPr>
                <w:rFonts w:ascii="Museo 300" w:hAnsi="Museo 300"/>
                <w:sz w:val="18"/>
                <w:szCs w:val="18"/>
              </w:rPr>
              <w:t>4 Desmembraciones en Cabeza de su Dueño</w:t>
            </w:r>
          </w:p>
          <w:p w14:paraId="0C6EFC26" w14:textId="04E8247B" w:rsidR="00E83876" w:rsidRDefault="00E83876" w:rsidP="00201A31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- Una d</w:t>
            </w:r>
            <w:r w:rsidRPr="00360EF1">
              <w:rPr>
                <w:rFonts w:ascii="Museo 300" w:hAnsi="Museo 300"/>
                <w:sz w:val="18"/>
                <w:szCs w:val="18"/>
              </w:rPr>
              <w:t>onación al Municipio de Acajutla.</w:t>
            </w:r>
          </w:p>
        </w:tc>
      </w:tr>
    </w:tbl>
    <w:p w14:paraId="66865C19" w14:textId="0EA133CA" w:rsidR="00E83876" w:rsidRDefault="00E83876" w:rsidP="005A2BE9">
      <w:pPr>
        <w:pStyle w:val="Textonotapie"/>
        <w:jc w:val="both"/>
        <w:rPr>
          <w:rFonts w:ascii="Museo 300" w:hAnsi="Museo 300"/>
          <w:sz w:val="16"/>
          <w:szCs w:val="16"/>
          <w:lang w:val="es-SV"/>
        </w:rPr>
      </w:pPr>
    </w:p>
    <w:p w14:paraId="40BEA422" w14:textId="77777777" w:rsidR="00E83876" w:rsidRPr="002C21EA" w:rsidRDefault="00E83876" w:rsidP="005A2BE9">
      <w:pPr>
        <w:pStyle w:val="Textonotapie"/>
        <w:jc w:val="both"/>
        <w:rPr>
          <w:rFonts w:ascii="Museo 300" w:hAnsi="Museo 300"/>
          <w:sz w:val="16"/>
          <w:szCs w:val="16"/>
          <w:lang w:val="es-SV"/>
        </w:rPr>
      </w:pPr>
    </w:p>
  </w:footnote>
  <w:footnote w:id="11">
    <w:p w14:paraId="53579CCE" w14:textId="4CC61FE4" w:rsidR="00E83876" w:rsidRDefault="00E83876">
      <w:pPr>
        <w:pStyle w:val="Textonotapie"/>
        <w:rPr>
          <w:rFonts w:ascii="Museo 300" w:hAnsi="Museo 300"/>
          <w:sz w:val="18"/>
          <w:szCs w:val="18"/>
          <w:lang w:val="es-SV"/>
        </w:rPr>
      </w:pPr>
      <w:r w:rsidRPr="00383D0B">
        <w:rPr>
          <w:rStyle w:val="Refdenotaalpie"/>
          <w:rFonts w:ascii="Museo 300" w:hAnsi="Museo 300"/>
        </w:rPr>
        <w:footnoteRef/>
      </w:r>
      <w:r w:rsidRPr="00383D0B">
        <w:rPr>
          <w:rFonts w:ascii="Museo 300" w:hAnsi="Museo 300"/>
        </w:rPr>
        <w:t xml:space="preserve"> </w:t>
      </w:r>
      <w:r w:rsidRPr="00383D0B">
        <w:rPr>
          <w:rFonts w:ascii="Museo 300" w:hAnsi="Museo 300"/>
          <w:sz w:val="18"/>
          <w:szCs w:val="18"/>
          <w:lang w:val="es-SV"/>
        </w:rPr>
        <w:t>Beneficiarios atendidos durante el tercer trimestre:</w:t>
      </w:r>
    </w:p>
    <w:tbl>
      <w:tblPr>
        <w:tblStyle w:val="Tabladecuadrcula1clar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456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236"/>
        <w:gridCol w:w="803"/>
        <w:gridCol w:w="803"/>
        <w:gridCol w:w="803"/>
      </w:tblGrid>
      <w:tr w:rsidR="00E83876" w:rsidRPr="00646F58" w14:paraId="6FB06047" w14:textId="77777777" w:rsidTr="00B77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Merge w:val="restart"/>
            <w:tcBorders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0EB8A3B9" w14:textId="77777777" w:rsidR="00E83876" w:rsidRPr="00646F58" w:rsidRDefault="00E83876" w:rsidP="00383D0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2040" w:type="dxa"/>
            <w:gridSpan w:val="3"/>
            <w:tcBorders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5C6DA362" w14:textId="77777777" w:rsidR="00E83876" w:rsidRPr="00646F58" w:rsidRDefault="00E83876" w:rsidP="00383D0B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2040" w:type="dxa"/>
            <w:gridSpan w:val="3"/>
            <w:tcBorders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7521C2C3" w14:textId="77777777" w:rsidR="00E83876" w:rsidRPr="00646F58" w:rsidRDefault="00E83876" w:rsidP="00383D0B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2040" w:type="dxa"/>
            <w:gridSpan w:val="3"/>
            <w:tcBorders>
              <w:bottom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2B399CB7" w14:textId="77777777" w:rsidR="00E83876" w:rsidRPr="00646F58" w:rsidRDefault="00E83876" w:rsidP="00383D0B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 xml:space="preserve">Septiembre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C3DE548" w14:textId="77777777" w:rsidR="00E83876" w:rsidRPr="00646F58" w:rsidRDefault="00E83876" w:rsidP="00383D0B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14:paraId="4D91DBF7" w14:textId="77777777" w:rsidR="00E83876" w:rsidRPr="00646F58" w:rsidRDefault="00E83876" w:rsidP="00383D0B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E83876" w:rsidRPr="00646F58" w14:paraId="638180BA" w14:textId="77777777" w:rsidTr="00663B6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C6A83EB" w14:textId="77777777" w:rsidR="00E83876" w:rsidRPr="00646F58" w:rsidRDefault="00E83876" w:rsidP="00383D0B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D53BF96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0E9C8F1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3CE8B4E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5C333A9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CA1ABD8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14A41F5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8D1083B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6358A10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EFE5E5C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F769B08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142650CF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1CF6D2F1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440734CD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46F58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E83876" w:rsidRPr="00646F58" w14:paraId="629F8D93" w14:textId="77777777" w:rsidTr="00663B6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A343AC1" w14:textId="77777777" w:rsidR="00E83876" w:rsidRPr="00646F58" w:rsidRDefault="00E83876" w:rsidP="00383D0B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646F58">
              <w:rPr>
                <w:rFonts w:ascii="Museo 300" w:hAnsi="Museo 300"/>
                <w:b w:val="0"/>
                <w:sz w:val="18"/>
                <w:szCs w:val="18"/>
              </w:rPr>
              <w:t xml:space="preserve"> I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0BF007D" w14:textId="607316D7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A829758" w14:textId="47FDF995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EF5064C" w14:textId="00ECF2DA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28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8FF9137" w14:textId="6D32C131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F72AB59" w14:textId="25F0C19A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D2429EF" w14:textId="4F082AF3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F697CEE" w14:textId="34D93153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CEA9EC3" w14:textId="186BDCCA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FD972AF" w14:textId="4C624158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32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411873B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1F7DAC3E" w14:textId="2B45D66C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color w:val="000000"/>
                <w:sz w:val="18"/>
                <w:szCs w:val="18"/>
              </w:rPr>
            </w:pPr>
            <w:r>
              <w:rPr>
                <w:rFonts w:ascii="Museo 300" w:hAnsi="Museo 300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334576C7" w14:textId="770FB235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color w:val="000000"/>
                <w:sz w:val="18"/>
                <w:szCs w:val="18"/>
              </w:rPr>
            </w:pPr>
            <w:r>
              <w:rPr>
                <w:rFonts w:ascii="Museo 300" w:hAnsi="Museo 300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0AEA893D" w14:textId="6E5C1C51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b/>
                <w:color w:val="0000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89</w:t>
            </w:r>
          </w:p>
        </w:tc>
      </w:tr>
      <w:tr w:rsidR="00E83876" w:rsidRPr="00646F58" w14:paraId="6F02B828" w14:textId="77777777" w:rsidTr="00663B6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E0724E2" w14:textId="77777777" w:rsidR="00E83876" w:rsidRPr="00646F58" w:rsidRDefault="00E83876" w:rsidP="00383D0B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646F58">
              <w:rPr>
                <w:rFonts w:ascii="Museo 300" w:hAnsi="Museo 300"/>
                <w:b w:val="0"/>
                <w:sz w:val="18"/>
                <w:szCs w:val="18"/>
              </w:rPr>
              <w:t>ISTA Central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31EBBD6" w14:textId="53B45DE3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D18AA08" w14:textId="356D2098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63FAB9A" w14:textId="22578397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56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3A723B6" w14:textId="098B373D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E11E51F" w14:textId="7E29D16B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F8F8E3C" w14:textId="2187037A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39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1506193" w14:textId="50EBD3F9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3BC0CB5" w14:textId="7F520438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0406076" w14:textId="1CCB1620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48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0C14724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61D2F35D" w14:textId="362C6B34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color w:val="000000"/>
                <w:sz w:val="18"/>
                <w:szCs w:val="18"/>
              </w:rPr>
            </w:pPr>
            <w:r>
              <w:rPr>
                <w:rFonts w:ascii="Museo 300" w:hAnsi="Museo 300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74CF14F8" w14:textId="29DF9A1E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color w:val="000000"/>
                <w:sz w:val="18"/>
                <w:szCs w:val="18"/>
              </w:rPr>
            </w:pPr>
            <w:r>
              <w:rPr>
                <w:rFonts w:ascii="Museo 300" w:hAnsi="Museo 300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4764544C" w14:textId="5C300434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b/>
                <w:color w:val="0000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143</w:t>
            </w:r>
          </w:p>
        </w:tc>
      </w:tr>
      <w:tr w:rsidR="00E83876" w:rsidRPr="00646F58" w14:paraId="35F17563" w14:textId="77777777" w:rsidTr="00663B6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65FBA7C" w14:textId="77777777" w:rsidR="00E83876" w:rsidRPr="00646F58" w:rsidRDefault="00E83876" w:rsidP="00383D0B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646F58">
              <w:rPr>
                <w:rFonts w:ascii="Museo 300" w:hAnsi="Museo 300"/>
                <w:b w:val="0"/>
                <w:sz w:val="18"/>
                <w:szCs w:val="18"/>
              </w:rPr>
              <w:t>III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1820CE0" w14:textId="7DB60317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534C171" w14:textId="2F0AC898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3EE049D" w14:textId="5EA3AF02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D33B87A" w14:textId="1ABA9C0C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438F80F" w14:textId="3F56FBBF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8914C30" w14:textId="57F5F368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19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924A720" w14:textId="1F86D726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E2C60B9" w14:textId="66DEC7F7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7877AD7" w14:textId="1F219E51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3805795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5DACC1EC" w14:textId="57451174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color w:val="000000"/>
                <w:sz w:val="18"/>
                <w:szCs w:val="18"/>
              </w:rPr>
            </w:pPr>
            <w:r>
              <w:rPr>
                <w:rFonts w:ascii="Museo 300" w:hAnsi="Museo 300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47986FEC" w14:textId="272C8F06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color w:val="000000"/>
                <w:sz w:val="18"/>
                <w:szCs w:val="18"/>
              </w:rPr>
            </w:pPr>
            <w:r>
              <w:rPr>
                <w:rFonts w:ascii="Museo 300" w:hAnsi="Museo 300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3E0A8DDF" w14:textId="518BDEF4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b/>
                <w:color w:val="0000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49</w:t>
            </w:r>
          </w:p>
        </w:tc>
      </w:tr>
      <w:tr w:rsidR="00E83876" w:rsidRPr="00646F58" w14:paraId="5ADD13BC" w14:textId="77777777" w:rsidTr="00663B6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B31147C" w14:textId="77777777" w:rsidR="00E83876" w:rsidRPr="00646F58" w:rsidRDefault="00E83876" w:rsidP="00383D0B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646F58">
              <w:rPr>
                <w:rFonts w:ascii="Museo 300" w:hAnsi="Museo 300"/>
                <w:b w:val="0"/>
                <w:sz w:val="18"/>
                <w:szCs w:val="18"/>
              </w:rPr>
              <w:t>IV Usulután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4EB9164" w14:textId="4CBE6525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C3599F3" w14:textId="5776C97A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F5FB30D" w14:textId="6A030278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564E745" w14:textId="0006ECFD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B090B1F" w14:textId="35B17A0D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4FC81ED" w14:textId="5854BF0D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6111685" w14:textId="0FC7686F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899D9B6" w14:textId="0428C35F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141FC74" w14:textId="4BC13157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B7E9FBE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23C31F4E" w14:textId="3F96F88F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color w:val="000000"/>
                <w:sz w:val="18"/>
                <w:szCs w:val="18"/>
              </w:rPr>
            </w:pPr>
            <w:r>
              <w:rPr>
                <w:rFonts w:ascii="Museo 300" w:hAnsi="Museo 300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0F94CC21" w14:textId="79170B0D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color w:val="000000"/>
                <w:sz w:val="18"/>
                <w:szCs w:val="18"/>
              </w:rPr>
            </w:pPr>
            <w:r>
              <w:rPr>
                <w:rFonts w:ascii="Museo 300" w:hAnsi="Museo 300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5A67CAD4" w14:textId="70094224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b/>
                <w:color w:val="0000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36</w:t>
            </w:r>
          </w:p>
        </w:tc>
      </w:tr>
      <w:tr w:rsidR="00E83876" w:rsidRPr="00646F58" w14:paraId="09A25731" w14:textId="77777777" w:rsidTr="00663B6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6E4B02A3" w14:textId="77777777" w:rsidR="00E83876" w:rsidRPr="00646F58" w:rsidRDefault="00E83876" w:rsidP="00383D0B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646F58">
              <w:rPr>
                <w:rFonts w:ascii="Museo 300" w:hAnsi="Museo 300"/>
                <w:b w:val="0"/>
                <w:sz w:val="18"/>
                <w:szCs w:val="18"/>
              </w:rPr>
              <w:t>IV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EB12445" w14:textId="7891FA5F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CC94B0C" w14:textId="75F34AEA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150FF59" w14:textId="0A7975D1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B60DA11" w14:textId="34DD74D6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D9A84C2" w14:textId="32E8CCA5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BE3E45C" w14:textId="16666493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0BC8E1E" w14:textId="68A65F26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CA4CF90" w14:textId="15B9EE67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9BBD021" w14:textId="09BA7D1F" w:rsidR="00E83876" w:rsidRPr="00663B6F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63B6F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52C75E8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65B3F8AE" w14:textId="31F7B60D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color w:val="000000"/>
                <w:sz w:val="18"/>
                <w:szCs w:val="18"/>
              </w:rPr>
            </w:pPr>
            <w:r>
              <w:rPr>
                <w:rFonts w:ascii="Museo 300" w:hAnsi="Museo 300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44581C47" w14:textId="07D4916E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color w:val="000000"/>
                <w:sz w:val="18"/>
                <w:szCs w:val="18"/>
              </w:rPr>
            </w:pPr>
            <w:r>
              <w:rPr>
                <w:rFonts w:ascii="Museo 300" w:hAnsi="Museo 300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0341AD4F" w14:textId="0CAA719D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Calibri"/>
                <w:b/>
                <w:color w:val="000000"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color w:val="000000"/>
                <w:sz w:val="18"/>
                <w:szCs w:val="18"/>
              </w:rPr>
              <w:t>36</w:t>
            </w:r>
          </w:p>
        </w:tc>
      </w:tr>
      <w:tr w:rsidR="00E83876" w:rsidRPr="00646F58" w14:paraId="68EC30EA" w14:textId="77777777" w:rsidTr="00663B6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3F79BB7" w14:textId="77777777" w:rsidR="00E83876" w:rsidRPr="00646F58" w:rsidRDefault="00E83876" w:rsidP="00383D0B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646F58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D1D8CB2" w14:textId="19D92EB6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1AB4F5C" w14:textId="5F16C97D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410518B" w14:textId="1A57BF82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1150229" w14:textId="35D0A9D6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E00AF5E" w14:textId="0AED2A6C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B548622" w14:textId="437DC85B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4AAB027" w14:textId="7210FAB6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3348DED" w14:textId="0E0835F1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2359B0F" w14:textId="57E9D928" w:rsidR="00E83876" w:rsidRPr="00383D0B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83D0B"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236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D8A5FBE" w14:textId="77777777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9F9F9"/>
            <w:vAlign w:val="center"/>
          </w:tcPr>
          <w:p w14:paraId="7087FF4C" w14:textId="7010D3A5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803" w:type="dxa"/>
            <w:tcBorders>
              <w:left w:val="single" w:sz="4" w:space="0" w:color="999999"/>
            </w:tcBorders>
            <w:shd w:val="clear" w:color="auto" w:fill="F9F9F9"/>
            <w:vAlign w:val="center"/>
          </w:tcPr>
          <w:p w14:paraId="2C59E971" w14:textId="67612129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246</w:t>
            </w:r>
          </w:p>
        </w:tc>
        <w:tc>
          <w:tcPr>
            <w:tcW w:w="803" w:type="dxa"/>
            <w:shd w:val="clear" w:color="auto" w:fill="F9F9F9"/>
            <w:vAlign w:val="center"/>
          </w:tcPr>
          <w:p w14:paraId="105D5E02" w14:textId="47F7CCB2" w:rsidR="00E83876" w:rsidRPr="00646F58" w:rsidRDefault="00E83876" w:rsidP="00383D0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353</w:t>
            </w:r>
          </w:p>
        </w:tc>
      </w:tr>
    </w:tbl>
    <w:p w14:paraId="1B058729" w14:textId="3259E20D" w:rsidR="00E83876" w:rsidRDefault="00E83876">
      <w:pPr>
        <w:pStyle w:val="Textonotapie"/>
        <w:rPr>
          <w:rFonts w:ascii="Museo 300" w:hAnsi="Museo 300"/>
          <w:sz w:val="18"/>
          <w:szCs w:val="18"/>
          <w:lang w:val="es-SV"/>
        </w:rPr>
      </w:pPr>
      <w:r>
        <w:rPr>
          <w:rFonts w:ascii="Museo 300" w:hAnsi="Museo 300"/>
          <w:sz w:val="18"/>
          <w:szCs w:val="18"/>
        </w:rPr>
        <w:t>M= Mujeres; H= Hombres</w:t>
      </w:r>
    </w:p>
    <w:p w14:paraId="3E1EFAC0" w14:textId="77777777" w:rsidR="00E83876" w:rsidRDefault="00E83876">
      <w:pPr>
        <w:pStyle w:val="Textonotapie"/>
        <w:rPr>
          <w:rFonts w:ascii="Museo 300" w:hAnsi="Museo 300"/>
          <w:sz w:val="18"/>
          <w:szCs w:val="18"/>
          <w:lang w:val="es-SV"/>
        </w:rPr>
      </w:pPr>
    </w:p>
    <w:p w14:paraId="45865CD5" w14:textId="77777777" w:rsidR="00E83876" w:rsidRDefault="00E83876">
      <w:pPr>
        <w:pStyle w:val="Textonotapie"/>
        <w:rPr>
          <w:rFonts w:ascii="Museo 300" w:hAnsi="Museo 300"/>
          <w:sz w:val="18"/>
          <w:szCs w:val="18"/>
          <w:lang w:val="es-SV"/>
        </w:rPr>
      </w:pPr>
    </w:p>
    <w:p w14:paraId="4EA4435A" w14:textId="77777777" w:rsidR="00E83876" w:rsidRDefault="00E83876">
      <w:pPr>
        <w:pStyle w:val="Textonotapie"/>
        <w:rPr>
          <w:rFonts w:ascii="Museo 300" w:hAnsi="Museo 300"/>
          <w:sz w:val="18"/>
          <w:szCs w:val="18"/>
          <w:lang w:val="es-SV"/>
        </w:rPr>
      </w:pPr>
    </w:p>
    <w:p w14:paraId="11BC20CF" w14:textId="77777777" w:rsidR="00E83876" w:rsidRDefault="00E83876">
      <w:pPr>
        <w:pStyle w:val="Textonotapie"/>
      </w:pPr>
    </w:p>
  </w:footnote>
  <w:footnote w:id="12">
    <w:p w14:paraId="077F6943" w14:textId="623D3AEB" w:rsidR="00E83876" w:rsidRDefault="00E83876" w:rsidP="005A2BE9">
      <w:pPr>
        <w:pStyle w:val="Textonotapie"/>
        <w:jc w:val="both"/>
        <w:rPr>
          <w:rFonts w:ascii="Museo 300" w:hAnsi="Museo 300" w:cs="Arial"/>
          <w:sz w:val="18"/>
          <w:szCs w:val="18"/>
          <w:lang w:eastAsia="es-SV"/>
        </w:rPr>
      </w:pPr>
      <w:r w:rsidRPr="00BD5E36">
        <w:rPr>
          <w:rStyle w:val="Refdenotaalpie"/>
          <w:rFonts w:ascii="Museo 300" w:hAnsi="Museo 300"/>
        </w:rPr>
        <w:footnoteRef/>
      </w:r>
      <w:r w:rsidRPr="00BD5E36">
        <w:rPr>
          <w:rFonts w:ascii="Museo 300" w:hAnsi="Museo 300"/>
          <w:sz w:val="18"/>
          <w:szCs w:val="18"/>
        </w:rPr>
        <w:t xml:space="preserve"> Durante el </w:t>
      </w:r>
      <w:r>
        <w:rPr>
          <w:rFonts w:ascii="Museo 300" w:hAnsi="Museo 300"/>
          <w:sz w:val="18"/>
          <w:szCs w:val="18"/>
        </w:rPr>
        <w:t>tercer</w:t>
      </w:r>
      <w:r w:rsidRPr="00BD5E36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t</w:t>
      </w:r>
      <w:r w:rsidRPr="00BD5E36">
        <w:rPr>
          <w:rFonts w:ascii="Museo 300" w:hAnsi="Museo 300"/>
          <w:sz w:val="18"/>
          <w:szCs w:val="18"/>
        </w:rPr>
        <w:t>rimestre</w:t>
      </w:r>
      <w:r w:rsidRPr="00BD5E36">
        <w:rPr>
          <w:rFonts w:ascii="Museo 300" w:hAnsi="Museo 300"/>
          <w:sz w:val="18"/>
          <w:szCs w:val="18"/>
          <w:lang w:val="es-SV"/>
        </w:rPr>
        <w:t xml:space="preserve"> se reportan 465 documentos</w:t>
      </w:r>
      <w:r w:rsidRPr="00BD5E36">
        <w:rPr>
          <w:rFonts w:ascii="Museo 300" w:hAnsi="Museo 300" w:cs="Arial"/>
          <w:sz w:val="18"/>
          <w:szCs w:val="18"/>
          <w:lang w:eastAsia="es-SV"/>
        </w:rPr>
        <w:t xml:space="preserve"> inscritos siendo el detalle el siguiente:</w:t>
      </w:r>
    </w:p>
    <w:p w14:paraId="28646E7F" w14:textId="77777777" w:rsidR="00E83876" w:rsidRPr="00C11B3A" w:rsidRDefault="00E83876" w:rsidP="005A2BE9">
      <w:pPr>
        <w:pStyle w:val="Textonotapie"/>
        <w:jc w:val="both"/>
        <w:rPr>
          <w:rFonts w:ascii="Museo 300" w:hAnsi="Museo 300" w:cs="Arial"/>
          <w:sz w:val="10"/>
          <w:szCs w:val="10"/>
          <w:lang w:eastAsia="es-SV"/>
        </w:rPr>
      </w:pPr>
    </w:p>
    <w:tbl>
      <w:tblPr>
        <w:tblStyle w:val="Tabladecuadrcula1clara"/>
        <w:tblW w:w="12308" w:type="dxa"/>
        <w:tblLook w:val="04A0" w:firstRow="1" w:lastRow="0" w:firstColumn="1" w:lastColumn="0" w:noHBand="0" w:noVBand="1"/>
      </w:tblPr>
      <w:tblGrid>
        <w:gridCol w:w="1262"/>
        <w:gridCol w:w="1402"/>
        <w:gridCol w:w="1465"/>
        <w:gridCol w:w="1263"/>
        <w:gridCol w:w="1402"/>
        <w:gridCol w:w="1465"/>
        <w:gridCol w:w="1227"/>
        <w:gridCol w:w="1357"/>
        <w:gridCol w:w="1465"/>
      </w:tblGrid>
      <w:tr w:rsidR="00E83876" w:rsidRPr="00BD5E36" w14:paraId="6D488C63" w14:textId="24B69725" w:rsidTr="00B77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9" w:type="dxa"/>
            <w:gridSpan w:val="3"/>
            <w:shd w:val="clear" w:color="auto" w:fill="E7E6E6" w:themeFill="background2"/>
            <w:vAlign w:val="center"/>
          </w:tcPr>
          <w:p w14:paraId="56E409EB" w14:textId="74486535" w:rsidR="00E83876" w:rsidRPr="00BD5E36" w:rsidRDefault="00E83876" w:rsidP="00F57BE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D5E36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4180" w:type="dxa"/>
            <w:gridSpan w:val="3"/>
            <w:shd w:val="clear" w:color="auto" w:fill="E7E6E6" w:themeFill="background2"/>
            <w:vAlign w:val="center"/>
          </w:tcPr>
          <w:p w14:paraId="4AB1D2C6" w14:textId="3B9E9A0D" w:rsidR="00E83876" w:rsidRPr="00BD5E36" w:rsidRDefault="00E83876" w:rsidP="007327B1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D5E36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3949" w:type="dxa"/>
            <w:gridSpan w:val="3"/>
            <w:shd w:val="clear" w:color="auto" w:fill="E7E6E6" w:themeFill="background2"/>
            <w:vAlign w:val="center"/>
          </w:tcPr>
          <w:p w14:paraId="0BD12A54" w14:textId="114647F4" w:rsidR="00E83876" w:rsidRPr="00BD5E36" w:rsidRDefault="00E83876" w:rsidP="007E082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D5E36">
              <w:rPr>
                <w:rFonts w:ascii="Museo 300" w:hAnsi="Museo 300"/>
                <w:sz w:val="18"/>
                <w:szCs w:val="18"/>
              </w:rPr>
              <w:t>Septiembre</w:t>
            </w:r>
          </w:p>
        </w:tc>
      </w:tr>
      <w:tr w:rsidR="00E83876" w:rsidRPr="00BD5E36" w14:paraId="12ED1B10" w14:textId="7251A1B8" w:rsidTr="00C11B3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shd w:val="clear" w:color="auto" w:fill="F9F9F9"/>
            <w:vAlign w:val="center"/>
          </w:tcPr>
          <w:p w14:paraId="4934D689" w14:textId="092F2625" w:rsidR="00E83876" w:rsidRPr="00C11B3A" w:rsidRDefault="00E83876" w:rsidP="007E082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C11B3A">
              <w:rPr>
                <w:rFonts w:ascii="Museo 300" w:hAnsi="Museo 300"/>
                <w:bCs w:val="0"/>
                <w:sz w:val="18"/>
                <w:szCs w:val="18"/>
              </w:rPr>
              <w:t>Doc. ISTA</w:t>
            </w:r>
          </w:p>
        </w:tc>
        <w:tc>
          <w:tcPr>
            <w:tcW w:w="1408" w:type="dxa"/>
            <w:shd w:val="clear" w:color="auto" w:fill="F9F9F9"/>
            <w:vAlign w:val="center"/>
          </w:tcPr>
          <w:p w14:paraId="0B172169" w14:textId="70D6FFA7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bCs/>
                <w:sz w:val="18"/>
                <w:szCs w:val="18"/>
              </w:rPr>
              <w:t>Doc. Cooperativas</w:t>
            </w:r>
          </w:p>
        </w:tc>
        <w:tc>
          <w:tcPr>
            <w:tcW w:w="1415" w:type="dxa"/>
            <w:shd w:val="clear" w:color="auto" w:fill="F9F9F9"/>
            <w:vAlign w:val="center"/>
          </w:tcPr>
          <w:p w14:paraId="67E3D13F" w14:textId="7D4E734D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bCs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sz w:val="18"/>
                <w:szCs w:val="18"/>
              </w:rPr>
              <w:t>Documentos Inscritos/Total</w:t>
            </w:r>
          </w:p>
        </w:tc>
        <w:tc>
          <w:tcPr>
            <w:tcW w:w="1357" w:type="dxa"/>
            <w:shd w:val="clear" w:color="auto" w:fill="F9F9F9"/>
            <w:vAlign w:val="center"/>
          </w:tcPr>
          <w:p w14:paraId="47C5B3B1" w14:textId="1B1C6062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bCs/>
                <w:sz w:val="18"/>
                <w:szCs w:val="18"/>
              </w:rPr>
              <w:t>Doc. ISTA</w:t>
            </w:r>
          </w:p>
        </w:tc>
        <w:tc>
          <w:tcPr>
            <w:tcW w:w="1408" w:type="dxa"/>
            <w:shd w:val="clear" w:color="auto" w:fill="F9F9F9"/>
            <w:vAlign w:val="center"/>
          </w:tcPr>
          <w:p w14:paraId="068B6B0A" w14:textId="2AAA5E6E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bCs/>
                <w:sz w:val="18"/>
                <w:szCs w:val="18"/>
              </w:rPr>
              <w:t>Doc. Cooperativas</w:t>
            </w:r>
          </w:p>
        </w:tc>
        <w:tc>
          <w:tcPr>
            <w:tcW w:w="1415" w:type="dxa"/>
            <w:shd w:val="clear" w:color="auto" w:fill="F9F9F9"/>
            <w:vAlign w:val="center"/>
          </w:tcPr>
          <w:p w14:paraId="63FCF601" w14:textId="64F558BB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sz w:val="18"/>
                <w:szCs w:val="18"/>
              </w:rPr>
              <w:t>Documentos Inscritos/Total</w:t>
            </w:r>
          </w:p>
        </w:tc>
        <w:tc>
          <w:tcPr>
            <w:tcW w:w="1316" w:type="dxa"/>
            <w:shd w:val="clear" w:color="auto" w:fill="F9F9F9"/>
            <w:vAlign w:val="center"/>
          </w:tcPr>
          <w:p w14:paraId="4DB875CD" w14:textId="6418FF23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bCs/>
                <w:sz w:val="18"/>
                <w:szCs w:val="18"/>
              </w:rPr>
              <w:t>Doc. ISTA</w:t>
            </w:r>
          </w:p>
        </w:tc>
        <w:tc>
          <w:tcPr>
            <w:tcW w:w="1316" w:type="dxa"/>
            <w:shd w:val="clear" w:color="auto" w:fill="F9F9F9"/>
            <w:vAlign w:val="center"/>
          </w:tcPr>
          <w:p w14:paraId="388C0E5E" w14:textId="2E00C3DF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bCs/>
                <w:sz w:val="18"/>
                <w:szCs w:val="18"/>
              </w:rPr>
              <w:t>Doc. Cooperativas</w:t>
            </w:r>
          </w:p>
        </w:tc>
        <w:tc>
          <w:tcPr>
            <w:tcW w:w="1317" w:type="dxa"/>
            <w:shd w:val="clear" w:color="auto" w:fill="F9F9F9"/>
            <w:vAlign w:val="center"/>
          </w:tcPr>
          <w:p w14:paraId="40B5FB71" w14:textId="6E6719E6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sz w:val="18"/>
                <w:szCs w:val="18"/>
              </w:rPr>
              <w:t>Documentos Inscritos/Total</w:t>
            </w:r>
          </w:p>
        </w:tc>
      </w:tr>
      <w:tr w:rsidR="00E83876" w:rsidRPr="00BD5E36" w14:paraId="1AF1966A" w14:textId="207BF199" w:rsidTr="00BD5E3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BC071A" w14:textId="57B0AECF" w:rsidR="00E83876" w:rsidRPr="00C11B3A" w:rsidRDefault="00E83876" w:rsidP="001548C9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C11B3A">
              <w:rPr>
                <w:rFonts w:ascii="Museo 300" w:hAnsi="Museo 300"/>
                <w:b w:val="0"/>
                <w:sz w:val="18"/>
                <w:szCs w:val="18"/>
              </w:rPr>
              <w:t>122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696BA2" w14:textId="302F114B" w:rsidR="00E83876" w:rsidRPr="00C11B3A" w:rsidRDefault="00E83876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11B3A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E7FB0A" w14:textId="18B738C6" w:rsidR="00E83876" w:rsidRPr="00C11B3A" w:rsidRDefault="00E83876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C11B3A">
              <w:rPr>
                <w:rFonts w:ascii="Museo 300" w:hAnsi="Museo 300"/>
                <w:bCs/>
                <w:sz w:val="18"/>
                <w:szCs w:val="18"/>
              </w:rPr>
              <w:t>122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1F9AAC" w14:textId="5C3D36CC" w:rsidR="00E83876" w:rsidRPr="00C11B3A" w:rsidRDefault="00E83876" w:rsidP="004C53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11B3A">
              <w:rPr>
                <w:rFonts w:ascii="Museo 300" w:hAnsi="Museo 300"/>
                <w:sz w:val="18"/>
                <w:szCs w:val="18"/>
              </w:rPr>
              <w:t>112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7D6764" w14:textId="336C27FF" w:rsidR="00E83876" w:rsidRPr="00C11B3A" w:rsidRDefault="00E83876" w:rsidP="004C53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11B3A">
              <w:rPr>
                <w:rFonts w:ascii="Museo 300" w:hAnsi="Museo 300"/>
                <w:sz w:val="18"/>
                <w:szCs w:val="18"/>
              </w:rPr>
              <w:t>83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6CAFFF" w14:textId="57472D17" w:rsidR="00E83876" w:rsidRPr="00C11B3A" w:rsidRDefault="00E83876" w:rsidP="004C53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11B3A">
              <w:rPr>
                <w:rFonts w:ascii="Museo 300" w:hAnsi="Museo 300"/>
                <w:sz w:val="18"/>
                <w:szCs w:val="18"/>
              </w:rPr>
              <w:t>195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7B52BB" w14:textId="62E0F196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11B3A">
              <w:rPr>
                <w:rFonts w:ascii="Museo 300" w:hAnsi="Museo 300"/>
                <w:sz w:val="18"/>
                <w:szCs w:val="18"/>
              </w:rPr>
              <w:t>77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21C220" w14:textId="6AA0E23A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11B3A">
              <w:rPr>
                <w:rFonts w:ascii="Museo 300" w:hAnsi="Museo 300"/>
                <w:sz w:val="18"/>
                <w:szCs w:val="18"/>
              </w:rPr>
              <w:t>71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F0425D" w14:textId="3913CA00" w:rsidR="00E83876" w:rsidRPr="00C11B3A" w:rsidRDefault="00E83876" w:rsidP="007E082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11B3A">
              <w:rPr>
                <w:rFonts w:ascii="Museo 300" w:hAnsi="Museo 300"/>
                <w:sz w:val="18"/>
                <w:szCs w:val="18"/>
              </w:rPr>
              <w:t>148</w:t>
            </w:r>
          </w:p>
        </w:tc>
      </w:tr>
    </w:tbl>
    <w:p w14:paraId="3C76261D" w14:textId="59A92B66" w:rsidR="00E83876" w:rsidRPr="00C11B3A" w:rsidRDefault="00E83876" w:rsidP="005A2BE9">
      <w:pPr>
        <w:pStyle w:val="Textonotapie"/>
        <w:jc w:val="both"/>
        <w:rPr>
          <w:rFonts w:ascii="Museo 300" w:hAnsi="Museo 300"/>
          <w:sz w:val="10"/>
          <w:szCs w:val="10"/>
          <w:lang w:val="es-SV"/>
        </w:rPr>
      </w:pPr>
    </w:p>
  </w:footnote>
  <w:footnote w:id="13">
    <w:p w14:paraId="3CC0FC1F" w14:textId="6B6FD2D8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 w:rsidRPr="00BD5E36">
        <w:rPr>
          <w:rStyle w:val="Refdenotaalpie"/>
          <w:rFonts w:ascii="Museo 300" w:hAnsi="Museo 300"/>
        </w:rPr>
        <w:footnoteRef/>
      </w:r>
      <w:r w:rsidRPr="00BD5E36">
        <w:rPr>
          <w:rFonts w:ascii="Museo 300" w:hAnsi="Museo 300"/>
          <w:sz w:val="18"/>
          <w:szCs w:val="18"/>
        </w:rPr>
        <w:t xml:space="preserve"> Véase Anexo - 19.4 para revisar el comportamiento de esta actividad durante el año.</w:t>
      </w:r>
    </w:p>
    <w:p w14:paraId="7BEC040D" w14:textId="77777777" w:rsidR="00E83876" w:rsidRPr="00C11B3A" w:rsidRDefault="00E83876">
      <w:pPr>
        <w:pStyle w:val="Textonotapie"/>
        <w:rPr>
          <w:rFonts w:ascii="Museo 300" w:hAnsi="Museo 300"/>
          <w:sz w:val="10"/>
          <w:szCs w:val="10"/>
        </w:rPr>
      </w:pPr>
    </w:p>
  </w:footnote>
  <w:footnote w:id="14">
    <w:p w14:paraId="05F5A025" w14:textId="24C385AD" w:rsidR="00E83876" w:rsidRDefault="00E83876" w:rsidP="00C11B3A">
      <w:pPr>
        <w:pStyle w:val="Textonotapie"/>
        <w:jc w:val="both"/>
        <w:rPr>
          <w:rFonts w:ascii="Museo 300" w:hAnsi="Museo 300" w:cs="Arial"/>
          <w:sz w:val="18"/>
          <w:szCs w:val="18"/>
          <w:lang w:eastAsia="es-SV"/>
        </w:rPr>
      </w:pPr>
      <w:r w:rsidRPr="00BD5E36">
        <w:rPr>
          <w:rStyle w:val="Refdenotaalpie"/>
          <w:rFonts w:ascii="Museo 300" w:hAnsi="Museo 300"/>
        </w:rPr>
        <w:footnoteRef/>
      </w:r>
      <w:r w:rsidRPr="00BD5E36">
        <w:rPr>
          <w:rFonts w:ascii="Museo 300" w:hAnsi="Museo 300"/>
        </w:rPr>
        <w:t xml:space="preserve"> </w:t>
      </w:r>
      <w:r w:rsidRPr="00BD5E36">
        <w:rPr>
          <w:rFonts w:ascii="Museo 300" w:hAnsi="Museo 300"/>
          <w:sz w:val="18"/>
          <w:szCs w:val="18"/>
        </w:rPr>
        <w:t xml:space="preserve">Durante el </w:t>
      </w:r>
      <w:r>
        <w:rPr>
          <w:rFonts w:ascii="Museo 300" w:hAnsi="Museo 300"/>
          <w:sz w:val="18"/>
          <w:szCs w:val="18"/>
        </w:rPr>
        <w:t>tercer</w:t>
      </w:r>
      <w:r w:rsidRPr="00BD5E36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t</w:t>
      </w:r>
      <w:r w:rsidRPr="00BD5E36">
        <w:rPr>
          <w:rFonts w:ascii="Museo 300" w:hAnsi="Museo 300"/>
          <w:sz w:val="18"/>
          <w:szCs w:val="18"/>
        </w:rPr>
        <w:t>rimestre</w:t>
      </w:r>
      <w:r w:rsidRPr="00BD5E36">
        <w:rPr>
          <w:rFonts w:ascii="Museo 300" w:hAnsi="Museo 300"/>
          <w:sz w:val="18"/>
          <w:szCs w:val="18"/>
          <w:lang w:val="es-SV"/>
        </w:rPr>
        <w:t xml:space="preserve"> se reportan </w:t>
      </w:r>
      <w:r>
        <w:rPr>
          <w:rFonts w:ascii="Museo 300" w:hAnsi="Museo 300"/>
          <w:sz w:val="18"/>
          <w:szCs w:val="18"/>
          <w:lang w:val="es-SV"/>
        </w:rPr>
        <w:t>544</w:t>
      </w:r>
      <w:r w:rsidRPr="00BD5E36">
        <w:rPr>
          <w:rFonts w:ascii="Museo 300" w:hAnsi="Museo 300"/>
          <w:sz w:val="18"/>
          <w:szCs w:val="18"/>
          <w:lang w:val="es-SV"/>
        </w:rPr>
        <w:t xml:space="preserve"> documentos</w:t>
      </w:r>
      <w:r w:rsidRPr="00BD5E36">
        <w:rPr>
          <w:rFonts w:ascii="Museo 300" w:hAnsi="Museo 300" w:cs="Arial"/>
          <w:sz w:val="18"/>
          <w:szCs w:val="18"/>
          <w:lang w:eastAsia="es-SV"/>
        </w:rPr>
        <w:t xml:space="preserve"> </w:t>
      </w:r>
      <w:r>
        <w:rPr>
          <w:rFonts w:ascii="Museo 300" w:hAnsi="Museo 300" w:cs="Arial"/>
          <w:sz w:val="18"/>
          <w:szCs w:val="18"/>
          <w:lang w:eastAsia="es-SV"/>
        </w:rPr>
        <w:t>presentados</w:t>
      </w:r>
      <w:r w:rsidRPr="00BD5E36">
        <w:rPr>
          <w:rFonts w:ascii="Museo 300" w:hAnsi="Museo 300" w:cs="Arial"/>
          <w:sz w:val="18"/>
          <w:szCs w:val="18"/>
          <w:lang w:eastAsia="es-SV"/>
        </w:rPr>
        <w:t xml:space="preserve"> siendo el detalle el siguiente:</w:t>
      </w:r>
    </w:p>
    <w:p w14:paraId="2FEFB6B5" w14:textId="77777777" w:rsidR="00E83876" w:rsidRPr="00C11B3A" w:rsidRDefault="00E83876" w:rsidP="00C11B3A">
      <w:pPr>
        <w:pStyle w:val="Textonotapie"/>
        <w:jc w:val="both"/>
        <w:rPr>
          <w:rFonts w:ascii="Museo 300" w:hAnsi="Museo 300" w:cs="Arial"/>
          <w:sz w:val="10"/>
          <w:szCs w:val="10"/>
          <w:lang w:eastAsia="es-SV"/>
        </w:rPr>
      </w:pPr>
    </w:p>
    <w:tbl>
      <w:tblPr>
        <w:tblStyle w:val="Tabladecuadrcula1clara"/>
        <w:tblW w:w="12329" w:type="dxa"/>
        <w:tblLook w:val="04A0" w:firstRow="1" w:lastRow="0" w:firstColumn="1" w:lastColumn="0" w:noHBand="0" w:noVBand="1"/>
      </w:tblPr>
      <w:tblGrid>
        <w:gridCol w:w="988"/>
        <w:gridCol w:w="1359"/>
        <w:gridCol w:w="1786"/>
        <w:gridCol w:w="994"/>
        <w:gridCol w:w="1366"/>
        <w:gridCol w:w="1786"/>
        <w:gridCol w:w="907"/>
        <w:gridCol w:w="1357"/>
        <w:gridCol w:w="1786"/>
      </w:tblGrid>
      <w:tr w:rsidR="00E83876" w:rsidRPr="00BD5E36" w14:paraId="1B26994D" w14:textId="2BC01B5C" w:rsidTr="00B77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3" w:type="dxa"/>
            <w:gridSpan w:val="3"/>
            <w:shd w:val="clear" w:color="auto" w:fill="E7E6E6" w:themeFill="background2"/>
            <w:vAlign w:val="center"/>
          </w:tcPr>
          <w:p w14:paraId="2BB06FB2" w14:textId="7E49738E" w:rsidR="00E83876" w:rsidRPr="00BD5E36" w:rsidRDefault="00E83876" w:rsidP="00BB77E2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D5E36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4146" w:type="dxa"/>
            <w:gridSpan w:val="3"/>
            <w:shd w:val="clear" w:color="auto" w:fill="E7E6E6" w:themeFill="background2"/>
            <w:vAlign w:val="center"/>
          </w:tcPr>
          <w:p w14:paraId="6EE7534C" w14:textId="1F4A2E89" w:rsidR="00E83876" w:rsidRPr="00BD5E36" w:rsidRDefault="00E83876" w:rsidP="0002655B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D5E36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4050" w:type="dxa"/>
            <w:gridSpan w:val="3"/>
            <w:shd w:val="clear" w:color="auto" w:fill="E7E6E6" w:themeFill="background2"/>
            <w:vAlign w:val="center"/>
          </w:tcPr>
          <w:p w14:paraId="03E67171" w14:textId="5477A93E" w:rsidR="00E83876" w:rsidRPr="00BD5E36" w:rsidRDefault="00E83876" w:rsidP="004F78E2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D5E36">
              <w:rPr>
                <w:rFonts w:ascii="Museo 300" w:hAnsi="Museo 300"/>
                <w:sz w:val="18"/>
                <w:szCs w:val="18"/>
              </w:rPr>
              <w:t>Septiembre</w:t>
            </w:r>
          </w:p>
        </w:tc>
      </w:tr>
      <w:tr w:rsidR="00E83876" w:rsidRPr="00BD5E36" w14:paraId="0B34261F" w14:textId="3A9AA76F" w:rsidTr="00C11B3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F9F9F9"/>
            <w:vAlign w:val="center"/>
          </w:tcPr>
          <w:p w14:paraId="76A57D6E" w14:textId="1DE64E4E" w:rsidR="00E83876" w:rsidRPr="00C11B3A" w:rsidRDefault="00E83876" w:rsidP="004F78E2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C11B3A">
              <w:rPr>
                <w:rFonts w:ascii="Museo 300" w:hAnsi="Museo 300"/>
                <w:bCs w:val="0"/>
                <w:sz w:val="18"/>
                <w:szCs w:val="18"/>
              </w:rPr>
              <w:t>Doc. ISTA</w:t>
            </w:r>
          </w:p>
        </w:tc>
        <w:tc>
          <w:tcPr>
            <w:tcW w:w="1359" w:type="dxa"/>
            <w:shd w:val="clear" w:color="auto" w:fill="F9F9F9"/>
            <w:vAlign w:val="center"/>
          </w:tcPr>
          <w:p w14:paraId="45C9DE45" w14:textId="2756C49A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bCs/>
                <w:sz w:val="18"/>
                <w:szCs w:val="18"/>
              </w:rPr>
              <w:t>Doc. Cooperativas</w:t>
            </w:r>
          </w:p>
        </w:tc>
        <w:tc>
          <w:tcPr>
            <w:tcW w:w="1786" w:type="dxa"/>
            <w:shd w:val="clear" w:color="auto" w:fill="F9F9F9"/>
            <w:vAlign w:val="center"/>
          </w:tcPr>
          <w:p w14:paraId="332E05D3" w14:textId="1AE33A20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bCs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sz w:val="18"/>
                <w:szCs w:val="18"/>
              </w:rPr>
              <w:t>Documentos presentados/Total</w:t>
            </w:r>
          </w:p>
        </w:tc>
        <w:tc>
          <w:tcPr>
            <w:tcW w:w="994" w:type="dxa"/>
            <w:shd w:val="clear" w:color="auto" w:fill="F9F9F9"/>
            <w:vAlign w:val="center"/>
          </w:tcPr>
          <w:p w14:paraId="2F1B4991" w14:textId="1D9E7901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bCs/>
                <w:sz w:val="18"/>
                <w:szCs w:val="18"/>
              </w:rPr>
              <w:t>Doc. ISTA</w:t>
            </w:r>
          </w:p>
        </w:tc>
        <w:tc>
          <w:tcPr>
            <w:tcW w:w="1366" w:type="dxa"/>
            <w:shd w:val="clear" w:color="auto" w:fill="F9F9F9"/>
            <w:vAlign w:val="center"/>
          </w:tcPr>
          <w:p w14:paraId="44E1FC4B" w14:textId="6394E9E3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bCs/>
                <w:sz w:val="18"/>
                <w:szCs w:val="18"/>
              </w:rPr>
              <w:t>Doc. Cooperativas</w:t>
            </w:r>
          </w:p>
        </w:tc>
        <w:tc>
          <w:tcPr>
            <w:tcW w:w="1786" w:type="dxa"/>
            <w:shd w:val="clear" w:color="auto" w:fill="F9F9F9"/>
            <w:vAlign w:val="center"/>
          </w:tcPr>
          <w:p w14:paraId="56908E20" w14:textId="62DD9117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sz w:val="18"/>
                <w:szCs w:val="18"/>
              </w:rPr>
              <w:t>Documentos presentados/Total</w:t>
            </w:r>
          </w:p>
        </w:tc>
        <w:tc>
          <w:tcPr>
            <w:tcW w:w="907" w:type="dxa"/>
            <w:shd w:val="clear" w:color="auto" w:fill="F9F9F9"/>
            <w:vAlign w:val="center"/>
          </w:tcPr>
          <w:p w14:paraId="1B817409" w14:textId="191CB3CE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bCs/>
                <w:sz w:val="18"/>
                <w:szCs w:val="18"/>
              </w:rPr>
              <w:t>Doc. ISTA</w:t>
            </w:r>
          </w:p>
        </w:tc>
        <w:tc>
          <w:tcPr>
            <w:tcW w:w="1357" w:type="dxa"/>
            <w:shd w:val="clear" w:color="auto" w:fill="F9F9F9"/>
            <w:vAlign w:val="center"/>
          </w:tcPr>
          <w:p w14:paraId="504D36F7" w14:textId="7D2A9437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bCs/>
                <w:sz w:val="18"/>
                <w:szCs w:val="18"/>
              </w:rPr>
              <w:t>Doc. Cooperativas</w:t>
            </w:r>
          </w:p>
        </w:tc>
        <w:tc>
          <w:tcPr>
            <w:tcW w:w="1786" w:type="dxa"/>
            <w:shd w:val="clear" w:color="auto" w:fill="F9F9F9"/>
            <w:vAlign w:val="center"/>
          </w:tcPr>
          <w:p w14:paraId="5A162DAE" w14:textId="6584EC87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11B3A">
              <w:rPr>
                <w:rFonts w:ascii="Museo 300" w:hAnsi="Museo 300"/>
                <w:b/>
                <w:sz w:val="18"/>
                <w:szCs w:val="18"/>
              </w:rPr>
              <w:t>Documentos presentados/Total</w:t>
            </w:r>
          </w:p>
        </w:tc>
      </w:tr>
      <w:tr w:rsidR="00E83876" w:rsidRPr="00BD5E36" w14:paraId="6955AFC7" w14:textId="1FE35CAE" w:rsidTr="00C11B3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EB2F88" w14:textId="4B0AC918" w:rsidR="00E83876" w:rsidRPr="00C11B3A" w:rsidRDefault="00E83876" w:rsidP="00BB77E2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C11B3A">
              <w:rPr>
                <w:rFonts w:ascii="Museo 300" w:hAnsi="Museo 300"/>
                <w:b w:val="0"/>
                <w:sz w:val="18"/>
                <w:szCs w:val="18"/>
              </w:rPr>
              <w:t>177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B57B0" w14:textId="77D180EC" w:rsidR="00E83876" w:rsidRPr="00C11B3A" w:rsidRDefault="00E83876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11B3A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93D0D0" w14:textId="3B4BCA75" w:rsidR="00E83876" w:rsidRPr="00C11B3A" w:rsidRDefault="00E83876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C11B3A">
              <w:rPr>
                <w:rFonts w:ascii="Museo 300" w:hAnsi="Museo 300"/>
                <w:bCs/>
                <w:sz w:val="18"/>
                <w:szCs w:val="18"/>
              </w:rPr>
              <w:t>177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235825" w14:textId="69140136" w:rsidR="00E83876" w:rsidRPr="00C11B3A" w:rsidRDefault="00E83876" w:rsidP="0002655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C11B3A">
              <w:rPr>
                <w:rFonts w:ascii="Museo 300" w:hAnsi="Museo 300"/>
                <w:bCs/>
                <w:sz w:val="18"/>
                <w:szCs w:val="18"/>
              </w:rPr>
              <w:t>66</w:t>
            </w:r>
          </w:p>
        </w:tc>
        <w:tc>
          <w:tcPr>
            <w:tcW w:w="13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F9801F" w14:textId="3F7F5700" w:rsidR="00E83876" w:rsidRPr="00C11B3A" w:rsidRDefault="00E83876" w:rsidP="0002655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C11B3A">
              <w:rPr>
                <w:rFonts w:ascii="Museo 300" w:hAnsi="Museo 300"/>
                <w:bCs/>
                <w:sz w:val="18"/>
                <w:szCs w:val="18"/>
              </w:rPr>
              <w:t>77</w:t>
            </w: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AE7227" w14:textId="13396170" w:rsidR="00E83876" w:rsidRPr="00C11B3A" w:rsidRDefault="00E83876" w:rsidP="0002655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C11B3A">
              <w:rPr>
                <w:rFonts w:ascii="Museo 300" w:hAnsi="Museo 300"/>
                <w:bCs/>
                <w:sz w:val="18"/>
                <w:szCs w:val="18"/>
              </w:rPr>
              <w:t>143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1AB95A" w14:textId="213943D4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C11B3A">
              <w:rPr>
                <w:rFonts w:ascii="Museo 300" w:hAnsi="Museo 300"/>
                <w:bCs/>
                <w:sz w:val="18"/>
                <w:szCs w:val="18"/>
              </w:rPr>
              <w:t>157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45B4E4" w14:textId="2CEBEB4B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C11B3A">
              <w:rPr>
                <w:rFonts w:ascii="Museo 300" w:hAnsi="Museo 300"/>
                <w:bCs/>
                <w:sz w:val="18"/>
                <w:szCs w:val="18"/>
              </w:rPr>
              <w:t>67</w:t>
            </w: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674B56" w14:textId="71AE5676" w:rsidR="00E83876" w:rsidRPr="00C11B3A" w:rsidRDefault="00E83876" w:rsidP="004F78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C11B3A">
              <w:rPr>
                <w:rFonts w:ascii="Museo 300" w:hAnsi="Museo 300"/>
                <w:bCs/>
                <w:sz w:val="18"/>
                <w:szCs w:val="18"/>
              </w:rPr>
              <w:t>224</w:t>
            </w:r>
          </w:p>
        </w:tc>
      </w:tr>
    </w:tbl>
    <w:p w14:paraId="25A43815" w14:textId="77777777" w:rsidR="00E83876" w:rsidRPr="00C11B3A" w:rsidRDefault="00E83876" w:rsidP="005A2BE9">
      <w:pPr>
        <w:pStyle w:val="Textonotapie"/>
        <w:jc w:val="both"/>
        <w:rPr>
          <w:rFonts w:ascii="Museo 300" w:hAnsi="Museo 300"/>
          <w:sz w:val="10"/>
          <w:szCs w:val="10"/>
          <w:lang w:val="es-SV"/>
        </w:rPr>
      </w:pPr>
    </w:p>
  </w:footnote>
  <w:footnote w:id="15">
    <w:p w14:paraId="6C45652C" w14:textId="218BBF74" w:rsidR="00E83876" w:rsidRPr="00BD5E36" w:rsidRDefault="00E83876">
      <w:pPr>
        <w:pStyle w:val="Textonotapie"/>
        <w:rPr>
          <w:rFonts w:ascii="Museo 300" w:hAnsi="Museo 300"/>
          <w:sz w:val="18"/>
          <w:szCs w:val="18"/>
        </w:rPr>
      </w:pPr>
      <w:r w:rsidRPr="00BD5E36">
        <w:rPr>
          <w:rStyle w:val="Refdenotaalpie"/>
          <w:rFonts w:ascii="Museo 300" w:hAnsi="Museo 300"/>
        </w:rPr>
        <w:footnoteRef/>
      </w:r>
      <w:r w:rsidRPr="00BD5E36">
        <w:rPr>
          <w:rFonts w:ascii="Museo 300" w:hAnsi="Museo 300"/>
        </w:rPr>
        <w:t xml:space="preserve"> </w:t>
      </w:r>
      <w:r w:rsidRPr="00BD5E36">
        <w:rPr>
          <w:rFonts w:ascii="Museo 300" w:hAnsi="Museo 300"/>
          <w:sz w:val="18"/>
          <w:szCs w:val="18"/>
        </w:rPr>
        <w:t>Véase Anexo - 19.5 para revisar el comportamiento de esta actividad durante el año.</w:t>
      </w:r>
    </w:p>
    <w:p w14:paraId="0851E2EF" w14:textId="77777777" w:rsidR="00E83876" w:rsidRPr="00C11B3A" w:rsidRDefault="00E83876">
      <w:pPr>
        <w:pStyle w:val="Textonotapie"/>
        <w:rPr>
          <w:sz w:val="10"/>
          <w:szCs w:val="10"/>
        </w:rPr>
      </w:pPr>
    </w:p>
  </w:footnote>
  <w:footnote w:id="16">
    <w:p w14:paraId="3C4D7C9D" w14:textId="23402F56" w:rsidR="00E83876" w:rsidRDefault="00E83876" w:rsidP="004D271B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4D271B">
        <w:rPr>
          <w:rStyle w:val="Refdenotaalpie"/>
          <w:rFonts w:ascii="Museo 300" w:hAnsi="Museo 300"/>
        </w:rPr>
        <w:footnoteRef/>
      </w:r>
      <w:r w:rsidRPr="004D271B">
        <w:rPr>
          <w:rFonts w:ascii="Museo 300" w:hAnsi="Museo 300"/>
        </w:rPr>
        <w:t xml:space="preserve"> </w:t>
      </w:r>
      <w:r w:rsidRPr="004D271B">
        <w:rPr>
          <w:rFonts w:ascii="Museo 300" w:hAnsi="Museo 300"/>
          <w:sz w:val="18"/>
          <w:szCs w:val="18"/>
        </w:rPr>
        <w:t xml:space="preserve">Durante el </w:t>
      </w:r>
      <w:r>
        <w:rPr>
          <w:rFonts w:ascii="Museo 300" w:hAnsi="Museo 300"/>
          <w:sz w:val="18"/>
          <w:szCs w:val="18"/>
        </w:rPr>
        <w:t>tercer t</w:t>
      </w:r>
      <w:r w:rsidRPr="004D271B">
        <w:rPr>
          <w:rFonts w:ascii="Museo 300" w:hAnsi="Museo 300"/>
          <w:sz w:val="18"/>
          <w:szCs w:val="18"/>
        </w:rPr>
        <w:t>rimestre se reporta:</w:t>
      </w:r>
    </w:p>
    <w:p w14:paraId="676E1CC3" w14:textId="77777777" w:rsidR="00E83876" w:rsidRPr="004D271B" w:rsidRDefault="00E83876" w:rsidP="004D271B">
      <w:pPr>
        <w:pStyle w:val="Textonotapie"/>
        <w:jc w:val="both"/>
        <w:rPr>
          <w:rFonts w:ascii="Museo 300" w:hAnsi="Museo 300"/>
          <w:sz w:val="10"/>
          <w:szCs w:val="10"/>
        </w:rPr>
      </w:pPr>
    </w:p>
    <w:p w14:paraId="4BC6FC3C" w14:textId="49A31A3C" w:rsidR="00E83876" w:rsidRPr="004D271B" w:rsidRDefault="00E83876" w:rsidP="004D271B">
      <w:pPr>
        <w:pStyle w:val="Textonotapie"/>
        <w:numPr>
          <w:ilvl w:val="0"/>
          <w:numId w:val="7"/>
        </w:numPr>
        <w:jc w:val="both"/>
        <w:rPr>
          <w:rFonts w:ascii="Museo 300" w:hAnsi="Museo 300"/>
          <w:sz w:val="18"/>
          <w:szCs w:val="18"/>
        </w:rPr>
      </w:pPr>
      <w:r w:rsidRPr="004D271B">
        <w:rPr>
          <w:rFonts w:ascii="Museo 300" w:hAnsi="Museo 300"/>
          <w:b/>
          <w:sz w:val="18"/>
          <w:szCs w:val="18"/>
        </w:rPr>
        <w:t>Julio</w:t>
      </w:r>
      <w:r w:rsidRPr="004D271B">
        <w:rPr>
          <w:rFonts w:ascii="Museo 300" w:hAnsi="Museo 300"/>
          <w:sz w:val="18"/>
          <w:szCs w:val="18"/>
        </w:rPr>
        <w:t>: Se logra la meta por haber recibido suficientes descripciones técnicas por parte del Depto. de Proyectos de Parcelación. Los 2 documentos recomendados son de inmuebles ISTA.</w:t>
      </w:r>
    </w:p>
    <w:p w14:paraId="2BEF5165" w14:textId="111DBC83" w:rsidR="00E83876" w:rsidRPr="004D271B" w:rsidRDefault="00E83876" w:rsidP="004D271B">
      <w:pPr>
        <w:pStyle w:val="Textonotapie"/>
        <w:numPr>
          <w:ilvl w:val="0"/>
          <w:numId w:val="7"/>
        </w:numPr>
        <w:jc w:val="both"/>
        <w:rPr>
          <w:rFonts w:ascii="Museo 300" w:hAnsi="Museo 300"/>
          <w:sz w:val="18"/>
          <w:szCs w:val="18"/>
        </w:rPr>
      </w:pPr>
      <w:r w:rsidRPr="004D271B">
        <w:rPr>
          <w:rFonts w:ascii="Museo 300" w:hAnsi="Museo 300"/>
          <w:b/>
          <w:sz w:val="18"/>
          <w:szCs w:val="18"/>
        </w:rPr>
        <w:t>Agosto</w:t>
      </w:r>
      <w:r w:rsidRPr="004D271B">
        <w:rPr>
          <w:rFonts w:ascii="Museo 300" w:hAnsi="Museo 300"/>
          <w:sz w:val="18"/>
          <w:szCs w:val="18"/>
        </w:rPr>
        <w:t>: No se logra la meta, por no haberse recibido recomendaciones de documentos por parte del Depto. de Proyectos de Parcelación. El documento recomendado es un inmueble ISTA.</w:t>
      </w:r>
    </w:p>
    <w:p w14:paraId="5F6B5ABF" w14:textId="133B1F5D" w:rsidR="00E83876" w:rsidRDefault="00E83876" w:rsidP="004D271B">
      <w:pPr>
        <w:pStyle w:val="Textonotapie"/>
        <w:numPr>
          <w:ilvl w:val="0"/>
          <w:numId w:val="7"/>
        </w:numPr>
        <w:jc w:val="both"/>
        <w:rPr>
          <w:rFonts w:ascii="Museo 300" w:hAnsi="Museo 300"/>
          <w:sz w:val="18"/>
          <w:szCs w:val="18"/>
        </w:rPr>
      </w:pPr>
      <w:r w:rsidRPr="004D271B">
        <w:rPr>
          <w:rFonts w:ascii="Museo 300" w:hAnsi="Museo 300"/>
          <w:b/>
          <w:sz w:val="18"/>
          <w:szCs w:val="18"/>
        </w:rPr>
        <w:t>Septiembre</w:t>
      </w:r>
      <w:r w:rsidRPr="004D271B">
        <w:rPr>
          <w:rFonts w:ascii="Museo 300" w:hAnsi="Museo 300"/>
          <w:sz w:val="18"/>
          <w:szCs w:val="18"/>
        </w:rPr>
        <w:t>: Se logra la meta por haber recibido suficientes descripciones técnicas por parte del Depto. de Proyectos de Parcelación. Los 6 documentos recomendados son de inmuebles ISTA.</w:t>
      </w:r>
    </w:p>
    <w:p w14:paraId="7064C48A" w14:textId="77777777" w:rsidR="00E83876" w:rsidRPr="004D271B" w:rsidRDefault="00E83876" w:rsidP="004D271B">
      <w:pPr>
        <w:pStyle w:val="Textonotapie"/>
        <w:ind w:left="720"/>
        <w:jc w:val="both"/>
        <w:rPr>
          <w:rFonts w:ascii="Museo 300" w:hAnsi="Museo 300"/>
          <w:sz w:val="18"/>
          <w:szCs w:val="18"/>
        </w:rPr>
      </w:pPr>
    </w:p>
  </w:footnote>
  <w:footnote w:id="17">
    <w:p w14:paraId="6192FC3F" w14:textId="6E7DB3F8" w:rsidR="00E83876" w:rsidRPr="000B3057" w:rsidRDefault="00E83876" w:rsidP="004D271B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4D271B">
        <w:rPr>
          <w:rStyle w:val="Refdenotaalpie"/>
          <w:rFonts w:ascii="Museo 300" w:hAnsi="Museo 300"/>
        </w:rPr>
        <w:footnoteRef/>
      </w:r>
      <w:r w:rsidRPr="004D271B">
        <w:rPr>
          <w:rFonts w:ascii="Museo 300" w:hAnsi="Museo 300"/>
        </w:rPr>
        <w:t xml:space="preserve"> </w:t>
      </w:r>
      <w:r>
        <w:rPr>
          <w:rFonts w:ascii="Museo 300" w:hAnsi="Museo 300"/>
          <w:sz w:val="18"/>
          <w:szCs w:val="18"/>
        </w:rPr>
        <w:t xml:space="preserve">En </w:t>
      </w:r>
      <w:r w:rsidRPr="004D271B">
        <w:rPr>
          <w:rFonts w:ascii="Museo 300" w:hAnsi="Museo 300"/>
          <w:sz w:val="18"/>
          <w:szCs w:val="18"/>
        </w:rPr>
        <w:t xml:space="preserve">el </w:t>
      </w:r>
      <w:r>
        <w:rPr>
          <w:rFonts w:ascii="Museo 300" w:hAnsi="Museo 300"/>
          <w:sz w:val="18"/>
          <w:szCs w:val="18"/>
        </w:rPr>
        <w:t>tercer t</w:t>
      </w:r>
      <w:r w:rsidRPr="004D271B">
        <w:rPr>
          <w:rFonts w:ascii="Museo 300" w:hAnsi="Museo 300"/>
          <w:sz w:val="18"/>
          <w:szCs w:val="18"/>
        </w:rPr>
        <w:t xml:space="preserve">rimestre se incumple </w:t>
      </w:r>
      <w:r>
        <w:rPr>
          <w:rFonts w:ascii="Museo 300" w:hAnsi="Museo 300"/>
          <w:sz w:val="18"/>
          <w:szCs w:val="18"/>
        </w:rPr>
        <w:t xml:space="preserve">la </w:t>
      </w:r>
      <w:r w:rsidRPr="004D271B">
        <w:rPr>
          <w:rFonts w:ascii="Museo 300" w:hAnsi="Museo 300"/>
          <w:sz w:val="18"/>
          <w:szCs w:val="18"/>
        </w:rPr>
        <w:t>meta debido a que no se recibieron los suficientes pagos por parte de los beneficiarios de ISTA de los gastos administrativos. Se gestionará con los CETIAS a fin de localizar a las personas y solicitarles que efectúen el pago de sus cancelaciones.</w:t>
      </w:r>
    </w:p>
  </w:footnote>
  <w:footnote w:id="18">
    <w:p w14:paraId="2D7F0271" w14:textId="7A34A5DB" w:rsidR="00E83876" w:rsidRDefault="00E83876" w:rsidP="007C1218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06017D">
        <w:rPr>
          <w:rStyle w:val="Refdenotaalpie"/>
          <w:rFonts w:ascii="Museo 300" w:hAnsi="Museo 300"/>
        </w:rPr>
        <w:footnoteRef/>
      </w:r>
      <w:r w:rsidRPr="0006017D">
        <w:rPr>
          <w:rFonts w:ascii="Museo 300" w:hAnsi="Museo 300"/>
        </w:rPr>
        <w:t xml:space="preserve"> </w:t>
      </w:r>
      <w:r w:rsidRPr="0006017D">
        <w:rPr>
          <w:rFonts w:ascii="Museo 300" w:hAnsi="Museo 300"/>
          <w:sz w:val="18"/>
          <w:szCs w:val="18"/>
        </w:rPr>
        <w:t xml:space="preserve">Se gestionaron cobros por medio de visitas domiciliares y llamadas telefónicas que contribuyeron a la recuperación de la deuda crediticia. El detalle de lo realizado durante </w:t>
      </w:r>
      <w:r>
        <w:rPr>
          <w:rFonts w:ascii="Museo 300" w:hAnsi="Museo 300"/>
          <w:sz w:val="18"/>
          <w:szCs w:val="18"/>
        </w:rPr>
        <w:t>el tercer trimestre 2023</w:t>
      </w:r>
      <w:r w:rsidRPr="0006017D">
        <w:rPr>
          <w:rFonts w:ascii="Museo 300" w:hAnsi="Museo 300"/>
          <w:sz w:val="18"/>
          <w:szCs w:val="18"/>
        </w:rPr>
        <w:t xml:space="preserve"> se muestra a continuación: </w:t>
      </w:r>
    </w:p>
    <w:p w14:paraId="34A40E9E" w14:textId="77777777" w:rsidR="00E83876" w:rsidRPr="00D016F0" w:rsidRDefault="00E83876" w:rsidP="007C1218">
      <w:pPr>
        <w:pStyle w:val="Textonotapie"/>
        <w:jc w:val="both"/>
        <w:rPr>
          <w:rFonts w:ascii="Museo 300" w:hAnsi="Museo 300"/>
          <w:sz w:val="10"/>
          <w:szCs w:val="10"/>
        </w:rPr>
      </w:pP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134"/>
        <w:gridCol w:w="1276"/>
        <w:gridCol w:w="1276"/>
      </w:tblGrid>
      <w:tr w:rsidR="00E83876" w:rsidRPr="0006017D" w14:paraId="55D135A2" w14:textId="110A1E6A" w:rsidTr="00B77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E7E6E6" w:themeFill="background2"/>
            <w:vAlign w:val="center"/>
          </w:tcPr>
          <w:p w14:paraId="5D64FBD7" w14:textId="116368B1" w:rsidR="00E83876" w:rsidRPr="0006017D" w:rsidRDefault="00E83876" w:rsidP="00A632F4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3686" w:type="dxa"/>
            <w:gridSpan w:val="3"/>
            <w:shd w:val="clear" w:color="auto" w:fill="E7E6E6" w:themeFill="background2"/>
            <w:vAlign w:val="center"/>
          </w:tcPr>
          <w:p w14:paraId="4C3D7A69" w14:textId="154FD43D" w:rsidR="00E83876" w:rsidRPr="0006017D" w:rsidRDefault="00E83876" w:rsidP="006B427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Dólares en créditos recuperados</w:t>
            </w:r>
          </w:p>
        </w:tc>
      </w:tr>
      <w:tr w:rsidR="00E83876" w:rsidRPr="0006017D" w14:paraId="186B51EC" w14:textId="6D8DE6EF" w:rsidTr="00E02A3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E7E6E6" w:themeFill="background2"/>
            <w:vAlign w:val="center"/>
          </w:tcPr>
          <w:p w14:paraId="5A14115A" w14:textId="0A8E5519" w:rsidR="00E83876" w:rsidRPr="0006017D" w:rsidRDefault="00E83876" w:rsidP="007E1520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EA9538" w14:textId="600F5CDF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06017D">
              <w:rPr>
                <w:rFonts w:ascii="Museo 300" w:hAnsi="Museo 300"/>
                <w:b/>
                <w:sz w:val="18"/>
                <w:szCs w:val="18"/>
              </w:rPr>
              <w:t>Julio</w:t>
            </w:r>
          </w:p>
        </w:tc>
        <w:tc>
          <w:tcPr>
            <w:tcW w:w="1276" w:type="dxa"/>
            <w:vAlign w:val="center"/>
          </w:tcPr>
          <w:p w14:paraId="3433D034" w14:textId="57A8767B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06017D">
              <w:rPr>
                <w:rFonts w:ascii="Museo 300" w:hAnsi="Museo 300"/>
                <w:b/>
                <w:sz w:val="18"/>
                <w:szCs w:val="18"/>
              </w:rPr>
              <w:t>Agosto</w:t>
            </w:r>
          </w:p>
        </w:tc>
        <w:tc>
          <w:tcPr>
            <w:tcW w:w="1276" w:type="dxa"/>
            <w:vAlign w:val="center"/>
          </w:tcPr>
          <w:p w14:paraId="77E14207" w14:textId="0649D83D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06017D">
              <w:rPr>
                <w:rFonts w:ascii="Museo 300" w:hAnsi="Museo 300"/>
                <w:b/>
                <w:sz w:val="18"/>
                <w:szCs w:val="18"/>
              </w:rPr>
              <w:t>Septiembre</w:t>
            </w:r>
          </w:p>
        </w:tc>
      </w:tr>
      <w:tr w:rsidR="00E83876" w:rsidRPr="0006017D" w14:paraId="129C5BA2" w14:textId="17AEF344" w:rsidTr="00E02A3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83296A2" w14:textId="215EC708" w:rsidR="00E83876" w:rsidRPr="0006017D" w:rsidRDefault="00E83876" w:rsidP="00BE1F6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CETIA I</w:t>
            </w:r>
          </w:p>
        </w:tc>
        <w:tc>
          <w:tcPr>
            <w:tcW w:w="1134" w:type="dxa"/>
            <w:vAlign w:val="center"/>
          </w:tcPr>
          <w:p w14:paraId="77C9C520" w14:textId="14D196CC" w:rsidR="00E83876" w:rsidRPr="0006017D" w:rsidRDefault="00E83876" w:rsidP="00D016F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$ 7,852</w:t>
            </w:r>
          </w:p>
        </w:tc>
        <w:tc>
          <w:tcPr>
            <w:tcW w:w="1276" w:type="dxa"/>
            <w:vAlign w:val="center"/>
          </w:tcPr>
          <w:p w14:paraId="6CDD5705" w14:textId="553F020C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$ 3,900</w:t>
            </w:r>
          </w:p>
        </w:tc>
        <w:tc>
          <w:tcPr>
            <w:tcW w:w="1276" w:type="dxa"/>
            <w:vAlign w:val="center"/>
          </w:tcPr>
          <w:p w14:paraId="2DB740C2" w14:textId="4A09CD90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$ 23,144</w:t>
            </w:r>
          </w:p>
        </w:tc>
      </w:tr>
      <w:tr w:rsidR="00E83876" w:rsidRPr="0006017D" w14:paraId="07FE1264" w14:textId="6A3C3022" w:rsidTr="00E02A3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137404D6" w14:textId="7D0689F0" w:rsidR="00E83876" w:rsidRPr="0006017D" w:rsidRDefault="00E83876" w:rsidP="00BE1F6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ISTA Central</w:t>
            </w:r>
          </w:p>
        </w:tc>
        <w:tc>
          <w:tcPr>
            <w:tcW w:w="1134" w:type="dxa"/>
            <w:vAlign w:val="center"/>
          </w:tcPr>
          <w:p w14:paraId="64EA34F2" w14:textId="1F52621E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$ 11,979</w:t>
            </w:r>
          </w:p>
        </w:tc>
        <w:tc>
          <w:tcPr>
            <w:tcW w:w="1276" w:type="dxa"/>
            <w:vAlign w:val="center"/>
          </w:tcPr>
          <w:p w14:paraId="4431F057" w14:textId="0E2568E2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$11,808</w:t>
            </w:r>
          </w:p>
        </w:tc>
        <w:tc>
          <w:tcPr>
            <w:tcW w:w="1276" w:type="dxa"/>
            <w:vAlign w:val="center"/>
          </w:tcPr>
          <w:p w14:paraId="220F8A81" w14:textId="6754DEF4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$ 7,367</w:t>
            </w:r>
          </w:p>
        </w:tc>
      </w:tr>
      <w:tr w:rsidR="00E83876" w:rsidRPr="0006017D" w14:paraId="49C29962" w14:textId="49413DE5" w:rsidTr="00E02A3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39143E13" w14:textId="24876F70" w:rsidR="00E83876" w:rsidRPr="0006017D" w:rsidRDefault="00E83876" w:rsidP="00BE1F6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CETIA III</w:t>
            </w:r>
          </w:p>
        </w:tc>
        <w:tc>
          <w:tcPr>
            <w:tcW w:w="1134" w:type="dxa"/>
            <w:vAlign w:val="center"/>
          </w:tcPr>
          <w:p w14:paraId="589E3E23" w14:textId="35F75728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$ 11,509</w:t>
            </w:r>
          </w:p>
        </w:tc>
        <w:tc>
          <w:tcPr>
            <w:tcW w:w="1276" w:type="dxa"/>
            <w:vAlign w:val="center"/>
          </w:tcPr>
          <w:p w14:paraId="463232DB" w14:textId="48DBB3C9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$ 21,309</w:t>
            </w:r>
          </w:p>
        </w:tc>
        <w:tc>
          <w:tcPr>
            <w:tcW w:w="1276" w:type="dxa"/>
            <w:vAlign w:val="center"/>
          </w:tcPr>
          <w:p w14:paraId="66F05B85" w14:textId="5EF515A3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$ 8,594</w:t>
            </w:r>
          </w:p>
        </w:tc>
      </w:tr>
      <w:tr w:rsidR="00E83876" w:rsidRPr="0006017D" w14:paraId="4651A662" w14:textId="2DF3FBA6" w:rsidTr="00E02A3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4983282E" w14:textId="7ACAF3CD" w:rsidR="00E83876" w:rsidRPr="0006017D" w:rsidRDefault="00E83876" w:rsidP="00BE1F6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CETIA IV</w:t>
            </w:r>
          </w:p>
        </w:tc>
        <w:tc>
          <w:tcPr>
            <w:tcW w:w="1134" w:type="dxa"/>
            <w:vAlign w:val="center"/>
          </w:tcPr>
          <w:p w14:paraId="47A955E9" w14:textId="0A081FED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$ 24,757</w:t>
            </w:r>
          </w:p>
        </w:tc>
        <w:tc>
          <w:tcPr>
            <w:tcW w:w="1276" w:type="dxa"/>
            <w:vAlign w:val="center"/>
          </w:tcPr>
          <w:p w14:paraId="3A23D5DA" w14:textId="4FF2A493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$ 16,348</w:t>
            </w:r>
          </w:p>
        </w:tc>
        <w:tc>
          <w:tcPr>
            <w:tcW w:w="1276" w:type="dxa"/>
            <w:vAlign w:val="center"/>
          </w:tcPr>
          <w:p w14:paraId="0409CC3A" w14:textId="06299224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$ 5,762</w:t>
            </w:r>
          </w:p>
        </w:tc>
      </w:tr>
      <w:tr w:rsidR="00E83876" w:rsidRPr="0006017D" w14:paraId="5BD61974" w14:textId="06EC7409" w:rsidTr="00E02A3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4568D62B" w14:textId="42D50D03" w:rsidR="00E83876" w:rsidRPr="0006017D" w:rsidRDefault="00E83876" w:rsidP="00BE1F6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CETIA IV Usulután</w:t>
            </w:r>
          </w:p>
        </w:tc>
        <w:tc>
          <w:tcPr>
            <w:tcW w:w="1134" w:type="dxa"/>
            <w:vAlign w:val="center"/>
          </w:tcPr>
          <w:p w14:paraId="61ECFDEB" w14:textId="21C405B8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$ 9,133</w:t>
            </w:r>
          </w:p>
        </w:tc>
        <w:tc>
          <w:tcPr>
            <w:tcW w:w="1276" w:type="dxa"/>
            <w:vAlign w:val="center"/>
          </w:tcPr>
          <w:p w14:paraId="3FECCDA2" w14:textId="6AA18777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$ 9,635</w:t>
            </w:r>
          </w:p>
        </w:tc>
        <w:tc>
          <w:tcPr>
            <w:tcW w:w="1276" w:type="dxa"/>
            <w:vAlign w:val="center"/>
          </w:tcPr>
          <w:p w14:paraId="382C4221" w14:textId="32B5DE9A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6017D">
              <w:rPr>
                <w:rFonts w:ascii="Museo 300" w:hAnsi="Museo 300"/>
                <w:sz w:val="18"/>
                <w:szCs w:val="18"/>
              </w:rPr>
              <w:t>$ 8,162</w:t>
            </w:r>
          </w:p>
        </w:tc>
      </w:tr>
      <w:tr w:rsidR="00E83876" w:rsidRPr="0006017D" w14:paraId="6EA5F335" w14:textId="14F1C30F" w:rsidTr="00B7788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E7E6E6" w:themeFill="background2"/>
            <w:vAlign w:val="center"/>
          </w:tcPr>
          <w:p w14:paraId="3F9B655C" w14:textId="39D0DEC4" w:rsidR="00E83876" w:rsidRPr="00D016F0" w:rsidRDefault="00E83876" w:rsidP="00BE1F6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D016F0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478C5BAE" w14:textId="6963EEB3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06017D">
              <w:rPr>
                <w:rFonts w:ascii="Museo 300" w:hAnsi="Museo 300"/>
                <w:b/>
                <w:sz w:val="18"/>
                <w:szCs w:val="18"/>
              </w:rPr>
              <w:t>$ 65,230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72ACA155" w14:textId="3B1697E0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06017D">
              <w:rPr>
                <w:rFonts w:ascii="Museo 300" w:hAnsi="Museo 300"/>
                <w:b/>
                <w:sz w:val="18"/>
                <w:szCs w:val="18"/>
              </w:rPr>
              <w:t>$ 63,000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19D4CC7A" w14:textId="628E4210" w:rsidR="00E83876" w:rsidRPr="0006017D" w:rsidRDefault="00E83876" w:rsidP="001F168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06017D">
              <w:rPr>
                <w:rFonts w:ascii="Museo 300" w:hAnsi="Museo 300"/>
                <w:b/>
                <w:sz w:val="18"/>
                <w:szCs w:val="18"/>
              </w:rPr>
              <w:t>$ 53,029</w:t>
            </w:r>
          </w:p>
        </w:tc>
      </w:tr>
    </w:tbl>
    <w:p w14:paraId="703EEFC4" w14:textId="77777777" w:rsidR="00E83876" w:rsidRPr="0006017D" w:rsidRDefault="00E83876">
      <w:pPr>
        <w:pStyle w:val="Textonotapie"/>
        <w:rPr>
          <w:rFonts w:ascii="Museo 300" w:hAnsi="Museo 300"/>
          <w:sz w:val="18"/>
          <w:szCs w:val="18"/>
          <w:lang w:val="es-SV"/>
        </w:rPr>
      </w:pPr>
    </w:p>
  </w:footnote>
  <w:footnote w:id="19">
    <w:p w14:paraId="5A066541" w14:textId="209FD897" w:rsidR="00E83876" w:rsidRPr="0006017D" w:rsidRDefault="00E83876" w:rsidP="00E02A3D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06017D">
        <w:rPr>
          <w:rStyle w:val="Refdenotaalpie"/>
          <w:rFonts w:ascii="Museo 300" w:hAnsi="Museo 300"/>
        </w:rPr>
        <w:footnoteRef/>
      </w:r>
      <w:r w:rsidRPr="0006017D">
        <w:rPr>
          <w:rFonts w:ascii="Museo 300" w:hAnsi="Museo 300"/>
        </w:rPr>
        <w:t xml:space="preserve"> </w:t>
      </w:r>
      <w:r w:rsidRPr="0006017D">
        <w:rPr>
          <w:rFonts w:ascii="Museo 300" w:hAnsi="Museo 300"/>
          <w:sz w:val="18"/>
          <w:szCs w:val="18"/>
        </w:rPr>
        <w:t xml:space="preserve">Se elaboraron los </w:t>
      </w:r>
      <w:r w:rsidRPr="0006017D">
        <w:rPr>
          <w:rFonts w:ascii="Museo 300" w:hAnsi="Museo 300"/>
          <w:sz w:val="18"/>
          <w:szCs w:val="18"/>
          <w:lang w:val="es-SV"/>
        </w:rPr>
        <w:t>informes respectivos sobre los proyectos con levantamiento topográfico realizado por las cuadrillas topográficas en apoyo al CEPE</w:t>
      </w:r>
      <w:r>
        <w:rPr>
          <w:rFonts w:ascii="Museo 300" w:hAnsi="Museo 300"/>
          <w:sz w:val="18"/>
          <w:szCs w:val="18"/>
          <w:lang w:val="es-SV"/>
        </w:rPr>
        <w:t xml:space="preserve"> así como a </w:t>
      </w:r>
      <w:r w:rsidRPr="00E02A3D">
        <w:rPr>
          <w:rFonts w:ascii="Museo 300" w:hAnsi="Museo 300"/>
          <w:sz w:val="18"/>
          <w:szCs w:val="18"/>
          <w:lang w:val="es-SV"/>
        </w:rPr>
        <w:t>la Autoridad Salvadoreña del Agua (ASA) y la Alcaldía Municipal de La Palma, depto. de Chalatenango</w:t>
      </w:r>
      <w:r>
        <w:rPr>
          <w:rFonts w:ascii="Museo 300" w:hAnsi="Museo 300"/>
          <w:sz w:val="18"/>
          <w:szCs w:val="18"/>
          <w:lang w:val="es-SV"/>
        </w:rPr>
        <w:t>.</w:t>
      </w:r>
    </w:p>
  </w:footnote>
  <w:footnote w:id="20">
    <w:p w14:paraId="7A3561B7" w14:textId="77777777" w:rsidR="00E83876" w:rsidRPr="008A6141" w:rsidRDefault="00E83876" w:rsidP="00E41251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8A6141">
        <w:rPr>
          <w:rStyle w:val="Refdenotaalpie"/>
          <w:rFonts w:ascii="Museo 300" w:hAnsi="Museo 300"/>
        </w:rPr>
        <w:footnoteRef/>
      </w:r>
      <w:r w:rsidRPr="008A6141">
        <w:rPr>
          <w:rFonts w:ascii="Museo 300" w:hAnsi="Museo 300"/>
        </w:rPr>
        <w:t xml:space="preserve"> </w:t>
      </w:r>
      <w:r w:rsidRPr="008A6141">
        <w:rPr>
          <w:rFonts w:ascii="Museo 300" w:hAnsi="Museo 300"/>
          <w:sz w:val="18"/>
          <w:szCs w:val="18"/>
          <w:lang w:val="es-SV"/>
        </w:rPr>
        <w:t xml:space="preserve">Informes de valúo realizados por el técnico valuador para inmuebles provenientes de la Reforma Agraria, siendo en detalle (Inmuebles) el siguiente: </w:t>
      </w:r>
    </w:p>
    <w:p w14:paraId="6358D4AF" w14:textId="085B73D7" w:rsidR="00E83876" w:rsidRPr="008A6141" w:rsidRDefault="00E83876" w:rsidP="00D0306F">
      <w:pPr>
        <w:pStyle w:val="Textonotapie"/>
        <w:numPr>
          <w:ilvl w:val="0"/>
          <w:numId w:val="6"/>
        </w:numPr>
        <w:jc w:val="both"/>
        <w:rPr>
          <w:rFonts w:ascii="Museo 300" w:hAnsi="Museo 300"/>
          <w:sz w:val="18"/>
          <w:szCs w:val="18"/>
          <w:lang w:val="es-SV"/>
        </w:rPr>
      </w:pPr>
      <w:r w:rsidRPr="008A6141">
        <w:rPr>
          <w:rFonts w:ascii="Museo 300" w:hAnsi="Museo 300"/>
          <w:b/>
          <w:sz w:val="18"/>
          <w:szCs w:val="18"/>
          <w:lang w:val="es-SV"/>
        </w:rPr>
        <w:t>Julio:</w:t>
      </w:r>
      <w:r w:rsidRPr="008A6141">
        <w:rPr>
          <w:rFonts w:ascii="Museo 300" w:hAnsi="Museo 300"/>
          <w:sz w:val="18"/>
          <w:szCs w:val="18"/>
          <w:lang w:val="es-SV"/>
        </w:rPr>
        <w:t xml:space="preserve"> 92 Inmuebles.</w:t>
      </w:r>
    </w:p>
    <w:p w14:paraId="1FC3657D" w14:textId="49764BD6" w:rsidR="00E83876" w:rsidRPr="008A6141" w:rsidRDefault="00E83876" w:rsidP="00D0306F">
      <w:pPr>
        <w:pStyle w:val="Textonotapie"/>
        <w:numPr>
          <w:ilvl w:val="0"/>
          <w:numId w:val="6"/>
        </w:numPr>
        <w:jc w:val="both"/>
        <w:rPr>
          <w:rFonts w:ascii="Museo 300" w:hAnsi="Museo 300"/>
          <w:sz w:val="18"/>
          <w:szCs w:val="18"/>
          <w:lang w:val="es-SV"/>
        </w:rPr>
      </w:pPr>
      <w:r w:rsidRPr="008A6141">
        <w:rPr>
          <w:rFonts w:ascii="Museo 300" w:hAnsi="Museo 300"/>
          <w:b/>
          <w:sz w:val="18"/>
          <w:szCs w:val="18"/>
          <w:lang w:val="es-SV"/>
        </w:rPr>
        <w:t>Agosto</w:t>
      </w:r>
      <w:r w:rsidRPr="008A6141">
        <w:rPr>
          <w:rFonts w:ascii="Museo 300" w:hAnsi="Museo 300"/>
          <w:sz w:val="18"/>
          <w:szCs w:val="18"/>
          <w:lang w:val="es-SV"/>
        </w:rPr>
        <w:t>: 106 Inmuebles.</w:t>
      </w:r>
    </w:p>
    <w:p w14:paraId="3E989023" w14:textId="453CD2F8" w:rsidR="00E83876" w:rsidRPr="008A6141" w:rsidRDefault="00E83876" w:rsidP="00D0306F">
      <w:pPr>
        <w:pStyle w:val="Textonotapie"/>
        <w:numPr>
          <w:ilvl w:val="0"/>
          <w:numId w:val="6"/>
        </w:numPr>
        <w:jc w:val="both"/>
        <w:rPr>
          <w:rFonts w:ascii="Museo 300" w:hAnsi="Museo 300"/>
          <w:sz w:val="18"/>
          <w:szCs w:val="18"/>
          <w:lang w:val="es-SV"/>
        </w:rPr>
      </w:pPr>
      <w:r w:rsidRPr="008A6141">
        <w:rPr>
          <w:rFonts w:ascii="Museo 300" w:hAnsi="Museo 300"/>
          <w:b/>
          <w:sz w:val="18"/>
          <w:szCs w:val="18"/>
          <w:lang w:val="es-SV"/>
        </w:rPr>
        <w:t>Septiembre</w:t>
      </w:r>
      <w:r w:rsidRPr="008A6141">
        <w:rPr>
          <w:rFonts w:ascii="Museo 300" w:hAnsi="Museo 300"/>
          <w:sz w:val="18"/>
          <w:szCs w:val="18"/>
          <w:lang w:val="es-SV"/>
        </w:rPr>
        <w:t>: 90 Inmuebles.</w:t>
      </w:r>
    </w:p>
    <w:p w14:paraId="199A00F1" w14:textId="77777777" w:rsidR="00E83876" w:rsidRPr="008A6141" w:rsidRDefault="00E83876" w:rsidP="00537C02">
      <w:pPr>
        <w:pStyle w:val="Textonotapie"/>
        <w:ind w:left="720"/>
        <w:jc w:val="both"/>
        <w:rPr>
          <w:rFonts w:ascii="Museo 300" w:hAnsi="Museo 300"/>
          <w:sz w:val="18"/>
          <w:szCs w:val="18"/>
          <w:lang w:val="es-SV"/>
        </w:rPr>
      </w:pPr>
    </w:p>
  </w:footnote>
  <w:footnote w:id="21">
    <w:p w14:paraId="00CDB6A6" w14:textId="783520F7" w:rsidR="00E83876" w:rsidRPr="008A6141" w:rsidRDefault="00E83876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8A6141">
        <w:rPr>
          <w:rStyle w:val="Refdenotaalpie"/>
          <w:rFonts w:ascii="Museo 300" w:hAnsi="Museo 300"/>
        </w:rPr>
        <w:footnoteRef/>
      </w:r>
      <w:r w:rsidRPr="008A6141">
        <w:rPr>
          <w:rFonts w:ascii="Museo 300" w:hAnsi="Museo 300"/>
          <w:sz w:val="18"/>
          <w:szCs w:val="18"/>
        </w:rPr>
        <w:t xml:space="preserve"> Entre las causas del incumplimiento a esta actividad se mencionan: Actos intermedios pendientes de inscripción y ratificación de informe ambiental pendiente. Y por su parte, como acciones a implementar el Departamento indica que se impulsaran y se dará seguimiento para que los actos intermedios que aún se encuentran pendientes de inscripción puedan ser tramitados a corto plazo.</w:t>
      </w:r>
    </w:p>
    <w:p w14:paraId="740FDCB7" w14:textId="77777777" w:rsidR="00E83876" w:rsidRPr="008A6141" w:rsidRDefault="00E83876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22">
    <w:p w14:paraId="397DAEB4" w14:textId="5A5DB039" w:rsidR="00E83876" w:rsidRPr="008A6141" w:rsidRDefault="00E83876">
      <w:pPr>
        <w:pStyle w:val="Textonotapie"/>
        <w:rPr>
          <w:rFonts w:ascii="Museo 300" w:hAnsi="Museo 300"/>
          <w:sz w:val="18"/>
          <w:szCs w:val="18"/>
        </w:rPr>
      </w:pPr>
      <w:r w:rsidRPr="008A6141">
        <w:rPr>
          <w:rStyle w:val="Refdenotaalpie"/>
          <w:rFonts w:ascii="Museo 300" w:hAnsi="Museo 300"/>
        </w:rPr>
        <w:footnoteRef/>
      </w:r>
      <w:r w:rsidRPr="008A6141">
        <w:rPr>
          <w:rFonts w:ascii="Museo 300" w:hAnsi="Museo 300"/>
          <w:sz w:val="18"/>
          <w:szCs w:val="18"/>
        </w:rPr>
        <w:t xml:space="preserve"> Véase Anexo - </w:t>
      </w:r>
      <w:r w:rsidRPr="00B7788E">
        <w:rPr>
          <w:rFonts w:ascii="Museo 300" w:hAnsi="Museo 300"/>
          <w:sz w:val="18"/>
          <w:szCs w:val="18"/>
        </w:rPr>
        <w:t>19.6</w:t>
      </w:r>
      <w:r w:rsidRPr="008A6141">
        <w:rPr>
          <w:rFonts w:ascii="Museo 300" w:hAnsi="Museo 300"/>
          <w:sz w:val="18"/>
          <w:szCs w:val="18"/>
        </w:rPr>
        <w:t xml:space="preserve"> para revisar el comportamiento de esta actividad durante el año.</w:t>
      </w:r>
    </w:p>
    <w:p w14:paraId="1F933CD0" w14:textId="77777777" w:rsidR="00E83876" w:rsidRPr="008A6141" w:rsidRDefault="00E83876">
      <w:pPr>
        <w:pStyle w:val="Textonotapie"/>
        <w:rPr>
          <w:rFonts w:ascii="Museo 300" w:hAnsi="Museo 300"/>
          <w:sz w:val="18"/>
          <w:szCs w:val="18"/>
        </w:rPr>
      </w:pPr>
    </w:p>
  </w:footnote>
  <w:footnote w:id="23">
    <w:p w14:paraId="74A669A3" w14:textId="2C0A7CD9" w:rsidR="00E83876" w:rsidRPr="008A6141" w:rsidRDefault="00E83876" w:rsidP="008A6141">
      <w:pPr>
        <w:pStyle w:val="Textonotapie"/>
        <w:rPr>
          <w:rFonts w:ascii="Museo 300" w:hAnsi="Museo 300"/>
          <w:sz w:val="18"/>
          <w:szCs w:val="18"/>
        </w:rPr>
      </w:pPr>
      <w:r w:rsidRPr="008A6141">
        <w:rPr>
          <w:rStyle w:val="Refdenotaalpie"/>
          <w:rFonts w:ascii="Museo 300" w:hAnsi="Museo 300"/>
        </w:rPr>
        <w:footnoteRef/>
      </w:r>
      <w:r w:rsidRPr="008A6141">
        <w:rPr>
          <w:rFonts w:ascii="Museo 300" w:hAnsi="Museo 300"/>
          <w:sz w:val="18"/>
          <w:szCs w:val="18"/>
        </w:rPr>
        <w:t xml:space="preserve"> Para el tercer trimestre se reportan los informes técnicos de Hacienda Comaesland y Hacienda La Providencia (ACPA Comaesland) y de la Hacienda San Raymundo Porción tres (ACPA San Raymundo de R.L.).</w:t>
      </w:r>
    </w:p>
    <w:p w14:paraId="6E90B36D" w14:textId="77777777" w:rsidR="00E83876" w:rsidRPr="008A6141" w:rsidRDefault="00E83876" w:rsidP="008A6141">
      <w:pPr>
        <w:pStyle w:val="Textonotapie"/>
        <w:ind w:left="774"/>
        <w:rPr>
          <w:rFonts w:ascii="Museo 300" w:hAnsi="Museo 300"/>
          <w:sz w:val="18"/>
          <w:szCs w:val="18"/>
        </w:rPr>
      </w:pPr>
    </w:p>
  </w:footnote>
  <w:footnote w:id="24">
    <w:p w14:paraId="18DF7868" w14:textId="7B3B9974" w:rsidR="00E83876" w:rsidRPr="008A6141" w:rsidRDefault="00E83876">
      <w:pPr>
        <w:pStyle w:val="Textonotapie"/>
        <w:rPr>
          <w:rFonts w:ascii="Museo 300" w:hAnsi="Museo 300"/>
          <w:sz w:val="18"/>
          <w:szCs w:val="18"/>
        </w:rPr>
      </w:pPr>
      <w:r w:rsidRPr="008A6141">
        <w:rPr>
          <w:rStyle w:val="Refdenotaalpie"/>
          <w:rFonts w:ascii="Museo 300" w:hAnsi="Museo 300"/>
        </w:rPr>
        <w:footnoteRef/>
      </w:r>
      <w:r w:rsidRPr="008A6141">
        <w:rPr>
          <w:rFonts w:ascii="Museo 300" w:hAnsi="Museo 300"/>
        </w:rPr>
        <w:t xml:space="preserve"> </w:t>
      </w:r>
      <w:r w:rsidRPr="008A6141">
        <w:rPr>
          <w:rFonts w:ascii="Museo 300" w:hAnsi="Museo 300"/>
          <w:sz w:val="18"/>
          <w:szCs w:val="18"/>
        </w:rPr>
        <w:t>Véase Anexo - 19.7 para revisar el comportamiento de esta actividad durante el año.</w:t>
      </w:r>
    </w:p>
  </w:footnote>
  <w:footnote w:id="25">
    <w:p w14:paraId="1A5686C9" w14:textId="79081A65" w:rsidR="00E83876" w:rsidRPr="008A6141" w:rsidRDefault="00E83876" w:rsidP="002B46EF">
      <w:pPr>
        <w:pStyle w:val="Textonotapie"/>
        <w:rPr>
          <w:rFonts w:ascii="Museo 300" w:hAnsi="Museo 300"/>
          <w:sz w:val="18"/>
          <w:szCs w:val="18"/>
        </w:rPr>
      </w:pPr>
      <w:r w:rsidRPr="008A6141">
        <w:rPr>
          <w:rStyle w:val="Refdenotaalpie"/>
          <w:rFonts w:ascii="Museo 300" w:hAnsi="Museo 300"/>
        </w:rPr>
        <w:footnoteRef/>
      </w:r>
      <w:r w:rsidRPr="008A6141">
        <w:rPr>
          <w:rFonts w:ascii="Museo 300" w:hAnsi="Museo 300"/>
        </w:rPr>
        <w:t xml:space="preserve"> </w:t>
      </w:r>
      <w:r w:rsidRPr="00E23C8F">
        <w:rPr>
          <w:rFonts w:ascii="Museo 300" w:hAnsi="Museo 300"/>
          <w:sz w:val="18"/>
          <w:szCs w:val="18"/>
        </w:rPr>
        <w:t>En el mes de julio se presentaron en CNR los planos de Proyectos de Cooperativas siguientes:</w:t>
      </w:r>
      <w:r>
        <w:rPr>
          <w:rFonts w:ascii="Museo 300" w:hAnsi="Museo 300"/>
          <w:sz w:val="18"/>
          <w:szCs w:val="18"/>
        </w:rPr>
        <w:t xml:space="preserve"> </w:t>
      </w:r>
      <w:r w:rsidRPr="00E23C8F">
        <w:rPr>
          <w:rFonts w:ascii="Museo 300" w:hAnsi="Museo 300"/>
          <w:sz w:val="18"/>
          <w:szCs w:val="18"/>
        </w:rPr>
        <w:t>1</w:t>
      </w:r>
      <w:r>
        <w:rPr>
          <w:rFonts w:ascii="Museo 300" w:hAnsi="Museo 300"/>
          <w:sz w:val="18"/>
          <w:szCs w:val="18"/>
        </w:rPr>
        <w:t>)</w:t>
      </w:r>
      <w:r w:rsidRPr="00E23C8F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S</w:t>
      </w:r>
      <w:r w:rsidRPr="00E23C8F">
        <w:rPr>
          <w:rFonts w:ascii="Museo 300" w:hAnsi="Museo 300"/>
          <w:sz w:val="18"/>
          <w:szCs w:val="18"/>
        </w:rPr>
        <w:t>an Martin y Larin Porción 10 (ACPA San Martin y Larin)</w:t>
      </w:r>
      <w:r>
        <w:rPr>
          <w:rFonts w:ascii="Museo 300" w:hAnsi="Museo 300"/>
          <w:sz w:val="18"/>
          <w:szCs w:val="18"/>
        </w:rPr>
        <w:t xml:space="preserve">; </w:t>
      </w:r>
      <w:r w:rsidRPr="00E23C8F">
        <w:rPr>
          <w:rFonts w:ascii="Museo 300" w:hAnsi="Museo 300"/>
          <w:sz w:val="18"/>
          <w:szCs w:val="18"/>
        </w:rPr>
        <w:t>2</w:t>
      </w:r>
      <w:r>
        <w:rPr>
          <w:rFonts w:ascii="Museo 300" w:hAnsi="Museo 300"/>
          <w:sz w:val="18"/>
          <w:szCs w:val="18"/>
        </w:rPr>
        <w:t xml:space="preserve">) </w:t>
      </w:r>
      <w:r w:rsidRPr="00E23C8F">
        <w:rPr>
          <w:rFonts w:ascii="Museo 300" w:hAnsi="Museo 300"/>
          <w:sz w:val="18"/>
          <w:szCs w:val="18"/>
        </w:rPr>
        <w:t>Hacienda Comaesland Porción 1 (ACPA Comaesland DE R.L.)</w:t>
      </w:r>
      <w:r>
        <w:rPr>
          <w:rFonts w:ascii="Museo 300" w:hAnsi="Museo 300"/>
          <w:sz w:val="18"/>
          <w:szCs w:val="18"/>
        </w:rPr>
        <w:t xml:space="preserve">; </w:t>
      </w:r>
      <w:r w:rsidRPr="00E23C8F">
        <w:rPr>
          <w:rFonts w:ascii="Museo 300" w:hAnsi="Museo 300"/>
          <w:sz w:val="18"/>
          <w:szCs w:val="18"/>
        </w:rPr>
        <w:t>3</w:t>
      </w:r>
      <w:r>
        <w:rPr>
          <w:rFonts w:ascii="Museo 300" w:hAnsi="Museo 300"/>
          <w:sz w:val="18"/>
          <w:szCs w:val="18"/>
        </w:rPr>
        <w:t xml:space="preserve">) </w:t>
      </w:r>
      <w:r w:rsidRPr="00E23C8F">
        <w:rPr>
          <w:rFonts w:ascii="Museo 300" w:hAnsi="Museo 300"/>
          <w:sz w:val="18"/>
          <w:szCs w:val="18"/>
        </w:rPr>
        <w:t>Hacienda Comaesland Porción 2 (ACPA Comaesland DE R.L.)</w:t>
      </w:r>
      <w:r>
        <w:rPr>
          <w:rFonts w:ascii="Museo 300" w:hAnsi="Museo 300"/>
          <w:sz w:val="18"/>
          <w:szCs w:val="18"/>
        </w:rPr>
        <w:t xml:space="preserve">; </w:t>
      </w:r>
      <w:r w:rsidRPr="00E23C8F">
        <w:rPr>
          <w:rFonts w:ascii="Museo 300" w:hAnsi="Museo 300"/>
          <w:sz w:val="18"/>
          <w:szCs w:val="18"/>
        </w:rPr>
        <w:t>4</w:t>
      </w:r>
      <w:r>
        <w:rPr>
          <w:rFonts w:ascii="Museo 300" w:hAnsi="Museo 300"/>
          <w:sz w:val="18"/>
          <w:szCs w:val="18"/>
        </w:rPr>
        <w:t xml:space="preserve">) </w:t>
      </w:r>
      <w:r w:rsidRPr="00E23C8F">
        <w:rPr>
          <w:rFonts w:ascii="Museo 300" w:hAnsi="Museo 300"/>
          <w:sz w:val="18"/>
          <w:szCs w:val="18"/>
        </w:rPr>
        <w:t>Lote # Porción (Astoria) (ACPA ASTORIA DE R.L.)</w:t>
      </w:r>
      <w:r>
        <w:rPr>
          <w:rFonts w:ascii="Museo 300" w:hAnsi="Museo 300"/>
          <w:sz w:val="18"/>
          <w:szCs w:val="18"/>
        </w:rPr>
        <w:t xml:space="preserve">; </w:t>
      </w:r>
      <w:r w:rsidRPr="00E23C8F">
        <w:rPr>
          <w:rFonts w:ascii="Museo 300" w:hAnsi="Museo 300"/>
          <w:sz w:val="18"/>
          <w:szCs w:val="18"/>
        </w:rPr>
        <w:t>5</w:t>
      </w:r>
      <w:r>
        <w:rPr>
          <w:rFonts w:ascii="Museo 300" w:hAnsi="Museo 300"/>
          <w:sz w:val="18"/>
          <w:szCs w:val="18"/>
        </w:rPr>
        <w:t xml:space="preserve">) </w:t>
      </w:r>
      <w:r w:rsidRPr="00E23C8F">
        <w:rPr>
          <w:rFonts w:ascii="Museo 300" w:hAnsi="Museo 300"/>
          <w:sz w:val="18"/>
          <w:szCs w:val="18"/>
        </w:rPr>
        <w:t>Hacienda Santa Clara, Porción 4, Lote A (solares El Herbedor, Polígono E) (ACPA Santa Clara de R.L.)</w:t>
      </w:r>
      <w:r>
        <w:rPr>
          <w:rFonts w:ascii="Museo 300" w:hAnsi="Museo 300"/>
          <w:sz w:val="18"/>
          <w:szCs w:val="18"/>
        </w:rPr>
        <w:t xml:space="preserve">; </w:t>
      </w:r>
      <w:r w:rsidRPr="00E23C8F">
        <w:rPr>
          <w:rFonts w:ascii="Museo 300" w:hAnsi="Museo 300"/>
          <w:sz w:val="18"/>
          <w:szCs w:val="18"/>
        </w:rPr>
        <w:t>6</w:t>
      </w:r>
      <w:r>
        <w:rPr>
          <w:rFonts w:ascii="Museo 300" w:hAnsi="Museo 300"/>
          <w:sz w:val="18"/>
          <w:szCs w:val="18"/>
        </w:rPr>
        <w:t xml:space="preserve">) </w:t>
      </w:r>
      <w:r w:rsidRPr="00E23C8F">
        <w:rPr>
          <w:rFonts w:ascii="Museo 300" w:hAnsi="Museo 300"/>
          <w:sz w:val="18"/>
          <w:szCs w:val="18"/>
        </w:rPr>
        <w:t>Hacienda Santa Clara , Porción 4, Lote B (Solares La Lagartera, Polígono A, B, C, D, E, F, G, H, I, J.) (ACPA Santa Clara DE R.L.)</w:t>
      </w:r>
      <w:r>
        <w:rPr>
          <w:rFonts w:ascii="Museo 300" w:hAnsi="Museo 300"/>
          <w:sz w:val="18"/>
          <w:szCs w:val="18"/>
        </w:rPr>
        <w:t xml:space="preserve">; </w:t>
      </w:r>
      <w:r w:rsidRPr="00E23C8F">
        <w:rPr>
          <w:rFonts w:ascii="Museo 300" w:hAnsi="Museo 300"/>
          <w:sz w:val="18"/>
          <w:szCs w:val="18"/>
        </w:rPr>
        <w:t>7</w:t>
      </w:r>
      <w:r>
        <w:rPr>
          <w:rFonts w:ascii="Museo 300" w:hAnsi="Museo 300"/>
          <w:sz w:val="18"/>
          <w:szCs w:val="18"/>
        </w:rPr>
        <w:t xml:space="preserve">) </w:t>
      </w:r>
      <w:r w:rsidRPr="00E23C8F">
        <w:rPr>
          <w:rFonts w:ascii="Museo 300" w:hAnsi="Museo 300"/>
          <w:sz w:val="18"/>
          <w:szCs w:val="18"/>
        </w:rPr>
        <w:t>Hacienda Santa Clara, Porción 2, Lote A (Solares El Puerto, Polígono A) (ACPA Santa Clara DE R.L.)</w:t>
      </w:r>
      <w:r>
        <w:rPr>
          <w:rFonts w:ascii="Museo 300" w:hAnsi="Museo 300"/>
          <w:sz w:val="18"/>
          <w:szCs w:val="18"/>
        </w:rPr>
        <w:t xml:space="preserve"> y </w:t>
      </w:r>
      <w:r w:rsidRPr="00E23C8F">
        <w:rPr>
          <w:rFonts w:ascii="Museo 300" w:hAnsi="Museo 300"/>
          <w:sz w:val="18"/>
          <w:szCs w:val="18"/>
        </w:rPr>
        <w:t>8</w:t>
      </w:r>
      <w:r>
        <w:rPr>
          <w:rFonts w:ascii="Museo 300" w:hAnsi="Museo 300"/>
          <w:sz w:val="18"/>
          <w:szCs w:val="18"/>
        </w:rPr>
        <w:t xml:space="preserve">) </w:t>
      </w:r>
      <w:r w:rsidRPr="00E23C8F">
        <w:rPr>
          <w:rFonts w:ascii="Museo 300" w:hAnsi="Museo 300"/>
          <w:sz w:val="18"/>
          <w:szCs w:val="18"/>
        </w:rPr>
        <w:t>Hacienda Santa Clara, Porción 2, Lote B (solares El 4, Polígono A,</w:t>
      </w:r>
      <w:r>
        <w:rPr>
          <w:rFonts w:ascii="Museo 300" w:hAnsi="Museo 300"/>
          <w:sz w:val="18"/>
          <w:szCs w:val="18"/>
        </w:rPr>
        <w:t xml:space="preserve"> </w:t>
      </w:r>
      <w:r w:rsidRPr="00E23C8F">
        <w:rPr>
          <w:rFonts w:ascii="Museo 300" w:hAnsi="Museo 300"/>
          <w:sz w:val="18"/>
          <w:szCs w:val="18"/>
        </w:rPr>
        <w:t>B y C.) (ACPA Santa Clara DE R.L.)"</w:t>
      </w:r>
      <w:r>
        <w:rPr>
          <w:rFonts w:ascii="Museo 300" w:hAnsi="Museo 300"/>
          <w:sz w:val="18"/>
          <w:szCs w:val="18"/>
        </w:rPr>
        <w:t>.</w:t>
      </w:r>
    </w:p>
    <w:p w14:paraId="4CAF9079" w14:textId="77777777" w:rsidR="00E83876" w:rsidRPr="00E23C8F" w:rsidRDefault="00E83876">
      <w:pPr>
        <w:pStyle w:val="Textonotapie"/>
        <w:rPr>
          <w:rFonts w:ascii="Museo 300" w:hAnsi="Museo 300"/>
          <w:sz w:val="10"/>
          <w:szCs w:val="10"/>
        </w:rPr>
      </w:pPr>
    </w:p>
  </w:footnote>
  <w:footnote w:id="26">
    <w:p w14:paraId="04881F08" w14:textId="3F52AA61" w:rsidR="00E83876" w:rsidRPr="008A6141" w:rsidRDefault="00E83876" w:rsidP="00F134BF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E23C8F">
        <w:rPr>
          <w:rStyle w:val="Refdenotaalpie"/>
          <w:rFonts w:ascii="Museo 300" w:hAnsi="Museo 300"/>
        </w:rPr>
        <w:footnoteRef/>
      </w:r>
      <w:r w:rsidRPr="008A6141">
        <w:rPr>
          <w:rFonts w:ascii="Museo 300" w:hAnsi="Museo 300"/>
          <w:sz w:val="18"/>
          <w:szCs w:val="18"/>
        </w:rPr>
        <w:t xml:space="preserve"> Planos de DCD presentados </w:t>
      </w:r>
      <w:r>
        <w:rPr>
          <w:rFonts w:ascii="Museo 300" w:hAnsi="Museo 300"/>
          <w:sz w:val="18"/>
          <w:szCs w:val="18"/>
        </w:rPr>
        <w:t>en</w:t>
      </w:r>
      <w:r w:rsidRPr="008A6141">
        <w:rPr>
          <w:rFonts w:ascii="Museo 300" w:hAnsi="Museo 300"/>
          <w:sz w:val="18"/>
          <w:szCs w:val="18"/>
        </w:rPr>
        <w:t xml:space="preserve"> CNR</w:t>
      </w:r>
      <w:r>
        <w:rPr>
          <w:rFonts w:ascii="Museo 300" w:hAnsi="Museo 300"/>
          <w:sz w:val="18"/>
          <w:szCs w:val="18"/>
        </w:rPr>
        <w:t xml:space="preserve"> </w:t>
      </w:r>
      <w:r w:rsidRPr="00215012">
        <w:rPr>
          <w:rFonts w:ascii="Museo 300" w:hAnsi="Museo 300"/>
          <w:sz w:val="18"/>
          <w:szCs w:val="18"/>
        </w:rPr>
        <w:t>(Proyectos ISTA)</w:t>
      </w:r>
      <w:r w:rsidRPr="008A6141">
        <w:rPr>
          <w:rFonts w:ascii="Museo 300" w:hAnsi="Museo 300"/>
          <w:sz w:val="18"/>
          <w:szCs w:val="18"/>
        </w:rPr>
        <w:t xml:space="preserve">, </w:t>
      </w:r>
      <w:r>
        <w:rPr>
          <w:rFonts w:ascii="Museo 300" w:hAnsi="Museo 300"/>
          <w:sz w:val="18"/>
          <w:szCs w:val="18"/>
        </w:rPr>
        <w:t>tercer t</w:t>
      </w:r>
      <w:r w:rsidRPr="008A6141">
        <w:rPr>
          <w:rFonts w:ascii="Museo 300" w:hAnsi="Museo 300"/>
          <w:sz w:val="18"/>
          <w:szCs w:val="18"/>
        </w:rPr>
        <w:t>rimestre:</w:t>
      </w:r>
    </w:p>
    <w:p w14:paraId="2B540F61" w14:textId="77BC0A49" w:rsidR="00E83876" w:rsidRPr="008A6141" w:rsidRDefault="00E83876" w:rsidP="00D0306F">
      <w:pPr>
        <w:pStyle w:val="Textonotapie"/>
        <w:numPr>
          <w:ilvl w:val="0"/>
          <w:numId w:val="2"/>
        </w:numPr>
        <w:jc w:val="both"/>
        <w:rPr>
          <w:rFonts w:ascii="Museo 300" w:hAnsi="Museo 300"/>
          <w:sz w:val="18"/>
          <w:szCs w:val="18"/>
        </w:rPr>
      </w:pPr>
      <w:r w:rsidRPr="008A6141">
        <w:rPr>
          <w:rFonts w:ascii="Museo 300" w:hAnsi="Museo 300"/>
          <w:b/>
          <w:sz w:val="18"/>
          <w:szCs w:val="18"/>
        </w:rPr>
        <w:t xml:space="preserve">Julio: </w:t>
      </w:r>
      <w:r w:rsidRPr="008A6141">
        <w:rPr>
          <w:rFonts w:ascii="Museo 300" w:hAnsi="Museo 300"/>
          <w:sz w:val="18"/>
          <w:szCs w:val="18"/>
        </w:rPr>
        <w:t>1. Sin Denominación, San Diego y La Barra Porción 2, (Asentamiento Comunitario 2) corrección</w:t>
      </w:r>
      <w:r>
        <w:rPr>
          <w:rFonts w:ascii="Museo 300" w:hAnsi="Museo 300"/>
          <w:sz w:val="18"/>
          <w:szCs w:val="18"/>
        </w:rPr>
        <w:t>;</w:t>
      </w:r>
      <w:r w:rsidRPr="008A6141">
        <w:rPr>
          <w:rFonts w:ascii="Museo 300" w:hAnsi="Museo 300"/>
          <w:sz w:val="18"/>
          <w:szCs w:val="18"/>
        </w:rPr>
        <w:t xml:space="preserve"> correspondiente al Departamento de Sonsonate.</w:t>
      </w:r>
    </w:p>
    <w:p w14:paraId="4C872F81" w14:textId="03E3962C" w:rsidR="00E83876" w:rsidRPr="008A6141" w:rsidRDefault="00E83876" w:rsidP="00D0306F">
      <w:pPr>
        <w:pStyle w:val="Textonotapie"/>
        <w:numPr>
          <w:ilvl w:val="0"/>
          <w:numId w:val="2"/>
        </w:numPr>
        <w:jc w:val="both"/>
        <w:rPr>
          <w:rFonts w:ascii="Museo 300" w:hAnsi="Museo 300"/>
          <w:sz w:val="18"/>
          <w:szCs w:val="18"/>
        </w:rPr>
      </w:pPr>
      <w:r w:rsidRPr="008A6141">
        <w:rPr>
          <w:rFonts w:ascii="Museo 300" w:hAnsi="Museo 300"/>
          <w:b/>
          <w:sz w:val="18"/>
          <w:szCs w:val="18"/>
        </w:rPr>
        <w:t>Agosto:</w:t>
      </w:r>
      <w:r w:rsidRPr="008A6141">
        <w:rPr>
          <w:rFonts w:ascii="Museo 300" w:hAnsi="Museo 300"/>
          <w:sz w:val="18"/>
          <w:szCs w:val="18"/>
        </w:rPr>
        <w:t xml:space="preserve"> Hacienda Joya de La Paz, municipio de Zacatecoluca, Departamento de La Paz.</w:t>
      </w:r>
    </w:p>
    <w:p w14:paraId="1A6A311D" w14:textId="00807654" w:rsidR="00E83876" w:rsidRPr="008A6141" w:rsidRDefault="00E83876" w:rsidP="00D0306F">
      <w:pPr>
        <w:pStyle w:val="Textonotapie"/>
        <w:numPr>
          <w:ilvl w:val="0"/>
          <w:numId w:val="2"/>
        </w:numPr>
        <w:jc w:val="both"/>
        <w:rPr>
          <w:rFonts w:ascii="Museo 300" w:hAnsi="Museo 300"/>
          <w:sz w:val="18"/>
          <w:szCs w:val="18"/>
        </w:rPr>
      </w:pPr>
      <w:r w:rsidRPr="008A6141">
        <w:rPr>
          <w:rFonts w:ascii="Museo 300" w:hAnsi="Museo 300"/>
          <w:b/>
          <w:sz w:val="18"/>
          <w:szCs w:val="18"/>
        </w:rPr>
        <w:t>Septiembre:</w:t>
      </w:r>
      <w:r w:rsidRPr="008A6141">
        <w:rPr>
          <w:rFonts w:ascii="Museo 300" w:hAnsi="Museo 300"/>
          <w:sz w:val="18"/>
          <w:szCs w:val="18"/>
        </w:rPr>
        <w:t xml:space="preserve"> Hacienda Atiocoyo Sur y Hacienda Metalío.</w:t>
      </w:r>
    </w:p>
  </w:footnote>
  <w:footnote w:id="27">
    <w:p w14:paraId="4437E21B" w14:textId="5FA1CA33" w:rsidR="00E83876" w:rsidRPr="00E23C8F" w:rsidRDefault="00E83876" w:rsidP="005F41BE">
      <w:pPr>
        <w:pStyle w:val="Textonotapie"/>
        <w:tabs>
          <w:tab w:val="left" w:pos="972"/>
        </w:tabs>
        <w:jc w:val="both"/>
        <w:rPr>
          <w:rFonts w:ascii="Museo 300" w:hAnsi="Museo 300"/>
          <w:sz w:val="10"/>
          <w:szCs w:val="10"/>
        </w:rPr>
      </w:pPr>
      <w:r w:rsidRPr="00E23C8F">
        <w:rPr>
          <w:rFonts w:ascii="Museo 300" w:hAnsi="Museo 300"/>
          <w:sz w:val="10"/>
          <w:szCs w:val="10"/>
        </w:rPr>
        <w:tab/>
      </w:r>
    </w:p>
    <w:p w14:paraId="29CAD9C8" w14:textId="3772859A" w:rsidR="00E83876" w:rsidRPr="00480B7F" w:rsidRDefault="00E83876" w:rsidP="00F134BF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E23C8F">
        <w:rPr>
          <w:rStyle w:val="Refdenotaalpie"/>
          <w:rFonts w:ascii="Museo 300" w:hAnsi="Museo 300"/>
        </w:rPr>
        <w:footnoteRef/>
      </w:r>
      <w:r w:rsidRPr="00E23C8F">
        <w:rPr>
          <w:rFonts w:ascii="Museo 300" w:hAnsi="Museo 300"/>
        </w:rPr>
        <w:t xml:space="preserve"> </w:t>
      </w:r>
      <w:r w:rsidRPr="00480B7F">
        <w:rPr>
          <w:rFonts w:ascii="Museo 300" w:hAnsi="Museo 300"/>
          <w:sz w:val="18"/>
          <w:szCs w:val="18"/>
        </w:rPr>
        <w:t>Plano de perímetro presentado en CNR (Proyectos Cooperativas), tercer trimestre:</w:t>
      </w:r>
    </w:p>
    <w:p w14:paraId="69E02E1F" w14:textId="71CEBEB6" w:rsidR="00E83876" w:rsidRDefault="00E83876" w:rsidP="00480B7F">
      <w:pPr>
        <w:pStyle w:val="Textonotapie"/>
        <w:numPr>
          <w:ilvl w:val="0"/>
          <w:numId w:val="2"/>
        </w:numPr>
        <w:jc w:val="both"/>
        <w:rPr>
          <w:rFonts w:ascii="Museo 300" w:hAnsi="Museo 300"/>
          <w:sz w:val="18"/>
          <w:szCs w:val="18"/>
        </w:rPr>
      </w:pPr>
      <w:r w:rsidRPr="00480B7F">
        <w:rPr>
          <w:rFonts w:ascii="Museo 300" w:hAnsi="Museo 300"/>
          <w:b/>
          <w:sz w:val="18"/>
          <w:szCs w:val="18"/>
        </w:rPr>
        <w:t xml:space="preserve">Julio: </w:t>
      </w:r>
      <w:r w:rsidRPr="00480B7F">
        <w:rPr>
          <w:rFonts w:ascii="Museo 300" w:hAnsi="Museo 300"/>
          <w:sz w:val="18"/>
          <w:szCs w:val="18"/>
        </w:rPr>
        <w:t xml:space="preserve">Lote Astoria, desmembración simple, Departamento de La Paz </w:t>
      </w:r>
    </w:p>
    <w:p w14:paraId="36EDFB99" w14:textId="237740C8" w:rsidR="00E83876" w:rsidRPr="00480B7F" w:rsidRDefault="00E83876" w:rsidP="00480B7F">
      <w:pPr>
        <w:pStyle w:val="Textonotapie"/>
        <w:numPr>
          <w:ilvl w:val="0"/>
          <w:numId w:val="2"/>
        </w:numPr>
        <w:jc w:val="both"/>
        <w:rPr>
          <w:rFonts w:ascii="Museo 300" w:hAnsi="Museo 300"/>
          <w:sz w:val="18"/>
          <w:szCs w:val="18"/>
        </w:rPr>
      </w:pPr>
      <w:r w:rsidRPr="00480B7F">
        <w:rPr>
          <w:rFonts w:ascii="Museo 300" w:hAnsi="Museo 300"/>
          <w:b/>
          <w:sz w:val="18"/>
          <w:szCs w:val="18"/>
        </w:rPr>
        <w:t>Septiembre:</w:t>
      </w:r>
      <w:r w:rsidRPr="00480B7F">
        <w:rPr>
          <w:rFonts w:ascii="Museo 300" w:hAnsi="Museo 300"/>
          <w:sz w:val="18"/>
          <w:szCs w:val="18"/>
        </w:rPr>
        <w:t xml:space="preserve"> Hacienda San Alfredo Porción tres</w:t>
      </w:r>
    </w:p>
    <w:p w14:paraId="7EB7BD25" w14:textId="77777777" w:rsidR="00E83876" w:rsidRPr="00CA5C31" w:rsidRDefault="00E83876" w:rsidP="00F134BF">
      <w:pPr>
        <w:pStyle w:val="Textonotapie"/>
        <w:jc w:val="both"/>
        <w:rPr>
          <w:rStyle w:val="Refdenotaalpie"/>
          <w:rFonts w:ascii="Museo 300" w:hAnsi="Museo 300"/>
          <w:sz w:val="18"/>
          <w:szCs w:val="18"/>
        </w:rPr>
      </w:pPr>
    </w:p>
  </w:footnote>
  <w:footnote w:id="28">
    <w:p w14:paraId="765CD562" w14:textId="50558B87" w:rsidR="00E83876" w:rsidRDefault="00E83876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E23C8F">
        <w:rPr>
          <w:rStyle w:val="Refdenotaalpie"/>
          <w:rFonts w:ascii="Museo 300" w:hAnsi="Museo 300"/>
        </w:rPr>
        <w:footnoteRef/>
      </w:r>
      <w:r w:rsidRPr="00E23C8F">
        <w:rPr>
          <w:rFonts w:ascii="Museo 300" w:hAnsi="Museo 300"/>
        </w:rPr>
        <w:t xml:space="preserve"> </w:t>
      </w:r>
      <w:r w:rsidRPr="00480B7F">
        <w:rPr>
          <w:rFonts w:ascii="Museo 300" w:hAnsi="Museo 300"/>
          <w:sz w:val="18"/>
          <w:szCs w:val="18"/>
        </w:rPr>
        <w:t xml:space="preserve">Plano de perímetro presentado en CNR (Proyectos </w:t>
      </w:r>
      <w:r w:rsidRPr="00480B7F">
        <w:rPr>
          <w:rFonts w:ascii="Museo 300" w:hAnsi="Museo 300" w:cs="Arial"/>
          <w:sz w:val="18"/>
          <w:szCs w:val="18"/>
          <w:lang w:eastAsia="es-SV"/>
        </w:rPr>
        <w:t>ISTA</w:t>
      </w:r>
      <w:r w:rsidRPr="00480B7F">
        <w:rPr>
          <w:rFonts w:ascii="Museo 300" w:hAnsi="Museo 300"/>
          <w:sz w:val="18"/>
          <w:szCs w:val="18"/>
        </w:rPr>
        <w:t>), tercer trimestre:</w:t>
      </w:r>
    </w:p>
    <w:p w14:paraId="615876FC" w14:textId="77777777" w:rsidR="00E83876" w:rsidRPr="00327FFC" w:rsidRDefault="00E83876" w:rsidP="005A2BE9">
      <w:pPr>
        <w:pStyle w:val="Textonotapie"/>
        <w:jc w:val="both"/>
        <w:rPr>
          <w:rFonts w:ascii="Museo 300" w:hAnsi="Museo 300"/>
          <w:sz w:val="10"/>
          <w:szCs w:val="10"/>
        </w:rPr>
      </w:pPr>
    </w:p>
    <w:p w14:paraId="596E83FF" w14:textId="4BFA27DA" w:rsidR="00E83876" w:rsidRPr="00480B7F" w:rsidRDefault="00E83876" w:rsidP="00D0306F">
      <w:pPr>
        <w:pStyle w:val="Textonotapie"/>
        <w:numPr>
          <w:ilvl w:val="0"/>
          <w:numId w:val="2"/>
        </w:numPr>
        <w:jc w:val="both"/>
        <w:rPr>
          <w:rFonts w:ascii="Museo 300" w:hAnsi="Museo 300"/>
          <w:b/>
          <w:sz w:val="18"/>
          <w:szCs w:val="18"/>
        </w:rPr>
      </w:pPr>
      <w:r w:rsidRPr="00E23C8F">
        <w:rPr>
          <w:rFonts w:ascii="Museo 300" w:hAnsi="Museo 300"/>
          <w:b/>
          <w:sz w:val="18"/>
          <w:szCs w:val="18"/>
        </w:rPr>
        <w:t>Julio:</w:t>
      </w:r>
      <w:r>
        <w:rPr>
          <w:rFonts w:ascii="Museo 300" w:hAnsi="Museo 300"/>
          <w:b/>
          <w:sz w:val="18"/>
          <w:szCs w:val="18"/>
        </w:rPr>
        <w:t xml:space="preserve"> </w:t>
      </w:r>
      <w:r w:rsidRPr="00480B7F">
        <w:rPr>
          <w:rFonts w:ascii="Museo 300" w:hAnsi="Museo 300"/>
          <w:sz w:val="18"/>
          <w:szCs w:val="18"/>
        </w:rPr>
        <w:t>Hacienda San Antonio Paredes Lote 10 Polígono "1" (Corrección) y Hacienda San Andrés Lote 15 y Lote S/N.</w:t>
      </w:r>
    </w:p>
    <w:p w14:paraId="41FE3E22" w14:textId="46B5F33D" w:rsidR="00E83876" w:rsidRPr="00480B7F" w:rsidRDefault="00E83876" w:rsidP="00D0306F">
      <w:pPr>
        <w:pStyle w:val="Textonotapie"/>
        <w:numPr>
          <w:ilvl w:val="0"/>
          <w:numId w:val="2"/>
        </w:numPr>
        <w:jc w:val="both"/>
        <w:rPr>
          <w:rFonts w:ascii="Museo 300" w:hAnsi="Museo 300"/>
          <w:b/>
          <w:sz w:val="18"/>
          <w:szCs w:val="18"/>
        </w:rPr>
      </w:pPr>
      <w:r w:rsidRPr="00E23C8F">
        <w:rPr>
          <w:rFonts w:ascii="Museo 300" w:hAnsi="Museo 300"/>
          <w:b/>
          <w:sz w:val="18"/>
          <w:szCs w:val="18"/>
        </w:rPr>
        <w:t>Agosto:</w:t>
      </w:r>
      <w:r w:rsidRPr="00480B7F">
        <w:rPr>
          <w:rFonts w:ascii="Museo 300" w:hAnsi="Museo 300"/>
          <w:sz w:val="18"/>
          <w:szCs w:val="18"/>
        </w:rPr>
        <w:t xml:space="preserve"> Hacienda San Antonio Segura (Tanque)</w:t>
      </w:r>
      <w:r>
        <w:rPr>
          <w:rFonts w:ascii="Museo 300" w:hAnsi="Museo 300"/>
          <w:sz w:val="18"/>
          <w:szCs w:val="18"/>
        </w:rPr>
        <w:t xml:space="preserve">; </w:t>
      </w:r>
      <w:r w:rsidRPr="00480B7F">
        <w:rPr>
          <w:rFonts w:ascii="Museo 300" w:hAnsi="Museo 300"/>
          <w:sz w:val="18"/>
          <w:szCs w:val="18"/>
        </w:rPr>
        <w:t>Hacienda Santa Anita Planta de Bombeo 1</w:t>
      </w:r>
      <w:r>
        <w:rPr>
          <w:rFonts w:ascii="Museo 300" w:hAnsi="Museo 300"/>
          <w:sz w:val="18"/>
          <w:szCs w:val="18"/>
        </w:rPr>
        <w:t xml:space="preserve">; </w:t>
      </w:r>
      <w:r w:rsidRPr="00480B7F">
        <w:rPr>
          <w:rFonts w:ascii="Museo 300" w:hAnsi="Museo 300"/>
          <w:sz w:val="18"/>
          <w:szCs w:val="18"/>
        </w:rPr>
        <w:t xml:space="preserve">Hacienda Santa Anita Planta de Bombeo 2, </w:t>
      </w:r>
      <w:r>
        <w:rPr>
          <w:rFonts w:ascii="Museo 300" w:hAnsi="Museo 300"/>
          <w:sz w:val="18"/>
          <w:szCs w:val="18"/>
        </w:rPr>
        <w:t xml:space="preserve">y </w:t>
      </w:r>
      <w:r w:rsidRPr="00480B7F">
        <w:rPr>
          <w:rFonts w:ascii="Museo 300" w:hAnsi="Museo 300"/>
          <w:sz w:val="18"/>
          <w:szCs w:val="18"/>
        </w:rPr>
        <w:t>Hacienda San Diego y La Barra Porción 2, Planta de Bombeo.</w:t>
      </w:r>
    </w:p>
    <w:p w14:paraId="591907C4" w14:textId="01381B5C" w:rsidR="00E83876" w:rsidRPr="0003021A" w:rsidRDefault="00E83876" w:rsidP="00D0306F">
      <w:pPr>
        <w:pStyle w:val="Textonotapie"/>
        <w:numPr>
          <w:ilvl w:val="0"/>
          <w:numId w:val="2"/>
        </w:numPr>
        <w:jc w:val="both"/>
        <w:rPr>
          <w:rFonts w:ascii="Museo 300" w:hAnsi="Museo 300"/>
          <w:sz w:val="16"/>
          <w:szCs w:val="16"/>
        </w:rPr>
      </w:pPr>
      <w:r w:rsidRPr="00E23C8F">
        <w:rPr>
          <w:rFonts w:ascii="Museo 300" w:hAnsi="Museo 300"/>
          <w:b/>
          <w:sz w:val="18"/>
          <w:szCs w:val="18"/>
        </w:rPr>
        <w:t>Septiembre:</w:t>
      </w:r>
      <w:r w:rsidRPr="00480B7F">
        <w:rPr>
          <w:rFonts w:ascii="Museo 300" w:hAnsi="Museo 300"/>
          <w:b/>
          <w:sz w:val="18"/>
          <w:szCs w:val="18"/>
        </w:rPr>
        <w:t xml:space="preserve"> </w:t>
      </w:r>
      <w:r w:rsidRPr="00480B7F">
        <w:rPr>
          <w:rFonts w:ascii="Museo 300" w:hAnsi="Museo 300"/>
          <w:sz w:val="18"/>
          <w:szCs w:val="18"/>
        </w:rPr>
        <w:t>Hacienda Villa Ligia, Parcela 1105</w:t>
      </w:r>
      <w:r>
        <w:rPr>
          <w:rFonts w:ascii="Museo 300" w:hAnsi="Museo 300"/>
          <w:sz w:val="18"/>
          <w:szCs w:val="18"/>
        </w:rPr>
        <w:t xml:space="preserve">; </w:t>
      </w:r>
      <w:r w:rsidRPr="00480B7F">
        <w:rPr>
          <w:rFonts w:ascii="Museo 300" w:hAnsi="Museo 300"/>
          <w:sz w:val="18"/>
          <w:szCs w:val="18"/>
        </w:rPr>
        <w:t>Hacienda Sitio del Niño, Solar 41 Polígono</w:t>
      </w:r>
      <w:r>
        <w:rPr>
          <w:rFonts w:ascii="Museo 300" w:hAnsi="Museo 300"/>
          <w:sz w:val="18"/>
          <w:szCs w:val="18"/>
        </w:rPr>
        <w:t xml:space="preserve"> </w:t>
      </w:r>
      <w:r w:rsidRPr="00480B7F">
        <w:rPr>
          <w:rFonts w:ascii="Museo 300" w:hAnsi="Museo 300"/>
          <w:sz w:val="18"/>
          <w:szCs w:val="18"/>
        </w:rPr>
        <w:t>1</w:t>
      </w:r>
      <w:r>
        <w:rPr>
          <w:rFonts w:ascii="Museo 300" w:hAnsi="Museo 300"/>
          <w:sz w:val="18"/>
          <w:szCs w:val="18"/>
        </w:rPr>
        <w:t>;</w:t>
      </w:r>
      <w:r w:rsidRPr="00480B7F">
        <w:rPr>
          <w:rFonts w:ascii="Museo 300" w:hAnsi="Museo 300"/>
          <w:sz w:val="18"/>
          <w:szCs w:val="18"/>
        </w:rPr>
        <w:t xml:space="preserve"> 3</w:t>
      </w:r>
      <w:r>
        <w:rPr>
          <w:rFonts w:ascii="Museo 300" w:hAnsi="Museo 300"/>
          <w:sz w:val="18"/>
          <w:szCs w:val="18"/>
        </w:rPr>
        <w:t xml:space="preserve"> </w:t>
      </w:r>
      <w:r w:rsidRPr="00480B7F">
        <w:rPr>
          <w:rFonts w:ascii="Museo 300" w:hAnsi="Museo 300"/>
          <w:sz w:val="18"/>
          <w:szCs w:val="18"/>
        </w:rPr>
        <w:t>Hacienda El Encantado, Lote 103, Polígono General Común El Zarzal y Pozo Lote 5 Común La Colorada de Hacienda La Cañada.</w:t>
      </w:r>
    </w:p>
  </w:footnote>
  <w:footnote w:id="29">
    <w:p w14:paraId="6BD0B21C" w14:textId="313FCA2E" w:rsidR="00E83876" w:rsidRPr="00255587" w:rsidRDefault="00E83876" w:rsidP="0024208A">
      <w:pPr>
        <w:pStyle w:val="Textonotapie"/>
        <w:rPr>
          <w:rFonts w:ascii="Museo 300" w:hAnsi="Museo 300"/>
          <w:sz w:val="18"/>
          <w:szCs w:val="18"/>
        </w:rPr>
      </w:pPr>
      <w:r w:rsidRPr="00255587">
        <w:rPr>
          <w:rStyle w:val="Refdenotaalpie"/>
          <w:rFonts w:ascii="Museo 300" w:hAnsi="Museo 300"/>
        </w:rPr>
        <w:footnoteRef/>
      </w:r>
      <w:r w:rsidRPr="00255587">
        <w:rPr>
          <w:rFonts w:ascii="Museo 300" w:hAnsi="Museo 300"/>
        </w:rPr>
        <w:t xml:space="preserve"> </w:t>
      </w:r>
      <w:r w:rsidRPr="00255587">
        <w:rPr>
          <w:rFonts w:ascii="Museo 300" w:hAnsi="Museo 300"/>
          <w:sz w:val="18"/>
          <w:szCs w:val="18"/>
        </w:rPr>
        <w:t>CETIA I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1020"/>
        <w:gridCol w:w="1020"/>
        <w:gridCol w:w="1020"/>
      </w:tblGrid>
      <w:tr w:rsidR="00E83876" w:rsidRPr="00255587" w14:paraId="470B9CC4" w14:textId="3912270F" w:rsidTr="00255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7E6E6" w:themeFill="background2"/>
            <w:vAlign w:val="center"/>
          </w:tcPr>
          <w:p w14:paraId="404DC9CB" w14:textId="77777777" w:rsidR="00E83876" w:rsidRPr="00255587" w:rsidRDefault="00E83876" w:rsidP="007E77B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034340B3" w14:textId="038BA6FA" w:rsidR="00E83876" w:rsidRPr="00255587" w:rsidRDefault="00E83876" w:rsidP="002420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2C19F018" w14:textId="3D6A6934" w:rsidR="00E83876" w:rsidRPr="00255587" w:rsidRDefault="00E83876" w:rsidP="0099294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08714052" w14:textId="4228278F" w:rsidR="00E83876" w:rsidRPr="00255587" w:rsidRDefault="00E83876" w:rsidP="0099294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Sept.</w:t>
            </w:r>
          </w:p>
        </w:tc>
      </w:tr>
      <w:tr w:rsidR="00E83876" w:rsidRPr="00255587" w14:paraId="1D2CFBCD" w14:textId="7BBD4368" w:rsidTr="0025558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389F8C0" w14:textId="41243F0E" w:rsidR="00E83876" w:rsidRPr="00255587" w:rsidRDefault="00E83876" w:rsidP="00E809B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 xml:space="preserve">Solicitud de Adjudicación de inmuebles </w:t>
            </w:r>
          </w:p>
        </w:tc>
        <w:tc>
          <w:tcPr>
            <w:tcW w:w="1020" w:type="dxa"/>
            <w:vAlign w:val="center"/>
          </w:tcPr>
          <w:p w14:paraId="7F18A6A7" w14:textId="2B56468F" w:rsidR="00E83876" w:rsidRPr="00255587" w:rsidRDefault="00E83876" w:rsidP="0024208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1020" w:type="dxa"/>
            <w:vAlign w:val="center"/>
          </w:tcPr>
          <w:p w14:paraId="32C1113B" w14:textId="3652CDC7" w:rsidR="00E83876" w:rsidRPr="00255587" w:rsidRDefault="00E83876" w:rsidP="009929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1020" w:type="dxa"/>
            <w:vAlign w:val="center"/>
          </w:tcPr>
          <w:p w14:paraId="26CFE0C6" w14:textId="740ED08C" w:rsidR="00E83876" w:rsidRPr="00255587" w:rsidRDefault="00E83876" w:rsidP="009929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30</w:t>
            </w:r>
          </w:p>
        </w:tc>
      </w:tr>
    </w:tbl>
    <w:p w14:paraId="6F0118F5" w14:textId="39D40D98" w:rsidR="00E83876" w:rsidRPr="00255587" w:rsidRDefault="00E83876">
      <w:pPr>
        <w:pStyle w:val="Textonotapie"/>
        <w:rPr>
          <w:rFonts w:ascii="Museo 300" w:hAnsi="Museo 300"/>
          <w:sz w:val="10"/>
          <w:szCs w:val="10"/>
        </w:rPr>
      </w:pPr>
    </w:p>
  </w:footnote>
  <w:footnote w:id="30">
    <w:p w14:paraId="60C0E801" w14:textId="3F91B19F" w:rsidR="00E83876" w:rsidRPr="00255587" w:rsidRDefault="00E83876">
      <w:pPr>
        <w:pStyle w:val="Textonotapie"/>
        <w:rPr>
          <w:rFonts w:ascii="Museo 300" w:hAnsi="Museo 300"/>
          <w:sz w:val="18"/>
          <w:szCs w:val="18"/>
        </w:rPr>
      </w:pPr>
      <w:r w:rsidRPr="00255587">
        <w:rPr>
          <w:rStyle w:val="Refdenotaalpie"/>
          <w:rFonts w:ascii="Museo 300" w:hAnsi="Museo 300"/>
        </w:rPr>
        <w:footnoteRef/>
      </w:r>
      <w:r w:rsidRPr="00255587">
        <w:rPr>
          <w:rFonts w:ascii="Museo 300" w:hAnsi="Museo 300"/>
        </w:rPr>
        <w:t xml:space="preserve"> </w:t>
      </w:r>
      <w:r w:rsidRPr="00255587">
        <w:rPr>
          <w:rFonts w:ascii="Museo 300" w:hAnsi="Museo 300"/>
          <w:sz w:val="18"/>
          <w:szCs w:val="18"/>
        </w:rPr>
        <w:t>Véase Anexo 19.8 para revisar el comportamiento de esta actividad durante el año.</w:t>
      </w:r>
    </w:p>
  </w:footnote>
  <w:footnote w:id="31">
    <w:p w14:paraId="29977D8F" w14:textId="71EACF78" w:rsidR="00E83876" w:rsidRPr="00255587" w:rsidRDefault="00E83876">
      <w:pPr>
        <w:pStyle w:val="Textonotapie"/>
        <w:rPr>
          <w:rFonts w:ascii="Museo 300" w:hAnsi="Museo 300"/>
          <w:sz w:val="18"/>
          <w:szCs w:val="18"/>
        </w:rPr>
      </w:pPr>
      <w:r w:rsidRPr="00255587">
        <w:rPr>
          <w:rStyle w:val="Refdenotaalpie"/>
          <w:rFonts w:ascii="Museo 300" w:hAnsi="Museo 300"/>
        </w:rPr>
        <w:footnoteRef/>
      </w:r>
      <w:r w:rsidRPr="00255587">
        <w:rPr>
          <w:rFonts w:ascii="Museo 300" w:hAnsi="Museo 300"/>
          <w:sz w:val="18"/>
          <w:szCs w:val="18"/>
        </w:rPr>
        <w:t xml:space="preserve"> Véase Anexo 19.9 para revisar el comportamiento de esta actividad durante el año.</w:t>
      </w:r>
    </w:p>
    <w:p w14:paraId="2FFB7819" w14:textId="77777777" w:rsidR="00E83876" w:rsidRPr="00255587" w:rsidRDefault="00E83876">
      <w:pPr>
        <w:pStyle w:val="Textonotapie"/>
        <w:rPr>
          <w:rFonts w:ascii="Museo 300" w:hAnsi="Museo 300"/>
          <w:sz w:val="10"/>
          <w:szCs w:val="10"/>
        </w:rPr>
      </w:pPr>
    </w:p>
  </w:footnote>
  <w:footnote w:id="32">
    <w:p w14:paraId="4107D306" w14:textId="6283A793" w:rsidR="00E83876" w:rsidRPr="00255587" w:rsidRDefault="00E83876">
      <w:pPr>
        <w:pStyle w:val="Textonotapie"/>
        <w:rPr>
          <w:rFonts w:ascii="Museo 300" w:hAnsi="Museo 300"/>
          <w:sz w:val="18"/>
          <w:szCs w:val="18"/>
        </w:rPr>
      </w:pPr>
      <w:r w:rsidRPr="00255587">
        <w:rPr>
          <w:rStyle w:val="Refdenotaalpie"/>
          <w:rFonts w:ascii="Museo 300" w:hAnsi="Museo 300"/>
        </w:rPr>
        <w:footnoteRef/>
      </w:r>
      <w:r w:rsidRPr="00255587">
        <w:rPr>
          <w:rFonts w:ascii="Museo 300" w:hAnsi="Museo 300"/>
        </w:rPr>
        <w:t xml:space="preserve"> </w:t>
      </w:r>
      <w:r w:rsidRPr="00255587">
        <w:rPr>
          <w:rFonts w:ascii="Museo 300" w:hAnsi="Museo 300"/>
          <w:sz w:val="18"/>
          <w:szCs w:val="18"/>
        </w:rPr>
        <w:t>CETIA III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1020"/>
        <w:gridCol w:w="1020"/>
        <w:gridCol w:w="1020"/>
      </w:tblGrid>
      <w:tr w:rsidR="00E83876" w:rsidRPr="00255587" w14:paraId="14082302" w14:textId="5DC67D7D" w:rsidTr="00255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7E6E6" w:themeFill="background2"/>
            <w:vAlign w:val="center"/>
          </w:tcPr>
          <w:p w14:paraId="2F2D8561" w14:textId="309E2911" w:rsidR="00E83876" w:rsidRPr="00255587" w:rsidRDefault="00E83876" w:rsidP="007E77B9">
            <w:pPr>
              <w:pStyle w:val="Textonotapie"/>
              <w:tabs>
                <w:tab w:val="right" w:pos="3323"/>
              </w:tabs>
              <w:jc w:val="center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0062A9F7" w14:textId="26E556FC" w:rsidR="00E83876" w:rsidRPr="00255587" w:rsidRDefault="00E83876" w:rsidP="002420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065833DA" w14:textId="72F15B54" w:rsidR="00E83876" w:rsidRPr="00255587" w:rsidRDefault="00E83876" w:rsidP="0099294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22C91E9F" w14:textId="7C23105A" w:rsidR="00E83876" w:rsidRPr="00255587" w:rsidRDefault="00E83876" w:rsidP="008347E1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Sept.</w:t>
            </w:r>
          </w:p>
        </w:tc>
      </w:tr>
      <w:tr w:rsidR="00E83876" w:rsidRPr="00255587" w14:paraId="6EB7E468" w14:textId="18A8770E" w:rsidTr="0025558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1733B362" w14:textId="36F65C64" w:rsidR="00E83876" w:rsidRPr="00255587" w:rsidRDefault="00E83876" w:rsidP="00E809B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Solicitud de Adjudicación de inmuebles</w:t>
            </w:r>
          </w:p>
        </w:tc>
        <w:tc>
          <w:tcPr>
            <w:tcW w:w="1020" w:type="dxa"/>
            <w:vAlign w:val="center"/>
          </w:tcPr>
          <w:p w14:paraId="35757E29" w14:textId="04529707" w:rsidR="00E83876" w:rsidRPr="00255587" w:rsidRDefault="00E83876" w:rsidP="0024208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15</w:t>
            </w:r>
          </w:p>
        </w:tc>
        <w:tc>
          <w:tcPr>
            <w:tcW w:w="1020" w:type="dxa"/>
            <w:vAlign w:val="center"/>
          </w:tcPr>
          <w:p w14:paraId="5CECE41C" w14:textId="17CD513A" w:rsidR="00E83876" w:rsidRPr="00255587" w:rsidRDefault="00E83876" w:rsidP="009929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24</w:t>
            </w:r>
          </w:p>
        </w:tc>
        <w:tc>
          <w:tcPr>
            <w:tcW w:w="1020" w:type="dxa"/>
            <w:vAlign w:val="center"/>
          </w:tcPr>
          <w:p w14:paraId="11EC1DE5" w14:textId="68373DD6" w:rsidR="00E83876" w:rsidRPr="00255587" w:rsidRDefault="00E83876" w:rsidP="008347E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55587">
              <w:rPr>
                <w:rFonts w:ascii="Museo 300" w:hAnsi="Museo 300"/>
                <w:sz w:val="18"/>
                <w:szCs w:val="18"/>
              </w:rPr>
              <w:t>5</w:t>
            </w:r>
          </w:p>
        </w:tc>
      </w:tr>
    </w:tbl>
    <w:p w14:paraId="6EF25732" w14:textId="77777777" w:rsidR="00E83876" w:rsidRPr="00255587" w:rsidRDefault="00E83876">
      <w:pPr>
        <w:pStyle w:val="Textonotapie"/>
        <w:rPr>
          <w:rFonts w:ascii="Museo 300" w:hAnsi="Museo 300"/>
          <w:sz w:val="10"/>
          <w:szCs w:val="10"/>
        </w:rPr>
      </w:pPr>
    </w:p>
  </w:footnote>
  <w:footnote w:id="33">
    <w:p w14:paraId="4024AD7B" w14:textId="582610E6" w:rsidR="00E83876" w:rsidRPr="00255587" w:rsidRDefault="00E83876">
      <w:pPr>
        <w:pStyle w:val="Textonotapie"/>
        <w:rPr>
          <w:sz w:val="18"/>
          <w:szCs w:val="18"/>
        </w:rPr>
      </w:pPr>
      <w:r w:rsidRPr="00255587">
        <w:rPr>
          <w:rStyle w:val="Refdenotaalpie"/>
          <w:rFonts w:ascii="Museo 300" w:hAnsi="Museo 300"/>
        </w:rPr>
        <w:footnoteRef/>
      </w:r>
      <w:r w:rsidRPr="00255587">
        <w:rPr>
          <w:rFonts w:ascii="Museo 300" w:hAnsi="Museo 300"/>
        </w:rPr>
        <w:t xml:space="preserve"> </w:t>
      </w:r>
      <w:r w:rsidRPr="00255587">
        <w:rPr>
          <w:rFonts w:ascii="Museo 300" w:hAnsi="Museo 300"/>
          <w:sz w:val="18"/>
          <w:szCs w:val="18"/>
        </w:rPr>
        <w:t>Véase Anexo 19.10 para revisar el comportamiento de esta actividad durante el año.</w:t>
      </w:r>
    </w:p>
  </w:footnote>
  <w:footnote w:id="34">
    <w:p w14:paraId="2C22B3A9" w14:textId="42D0DCAC" w:rsidR="00E83876" w:rsidRPr="00A86D80" w:rsidRDefault="00E83876">
      <w:pPr>
        <w:pStyle w:val="Textonotapie"/>
        <w:rPr>
          <w:rFonts w:ascii="Museo 300" w:hAnsi="Museo 300"/>
          <w:sz w:val="18"/>
          <w:szCs w:val="18"/>
        </w:rPr>
      </w:pPr>
      <w:r w:rsidRPr="00A86D80">
        <w:rPr>
          <w:rStyle w:val="Refdenotaalpie"/>
          <w:rFonts w:ascii="Museo 300" w:hAnsi="Museo 300"/>
        </w:rPr>
        <w:footnoteRef/>
      </w:r>
      <w:r w:rsidRPr="00A86D80">
        <w:rPr>
          <w:rFonts w:ascii="Museo 300" w:hAnsi="Museo 300"/>
        </w:rPr>
        <w:t xml:space="preserve"> </w:t>
      </w:r>
      <w:r w:rsidRPr="00A86D80">
        <w:rPr>
          <w:rFonts w:ascii="Museo 300" w:hAnsi="Museo 300"/>
          <w:sz w:val="18"/>
          <w:szCs w:val="18"/>
        </w:rPr>
        <w:t>Véase Anexo 19.11 para revisar el comportamiento de esta actividad durante el año.</w:t>
      </w:r>
    </w:p>
    <w:p w14:paraId="61AE84AE" w14:textId="77777777" w:rsidR="00E83876" w:rsidRPr="00A86D80" w:rsidRDefault="00E83876">
      <w:pPr>
        <w:pStyle w:val="Textonotapie"/>
        <w:rPr>
          <w:rFonts w:ascii="Museo 300" w:hAnsi="Museo 300"/>
          <w:sz w:val="18"/>
          <w:szCs w:val="18"/>
        </w:rPr>
      </w:pPr>
    </w:p>
  </w:footnote>
  <w:footnote w:id="35">
    <w:p w14:paraId="3B3296FF" w14:textId="07897790" w:rsidR="00E83876" w:rsidRPr="00A86D80" w:rsidRDefault="00E83876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86D80">
        <w:rPr>
          <w:rStyle w:val="Refdenotaalpie"/>
          <w:rFonts w:ascii="Museo 300" w:hAnsi="Museo 300"/>
        </w:rPr>
        <w:footnoteRef/>
      </w:r>
      <w:r w:rsidRPr="00A86D80">
        <w:rPr>
          <w:rFonts w:ascii="Museo 300" w:hAnsi="Museo 300"/>
        </w:rPr>
        <w:t xml:space="preserve"> </w:t>
      </w:r>
      <w:r w:rsidRPr="00A86D80">
        <w:rPr>
          <w:rFonts w:ascii="Museo 300" w:hAnsi="Museo 300"/>
          <w:sz w:val="18"/>
          <w:szCs w:val="18"/>
        </w:rPr>
        <w:t>CETIA IV Usulután reporta:</w:t>
      </w:r>
    </w:p>
    <w:tbl>
      <w:tblPr>
        <w:tblStyle w:val="Tabladecuadrcula1clara"/>
        <w:tblW w:w="0" w:type="auto"/>
        <w:shd w:val="clear" w:color="auto" w:fill="E7E6E6" w:themeFill="background2"/>
        <w:tblLayout w:type="fixed"/>
        <w:tblLook w:val="04A0" w:firstRow="1" w:lastRow="0" w:firstColumn="1" w:lastColumn="0" w:noHBand="0" w:noVBand="1"/>
      </w:tblPr>
      <w:tblGrid>
        <w:gridCol w:w="3681"/>
        <w:gridCol w:w="1020"/>
        <w:gridCol w:w="1020"/>
        <w:gridCol w:w="1020"/>
      </w:tblGrid>
      <w:tr w:rsidR="00E83876" w:rsidRPr="00A86D80" w14:paraId="51E8AC6B" w14:textId="3473DBF3" w:rsidTr="00A86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7E6E6" w:themeFill="background2"/>
            <w:vAlign w:val="center"/>
          </w:tcPr>
          <w:p w14:paraId="6F8900FF" w14:textId="77777777" w:rsidR="00E83876" w:rsidRPr="00A86D80" w:rsidRDefault="00E83876" w:rsidP="007E77B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86D80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75F82048" w14:textId="0EEE3F56" w:rsidR="00E83876" w:rsidRPr="00A86D80" w:rsidRDefault="00E83876" w:rsidP="00A95BD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86D80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1C8C190D" w14:textId="02D45B40" w:rsidR="00E83876" w:rsidRPr="00A86D80" w:rsidRDefault="00E83876" w:rsidP="006676F5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86D80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5BC9C75A" w14:textId="43EB6778" w:rsidR="00E83876" w:rsidRPr="00A86D80" w:rsidRDefault="00E83876" w:rsidP="008347E1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86D80">
              <w:rPr>
                <w:rFonts w:ascii="Museo 300" w:hAnsi="Museo 300"/>
                <w:sz w:val="18"/>
                <w:szCs w:val="18"/>
              </w:rPr>
              <w:t>Sept.</w:t>
            </w:r>
          </w:p>
        </w:tc>
      </w:tr>
      <w:tr w:rsidR="00E83876" w:rsidRPr="00A86D80" w14:paraId="1323927F" w14:textId="66F1ABDF" w:rsidTr="00A86D8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662B6574" w14:textId="5CE57213" w:rsidR="00E83876" w:rsidRPr="00A86D80" w:rsidRDefault="00E83876" w:rsidP="00A95BD4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A86D80">
              <w:rPr>
                <w:rFonts w:ascii="Museo 300" w:hAnsi="Museo 300"/>
                <w:sz w:val="18"/>
                <w:szCs w:val="18"/>
              </w:rPr>
              <w:t>Solicitud de Adjudicación de inmuebles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9DFF227" w14:textId="17DDB4FB" w:rsidR="00E83876" w:rsidRPr="00A86D80" w:rsidRDefault="00E83876" w:rsidP="00A95BD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86D80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1020" w:type="dxa"/>
            <w:vAlign w:val="center"/>
          </w:tcPr>
          <w:p w14:paraId="1E22E6CF" w14:textId="4DE882F4" w:rsidR="00E83876" w:rsidRPr="00A86D80" w:rsidRDefault="00E83876" w:rsidP="006676F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86D80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1020" w:type="dxa"/>
            <w:vAlign w:val="center"/>
          </w:tcPr>
          <w:p w14:paraId="605B8498" w14:textId="2CE96621" w:rsidR="00E83876" w:rsidRPr="00A86D80" w:rsidRDefault="00E83876" w:rsidP="008347E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86D80">
              <w:rPr>
                <w:rFonts w:ascii="Museo 300" w:hAnsi="Museo 300"/>
                <w:sz w:val="18"/>
                <w:szCs w:val="18"/>
              </w:rPr>
              <w:t>7</w:t>
            </w:r>
          </w:p>
        </w:tc>
      </w:tr>
    </w:tbl>
    <w:p w14:paraId="40817AC4" w14:textId="47DDB258" w:rsidR="00E83876" w:rsidRPr="00A86D80" w:rsidRDefault="00E83876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</w:footnote>
  <w:footnote w:id="36">
    <w:p w14:paraId="7382B291" w14:textId="7ABB2A0A" w:rsidR="00E83876" w:rsidRPr="00A86D80" w:rsidRDefault="00E83876">
      <w:pPr>
        <w:pStyle w:val="Textonotapie"/>
        <w:rPr>
          <w:rFonts w:ascii="Museo 300" w:hAnsi="Museo 300"/>
          <w:sz w:val="18"/>
          <w:szCs w:val="18"/>
        </w:rPr>
      </w:pPr>
      <w:r w:rsidRPr="00A86D80">
        <w:rPr>
          <w:rStyle w:val="Refdenotaalpie"/>
          <w:rFonts w:ascii="Museo 300" w:hAnsi="Museo 300"/>
        </w:rPr>
        <w:footnoteRef/>
      </w:r>
      <w:r w:rsidRPr="00A86D80">
        <w:rPr>
          <w:rFonts w:ascii="Museo 300" w:hAnsi="Museo 300"/>
        </w:rPr>
        <w:t xml:space="preserve"> </w:t>
      </w:r>
      <w:r w:rsidRPr="00A86D80">
        <w:rPr>
          <w:rFonts w:ascii="Museo 300" w:hAnsi="Museo 300"/>
          <w:sz w:val="18"/>
          <w:szCs w:val="18"/>
        </w:rPr>
        <w:t>Véase Anexo 19.12 para revisar el comportamiento de esta actividad durante el año.</w:t>
      </w:r>
    </w:p>
    <w:p w14:paraId="03F29348" w14:textId="77777777" w:rsidR="00E83876" w:rsidRPr="00A86D80" w:rsidRDefault="00E83876">
      <w:pPr>
        <w:pStyle w:val="Textonotapie"/>
        <w:rPr>
          <w:rFonts w:ascii="Museo 300" w:hAnsi="Museo 300"/>
          <w:sz w:val="18"/>
          <w:szCs w:val="18"/>
        </w:rPr>
      </w:pPr>
    </w:p>
  </w:footnote>
  <w:footnote w:id="37">
    <w:p w14:paraId="34F5423F" w14:textId="7948B911" w:rsidR="00E83876" w:rsidRDefault="00E83876">
      <w:pPr>
        <w:pStyle w:val="Textonotapie"/>
      </w:pPr>
      <w:r w:rsidRPr="00A86D80">
        <w:rPr>
          <w:rStyle w:val="Refdenotaalpie"/>
          <w:rFonts w:ascii="Museo 300" w:hAnsi="Museo 300"/>
        </w:rPr>
        <w:footnoteRef/>
      </w:r>
      <w:r w:rsidRPr="00A86D80">
        <w:rPr>
          <w:rFonts w:ascii="Museo 300" w:hAnsi="Museo 300"/>
        </w:rPr>
        <w:t xml:space="preserve"> </w:t>
      </w:r>
      <w:r w:rsidRPr="00A86D80">
        <w:rPr>
          <w:rFonts w:ascii="Museo 300" w:hAnsi="Museo 300"/>
          <w:sz w:val="18"/>
          <w:szCs w:val="18"/>
        </w:rPr>
        <w:t>Véase Anexo 19.13 para revisar el comportamiento de esta actividad durante el año.</w:t>
      </w:r>
    </w:p>
  </w:footnote>
  <w:footnote w:id="38">
    <w:p w14:paraId="07EAC46F" w14:textId="2BF3E14A" w:rsidR="00E83876" w:rsidRDefault="00E83876" w:rsidP="00527B06">
      <w:pPr>
        <w:pStyle w:val="Textonotapie"/>
        <w:ind w:left="-993" w:firstLine="993"/>
        <w:rPr>
          <w:rFonts w:ascii="Museo 300" w:hAnsi="Museo 300"/>
          <w:sz w:val="18"/>
          <w:szCs w:val="18"/>
        </w:rPr>
      </w:pPr>
      <w:r w:rsidRPr="00CE1508">
        <w:rPr>
          <w:rStyle w:val="Refdenotaalpie"/>
          <w:rFonts w:ascii="Museo 300" w:hAnsi="Museo 300"/>
        </w:rPr>
        <w:footnoteRef/>
      </w:r>
      <w:r w:rsidRPr="00CE1508">
        <w:rPr>
          <w:rFonts w:ascii="Museo 300" w:hAnsi="Museo 300"/>
          <w:sz w:val="18"/>
          <w:szCs w:val="18"/>
        </w:rPr>
        <w:t xml:space="preserve"> CETIA IV reporta:</w:t>
      </w:r>
    </w:p>
    <w:p w14:paraId="1D08CFCE" w14:textId="77777777" w:rsidR="00E83876" w:rsidRPr="00B7788E" w:rsidRDefault="00E83876" w:rsidP="00527B06">
      <w:pPr>
        <w:pStyle w:val="Textonotapie"/>
        <w:ind w:left="-993" w:firstLine="993"/>
        <w:rPr>
          <w:rFonts w:ascii="Museo 300" w:hAnsi="Museo 300"/>
          <w:sz w:val="10"/>
          <w:szCs w:val="10"/>
        </w:rPr>
      </w:pP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1020"/>
        <w:gridCol w:w="1020"/>
        <w:gridCol w:w="1020"/>
      </w:tblGrid>
      <w:tr w:rsidR="00E83876" w:rsidRPr="00CE1508" w14:paraId="3230CCAC" w14:textId="156C6825" w:rsidTr="00A86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7E6E6" w:themeFill="background2"/>
            <w:vAlign w:val="center"/>
          </w:tcPr>
          <w:p w14:paraId="547E94E3" w14:textId="77777777" w:rsidR="00E83876" w:rsidRPr="00CE1508" w:rsidRDefault="00E83876" w:rsidP="007E77B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1722BC02" w14:textId="7F2B04D0" w:rsidR="00E83876" w:rsidRPr="00CE1508" w:rsidRDefault="00E83876" w:rsidP="008F29C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39925981" w14:textId="319A61F8" w:rsidR="00E83876" w:rsidRDefault="00E83876" w:rsidP="006676F5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7AE41F31" w14:textId="1E4FFE66" w:rsidR="00E83876" w:rsidRDefault="00E83876" w:rsidP="008347E1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Sept.</w:t>
            </w:r>
          </w:p>
        </w:tc>
      </w:tr>
      <w:tr w:rsidR="00E83876" w:rsidRPr="00CE1508" w14:paraId="3DFB6381" w14:textId="1C8D8D25" w:rsidTr="00A86D8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1528C205" w14:textId="3B148D5B" w:rsidR="00E83876" w:rsidRPr="00CE1508" w:rsidRDefault="00E83876" w:rsidP="00527B06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Solicitud de Adjudicación de inmuebles</w:t>
            </w:r>
          </w:p>
        </w:tc>
        <w:tc>
          <w:tcPr>
            <w:tcW w:w="1020" w:type="dxa"/>
            <w:vAlign w:val="center"/>
          </w:tcPr>
          <w:p w14:paraId="57A803FF" w14:textId="644960DA" w:rsidR="00E83876" w:rsidRPr="00CE1508" w:rsidRDefault="00E83876" w:rsidP="008F29C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1020" w:type="dxa"/>
            <w:vAlign w:val="center"/>
          </w:tcPr>
          <w:p w14:paraId="637FFF9A" w14:textId="3346EAAF" w:rsidR="00E83876" w:rsidRDefault="00E83876" w:rsidP="006676F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1020" w:type="dxa"/>
            <w:vAlign w:val="center"/>
          </w:tcPr>
          <w:p w14:paraId="7D6C7F1B" w14:textId="7DDF59C1" w:rsidR="00E83876" w:rsidRDefault="00E83876" w:rsidP="008347E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7</w:t>
            </w:r>
          </w:p>
        </w:tc>
      </w:tr>
    </w:tbl>
    <w:p w14:paraId="280D7E5A" w14:textId="77777777" w:rsidR="00E83876" w:rsidRPr="00CE1508" w:rsidRDefault="00E83876" w:rsidP="005A2BE9">
      <w:pPr>
        <w:pStyle w:val="Textonotapie"/>
        <w:ind w:left="-993" w:firstLine="993"/>
        <w:rPr>
          <w:rFonts w:ascii="Museo 300" w:hAnsi="Museo 300"/>
          <w:sz w:val="18"/>
          <w:szCs w:val="18"/>
          <w:lang w:val="es-SV"/>
        </w:rPr>
      </w:pPr>
    </w:p>
  </w:footnote>
  <w:footnote w:id="39">
    <w:p w14:paraId="6DFB0F14" w14:textId="641ABCA2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 w:rsidRPr="00CE1508">
        <w:rPr>
          <w:rStyle w:val="Refdenotaalpie"/>
          <w:rFonts w:ascii="Museo 300" w:hAnsi="Museo 300"/>
        </w:rPr>
        <w:footnoteRef/>
      </w:r>
      <w:r w:rsidRPr="00CE1508">
        <w:rPr>
          <w:rFonts w:ascii="Museo 300" w:hAnsi="Museo 300"/>
        </w:rPr>
        <w:t xml:space="preserve"> </w:t>
      </w:r>
      <w:r w:rsidRPr="00407B3A">
        <w:rPr>
          <w:rFonts w:ascii="Museo 300" w:hAnsi="Museo 300"/>
          <w:sz w:val="18"/>
          <w:szCs w:val="18"/>
        </w:rPr>
        <w:t xml:space="preserve">Véase Anexo </w:t>
      </w:r>
      <w:r w:rsidRPr="00CE1508">
        <w:rPr>
          <w:rFonts w:ascii="Museo 300" w:hAnsi="Museo 300"/>
          <w:sz w:val="18"/>
          <w:szCs w:val="18"/>
        </w:rPr>
        <w:t>19.14 para revisar el comportamiento de esta actividad durante el año.</w:t>
      </w:r>
    </w:p>
    <w:p w14:paraId="70C38770" w14:textId="77777777" w:rsidR="00E83876" w:rsidRPr="00CE1508" w:rsidRDefault="00E83876">
      <w:pPr>
        <w:pStyle w:val="Textonotapie"/>
        <w:rPr>
          <w:rFonts w:ascii="Museo 300" w:hAnsi="Museo 300"/>
        </w:rPr>
      </w:pPr>
    </w:p>
  </w:footnote>
  <w:footnote w:id="40">
    <w:p w14:paraId="1B66D25A" w14:textId="182FC5CE" w:rsidR="00E83876" w:rsidRDefault="00E83876">
      <w:pPr>
        <w:pStyle w:val="Textonotapie"/>
      </w:pPr>
      <w:r w:rsidRPr="00CE1508">
        <w:rPr>
          <w:rStyle w:val="Refdenotaalpie"/>
          <w:rFonts w:ascii="Museo 300" w:hAnsi="Museo 300"/>
        </w:rPr>
        <w:footnoteRef/>
      </w:r>
      <w:r w:rsidRPr="00CE1508">
        <w:rPr>
          <w:rFonts w:ascii="Museo 300" w:hAnsi="Museo 300"/>
        </w:rPr>
        <w:t xml:space="preserve"> </w:t>
      </w:r>
      <w:r w:rsidRPr="00407B3A">
        <w:rPr>
          <w:rFonts w:ascii="Museo 300" w:hAnsi="Museo 300"/>
          <w:sz w:val="18"/>
          <w:szCs w:val="18"/>
        </w:rPr>
        <w:t xml:space="preserve">Véase Anexo </w:t>
      </w:r>
      <w:r w:rsidRPr="00CE1508">
        <w:rPr>
          <w:rFonts w:ascii="Museo 300" w:hAnsi="Museo 300"/>
          <w:sz w:val="18"/>
          <w:szCs w:val="18"/>
        </w:rPr>
        <w:t>19.15 para revisar el comportamiento de esta actividad durante el año.</w:t>
      </w:r>
    </w:p>
  </w:footnote>
  <w:footnote w:id="41">
    <w:p w14:paraId="235B9D34" w14:textId="3FEB4226" w:rsidR="00E83876" w:rsidRPr="00EA6377" w:rsidRDefault="00E83876" w:rsidP="00EA6377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EA6377">
        <w:rPr>
          <w:rStyle w:val="Refdenotaalpie"/>
          <w:rFonts w:ascii="Museo 300" w:hAnsi="Museo 300"/>
        </w:rPr>
        <w:footnoteRef/>
      </w:r>
      <w:r w:rsidRPr="00EA6377">
        <w:rPr>
          <w:rFonts w:ascii="Museo 300" w:hAnsi="Museo 300"/>
          <w:sz w:val="18"/>
          <w:szCs w:val="18"/>
        </w:rPr>
        <w:t xml:space="preserve"> Para el tercer trimestre se reporta</w:t>
      </w:r>
      <w:r>
        <w:rPr>
          <w:rFonts w:ascii="Museo 300" w:hAnsi="Museo 300"/>
          <w:sz w:val="18"/>
          <w:szCs w:val="18"/>
        </w:rPr>
        <w:t xml:space="preserve">n las siguientes </w:t>
      </w:r>
      <w:r w:rsidRPr="00EA6377">
        <w:rPr>
          <w:rFonts w:ascii="Museo 300" w:hAnsi="Museo 300"/>
          <w:sz w:val="18"/>
          <w:szCs w:val="18"/>
        </w:rPr>
        <w:t>solicitudes de adjudicación de inmuebles recibidas:</w:t>
      </w:r>
      <w:r>
        <w:rPr>
          <w:rFonts w:ascii="Museo 300" w:hAnsi="Museo 300"/>
          <w:sz w:val="18"/>
          <w:szCs w:val="18"/>
        </w:rPr>
        <w:t xml:space="preserve"> </w:t>
      </w:r>
      <w:r w:rsidRPr="00EA6377">
        <w:rPr>
          <w:rFonts w:ascii="Museo 300" w:hAnsi="Museo 300"/>
          <w:sz w:val="18"/>
          <w:szCs w:val="18"/>
        </w:rPr>
        <w:t>Julio: 52</w:t>
      </w:r>
      <w:r>
        <w:rPr>
          <w:rFonts w:ascii="Museo 300" w:hAnsi="Museo 300"/>
          <w:sz w:val="18"/>
          <w:szCs w:val="18"/>
        </w:rPr>
        <w:t xml:space="preserve">; </w:t>
      </w:r>
      <w:r w:rsidRPr="00EA6377">
        <w:rPr>
          <w:rFonts w:ascii="Museo 300" w:hAnsi="Museo 300"/>
          <w:sz w:val="18"/>
          <w:szCs w:val="18"/>
        </w:rPr>
        <w:t xml:space="preserve">Agosto: 65 </w:t>
      </w:r>
      <w:r>
        <w:rPr>
          <w:rFonts w:ascii="Museo 300" w:hAnsi="Museo 300"/>
          <w:sz w:val="18"/>
          <w:szCs w:val="18"/>
        </w:rPr>
        <w:t xml:space="preserve">y </w:t>
      </w:r>
      <w:r w:rsidRPr="00EA6377">
        <w:rPr>
          <w:rFonts w:ascii="Museo 300" w:hAnsi="Museo 300"/>
          <w:sz w:val="18"/>
          <w:szCs w:val="18"/>
        </w:rPr>
        <w:t>Septiembre: 74</w:t>
      </w:r>
      <w:r>
        <w:rPr>
          <w:rFonts w:ascii="Museo 300" w:hAnsi="Museo 300"/>
          <w:sz w:val="18"/>
          <w:szCs w:val="18"/>
        </w:rPr>
        <w:t>.</w:t>
      </w:r>
      <w:r w:rsidRPr="00EA6377">
        <w:rPr>
          <w:rFonts w:ascii="Museo 300" w:hAnsi="Museo 300"/>
          <w:sz w:val="18"/>
          <w:szCs w:val="18"/>
        </w:rPr>
        <w:t xml:space="preserve"> </w:t>
      </w:r>
    </w:p>
    <w:p w14:paraId="359F6541" w14:textId="77777777" w:rsidR="00E83876" w:rsidRPr="00EA6377" w:rsidRDefault="00E83876" w:rsidP="006B1FBE">
      <w:pPr>
        <w:pStyle w:val="Textonotapie"/>
        <w:jc w:val="both"/>
        <w:rPr>
          <w:rFonts w:ascii="Museo 300" w:hAnsi="Museo 300"/>
        </w:rPr>
      </w:pPr>
    </w:p>
  </w:footnote>
  <w:footnote w:id="42">
    <w:p w14:paraId="75EF4F8A" w14:textId="2C2DBA3B" w:rsidR="00E83876" w:rsidRPr="00EA6377" w:rsidRDefault="00E83876" w:rsidP="006B1FBE">
      <w:pPr>
        <w:pStyle w:val="Textonotapie"/>
        <w:ind w:left="-567" w:firstLine="567"/>
        <w:jc w:val="both"/>
        <w:rPr>
          <w:rFonts w:ascii="Museo 300" w:hAnsi="Museo 300"/>
          <w:sz w:val="18"/>
          <w:szCs w:val="18"/>
          <w:lang w:val="es-SV"/>
        </w:rPr>
      </w:pPr>
      <w:r w:rsidRPr="00EA6377">
        <w:rPr>
          <w:rStyle w:val="Refdenotaalpie"/>
          <w:rFonts w:ascii="Museo 300" w:hAnsi="Museo 300"/>
        </w:rPr>
        <w:footnoteRef/>
      </w:r>
      <w:r w:rsidRPr="00EA6377">
        <w:rPr>
          <w:rFonts w:ascii="Museo 300" w:hAnsi="Museo 300"/>
          <w:sz w:val="18"/>
          <w:szCs w:val="18"/>
          <w:lang w:val="es-SV"/>
        </w:rPr>
        <w:t xml:space="preserve"> En el tercer trimestre se reporta:</w:t>
      </w:r>
    </w:p>
    <w:p w14:paraId="69C274A6" w14:textId="24E56AB4" w:rsidR="00E83876" w:rsidRPr="00EA6377" w:rsidRDefault="00E83876" w:rsidP="00EA6377">
      <w:pPr>
        <w:pStyle w:val="Textonotapie"/>
        <w:numPr>
          <w:ilvl w:val="0"/>
          <w:numId w:val="2"/>
        </w:numPr>
        <w:jc w:val="both"/>
        <w:rPr>
          <w:rFonts w:ascii="Museo 300" w:hAnsi="Museo 300"/>
          <w:sz w:val="18"/>
          <w:szCs w:val="18"/>
        </w:rPr>
      </w:pPr>
      <w:r w:rsidRPr="00EA6377">
        <w:rPr>
          <w:rFonts w:ascii="Museo 300" w:hAnsi="Museo 300"/>
          <w:b/>
          <w:sz w:val="18"/>
          <w:szCs w:val="18"/>
        </w:rPr>
        <w:t xml:space="preserve">Julio: </w:t>
      </w:r>
      <w:r w:rsidRPr="0065345C">
        <w:rPr>
          <w:rFonts w:ascii="Museo 300" w:hAnsi="Museo 300"/>
          <w:sz w:val="18"/>
          <w:szCs w:val="18"/>
        </w:rPr>
        <w:t>44</w:t>
      </w:r>
      <w:r w:rsidRPr="00EA6377">
        <w:rPr>
          <w:rFonts w:ascii="Museo 300" w:hAnsi="Museo 300"/>
          <w:sz w:val="18"/>
          <w:szCs w:val="18"/>
        </w:rPr>
        <w:t xml:space="preserve"> dictámenes correspondientes a 75 inmuebles.</w:t>
      </w:r>
    </w:p>
    <w:p w14:paraId="761588E1" w14:textId="5CA2E371" w:rsidR="00E83876" w:rsidRPr="00EA6377" w:rsidRDefault="00E83876" w:rsidP="00EA6377">
      <w:pPr>
        <w:pStyle w:val="Textonotapie"/>
        <w:numPr>
          <w:ilvl w:val="0"/>
          <w:numId w:val="2"/>
        </w:numPr>
        <w:jc w:val="both"/>
        <w:rPr>
          <w:rFonts w:ascii="Museo 300" w:hAnsi="Museo 300"/>
          <w:b/>
          <w:sz w:val="18"/>
          <w:szCs w:val="18"/>
        </w:rPr>
      </w:pPr>
      <w:r w:rsidRPr="00EA6377">
        <w:rPr>
          <w:rFonts w:ascii="Museo 300" w:hAnsi="Museo 300"/>
          <w:b/>
          <w:sz w:val="18"/>
          <w:szCs w:val="18"/>
        </w:rPr>
        <w:t xml:space="preserve">Agosto: </w:t>
      </w:r>
      <w:r w:rsidRPr="00EA6377">
        <w:rPr>
          <w:rFonts w:ascii="Museo 300" w:hAnsi="Museo 300"/>
          <w:sz w:val="18"/>
          <w:szCs w:val="18"/>
        </w:rPr>
        <w:t>40 dictámenes</w:t>
      </w:r>
      <w:r>
        <w:rPr>
          <w:rFonts w:ascii="Museo 300" w:hAnsi="Museo 300"/>
          <w:sz w:val="18"/>
          <w:szCs w:val="18"/>
        </w:rPr>
        <w:t xml:space="preserve"> para </w:t>
      </w:r>
      <w:r w:rsidRPr="00EA6377">
        <w:rPr>
          <w:rFonts w:ascii="Museo 300" w:hAnsi="Museo 300"/>
          <w:sz w:val="18"/>
          <w:szCs w:val="18"/>
        </w:rPr>
        <w:t>69 inmuebles.</w:t>
      </w:r>
    </w:p>
    <w:p w14:paraId="23033DBF" w14:textId="3F6A6E9D" w:rsidR="00E83876" w:rsidRPr="00EA6377" w:rsidRDefault="00E83876" w:rsidP="00EA6377">
      <w:pPr>
        <w:pStyle w:val="Textonotapie"/>
        <w:numPr>
          <w:ilvl w:val="0"/>
          <w:numId w:val="2"/>
        </w:numPr>
        <w:jc w:val="both"/>
        <w:rPr>
          <w:rFonts w:ascii="Museo 300" w:hAnsi="Museo 300"/>
          <w:b/>
          <w:sz w:val="18"/>
          <w:szCs w:val="18"/>
        </w:rPr>
      </w:pPr>
      <w:r w:rsidRPr="00EA6377">
        <w:rPr>
          <w:rFonts w:ascii="Museo 300" w:hAnsi="Museo 300"/>
          <w:b/>
          <w:sz w:val="18"/>
          <w:szCs w:val="18"/>
        </w:rPr>
        <w:t xml:space="preserve">Septiembre: </w:t>
      </w:r>
      <w:r w:rsidRPr="00EA6377">
        <w:rPr>
          <w:rFonts w:ascii="Museo 300" w:hAnsi="Museo 300"/>
          <w:sz w:val="18"/>
          <w:szCs w:val="18"/>
        </w:rPr>
        <w:t>40 dictámenes con 54 inmuebles.</w:t>
      </w:r>
    </w:p>
    <w:p w14:paraId="2B9B92C4" w14:textId="77777777" w:rsidR="00E83876" w:rsidRPr="00EA6377" w:rsidRDefault="00E83876" w:rsidP="006B1FBE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</w:footnote>
  <w:footnote w:id="43">
    <w:p w14:paraId="37F28431" w14:textId="3316BC73" w:rsidR="00E83876" w:rsidRPr="00EA6377" w:rsidRDefault="00E83876" w:rsidP="006B1FBE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214F9E">
        <w:rPr>
          <w:rStyle w:val="Refdenotaalpie"/>
          <w:rFonts w:ascii="Museo 300" w:hAnsi="Museo 300"/>
        </w:rPr>
        <w:footnoteRef/>
      </w:r>
      <w:r w:rsidRPr="00EA6377">
        <w:rPr>
          <w:rFonts w:ascii="Museo 300" w:hAnsi="Museo 300"/>
          <w:sz w:val="18"/>
          <w:szCs w:val="18"/>
          <w:lang w:val="es-SV"/>
        </w:rPr>
        <w:t xml:space="preserve"> La falta de aprobación de nuevos proyectos limita la presentación de solicitudes de adjudicación de inmuebles. Se están verificando disponibilidades de inmuebles en proyectos con DCD inscritas, remitiéndolas a las Secciones de Transferencia de Tierras, para su verificación en campo.</w:t>
      </w:r>
    </w:p>
    <w:p w14:paraId="73E836D9" w14:textId="77777777" w:rsidR="00E83876" w:rsidRPr="00EA6377" w:rsidRDefault="00E83876" w:rsidP="006B1FBE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</w:footnote>
  <w:footnote w:id="44">
    <w:p w14:paraId="5E24190E" w14:textId="102895E7" w:rsidR="00E83876" w:rsidRDefault="00E83876" w:rsidP="006B1FBE">
      <w:pPr>
        <w:pStyle w:val="Textonotapie"/>
        <w:jc w:val="both"/>
      </w:pPr>
      <w:r w:rsidRPr="00214F9E">
        <w:rPr>
          <w:rStyle w:val="Refdenotaalpie"/>
          <w:rFonts w:ascii="Museo 300" w:hAnsi="Museo 300"/>
        </w:rPr>
        <w:footnoteRef/>
      </w:r>
      <w:r w:rsidRPr="00214F9E">
        <w:rPr>
          <w:rFonts w:ascii="Museo 300" w:hAnsi="Museo 300"/>
        </w:rPr>
        <w:t xml:space="preserve"> </w:t>
      </w:r>
      <w:r w:rsidRPr="00214F9E">
        <w:rPr>
          <w:rFonts w:ascii="Museo 300" w:hAnsi="Museo 300"/>
          <w:sz w:val="18"/>
          <w:szCs w:val="18"/>
        </w:rPr>
        <w:t xml:space="preserve">Véase Anexo </w:t>
      </w:r>
      <w:r w:rsidRPr="0065345C">
        <w:rPr>
          <w:rFonts w:ascii="Museo 300" w:hAnsi="Museo 300"/>
          <w:sz w:val="18"/>
          <w:szCs w:val="18"/>
        </w:rPr>
        <w:t>19.16</w:t>
      </w:r>
      <w:r w:rsidRPr="00214F9E">
        <w:rPr>
          <w:rFonts w:ascii="Museo 300" w:hAnsi="Museo 300"/>
          <w:sz w:val="18"/>
          <w:szCs w:val="18"/>
        </w:rPr>
        <w:t xml:space="preserve"> para revisar el comportamiento de esta actividad durante el año.</w:t>
      </w:r>
    </w:p>
  </w:footnote>
  <w:footnote w:id="45">
    <w:p w14:paraId="0846D4B4" w14:textId="581E64AE" w:rsidR="00E83876" w:rsidRPr="00011FAF" w:rsidRDefault="00E83876" w:rsidP="003769AC">
      <w:pPr>
        <w:pStyle w:val="Textonotapie"/>
        <w:ind w:left="-993" w:firstLine="993"/>
        <w:rPr>
          <w:rFonts w:ascii="Museo 300" w:hAnsi="Museo 300"/>
          <w:sz w:val="18"/>
          <w:szCs w:val="18"/>
        </w:rPr>
      </w:pPr>
      <w:r w:rsidRPr="00011FAF">
        <w:rPr>
          <w:rStyle w:val="Refdenotaalpie"/>
          <w:rFonts w:ascii="Museo 300" w:hAnsi="Museo 300"/>
        </w:rPr>
        <w:footnoteRef/>
      </w:r>
      <w:r w:rsidRPr="00011FAF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El</w:t>
      </w:r>
      <w:r w:rsidRPr="00011FAF">
        <w:rPr>
          <w:rFonts w:ascii="Museo 300" w:hAnsi="Museo 300"/>
          <w:sz w:val="18"/>
          <w:szCs w:val="18"/>
        </w:rPr>
        <w:t xml:space="preserve"> Área de Transferencia de Tierras</w:t>
      </w:r>
      <w:r>
        <w:rPr>
          <w:rFonts w:ascii="Museo 300" w:hAnsi="Museo 300"/>
          <w:sz w:val="18"/>
          <w:szCs w:val="18"/>
        </w:rPr>
        <w:t xml:space="preserve"> de la </w:t>
      </w:r>
      <w:r w:rsidRPr="00781BBC">
        <w:rPr>
          <w:rFonts w:ascii="Museo 300" w:hAnsi="Museo 300"/>
          <w:sz w:val="18"/>
          <w:szCs w:val="18"/>
        </w:rPr>
        <w:t>Unidad de Adjudicación de Inmuebles</w:t>
      </w:r>
      <w:r w:rsidRPr="00011FAF">
        <w:rPr>
          <w:rFonts w:ascii="Museo 300" w:hAnsi="Museo 300"/>
          <w:sz w:val="18"/>
          <w:szCs w:val="18"/>
        </w:rPr>
        <w:t xml:space="preserve">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1020"/>
        <w:gridCol w:w="1020"/>
        <w:gridCol w:w="1020"/>
      </w:tblGrid>
      <w:tr w:rsidR="00E83876" w:rsidRPr="00011FAF" w14:paraId="507583D3" w14:textId="77777777" w:rsidTr="00011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7E6E6" w:themeFill="background2"/>
            <w:vAlign w:val="center"/>
          </w:tcPr>
          <w:p w14:paraId="205AAF38" w14:textId="77777777" w:rsidR="00E83876" w:rsidRPr="00011FAF" w:rsidRDefault="00E83876" w:rsidP="003769AC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5200C92A" w14:textId="77777777" w:rsidR="00E83876" w:rsidRPr="00011FAF" w:rsidRDefault="00E83876" w:rsidP="003769A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03323797" w14:textId="77777777" w:rsidR="00E83876" w:rsidRPr="00011FAF" w:rsidRDefault="00E83876" w:rsidP="003769A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388B3B7A" w14:textId="77777777" w:rsidR="00E83876" w:rsidRPr="00011FAF" w:rsidRDefault="00E83876" w:rsidP="003769A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Sept.</w:t>
            </w:r>
          </w:p>
        </w:tc>
      </w:tr>
      <w:tr w:rsidR="00E83876" w:rsidRPr="00011FAF" w14:paraId="5F7334E5" w14:textId="77777777" w:rsidTr="00011FA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474F1197" w14:textId="77777777" w:rsidR="00E83876" w:rsidRPr="00011FAF" w:rsidRDefault="00E83876" w:rsidP="003769AC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Solicitud de Adjudicación de inmuebles</w:t>
            </w:r>
          </w:p>
        </w:tc>
        <w:tc>
          <w:tcPr>
            <w:tcW w:w="1020" w:type="dxa"/>
            <w:vAlign w:val="center"/>
          </w:tcPr>
          <w:p w14:paraId="3F62A2D3" w14:textId="768B49DE" w:rsidR="00E83876" w:rsidRPr="00011FAF" w:rsidRDefault="00E83876" w:rsidP="003769A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1020" w:type="dxa"/>
            <w:vAlign w:val="center"/>
          </w:tcPr>
          <w:p w14:paraId="460D51BE" w14:textId="589DD3E4" w:rsidR="00E83876" w:rsidRPr="00011FAF" w:rsidRDefault="00E83876" w:rsidP="003769A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15</w:t>
            </w:r>
          </w:p>
        </w:tc>
        <w:tc>
          <w:tcPr>
            <w:tcW w:w="1020" w:type="dxa"/>
            <w:vAlign w:val="center"/>
          </w:tcPr>
          <w:p w14:paraId="0805BEBE" w14:textId="39D6B09D" w:rsidR="00E83876" w:rsidRPr="00011FAF" w:rsidRDefault="00E83876" w:rsidP="003769A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19</w:t>
            </w:r>
          </w:p>
        </w:tc>
      </w:tr>
    </w:tbl>
    <w:p w14:paraId="2271769A" w14:textId="7F9408E2" w:rsidR="00E83876" w:rsidRPr="00011FAF" w:rsidRDefault="00E83876">
      <w:pPr>
        <w:pStyle w:val="Textonotapie"/>
        <w:rPr>
          <w:rFonts w:ascii="Museo 300" w:hAnsi="Museo 300"/>
          <w:sz w:val="10"/>
          <w:szCs w:val="10"/>
        </w:rPr>
      </w:pPr>
    </w:p>
  </w:footnote>
  <w:footnote w:id="46">
    <w:p w14:paraId="09BD8E64" w14:textId="3FBF6BBB" w:rsidR="00E83876" w:rsidRDefault="00E83876" w:rsidP="002A214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011FAF">
        <w:rPr>
          <w:rStyle w:val="Refdenotaalpie"/>
          <w:rFonts w:ascii="Museo 300" w:hAnsi="Museo 300"/>
        </w:rPr>
        <w:footnoteRef/>
      </w:r>
      <w:r w:rsidRPr="00011FAF">
        <w:rPr>
          <w:rFonts w:ascii="Museo 300" w:hAnsi="Museo 300"/>
          <w:sz w:val="18"/>
          <w:szCs w:val="18"/>
        </w:rPr>
        <w:t xml:space="preserve"> Véase Anexo </w:t>
      </w:r>
      <w:r w:rsidRPr="0065345C">
        <w:rPr>
          <w:rFonts w:ascii="Museo 300" w:hAnsi="Museo 300"/>
          <w:sz w:val="18"/>
          <w:szCs w:val="18"/>
        </w:rPr>
        <w:t>19.17</w:t>
      </w:r>
      <w:r w:rsidRPr="00011FAF">
        <w:rPr>
          <w:rFonts w:ascii="Museo 300" w:hAnsi="Museo 300"/>
          <w:sz w:val="18"/>
          <w:szCs w:val="18"/>
        </w:rPr>
        <w:t xml:space="preserve"> para revisar el comportamiento de esta actividad durante el año.</w:t>
      </w:r>
    </w:p>
    <w:p w14:paraId="6E69F0BA" w14:textId="77777777" w:rsidR="00E83876" w:rsidRPr="00011FAF" w:rsidRDefault="00E83876" w:rsidP="002A214E">
      <w:pPr>
        <w:pStyle w:val="Textonotapie"/>
        <w:jc w:val="both"/>
        <w:rPr>
          <w:rFonts w:ascii="Museo 300" w:hAnsi="Museo 300"/>
          <w:sz w:val="10"/>
          <w:szCs w:val="10"/>
        </w:rPr>
      </w:pPr>
    </w:p>
  </w:footnote>
  <w:footnote w:id="47">
    <w:p w14:paraId="6BD6F2D8" w14:textId="3A51CF32" w:rsidR="00E83876" w:rsidRDefault="00E83876" w:rsidP="002A214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011FAF">
        <w:rPr>
          <w:rStyle w:val="Refdenotaalpie"/>
          <w:rFonts w:ascii="Museo 300" w:hAnsi="Museo 300"/>
        </w:rPr>
        <w:footnoteRef/>
      </w:r>
      <w:r w:rsidRPr="00011FAF">
        <w:rPr>
          <w:rFonts w:ascii="Museo 300" w:hAnsi="Museo 300"/>
        </w:rPr>
        <w:t xml:space="preserve"> </w:t>
      </w:r>
      <w:r w:rsidRPr="00011FAF">
        <w:rPr>
          <w:rFonts w:ascii="Museo 300" w:hAnsi="Museo 300"/>
          <w:sz w:val="18"/>
          <w:szCs w:val="18"/>
        </w:rPr>
        <w:t xml:space="preserve">No se recibieron </w:t>
      </w:r>
      <w:r>
        <w:rPr>
          <w:rFonts w:ascii="Museo 300" w:hAnsi="Museo 300"/>
          <w:sz w:val="18"/>
          <w:szCs w:val="18"/>
        </w:rPr>
        <w:t xml:space="preserve">las suficientes </w:t>
      </w:r>
      <w:r w:rsidRPr="00011FAF">
        <w:rPr>
          <w:rFonts w:ascii="Museo 300" w:hAnsi="Museo 300"/>
          <w:sz w:val="18"/>
          <w:szCs w:val="18"/>
        </w:rPr>
        <w:t>solicitudes de entrega material de inmuebles por parte de beneficiarios; de igual manera, no se han generado nuevos proyectos que permitan la entrega material de solares o lotes agrícolas. Los 4 inmuebles entregados están ubicado</w:t>
      </w:r>
      <w:r>
        <w:rPr>
          <w:rFonts w:ascii="Museo 300" w:hAnsi="Museo 300"/>
          <w:sz w:val="18"/>
          <w:szCs w:val="18"/>
        </w:rPr>
        <w:t>s</w:t>
      </w:r>
      <w:r w:rsidRPr="00011FAF">
        <w:rPr>
          <w:rFonts w:ascii="Museo 300" w:hAnsi="Museo 300"/>
          <w:sz w:val="18"/>
          <w:szCs w:val="18"/>
        </w:rPr>
        <w:t xml:space="preserve"> en Hacienda Piedras Tontas, jurisdicción de El Paisnal </w:t>
      </w:r>
      <w:r>
        <w:rPr>
          <w:rFonts w:ascii="Museo 300" w:hAnsi="Museo 300"/>
          <w:sz w:val="18"/>
          <w:szCs w:val="18"/>
        </w:rPr>
        <w:t xml:space="preserve">del </w:t>
      </w:r>
      <w:r w:rsidRPr="00011FAF">
        <w:rPr>
          <w:rFonts w:ascii="Museo 300" w:hAnsi="Museo 300"/>
          <w:sz w:val="18"/>
          <w:szCs w:val="18"/>
        </w:rPr>
        <w:t>departamento de San Salvador y corresponden al mes de julio del presente año.</w:t>
      </w:r>
    </w:p>
    <w:p w14:paraId="1D630674" w14:textId="77777777" w:rsidR="00E83876" w:rsidRPr="00011FAF" w:rsidRDefault="00E83876" w:rsidP="002A214E">
      <w:pPr>
        <w:pStyle w:val="Textonotapie"/>
        <w:jc w:val="both"/>
        <w:rPr>
          <w:rFonts w:ascii="Museo 300" w:hAnsi="Museo 300"/>
          <w:b/>
          <w:sz w:val="10"/>
          <w:szCs w:val="10"/>
        </w:rPr>
      </w:pPr>
    </w:p>
  </w:footnote>
  <w:footnote w:id="48">
    <w:p w14:paraId="6DDBE6A1" w14:textId="3716C568" w:rsidR="00E83876" w:rsidRDefault="00E83876" w:rsidP="002A214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011FAF">
        <w:rPr>
          <w:rStyle w:val="Refdenotaalpie"/>
          <w:rFonts w:ascii="Museo 300" w:hAnsi="Museo 300"/>
        </w:rPr>
        <w:footnoteRef/>
      </w:r>
      <w:r w:rsidRPr="00011FAF">
        <w:rPr>
          <w:rFonts w:ascii="Museo 300" w:hAnsi="Museo 300"/>
          <w:sz w:val="18"/>
          <w:szCs w:val="18"/>
        </w:rPr>
        <w:t xml:space="preserve"> Véase Anexo </w:t>
      </w:r>
      <w:r w:rsidRPr="0065345C">
        <w:rPr>
          <w:rFonts w:ascii="Museo 300" w:hAnsi="Museo 300"/>
          <w:sz w:val="18"/>
          <w:szCs w:val="18"/>
        </w:rPr>
        <w:t>19.18</w:t>
      </w:r>
      <w:r w:rsidRPr="00011FAF">
        <w:rPr>
          <w:rFonts w:ascii="Museo 300" w:hAnsi="Museo 300"/>
          <w:sz w:val="18"/>
          <w:szCs w:val="18"/>
        </w:rPr>
        <w:t xml:space="preserve"> para revisar el comportamiento de esta actividad durante el año.</w:t>
      </w:r>
    </w:p>
    <w:p w14:paraId="014B2186" w14:textId="77777777" w:rsidR="00E83876" w:rsidRPr="00011FAF" w:rsidRDefault="00E83876" w:rsidP="002A214E">
      <w:pPr>
        <w:pStyle w:val="Textonotapie"/>
        <w:jc w:val="both"/>
        <w:rPr>
          <w:rFonts w:ascii="Museo 300" w:hAnsi="Museo 300"/>
          <w:sz w:val="10"/>
          <w:szCs w:val="10"/>
        </w:rPr>
      </w:pPr>
    </w:p>
  </w:footnote>
  <w:footnote w:id="49">
    <w:p w14:paraId="28C93A18" w14:textId="64702A2C" w:rsidR="00E83876" w:rsidRPr="00011FAF" w:rsidRDefault="00E83876">
      <w:pPr>
        <w:pStyle w:val="Textonotapie"/>
        <w:rPr>
          <w:rFonts w:ascii="Museo 300" w:hAnsi="Museo 300"/>
          <w:sz w:val="18"/>
          <w:szCs w:val="18"/>
        </w:rPr>
      </w:pPr>
      <w:r w:rsidRPr="00011FAF">
        <w:rPr>
          <w:rStyle w:val="Refdenotaalpie"/>
          <w:rFonts w:ascii="Museo 300" w:hAnsi="Museo 300"/>
        </w:rPr>
        <w:footnoteRef/>
      </w:r>
      <w:r w:rsidRPr="00011FAF">
        <w:rPr>
          <w:rFonts w:ascii="Museo 300" w:hAnsi="Museo 300"/>
          <w:sz w:val="18"/>
          <w:szCs w:val="18"/>
        </w:rPr>
        <w:t xml:space="preserve"> Para el tercer trimestre se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1020"/>
        <w:gridCol w:w="1020"/>
        <w:gridCol w:w="1020"/>
      </w:tblGrid>
      <w:tr w:rsidR="00E83876" w:rsidRPr="00011FAF" w14:paraId="617E7195" w14:textId="77777777" w:rsidTr="00781B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7E6E6" w:themeFill="background2"/>
            <w:vAlign w:val="center"/>
          </w:tcPr>
          <w:p w14:paraId="538CCD52" w14:textId="77777777" w:rsidR="00E83876" w:rsidRPr="00011FAF" w:rsidRDefault="00E83876" w:rsidP="00DC081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5BADADEF" w14:textId="77777777" w:rsidR="00E83876" w:rsidRPr="00011FAF" w:rsidRDefault="00E83876" w:rsidP="00DC0816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30F6A049" w14:textId="77777777" w:rsidR="00E83876" w:rsidRPr="00011FAF" w:rsidRDefault="00E83876" w:rsidP="00DC0816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1020" w:type="dxa"/>
            <w:shd w:val="clear" w:color="auto" w:fill="E7E6E6" w:themeFill="background2"/>
            <w:vAlign w:val="center"/>
          </w:tcPr>
          <w:p w14:paraId="006FF108" w14:textId="77777777" w:rsidR="00E83876" w:rsidRPr="00011FAF" w:rsidRDefault="00E83876" w:rsidP="00DC0816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Sept.</w:t>
            </w:r>
          </w:p>
        </w:tc>
      </w:tr>
      <w:tr w:rsidR="00E83876" w:rsidRPr="00011FAF" w14:paraId="79CA67FF" w14:textId="77777777" w:rsidTr="00781BB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4AD84B61" w14:textId="7BA5BE27" w:rsidR="00E83876" w:rsidRPr="00011FAF" w:rsidRDefault="00E83876" w:rsidP="00DC0816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 xml:space="preserve">Inspecciones de Campo realizadas </w:t>
            </w:r>
          </w:p>
        </w:tc>
        <w:tc>
          <w:tcPr>
            <w:tcW w:w="1020" w:type="dxa"/>
            <w:vAlign w:val="center"/>
          </w:tcPr>
          <w:p w14:paraId="66D09CE8" w14:textId="3B40BAA1" w:rsidR="00E83876" w:rsidRPr="00011FAF" w:rsidRDefault="00E83876" w:rsidP="00DC081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1020" w:type="dxa"/>
            <w:vAlign w:val="center"/>
          </w:tcPr>
          <w:p w14:paraId="6C2053DC" w14:textId="3D448A74" w:rsidR="00E83876" w:rsidRPr="00011FAF" w:rsidRDefault="00E83876" w:rsidP="00DC081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1020" w:type="dxa"/>
            <w:vAlign w:val="center"/>
          </w:tcPr>
          <w:p w14:paraId="2F3E081F" w14:textId="0980676D" w:rsidR="00E83876" w:rsidRPr="00011FAF" w:rsidRDefault="00E83876" w:rsidP="00DC081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011FAF">
              <w:rPr>
                <w:rFonts w:ascii="Museo 300" w:hAnsi="Museo 300"/>
                <w:sz w:val="18"/>
                <w:szCs w:val="18"/>
              </w:rPr>
              <w:t>5</w:t>
            </w:r>
          </w:p>
        </w:tc>
      </w:tr>
    </w:tbl>
    <w:p w14:paraId="3E0EBBB1" w14:textId="77777777" w:rsidR="00E83876" w:rsidRPr="00011FAF" w:rsidRDefault="00E83876">
      <w:pPr>
        <w:pStyle w:val="Textonotapie"/>
        <w:rPr>
          <w:rFonts w:ascii="Museo 300" w:hAnsi="Museo 300"/>
          <w:sz w:val="18"/>
          <w:szCs w:val="18"/>
        </w:rPr>
      </w:pPr>
    </w:p>
  </w:footnote>
  <w:footnote w:id="50">
    <w:p w14:paraId="07BA3FB8" w14:textId="4D2CBD4F" w:rsidR="00E83876" w:rsidRDefault="00E83876" w:rsidP="002A214E">
      <w:pPr>
        <w:pStyle w:val="Textonotapie"/>
        <w:ind w:left="-426" w:firstLine="426"/>
        <w:jc w:val="both"/>
        <w:rPr>
          <w:rFonts w:ascii="Museo 300" w:hAnsi="Museo 300"/>
          <w:sz w:val="18"/>
          <w:szCs w:val="18"/>
          <w:lang w:val="es-SV"/>
        </w:rPr>
      </w:pPr>
      <w:r w:rsidRPr="00781BBC">
        <w:rPr>
          <w:rStyle w:val="Refdenotaalpie"/>
          <w:rFonts w:ascii="Museo 300" w:hAnsi="Museo 300"/>
        </w:rPr>
        <w:footnoteRef/>
      </w:r>
      <w:r w:rsidRPr="00781BBC">
        <w:rPr>
          <w:rFonts w:ascii="Museo 300" w:hAnsi="Museo 300"/>
          <w:sz w:val="18"/>
          <w:szCs w:val="18"/>
          <w:lang w:val="es-SV"/>
        </w:rPr>
        <w:t xml:space="preserve"> Reporte de los inmuebles actualizados en el inventario de tierras:</w:t>
      </w:r>
    </w:p>
    <w:p w14:paraId="1DFDF220" w14:textId="77777777" w:rsidR="00E83876" w:rsidRPr="00781BBC" w:rsidRDefault="00E83876" w:rsidP="002A214E">
      <w:pPr>
        <w:pStyle w:val="Textonotapie"/>
        <w:ind w:left="-426" w:firstLine="426"/>
        <w:jc w:val="both"/>
        <w:rPr>
          <w:rFonts w:ascii="Museo 300" w:hAnsi="Museo 300"/>
          <w:sz w:val="18"/>
          <w:szCs w:val="18"/>
          <w:lang w:val="es-SV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203"/>
        <w:gridCol w:w="11340"/>
      </w:tblGrid>
      <w:tr w:rsidR="00E83876" w:rsidRPr="00781BBC" w14:paraId="6B8F7342" w14:textId="77777777" w:rsidTr="00BF6B2D">
        <w:trPr>
          <w:trHeight w:val="340"/>
        </w:trPr>
        <w:tc>
          <w:tcPr>
            <w:tcW w:w="992" w:type="dxa"/>
            <w:shd w:val="clear" w:color="auto" w:fill="E7E6E6" w:themeFill="background2"/>
            <w:vAlign w:val="center"/>
          </w:tcPr>
          <w:p w14:paraId="02577060" w14:textId="2AB066E8" w:rsidR="00E83876" w:rsidRPr="00781BBC" w:rsidRDefault="00E83876" w:rsidP="00893B9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781BBC">
              <w:rPr>
                <w:rFonts w:ascii="Museo 300" w:hAnsi="Museo 300"/>
                <w:b/>
                <w:sz w:val="18"/>
                <w:szCs w:val="18"/>
                <w:lang w:val="es-SV"/>
              </w:rPr>
              <w:t>Mes</w:t>
            </w:r>
          </w:p>
        </w:tc>
        <w:tc>
          <w:tcPr>
            <w:tcW w:w="11340" w:type="dxa"/>
            <w:shd w:val="clear" w:color="auto" w:fill="E7E6E6" w:themeFill="background2"/>
            <w:vAlign w:val="center"/>
          </w:tcPr>
          <w:p w14:paraId="6F7EB916" w14:textId="353D3A5E" w:rsidR="00E83876" w:rsidRPr="00781BBC" w:rsidRDefault="00E83876" w:rsidP="00BF6B2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781BBC">
              <w:rPr>
                <w:rFonts w:ascii="Museo 300" w:hAnsi="Museo 300"/>
                <w:b/>
                <w:sz w:val="18"/>
                <w:szCs w:val="18"/>
                <w:lang w:val="es-SV"/>
              </w:rPr>
              <w:t>Inmuebles</w:t>
            </w:r>
          </w:p>
        </w:tc>
      </w:tr>
      <w:tr w:rsidR="00E83876" w:rsidRPr="00781BBC" w14:paraId="3A21683E" w14:textId="77777777" w:rsidTr="00781BBC">
        <w:trPr>
          <w:trHeight w:val="680"/>
        </w:trPr>
        <w:tc>
          <w:tcPr>
            <w:tcW w:w="992" w:type="dxa"/>
            <w:vAlign w:val="center"/>
          </w:tcPr>
          <w:p w14:paraId="79459BE4" w14:textId="164D47F3" w:rsidR="00E83876" w:rsidRPr="00781BBC" w:rsidRDefault="00E83876" w:rsidP="00893B9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781BBC">
              <w:rPr>
                <w:rFonts w:ascii="Museo 300" w:hAnsi="Museo 300"/>
                <w:b/>
                <w:sz w:val="18"/>
                <w:szCs w:val="18"/>
                <w:lang w:val="es-SV"/>
              </w:rPr>
              <w:t>Julio</w:t>
            </w:r>
          </w:p>
        </w:tc>
        <w:tc>
          <w:tcPr>
            <w:tcW w:w="11340" w:type="dxa"/>
            <w:vAlign w:val="center"/>
          </w:tcPr>
          <w:p w14:paraId="7E7A6FD6" w14:textId="261935B8" w:rsidR="00E83876" w:rsidRPr="00781BBC" w:rsidRDefault="00E83876" w:rsidP="00781BB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1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 xml:space="preserve">) 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Hacienda El Cauca 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 xml:space="preserve">del 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Departamento de La Paz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;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2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)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Hacienda San Alfredo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,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Departamento de La Paz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 xml:space="preserve">; 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3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)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Hacienda Santa Lucia Orcoyo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 xml:space="preserve"> del 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Departamento de La Libertad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 xml:space="preserve"> y 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4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)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Hacienda Nancuchiname 14 de julio en 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 xml:space="preserve">el 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Departamento de Usulután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.</w:t>
            </w:r>
          </w:p>
        </w:tc>
      </w:tr>
      <w:tr w:rsidR="00E83876" w:rsidRPr="00781BBC" w14:paraId="55108EBC" w14:textId="77777777" w:rsidTr="00781BBC">
        <w:trPr>
          <w:trHeight w:val="680"/>
        </w:trPr>
        <w:tc>
          <w:tcPr>
            <w:tcW w:w="992" w:type="dxa"/>
            <w:vAlign w:val="center"/>
          </w:tcPr>
          <w:p w14:paraId="5B87A180" w14:textId="04E0BA52" w:rsidR="00E83876" w:rsidRPr="00781BBC" w:rsidRDefault="00E83876" w:rsidP="00893B9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781BBC">
              <w:rPr>
                <w:rFonts w:ascii="Museo 300" w:hAnsi="Museo 300"/>
                <w:b/>
                <w:sz w:val="18"/>
                <w:szCs w:val="18"/>
                <w:lang w:val="es-SV"/>
              </w:rPr>
              <w:t>Agosto</w:t>
            </w:r>
          </w:p>
        </w:tc>
        <w:tc>
          <w:tcPr>
            <w:tcW w:w="11340" w:type="dxa"/>
            <w:vAlign w:val="center"/>
          </w:tcPr>
          <w:p w14:paraId="7D4B83E9" w14:textId="418C0533" w:rsidR="00E83876" w:rsidRPr="00781BBC" w:rsidRDefault="00E83876" w:rsidP="00781BB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1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 xml:space="preserve">) 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Hacienda Ex - Banco Salvadoreño, en Tejutla, Departamento de Chalatenango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 xml:space="preserve"> y 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2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)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Hacienda Nueva Titulo, situada en jurisdicción de La Libertad.</w:t>
            </w:r>
          </w:p>
        </w:tc>
      </w:tr>
      <w:tr w:rsidR="00E83876" w:rsidRPr="00781BBC" w14:paraId="0B2EA7C4" w14:textId="77777777" w:rsidTr="00781BBC">
        <w:trPr>
          <w:trHeight w:val="680"/>
        </w:trPr>
        <w:tc>
          <w:tcPr>
            <w:tcW w:w="992" w:type="dxa"/>
            <w:vAlign w:val="center"/>
          </w:tcPr>
          <w:p w14:paraId="6E50C04C" w14:textId="4E4A2E06" w:rsidR="00E83876" w:rsidRPr="00781BBC" w:rsidRDefault="00E83876" w:rsidP="00893B9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781BBC">
              <w:rPr>
                <w:rFonts w:ascii="Museo 300" w:hAnsi="Museo 300"/>
                <w:b/>
                <w:sz w:val="18"/>
                <w:szCs w:val="18"/>
                <w:lang w:val="es-SV"/>
              </w:rPr>
              <w:t>Septiembre</w:t>
            </w:r>
          </w:p>
        </w:tc>
        <w:tc>
          <w:tcPr>
            <w:tcW w:w="11340" w:type="dxa"/>
            <w:vAlign w:val="center"/>
          </w:tcPr>
          <w:p w14:paraId="2AEE1880" w14:textId="4EE0EE92" w:rsidR="00E83876" w:rsidRPr="00781BBC" w:rsidRDefault="00E83876" w:rsidP="00781BB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1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)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Hacienda El Portillo, Departamento de La Unión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;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2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)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Hacienda Miravalle (DAC-Agraria)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 xml:space="preserve"> y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3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)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 xml:space="preserve"> Hacienda Miravalle (DA-Bancaria) ambas situadas en </w:t>
            </w:r>
            <w:r>
              <w:rPr>
                <w:rFonts w:ascii="Museo 300" w:hAnsi="Museo 300"/>
                <w:sz w:val="18"/>
                <w:szCs w:val="18"/>
                <w:lang w:val="es-SV"/>
              </w:rPr>
              <w:t>e</w:t>
            </w:r>
            <w:r w:rsidRPr="00781BBC">
              <w:rPr>
                <w:rFonts w:ascii="Museo 300" w:hAnsi="Museo 300"/>
                <w:sz w:val="18"/>
                <w:szCs w:val="18"/>
                <w:lang w:val="es-SV"/>
              </w:rPr>
              <w:t>l Departamento de Sonsonate.</w:t>
            </w:r>
          </w:p>
        </w:tc>
      </w:tr>
    </w:tbl>
    <w:p w14:paraId="01AED0B3" w14:textId="47FFCDD0" w:rsidR="00E83876" w:rsidRPr="00D0242D" w:rsidRDefault="00E83876" w:rsidP="002A214E">
      <w:pPr>
        <w:pStyle w:val="Textonotapie"/>
        <w:ind w:left="-426" w:firstLine="426"/>
        <w:jc w:val="both"/>
        <w:rPr>
          <w:rFonts w:ascii="Museo 300" w:hAnsi="Museo 300"/>
          <w:sz w:val="16"/>
          <w:szCs w:val="16"/>
          <w:lang w:val="es-SV"/>
        </w:rPr>
      </w:pPr>
      <w:r>
        <w:rPr>
          <w:rFonts w:ascii="Museo 300" w:hAnsi="Museo 300"/>
          <w:sz w:val="16"/>
          <w:szCs w:val="16"/>
          <w:lang w:val="es-SV"/>
        </w:rPr>
        <w:t xml:space="preserve"> </w:t>
      </w:r>
    </w:p>
  </w:footnote>
  <w:footnote w:id="51">
    <w:p w14:paraId="248143E9" w14:textId="0983BBFA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 w:rsidRPr="00B7788E">
        <w:rPr>
          <w:rStyle w:val="Refdenotaalpie"/>
          <w:rFonts w:ascii="Museo 300" w:hAnsi="Museo 300"/>
        </w:rPr>
        <w:footnoteRef/>
      </w:r>
      <w:r w:rsidRPr="00B7788E">
        <w:rPr>
          <w:rFonts w:ascii="Museo 300" w:hAnsi="Museo 300"/>
        </w:rPr>
        <w:t xml:space="preserve"> </w:t>
      </w:r>
      <w:r w:rsidRPr="00B7788E">
        <w:rPr>
          <w:rFonts w:ascii="Museo 300" w:hAnsi="Museo 300"/>
          <w:sz w:val="18"/>
          <w:szCs w:val="18"/>
        </w:rPr>
        <w:t xml:space="preserve">El reporte de escrituras en resguardo </w:t>
      </w:r>
      <w:r>
        <w:rPr>
          <w:rFonts w:ascii="Museo 300" w:hAnsi="Museo 300"/>
          <w:sz w:val="18"/>
          <w:szCs w:val="18"/>
        </w:rPr>
        <w:t>para el tercer</w:t>
      </w:r>
      <w:r w:rsidRPr="00B7788E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t</w:t>
      </w:r>
      <w:r w:rsidRPr="00B7788E">
        <w:rPr>
          <w:rFonts w:ascii="Museo 300" w:hAnsi="Museo 300"/>
          <w:sz w:val="18"/>
          <w:szCs w:val="18"/>
        </w:rPr>
        <w:t>rimestre</w:t>
      </w:r>
      <w:r>
        <w:rPr>
          <w:rFonts w:ascii="Museo 300" w:hAnsi="Museo 300"/>
          <w:sz w:val="18"/>
          <w:szCs w:val="18"/>
        </w:rPr>
        <w:t xml:space="preserve"> es el siguiente</w:t>
      </w:r>
      <w:r w:rsidRPr="00B7788E">
        <w:rPr>
          <w:rFonts w:ascii="Museo 300" w:hAnsi="Museo 300"/>
          <w:sz w:val="18"/>
          <w:szCs w:val="18"/>
        </w:rPr>
        <w:t>:</w:t>
      </w:r>
    </w:p>
    <w:p w14:paraId="3FEAF95B" w14:textId="77777777" w:rsidR="00E83876" w:rsidRPr="003E2EE0" w:rsidRDefault="00E83876">
      <w:pPr>
        <w:pStyle w:val="Textonotapie"/>
        <w:rPr>
          <w:rFonts w:ascii="Museo 300" w:hAnsi="Museo 300"/>
          <w:sz w:val="10"/>
          <w:szCs w:val="10"/>
        </w:rPr>
      </w:pPr>
    </w:p>
    <w:tbl>
      <w:tblPr>
        <w:tblStyle w:val="Tablaconcuadrcula"/>
        <w:tblW w:w="1193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E83876" w:rsidRPr="003E2EE0" w14:paraId="201F8F31" w14:textId="2D7FDDA9" w:rsidTr="009F1107">
        <w:trPr>
          <w:trHeight w:val="283"/>
        </w:trPr>
        <w:tc>
          <w:tcPr>
            <w:tcW w:w="2405" w:type="dxa"/>
            <w:vMerge w:val="restart"/>
            <w:shd w:val="clear" w:color="auto" w:fill="F2F2F2" w:themeFill="background1" w:themeFillShade="F2"/>
            <w:vAlign w:val="center"/>
          </w:tcPr>
          <w:p w14:paraId="1722C1AF" w14:textId="6C7F1D63" w:rsidR="00E83876" w:rsidRPr="003E2EE0" w:rsidRDefault="00E83876" w:rsidP="00AE2B44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Descripción</w:t>
            </w:r>
          </w:p>
        </w:tc>
        <w:tc>
          <w:tcPr>
            <w:tcW w:w="3176" w:type="dxa"/>
            <w:gridSpan w:val="4"/>
            <w:shd w:val="clear" w:color="auto" w:fill="F2F2F2" w:themeFill="background1" w:themeFillShade="F2"/>
            <w:vAlign w:val="center"/>
          </w:tcPr>
          <w:p w14:paraId="1FDC7525" w14:textId="0A244EF3" w:rsidR="00E83876" w:rsidRPr="003E2EE0" w:rsidRDefault="00E83876" w:rsidP="004E7589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Julio</w:t>
            </w:r>
          </w:p>
        </w:tc>
        <w:tc>
          <w:tcPr>
            <w:tcW w:w="3176" w:type="dxa"/>
            <w:gridSpan w:val="4"/>
            <w:shd w:val="clear" w:color="auto" w:fill="F2F2F2" w:themeFill="background1" w:themeFillShade="F2"/>
            <w:vAlign w:val="center"/>
          </w:tcPr>
          <w:p w14:paraId="67F41834" w14:textId="713F668D" w:rsidR="00E83876" w:rsidRPr="003E2EE0" w:rsidRDefault="00E83876" w:rsidP="004E7589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Agosto</w:t>
            </w:r>
          </w:p>
        </w:tc>
        <w:tc>
          <w:tcPr>
            <w:tcW w:w="3176" w:type="dxa"/>
            <w:gridSpan w:val="4"/>
            <w:shd w:val="clear" w:color="auto" w:fill="F2F2F2" w:themeFill="background1" w:themeFillShade="F2"/>
            <w:vAlign w:val="center"/>
          </w:tcPr>
          <w:p w14:paraId="1D677077" w14:textId="1A61C834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Septiembre</w:t>
            </w:r>
          </w:p>
        </w:tc>
      </w:tr>
      <w:tr w:rsidR="00E83876" w:rsidRPr="003E2EE0" w14:paraId="31A8534D" w14:textId="2452576E" w:rsidTr="00C66DE3">
        <w:trPr>
          <w:trHeight w:val="283"/>
        </w:trPr>
        <w:tc>
          <w:tcPr>
            <w:tcW w:w="2405" w:type="dxa"/>
            <w:vMerge/>
            <w:shd w:val="clear" w:color="auto" w:fill="auto"/>
            <w:vAlign w:val="center"/>
          </w:tcPr>
          <w:p w14:paraId="1CE57A6E" w14:textId="78CD067F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2A968CC1" w14:textId="3E37CA97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6CA283D4" w14:textId="7CD9B607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2825921A" w14:textId="0C81D58C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DCD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27CA907D" w14:textId="1DDFA765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5D79184F" w14:textId="1211AADC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09A6707C" w14:textId="5427C033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078D84C5" w14:textId="257E98E0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DCD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414D81DA" w14:textId="044FE193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7401978E" w14:textId="26E05D36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7C200E41" w14:textId="1A019B4F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74CFD490" w14:textId="53D261C9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DCD</w:t>
            </w:r>
          </w:p>
        </w:tc>
        <w:tc>
          <w:tcPr>
            <w:tcW w:w="794" w:type="dxa"/>
            <w:shd w:val="clear" w:color="auto" w:fill="E7E6E6" w:themeFill="background2"/>
            <w:vAlign w:val="center"/>
          </w:tcPr>
          <w:p w14:paraId="05F0D468" w14:textId="48FE4299" w:rsidR="00E83876" w:rsidRPr="003E2EE0" w:rsidRDefault="00E83876" w:rsidP="003000D1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E83876" w:rsidRPr="003E2EE0" w14:paraId="361E0382" w14:textId="03114B2A" w:rsidTr="00B7788E">
        <w:trPr>
          <w:trHeight w:val="283"/>
        </w:trPr>
        <w:tc>
          <w:tcPr>
            <w:tcW w:w="2405" w:type="dxa"/>
            <w:shd w:val="clear" w:color="auto" w:fill="auto"/>
            <w:vAlign w:val="center"/>
          </w:tcPr>
          <w:p w14:paraId="21909168" w14:textId="4FEA5978" w:rsidR="00E83876" w:rsidRPr="003E2EE0" w:rsidRDefault="00E83876" w:rsidP="008D3308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Compraventas ISTA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22713DB" w14:textId="4A5D1123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58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0318090" w14:textId="6F674EB2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58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BE231EE" w14:textId="509B869C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5D8A76A1" w14:textId="4462C311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116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22914F3" w14:textId="71FB1FC4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47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D157503" w14:textId="0F5DAD07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50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296EEBB" w14:textId="759E17A3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7924E82C" w14:textId="5B2B2E2A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97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DBBED09" w14:textId="7971BA73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44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D813A33" w14:textId="51DE3EA7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26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1A29EC1" w14:textId="7A5B5AFB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497D3245" w14:textId="2FD8D00A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70</w:t>
            </w:r>
          </w:p>
        </w:tc>
      </w:tr>
      <w:tr w:rsidR="00E83876" w:rsidRPr="003E2EE0" w14:paraId="3B0531B4" w14:textId="62FE5AC2" w:rsidTr="00B7788E">
        <w:trPr>
          <w:trHeight w:val="283"/>
        </w:trPr>
        <w:tc>
          <w:tcPr>
            <w:tcW w:w="2405" w:type="dxa"/>
            <w:shd w:val="clear" w:color="auto" w:fill="auto"/>
            <w:vAlign w:val="center"/>
          </w:tcPr>
          <w:p w14:paraId="38795AFC" w14:textId="7F66F6EA" w:rsidR="00E83876" w:rsidRPr="003E2EE0" w:rsidRDefault="00E83876" w:rsidP="008D3308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Escrituras Cooperativas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2A43756" w14:textId="0C34392E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0EBA427" w14:textId="0281EB81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AC93133" w14:textId="4E52C7DB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2E4728D6" w14:textId="4FA22744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D4A9630" w14:textId="49FE94EB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17092CC" w14:textId="17C39F64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61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EBF67DC" w14:textId="3E240C72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4D2458B5" w14:textId="13513DE0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75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1814907" w14:textId="3170DD15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35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7DB84C9" w14:textId="56166635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110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B81D496" w14:textId="2973F53A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52EC9F37" w14:textId="5E88DD6A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145</w:t>
            </w:r>
          </w:p>
        </w:tc>
      </w:tr>
      <w:tr w:rsidR="00E83876" w:rsidRPr="003E2EE0" w14:paraId="560E1713" w14:textId="5AA4D98B" w:rsidTr="00B7788E">
        <w:trPr>
          <w:trHeight w:val="283"/>
        </w:trPr>
        <w:tc>
          <w:tcPr>
            <w:tcW w:w="2405" w:type="dxa"/>
            <w:shd w:val="clear" w:color="auto" w:fill="auto"/>
            <w:vAlign w:val="center"/>
          </w:tcPr>
          <w:p w14:paraId="0623067A" w14:textId="0394D7DE" w:rsidR="00E83876" w:rsidRPr="003E2EE0" w:rsidRDefault="00E83876" w:rsidP="008D3308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Cancelaciones ISTA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8BC33B1" w14:textId="03B9A659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62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717B7B6" w14:textId="3EE4B452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38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818385B" w14:textId="58C9F845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23EF939E" w14:textId="0BE81E47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100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7F4D8B3" w14:textId="46A3D8CE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17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729FB0E" w14:textId="46C67B7F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27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FE0A7CA" w14:textId="4385582C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75B5CAAC" w14:textId="00002038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44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ED5E32D" w14:textId="345BDB6B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E78E65B" w14:textId="42FD5B62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F29DC97" w14:textId="15E16D09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013A9E2A" w14:textId="6213FAB5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16</w:t>
            </w:r>
          </w:p>
        </w:tc>
      </w:tr>
      <w:tr w:rsidR="00E83876" w:rsidRPr="003E2EE0" w14:paraId="7E1711DF" w14:textId="77777777" w:rsidTr="00B7788E">
        <w:trPr>
          <w:trHeight w:val="283"/>
        </w:trPr>
        <w:tc>
          <w:tcPr>
            <w:tcW w:w="2405" w:type="dxa"/>
            <w:shd w:val="clear" w:color="auto" w:fill="auto"/>
            <w:vAlign w:val="center"/>
          </w:tcPr>
          <w:p w14:paraId="2848C642" w14:textId="12B74799" w:rsidR="00E83876" w:rsidRPr="003E2EE0" w:rsidRDefault="00E83876" w:rsidP="008D3308">
            <w:pPr>
              <w:pStyle w:val="Textonotapie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AEA87EE" w14:textId="62DE4DC0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120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26D608B" w14:textId="0559B54A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96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91D9F59" w14:textId="5746557E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2076CD8F" w14:textId="75D6428E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216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8B8B195" w14:textId="16C14416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78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3081514F" w14:textId="476CE887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138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C1915AB" w14:textId="6F7C0E8A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9613663" w14:textId="037E607A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216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17031C8" w14:textId="0CA78B55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85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83299E1" w14:textId="1298EF5C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146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8460683" w14:textId="7791135E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517484CA" w14:textId="2F926041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231</w:t>
            </w:r>
          </w:p>
        </w:tc>
      </w:tr>
    </w:tbl>
    <w:p w14:paraId="00BBE670" w14:textId="3D41E031" w:rsidR="00E83876" w:rsidRPr="00EE32DC" w:rsidRDefault="00E83876">
      <w:pPr>
        <w:pStyle w:val="Textonotapie"/>
        <w:rPr>
          <w:rFonts w:ascii="Museo 300" w:hAnsi="Museo 300"/>
          <w:sz w:val="18"/>
          <w:szCs w:val="18"/>
        </w:rPr>
      </w:pPr>
      <w:r>
        <w:rPr>
          <w:rFonts w:ascii="Museo 300" w:hAnsi="Museo 300"/>
          <w:sz w:val="18"/>
          <w:szCs w:val="18"/>
        </w:rPr>
        <w:t>M= Mujeres; H= Hombres</w:t>
      </w:r>
    </w:p>
  </w:footnote>
  <w:footnote w:id="52">
    <w:p w14:paraId="405EFE80" w14:textId="1BA74D7A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 w:rsidRPr="00C71CEE">
        <w:rPr>
          <w:rStyle w:val="Refdenotaalpie"/>
          <w:rFonts w:ascii="Museo 300" w:hAnsi="Museo 300"/>
        </w:rPr>
        <w:footnoteRef/>
      </w:r>
      <w:r w:rsidRPr="00C71CEE">
        <w:rPr>
          <w:rFonts w:ascii="Museo 300" w:hAnsi="Museo 300"/>
        </w:rPr>
        <w:t xml:space="preserve"> </w:t>
      </w:r>
      <w:r w:rsidRPr="00C71CEE">
        <w:rPr>
          <w:rFonts w:ascii="Museo 300" w:hAnsi="Museo 300"/>
          <w:sz w:val="18"/>
          <w:szCs w:val="18"/>
        </w:rPr>
        <w:t xml:space="preserve">El reporte de escrituras entregadas </w:t>
      </w:r>
      <w:r w:rsidRPr="003E2EE0">
        <w:rPr>
          <w:rFonts w:ascii="Museo 300" w:hAnsi="Museo 300"/>
          <w:sz w:val="18"/>
          <w:szCs w:val="18"/>
        </w:rPr>
        <w:t>para el tercer trimestre es el siguiente:</w:t>
      </w:r>
    </w:p>
    <w:p w14:paraId="7C540FB1" w14:textId="64C8488D" w:rsidR="00E83876" w:rsidRPr="00B51AF1" w:rsidRDefault="00E83876" w:rsidP="00B51AF1">
      <w:pPr>
        <w:pStyle w:val="Textonotapie"/>
        <w:tabs>
          <w:tab w:val="left" w:pos="1162"/>
        </w:tabs>
        <w:rPr>
          <w:rFonts w:ascii="Museo 300" w:hAnsi="Museo 300"/>
          <w:sz w:val="10"/>
          <w:szCs w:val="10"/>
        </w:rPr>
      </w:pPr>
      <w:r w:rsidRPr="00B51AF1">
        <w:rPr>
          <w:rFonts w:ascii="Museo 300" w:hAnsi="Museo 300"/>
          <w:sz w:val="10"/>
          <w:szCs w:val="10"/>
        </w:rPr>
        <w:tab/>
      </w:r>
    </w:p>
    <w:tbl>
      <w:tblPr>
        <w:tblStyle w:val="Tablaconcuadrcula"/>
        <w:tblW w:w="13494" w:type="dxa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624"/>
        <w:gridCol w:w="624"/>
        <w:gridCol w:w="624"/>
        <w:gridCol w:w="680"/>
        <w:gridCol w:w="624"/>
        <w:gridCol w:w="624"/>
        <w:gridCol w:w="624"/>
        <w:gridCol w:w="680"/>
        <w:gridCol w:w="624"/>
        <w:gridCol w:w="624"/>
        <w:gridCol w:w="624"/>
        <w:gridCol w:w="680"/>
        <w:gridCol w:w="282"/>
        <w:gridCol w:w="680"/>
        <w:gridCol w:w="680"/>
        <w:gridCol w:w="680"/>
        <w:gridCol w:w="680"/>
      </w:tblGrid>
      <w:tr w:rsidR="00E83876" w:rsidRPr="003E2EE0" w14:paraId="7B769D61" w14:textId="3000A52A" w:rsidTr="00E854B0">
        <w:trPr>
          <w:trHeight w:val="283"/>
        </w:trPr>
        <w:tc>
          <w:tcPr>
            <w:tcW w:w="2836" w:type="dxa"/>
            <w:vMerge w:val="restart"/>
            <w:shd w:val="clear" w:color="auto" w:fill="F2F2F2" w:themeFill="background1" w:themeFillShade="F2"/>
            <w:vAlign w:val="center"/>
          </w:tcPr>
          <w:p w14:paraId="052FF0D0" w14:textId="7FC31FE4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Descripción</w:t>
            </w:r>
          </w:p>
        </w:tc>
        <w:tc>
          <w:tcPr>
            <w:tcW w:w="2552" w:type="dxa"/>
            <w:gridSpan w:val="4"/>
            <w:shd w:val="clear" w:color="auto" w:fill="F2F2F2" w:themeFill="background1" w:themeFillShade="F2"/>
            <w:vAlign w:val="center"/>
          </w:tcPr>
          <w:p w14:paraId="1CC138D8" w14:textId="106068F5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Julio</w:t>
            </w:r>
          </w:p>
        </w:tc>
        <w:tc>
          <w:tcPr>
            <w:tcW w:w="2552" w:type="dxa"/>
            <w:gridSpan w:val="4"/>
            <w:shd w:val="clear" w:color="auto" w:fill="F2F2F2" w:themeFill="background1" w:themeFillShade="F2"/>
            <w:vAlign w:val="center"/>
          </w:tcPr>
          <w:p w14:paraId="71B25425" w14:textId="278B8C76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Agosto</w:t>
            </w:r>
          </w:p>
        </w:tc>
        <w:tc>
          <w:tcPr>
            <w:tcW w:w="2552" w:type="dxa"/>
            <w:gridSpan w:val="4"/>
            <w:shd w:val="clear" w:color="auto" w:fill="F2F2F2" w:themeFill="background1" w:themeFillShade="F2"/>
            <w:vAlign w:val="center"/>
          </w:tcPr>
          <w:p w14:paraId="358BB92E" w14:textId="2E9E988B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b/>
                <w:sz w:val="18"/>
                <w:szCs w:val="18"/>
              </w:rPr>
              <w:t>Septiembre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BFEA9" w14:textId="77777777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</w:p>
        </w:tc>
        <w:tc>
          <w:tcPr>
            <w:tcW w:w="2720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F14C998" w14:textId="43773876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E83876" w:rsidRPr="003E2EE0" w14:paraId="36820D40" w14:textId="7B8688C2" w:rsidTr="008D3308">
        <w:trPr>
          <w:trHeight w:val="283"/>
        </w:trPr>
        <w:tc>
          <w:tcPr>
            <w:tcW w:w="2836" w:type="dxa"/>
            <w:vMerge/>
            <w:shd w:val="clear" w:color="auto" w:fill="D9D9D9" w:themeFill="background1" w:themeFillShade="D9"/>
            <w:vAlign w:val="center"/>
          </w:tcPr>
          <w:p w14:paraId="2B53C3D2" w14:textId="64287952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E7E6E6" w:themeFill="background2"/>
            <w:vAlign w:val="center"/>
          </w:tcPr>
          <w:p w14:paraId="5ADD5714" w14:textId="389A2794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24" w:type="dxa"/>
            <w:shd w:val="clear" w:color="auto" w:fill="E7E6E6" w:themeFill="background2"/>
            <w:vAlign w:val="center"/>
          </w:tcPr>
          <w:p w14:paraId="05074548" w14:textId="01349FA6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24" w:type="dxa"/>
            <w:shd w:val="clear" w:color="auto" w:fill="E7E6E6" w:themeFill="background2"/>
            <w:vAlign w:val="center"/>
          </w:tcPr>
          <w:p w14:paraId="16B10054" w14:textId="088E491B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DCD</w:t>
            </w:r>
          </w:p>
        </w:tc>
        <w:tc>
          <w:tcPr>
            <w:tcW w:w="680" w:type="dxa"/>
            <w:shd w:val="clear" w:color="auto" w:fill="E7E6E6" w:themeFill="background2"/>
            <w:vAlign w:val="center"/>
          </w:tcPr>
          <w:p w14:paraId="14DD6346" w14:textId="2AB25699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624" w:type="dxa"/>
            <w:shd w:val="clear" w:color="auto" w:fill="E7E6E6" w:themeFill="background2"/>
            <w:vAlign w:val="center"/>
          </w:tcPr>
          <w:p w14:paraId="39B15AC6" w14:textId="194D3269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24" w:type="dxa"/>
            <w:shd w:val="clear" w:color="auto" w:fill="E7E6E6" w:themeFill="background2"/>
            <w:vAlign w:val="center"/>
          </w:tcPr>
          <w:p w14:paraId="26D1451D" w14:textId="7E345BC4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24" w:type="dxa"/>
            <w:shd w:val="clear" w:color="auto" w:fill="E7E6E6" w:themeFill="background2"/>
            <w:vAlign w:val="center"/>
          </w:tcPr>
          <w:p w14:paraId="6911461C" w14:textId="6169A825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DCD</w:t>
            </w:r>
          </w:p>
        </w:tc>
        <w:tc>
          <w:tcPr>
            <w:tcW w:w="680" w:type="dxa"/>
            <w:shd w:val="clear" w:color="auto" w:fill="E7E6E6" w:themeFill="background2"/>
            <w:vAlign w:val="center"/>
          </w:tcPr>
          <w:p w14:paraId="6FA2729A" w14:textId="11439755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624" w:type="dxa"/>
            <w:shd w:val="clear" w:color="auto" w:fill="E7E6E6" w:themeFill="background2"/>
            <w:vAlign w:val="center"/>
          </w:tcPr>
          <w:p w14:paraId="51F9A00B" w14:textId="3A08CC1F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24" w:type="dxa"/>
            <w:shd w:val="clear" w:color="auto" w:fill="E7E6E6" w:themeFill="background2"/>
            <w:vAlign w:val="center"/>
          </w:tcPr>
          <w:p w14:paraId="19C3ACD1" w14:textId="356A8192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24" w:type="dxa"/>
            <w:shd w:val="clear" w:color="auto" w:fill="E7E6E6" w:themeFill="background2"/>
            <w:vAlign w:val="center"/>
          </w:tcPr>
          <w:p w14:paraId="65F13B13" w14:textId="7D9DDD1C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DCD</w:t>
            </w:r>
          </w:p>
        </w:tc>
        <w:tc>
          <w:tcPr>
            <w:tcW w:w="680" w:type="dxa"/>
            <w:tcBorders>
              <w:right w:val="nil"/>
            </w:tcBorders>
            <w:shd w:val="clear" w:color="auto" w:fill="E7E6E6" w:themeFill="background2"/>
            <w:vAlign w:val="center"/>
          </w:tcPr>
          <w:p w14:paraId="2C5BF243" w14:textId="75EB7B97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45B267" w14:textId="77777777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33971AF" w14:textId="73D5630C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7DCB4679" w14:textId="29CED075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7A5B928E" w14:textId="7E1FE54D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DCD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26124281" w14:textId="28ACC225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E83876" w:rsidRPr="003E2EE0" w14:paraId="64D54ADC" w14:textId="258E1E84" w:rsidTr="008D3308">
        <w:trPr>
          <w:trHeight w:val="283"/>
        </w:trPr>
        <w:tc>
          <w:tcPr>
            <w:tcW w:w="2836" w:type="dxa"/>
            <w:vAlign w:val="center"/>
          </w:tcPr>
          <w:p w14:paraId="36431A21" w14:textId="00EF6AC8" w:rsidR="00E83876" w:rsidRPr="003E2EE0" w:rsidRDefault="00E83876" w:rsidP="008D3308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Escrituras ISTA</w:t>
            </w:r>
          </w:p>
        </w:tc>
        <w:tc>
          <w:tcPr>
            <w:tcW w:w="624" w:type="dxa"/>
            <w:vAlign w:val="center"/>
          </w:tcPr>
          <w:p w14:paraId="77010AEE" w14:textId="0CED1888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106</w:t>
            </w:r>
          </w:p>
        </w:tc>
        <w:tc>
          <w:tcPr>
            <w:tcW w:w="624" w:type="dxa"/>
            <w:vAlign w:val="center"/>
          </w:tcPr>
          <w:p w14:paraId="3CB63972" w14:textId="786287CF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107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34B26A1B" w14:textId="5597469B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shd w:val="clear" w:color="auto" w:fill="E7E6E6" w:themeFill="background2"/>
            <w:vAlign w:val="center"/>
          </w:tcPr>
          <w:p w14:paraId="15973618" w14:textId="1F665AB4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213</w:t>
            </w:r>
          </w:p>
        </w:tc>
        <w:tc>
          <w:tcPr>
            <w:tcW w:w="624" w:type="dxa"/>
            <w:vAlign w:val="center"/>
          </w:tcPr>
          <w:p w14:paraId="2C31850C" w14:textId="4193A3A9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16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350BE82" w14:textId="63F43F69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32</w:t>
            </w:r>
          </w:p>
        </w:tc>
        <w:tc>
          <w:tcPr>
            <w:tcW w:w="624" w:type="dxa"/>
            <w:vAlign w:val="center"/>
          </w:tcPr>
          <w:p w14:paraId="71AEF1F9" w14:textId="2D648303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shd w:val="clear" w:color="auto" w:fill="E7E6E6" w:themeFill="background2"/>
            <w:vAlign w:val="center"/>
          </w:tcPr>
          <w:p w14:paraId="099BFDEC" w14:textId="56BB7CC8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48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21C7FF9E" w14:textId="7E8B8717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54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2395D239" w14:textId="707DB650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67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71978A22" w14:textId="73066D79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nil"/>
            </w:tcBorders>
            <w:shd w:val="clear" w:color="auto" w:fill="E7E6E6" w:themeFill="background2"/>
            <w:vAlign w:val="center"/>
          </w:tcPr>
          <w:p w14:paraId="1BE6355F" w14:textId="72744568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121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56FB7" w14:textId="77777777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583564A6" w14:textId="217D6B00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176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3632513" w14:textId="637E9D31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206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D920B8A" w14:textId="0B613D01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46D18B78" w14:textId="2C6E0337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382</w:t>
            </w:r>
          </w:p>
        </w:tc>
      </w:tr>
      <w:tr w:rsidR="00E83876" w:rsidRPr="003E2EE0" w14:paraId="4DE4D9AC" w14:textId="6FE0485E" w:rsidTr="008D3308">
        <w:trPr>
          <w:trHeight w:val="283"/>
        </w:trPr>
        <w:tc>
          <w:tcPr>
            <w:tcW w:w="2836" w:type="dxa"/>
            <w:vAlign w:val="center"/>
          </w:tcPr>
          <w:p w14:paraId="65A5BAE1" w14:textId="77777777" w:rsidR="00E83876" w:rsidRPr="003E2EE0" w:rsidRDefault="00E83876" w:rsidP="008D3308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Escrituras Cooperativas</w:t>
            </w:r>
          </w:p>
        </w:tc>
        <w:tc>
          <w:tcPr>
            <w:tcW w:w="624" w:type="dxa"/>
            <w:vAlign w:val="center"/>
          </w:tcPr>
          <w:p w14:paraId="5C91068B" w14:textId="7ED2E2FB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19</w:t>
            </w:r>
          </w:p>
        </w:tc>
        <w:tc>
          <w:tcPr>
            <w:tcW w:w="624" w:type="dxa"/>
            <w:vAlign w:val="center"/>
          </w:tcPr>
          <w:p w14:paraId="1D98BCD2" w14:textId="7E0D3AAD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20CEFAC8" w14:textId="277C922F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80" w:type="dxa"/>
            <w:shd w:val="clear" w:color="auto" w:fill="E7E6E6" w:themeFill="background2"/>
            <w:vAlign w:val="center"/>
          </w:tcPr>
          <w:p w14:paraId="3BAB942A" w14:textId="3B9D68EC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43</w:t>
            </w:r>
          </w:p>
        </w:tc>
        <w:tc>
          <w:tcPr>
            <w:tcW w:w="624" w:type="dxa"/>
            <w:vAlign w:val="center"/>
          </w:tcPr>
          <w:p w14:paraId="194B2F22" w14:textId="57FA691A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0EC71DF" w14:textId="02C9F867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624" w:type="dxa"/>
            <w:vAlign w:val="center"/>
          </w:tcPr>
          <w:p w14:paraId="2DA98D50" w14:textId="0402CF54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shd w:val="clear" w:color="auto" w:fill="E7E6E6" w:themeFill="background2"/>
            <w:vAlign w:val="center"/>
          </w:tcPr>
          <w:p w14:paraId="1E7CA885" w14:textId="5F85DE2F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9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5056475A" w14:textId="49CA88A6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14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295C8517" w14:textId="10A62140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63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265334A5" w14:textId="72F36818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nil"/>
            </w:tcBorders>
            <w:shd w:val="clear" w:color="auto" w:fill="E7E6E6" w:themeFill="background2"/>
            <w:vAlign w:val="center"/>
          </w:tcPr>
          <w:p w14:paraId="05C7E16F" w14:textId="5D9B3528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77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59FE8" w14:textId="77777777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A452CD2" w14:textId="137E2322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37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AD532B5" w14:textId="69169422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80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000708FF" w14:textId="223DD2D1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28F0DDCE" w14:textId="38CD5612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129</w:t>
            </w:r>
          </w:p>
        </w:tc>
      </w:tr>
      <w:tr w:rsidR="00E83876" w:rsidRPr="003E2EE0" w14:paraId="677062D6" w14:textId="3B79E009" w:rsidTr="008D3308">
        <w:trPr>
          <w:trHeight w:val="283"/>
        </w:trPr>
        <w:tc>
          <w:tcPr>
            <w:tcW w:w="2836" w:type="dxa"/>
            <w:vAlign w:val="center"/>
          </w:tcPr>
          <w:p w14:paraId="0BF5015C" w14:textId="26389C94" w:rsidR="00E83876" w:rsidRPr="003E2EE0" w:rsidRDefault="00E83876" w:rsidP="008D3308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Cancelaciones ISTA</w:t>
            </w:r>
          </w:p>
        </w:tc>
        <w:tc>
          <w:tcPr>
            <w:tcW w:w="624" w:type="dxa"/>
            <w:vAlign w:val="center"/>
          </w:tcPr>
          <w:p w14:paraId="2F30A405" w14:textId="7B5AC59E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61</w:t>
            </w:r>
          </w:p>
        </w:tc>
        <w:tc>
          <w:tcPr>
            <w:tcW w:w="624" w:type="dxa"/>
            <w:vAlign w:val="center"/>
          </w:tcPr>
          <w:p w14:paraId="4ECD8F2A" w14:textId="42B4DA89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61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671D454A" w14:textId="7100E1CC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shd w:val="clear" w:color="auto" w:fill="E7E6E6" w:themeFill="background2"/>
            <w:vAlign w:val="center"/>
          </w:tcPr>
          <w:p w14:paraId="3D801365" w14:textId="3F77845A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122</w:t>
            </w:r>
          </w:p>
        </w:tc>
        <w:tc>
          <w:tcPr>
            <w:tcW w:w="624" w:type="dxa"/>
            <w:vAlign w:val="center"/>
          </w:tcPr>
          <w:p w14:paraId="050D01D9" w14:textId="37BFFB1F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15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6E4DDF1C" w14:textId="22022916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16</w:t>
            </w:r>
          </w:p>
        </w:tc>
        <w:tc>
          <w:tcPr>
            <w:tcW w:w="624" w:type="dxa"/>
            <w:vAlign w:val="center"/>
          </w:tcPr>
          <w:p w14:paraId="5AE49D1A" w14:textId="7AD876B2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shd w:val="clear" w:color="auto" w:fill="E7E6E6" w:themeFill="background2"/>
            <w:vAlign w:val="center"/>
          </w:tcPr>
          <w:p w14:paraId="773A1972" w14:textId="7E296757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31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1AED1E76" w14:textId="79E9158D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18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07B5631A" w14:textId="18FC1CE4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22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5BCE2BAA" w14:textId="71C64569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E2EE0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nil"/>
            </w:tcBorders>
            <w:shd w:val="clear" w:color="auto" w:fill="E7E6E6" w:themeFill="background2"/>
            <w:vAlign w:val="center"/>
          </w:tcPr>
          <w:p w14:paraId="6D2B2C50" w14:textId="6117741B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9F1107">
              <w:rPr>
                <w:rFonts w:ascii="Museo 300" w:hAnsi="Museo 300"/>
                <w:b/>
                <w:sz w:val="18"/>
                <w:szCs w:val="18"/>
              </w:rPr>
              <w:t>40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323E6" w14:textId="77777777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D948339" w14:textId="386BC895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94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57B0643" w14:textId="19FAC004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99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6BAC0909" w14:textId="43A522A8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41E39029" w14:textId="312F72A1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193</w:t>
            </w:r>
          </w:p>
        </w:tc>
      </w:tr>
      <w:tr w:rsidR="00E83876" w:rsidRPr="003E2EE0" w14:paraId="016323E4" w14:textId="521E5254" w:rsidTr="008D3308">
        <w:trPr>
          <w:trHeight w:val="283"/>
        </w:trPr>
        <w:tc>
          <w:tcPr>
            <w:tcW w:w="2836" w:type="dxa"/>
            <w:vAlign w:val="center"/>
          </w:tcPr>
          <w:p w14:paraId="3A52199C" w14:textId="3CCECB95" w:rsidR="00E83876" w:rsidRPr="003E2EE0" w:rsidRDefault="00E83876" w:rsidP="008D3308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624" w:type="dxa"/>
            <w:vAlign w:val="center"/>
          </w:tcPr>
          <w:p w14:paraId="4393346A" w14:textId="2B06897C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186</w:t>
            </w:r>
          </w:p>
        </w:tc>
        <w:tc>
          <w:tcPr>
            <w:tcW w:w="624" w:type="dxa"/>
            <w:vAlign w:val="center"/>
          </w:tcPr>
          <w:p w14:paraId="1C4A3F72" w14:textId="34D5226E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180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0DD14319" w14:textId="6F969B44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9F1107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80" w:type="dxa"/>
            <w:shd w:val="clear" w:color="auto" w:fill="E7E6E6" w:themeFill="background2"/>
            <w:vAlign w:val="center"/>
          </w:tcPr>
          <w:p w14:paraId="0CED29A4" w14:textId="7FCF8094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378</w:t>
            </w:r>
          </w:p>
        </w:tc>
        <w:tc>
          <w:tcPr>
            <w:tcW w:w="624" w:type="dxa"/>
            <w:vAlign w:val="center"/>
          </w:tcPr>
          <w:p w14:paraId="00614E08" w14:textId="6C1BBAB9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35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6E47C85" w14:textId="47EEFB19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53</w:t>
            </w:r>
          </w:p>
        </w:tc>
        <w:tc>
          <w:tcPr>
            <w:tcW w:w="624" w:type="dxa"/>
            <w:vAlign w:val="center"/>
          </w:tcPr>
          <w:p w14:paraId="34FDC98C" w14:textId="55072E1A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shd w:val="clear" w:color="auto" w:fill="E7E6E6" w:themeFill="background2"/>
            <w:vAlign w:val="center"/>
          </w:tcPr>
          <w:p w14:paraId="2F8EA05C" w14:textId="13AB7213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88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10BC7EB5" w14:textId="663B41AB" w:rsidR="00E83876" w:rsidRPr="003E2EE0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86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46561B16" w14:textId="0A53202E" w:rsidR="00E83876" w:rsidRPr="008D3308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152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14:paraId="09737893" w14:textId="5E61BA77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8D3308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3E64CB82" w14:textId="32063D22" w:rsidR="00E83876" w:rsidRPr="009F1107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238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7325A" w14:textId="77777777" w:rsidR="00E83876" w:rsidRDefault="00E83876" w:rsidP="008D330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0494DC2" w14:textId="044D5E0A" w:rsidR="00E83876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307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4739053C" w14:textId="271D470D" w:rsidR="00E83876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385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718AAF14" w14:textId="293B9803" w:rsidR="00E83876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706B7BC3" w14:textId="6E438035" w:rsidR="00E83876" w:rsidRDefault="00E83876" w:rsidP="008D330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 w:cs="Calibri"/>
                <w:b/>
                <w:bCs/>
                <w:color w:val="000000"/>
                <w:sz w:val="18"/>
                <w:szCs w:val="18"/>
              </w:rPr>
              <w:t>704</w:t>
            </w:r>
          </w:p>
        </w:tc>
      </w:tr>
    </w:tbl>
    <w:p w14:paraId="2B9B828F" w14:textId="23429EFB" w:rsidR="00E83876" w:rsidRPr="00B8251E" w:rsidRDefault="00E83876" w:rsidP="002D7EE5">
      <w:pPr>
        <w:pStyle w:val="Textonotapie"/>
        <w:jc w:val="both"/>
        <w:rPr>
          <w:sz w:val="18"/>
          <w:szCs w:val="18"/>
        </w:rPr>
      </w:pPr>
      <w:r>
        <w:rPr>
          <w:rFonts w:ascii="Museo 300" w:hAnsi="Museo 300"/>
          <w:sz w:val="18"/>
          <w:szCs w:val="18"/>
        </w:rPr>
        <w:t>M= Mujeres; H= Hombres</w:t>
      </w:r>
    </w:p>
  </w:footnote>
  <w:footnote w:id="53">
    <w:p w14:paraId="55AC92B9" w14:textId="0A95CE36" w:rsidR="00E83876" w:rsidRPr="00B30ACF" w:rsidRDefault="00E83876" w:rsidP="00B30ACF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30ACF">
        <w:rPr>
          <w:rStyle w:val="Refdenotaalpie"/>
          <w:rFonts w:ascii="Museo 300" w:hAnsi="Museo 300"/>
        </w:rPr>
        <w:footnoteRef/>
      </w:r>
      <w:r w:rsidRPr="00B30ACF">
        <w:rPr>
          <w:rFonts w:ascii="Museo 300" w:hAnsi="Museo 300"/>
          <w:sz w:val="18"/>
          <w:szCs w:val="18"/>
        </w:rPr>
        <w:t xml:space="preserve"> Se exponen algunas acciones realizadas en el trimestre:</w:t>
      </w:r>
    </w:p>
    <w:p w14:paraId="51FF10B1" w14:textId="3B06D425" w:rsidR="00E83876" w:rsidRPr="00B30ACF" w:rsidRDefault="00E83876" w:rsidP="00B30ACF">
      <w:pPr>
        <w:pStyle w:val="Textonotapie"/>
        <w:numPr>
          <w:ilvl w:val="0"/>
          <w:numId w:val="15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B30ACF">
        <w:rPr>
          <w:rFonts w:ascii="Museo 300" w:hAnsi="Museo 300"/>
          <w:sz w:val="18"/>
          <w:szCs w:val="18"/>
        </w:rPr>
        <w:t xml:space="preserve">CETIA I: Socialización para trabajo en conjunto con CENTA en lo relacionado a los programas de SIAF y SIAC. </w:t>
      </w:r>
    </w:p>
    <w:p w14:paraId="30149388" w14:textId="2E4DB7C0" w:rsidR="00E83876" w:rsidRDefault="00E83876" w:rsidP="00B30ACF">
      <w:pPr>
        <w:pStyle w:val="Textonotapie"/>
        <w:numPr>
          <w:ilvl w:val="0"/>
          <w:numId w:val="15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B30ACF">
        <w:rPr>
          <w:rFonts w:ascii="Museo 300" w:hAnsi="Museo 300"/>
          <w:sz w:val="18"/>
          <w:szCs w:val="18"/>
        </w:rPr>
        <w:t>CETIA IV: Participación de 32 mujeres y 16 hombres en el desarrollo de capacitaciones en las Escuelas de Campo en la construcción de la Ganadería Bovina en El Salvador en conjunto con IICA en Ciudad Barrios San Miguel y La Maltez, San Alejo, La Unión.</w:t>
      </w:r>
    </w:p>
    <w:p w14:paraId="348EC72E" w14:textId="77777777" w:rsidR="00E83876" w:rsidRPr="00E234D8" w:rsidRDefault="00E83876" w:rsidP="00E234D8">
      <w:pPr>
        <w:pStyle w:val="Textonotapie"/>
        <w:ind w:left="284"/>
        <w:jc w:val="both"/>
        <w:rPr>
          <w:rFonts w:ascii="Museo 300" w:hAnsi="Museo 300"/>
          <w:sz w:val="10"/>
          <w:szCs w:val="10"/>
        </w:rPr>
      </w:pPr>
    </w:p>
  </w:footnote>
  <w:footnote w:id="54">
    <w:p w14:paraId="2802C166" w14:textId="2132C327" w:rsidR="00E83876" w:rsidRDefault="00E83876" w:rsidP="00B30ACF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30ACF">
        <w:rPr>
          <w:rStyle w:val="Refdenotaalpie"/>
          <w:rFonts w:ascii="Museo 300" w:hAnsi="Museo 300"/>
        </w:rPr>
        <w:footnoteRef/>
      </w:r>
      <w:r w:rsidRPr="00B30ACF">
        <w:rPr>
          <w:rFonts w:ascii="Museo 300" w:hAnsi="Museo 300"/>
        </w:rPr>
        <w:t xml:space="preserve"> </w:t>
      </w:r>
      <w:r w:rsidRPr="00B30ACF">
        <w:rPr>
          <w:rFonts w:ascii="Museo 300" w:hAnsi="Museo 300"/>
          <w:sz w:val="18"/>
          <w:szCs w:val="18"/>
        </w:rPr>
        <w:t>En el mes de septiembre se reporta la capacitación en Comunidad San José Las Flores, Zacatecoluca, La Paz.</w:t>
      </w:r>
    </w:p>
    <w:p w14:paraId="647BFB63" w14:textId="77777777" w:rsidR="00E83876" w:rsidRPr="00E234D8" w:rsidRDefault="00E83876" w:rsidP="00B30ACF">
      <w:pPr>
        <w:pStyle w:val="Textonotapie"/>
        <w:jc w:val="both"/>
        <w:rPr>
          <w:rFonts w:ascii="Museo 300" w:hAnsi="Museo 300"/>
          <w:sz w:val="10"/>
          <w:szCs w:val="10"/>
        </w:rPr>
      </w:pPr>
    </w:p>
  </w:footnote>
  <w:footnote w:id="55">
    <w:p w14:paraId="56ADAC2B" w14:textId="4BB16DBD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 w:rsidRPr="00B30ACF">
        <w:rPr>
          <w:rStyle w:val="Refdenotaalpie"/>
          <w:rFonts w:ascii="Museo 300" w:hAnsi="Museo 300"/>
        </w:rPr>
        <w:footnoteRef/>
      </w:r>
      <w:r w:rsidRPr="00B30ACF">
        <w:rPr>
          <w:rFonts w:ascii="Museo 300" w:hAnsi="Museo 300"/>
          <w:sz w:val="18"/>
          <w:szCs w:val="18"/>
        </w:rPr>
        <w:t xml:space="preserve"> E</w:t>
      </w:r>
      <w:r>
        <w:rPr>
          <w:rFonts w:ascii="Museo 300" w:hAnsi="Museo 300"/>
          <w:sz w:val="18"/>
          <w:szCs w:val="18"/>
        </w:rPr>
        <w:t>l acumulado en capacitaciones para huertos familiares se expone a continuación:</w:t>
      </w:r>
    </w:p>
    <w:tbl>
      <w:tblPr>
        <w:tblW w:w="488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430"/>
        <w:gridCol w:w="421"/>
        <w:gridCol w:w="451"/>
        <w:gridCol w:w="574"/>
        <w:gridCol w:w="568"/>
        <w:gridCol w:w="584"/>
        <w:gridCol w:w="566"/>
        <w:gridCol w:w="574"/>
        <w:gridCol w:w="566"/>
        <w:gridCol w:w="540"/>
        <w:gridCol w:w="581"/>
        <w:gridCol w:w="553"/>
        <w:gridCol w:w="451"/>
        <w:gridCol w:w="433"/>
        <w:gridCol w:w="449"/>
        <w:gridCol w:w="500"/>
        <w:gridCol w:w="426"/>
        <w:gridCol w:w="528"/>
        <w:gridCol w:w="250"/>
        <w:gridCol w:w="737"/>
        <w:gridCol w:w="581"/>
        <w:gridCol w:w="716"/>
      </w:tblGrid>
      <w:tr w:rsidR="00E83876" w:rsidRPr="002E0D4B" w14:paraId="4F6280CD" w14:textId="77777777" w:rsidTr="002D7EE5">
        <w:trPr>
          <w:trHeight w:val="227"/>
        </w:trPr>
        <w:tc>
          <w:tcPr>
            <w:tcW w:w="497" w:type="pct"/>
            <w:vMerge w:val="restar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0ECC958D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CETIA</w:t>
            </w:r>
          </w:p>
        </w:tc>
        <w:tc>
          <w:tcPr>
            <w:tcW w:w="511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5991FEFD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Febrero</w:t>
            </w:r>
          </w:p>
        </w:tc>
        <w:tc>
          <w:tcPr>
            <w:tcW w:w="677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50F015A9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 xml:space="preserve">Marzo </w:t>
            </w:r>
          </w:p>
        </w:tc>
        <w:tc>
          <w:tcPr>
            <w:tcW w:w="669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257BE7D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Abril</w:t>
            </w:r>
          </w:p>
        </w:tc>
        <w:tc>
          <w:tcPr>
            <w:tcW w:w="657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1D7AB93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Mayo</w:t>
            </w:r>
          </w:p>
        </w:tc>
        <w:tc>
          <w:tcPr>
            <w:tcW w:w="523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08213C98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Junio</w:t>
            </w:r>
          </w:p>
        </w:tc>
        <w:tc>
          <w:tcPr>
            <w:tcW w:w="570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7E1E481D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Septiembre</w:t>
            </w:r>
          </w:p>
        </w:tc>
        <w:tc>
          <w:tcPr>
            <w:tcW w:w="98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AC189E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 </w:t>
            </w:r>
          </w:p>
        </w:tc>
        <w:tc>
          <w:tcPr>
            <w:tcW w:w="798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DD354A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Total</w:t>
            </w:r>
          </w:p>
        </w:tc>
      </w:tr>
      <w:tr w:rsidR="00E83876" w:rsidRPr="002E0D4B" w14:paraId="437019B6" w14:textId="77777777" w:rsidTr="002D7EE5">
        <w:trPr>
          <w:trHeight w:val="227"/>
        </w:trPr>
        <w:tc>
          <w:tcPr>
            <w:tcW w:w="497" w:type="pct"/>
            <w:vMerge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</w:tcPr>
          <w:p w14:paraId="10F409EC" w14:textId="77777777" w:rsidR="00E83876" w:rsidRPr="002E0D4B" w:rsidRDefault="00E83876" w:rsidP="002E0D4B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D2D673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M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1DDA9E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H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FCD008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T*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69A188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M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0ACCD7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H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05210F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Cs/>
                <w:color w:val="000000"/>
                <w:sz w:val="18"/>
                <w:szCs w:val="18"/>
                <w:lang w:val="es-MX" w:eastAsia="es-SV"/>
              </w:rPr>
              <w:t>T*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7618DF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M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48F824A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H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08610A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Cs/>
                <w:color w:val="000000"/>
                <w:sz w:val="18"/>
                <w:szCs w:val="18"/>
                <w:lang w:val="es-MX" w:eastAsia="es-SV"/>
              </w:rPr>
              <w:t>T*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23979E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M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205BB2D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H</w:t>
            </w: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0EA9E28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T*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3C2167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M</w:t>
            </w:r>
          </w:p>
        </w:tc>
        <w:tc>
          <w:tcPr>
            <w:tcW w:w="17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7E3791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H</w:t>
            </w:r>
          </w:p>
        </w:tc>
        <w:tc>
          <w:tcPr>
            <w:tcW w:w="17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CAA30B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T*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81CAF61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M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F810B94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H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4A629F9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T*</w:t>
            </w:r>
          </w:p>
        </w:tc>
        <w:tc>
          <w:tcPr>
            <w:tcW w:w="98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5A4FD0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58B47D6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M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B4FBE3A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H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D41769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T*</w:t>
            </w:r>
          </w:p>
        </w:tc>
      </w:tr>
      <w:tr w:rsidR="00E83876" w:rsidRPr="002E0D4B" w14:paraId="3A68D2CE" w14:textId="77777777" w:rsidTr="002D7EE5">
        <w:trPr>
          <w:trHeight w:val="227"/>
        </w:trPr>
        <w:tc>
          <w:tcPr>
            <w:tcW w:w="497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E972931" w14:textId="77777777" w:rsidR="00E83876" w:rsidRPr="002E0D4B" w:rsidRDefault="00E83876" w:rsidP="002E0D4B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I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81420F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742116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CA27C8D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09108CA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163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70ADF8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113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72D6BE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276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492139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61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305DC4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44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2DF41A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105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9E6FC5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D6C51F4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4</w:t>
            </w: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F90D32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200A2D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D748DCA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B705D3F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0B602C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195F579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0F6E09F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98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A142068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12C1E2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48DBF6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161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CF55274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val="es-MX" w:eastAsia="es-SV"/>
              </w:rPr>
              <w:t>400</w:t>
            </w:r>
          </w:p>
        </w:tc>
      </w:tr>
      <w:tr w:rsidR="00E83876" w:rsidRPr="002E0D4B" w14:paraId="21ACE995" w14:textId="77777777" w:rsidTr="002D7EE5">
        <w:trPr>
          <w:trHeight w:val="227"/>
        </w:trPr>
        <w:tc>
          <w:tcPr>
            <w:tcW w:w="497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26BF82F" w14:textId="77777777" w:rsidR="00E83876" w:rsidRPr="002E0D4B" w:rsidRDefault="00E83876" w:rsidP="002E0D4B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ISTA Central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31D0AA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C2D770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73B9498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3C0514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82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3FAE44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30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B13C58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112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08D377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73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4949F7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33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4B6D25A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106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4B0A808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58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82AEC8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49</w:t>
            </w: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1C01A81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1C5BA8D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40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9929E7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39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8D5528F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79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ACCF4F1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3DD95D9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6CA669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98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DCDC67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A44358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5C72609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40AE98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val="es-MX" w:eastAsia="es-SV"/>
              </w:rPr>
              <w:t>404</w:t>
            </w:r>
          </w:p>
        </w:tc>
      </w:tr>
      <w:tr w:rsidR="00E83876" w:rsidRPr="002E0D4B" w14:paraId="7E60CA0A" w14:textId="77777777" w:rsidTr="002D7EE5">
        <w:trPr>
          <w:trHeight w:val="227"/>
        </w:trPr>
        <w:tc>
          <w:tcPr>
            <w:tcW w:w="497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189CC4E" w14:textId="77777777" w:rsidR="00E83876" w:rsidRPr="002E0D4B" w:rsidRDefault="00E83876" w:rsidP="002E0D4B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III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E6F714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23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459795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41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79043E6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489AF7A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89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11DA01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116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893FBE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205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033D3CA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73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F50C46D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49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88C4D7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122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985574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B711DD8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D92E16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6DD0E18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972900D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B0D1AB1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0C5B53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BC5F2A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3FB7559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18</w:t>
            </w:r>
          </w:p>
        </w:tc>
        <w:tc>
          <w:tcPr>
            <w:tcW w:w="98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0D18809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15C9DA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9190E7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14C1225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val="es-MX" w:eastAsia="es-SV"/>
              </w:rPr>
              <w:t>421</w:t>
            </w:r>
          </w:p>
        </w:tc>
      </w:tr>
      <w:tr w:rsidR="00E83876" w:rsidRPr="002E0D4B" w14:paraId="5AF605D5" w14:textId="77777777" w:rsidTr="002D7EE5">
        <w:trPr>
          <w:trHeight w:val="227"/>
        </w:trPr>
        <w:tc>
          <w:tcPr>
            <w:tcW w:w="497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233CF1A" w14:textId="77777777" w:rsidR="00E83876" w:rsidRPr="002E0D4B" w:rsidRDefault="00E83876" w:rsidP="002E0D4B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IV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89D00D1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A35531A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AC1EBF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C86C65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45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974B0E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70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CB2928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115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9AB7F36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53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33C095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57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1403151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6B0C5E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6A5ABE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71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CBF929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103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C68232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21A00D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A9DFD6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A0E7FE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94E937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67B48E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98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2A9244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DE2A26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130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A7BEEC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198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F842116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val="es-MX" w:eastAsia="es-SV"/>
              </w:rPr>
              <w:t>328</w:t>
            </w:r>
          </w:p>
        </w:tc>
      </w:tr>
      <w:tr w:rsidR="00E83876" w:rsidRPr="002E0D4B" w14:paraId="7F765941" w14:textId="77777777" w:rsidTr="002D7EE5">
        <w:trPr>
          <w:trHeight w:val="227"/>
        </w:trPr>
        <w:tc>
          <w:tcPr>
            <w:tcW w:w="497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B4AA91A" w14:textId="77777777" w:rsidR="00E83876" w:rsidRPr="002E0D4B" w:rsidRDefault="00E83876" w:rsidP="002E0D4B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IV Usulután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A46136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D64134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344DDC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3FD7B68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49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E740345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  <w:t>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3AE5AA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108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2D8009F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95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39CB2B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85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D8035D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A9DAD5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E103D78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79</w:t>
            </w: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013146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138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701F41A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0FE76FF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D27B72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7AB2F7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D47A4D1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08ACA8F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98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789814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1306206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203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82D4317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223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B73AB1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val="es-MX" w:eastAsia="es-SV"/>
              </w:rPr>
              <w:t>426</w:t>
            </w:r>
          </w:p>
        </w:tc>
      </w:tr>
      <w:tr w:rsidR="00E83876" w:rsidRPr="002E0D4B" w14:paraId="2C8DBDA5" w14:textId="77777777" w:rsidTr="002D7EE5">
        <w:trPr>
          <w:trHeight w:val="227"/>
        </w:trPr>
        <w:tc>
          <w:tcPr>
            <w:tcW w:w="497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A4B07A6" w14:textId="77777777" w:rsidR="00E83876" w:rsidRPr="002E0D4B" w:rsidRDefault="00E83876" w:rsidP="002E0D4B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8"/>
                <w:szCs w:val="18"/>
                <w:lang w:val="es-MX" w:eastAsia="es-SV"/>
              </w:rPr>
              <w:t>Total</w:t>
            </w:r>
          </w:p>
        </w:tc>
        <w:tc>
          <w:tcPr>
            <w:tcW w:w="16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B716105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7A3BE14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41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FBFE72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01272A5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428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EC4EA5F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388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36034D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816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CD7554B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355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BF02BDC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268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7CF7C72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623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DE62669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15C73DF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205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2D5F0E0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379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486AA6D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40</w:t>
            </w:r>
          </w:p>
        </w:tc>
        <w:tc>
          <w:tcPr>
            <w:tcW w:w="17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D44E466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39</w:t>
            </w:r>
          </w:p>
        </w:tc>
        <w:tc>
          <w:tcPr>
            <w:tcW w:w="17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6FAFDDD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79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5E9D4D6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696EF83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76F18EE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18</w:t>
            </w:r>
          </w:p>
        </w:tc>
        <w:tc>
          <w:tcPr>
            <w:tcW w:w="98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C1C3FF9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8"/>
                <w:szCs w:val="18"/>
                <w:lang w:val="es-MX" w:eastAsia="es-SV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2CF014F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val="es-MX" w:eastAsia="es-SV"/>
              </w:rPr>
              <w:t>1,038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A7202F9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val="es-MX" w:eastAsia="es-SV"/>
              </w:rPr>
              <w:t>941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2E8EB0A" w14:textId="77777777" w:rsidR="00E83876" w:rsidRPr="002E0D4B" w:rsidRDefault="00E83876" w:rsidP="002E0D4B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color w:val="000000"/>
                <w:sz w:val="18"/>
                <w:szCs w:val="18"/>
                <w:lang w:val="es-MX" w:eastAsia="es-SV"/>
              </w:rPr>
              <w:t>1,979</w:t>
            </w:r>
          </w:p>
        </w:tc>
      </w:tr>
    </w:tbl>
    <w:p w14:paraId="643BB72C" w14:textId="34489115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>
        <w:rPr>
          <w:rFonts w:ascii="Museo 300" w:hAnsi="Museo 300"/>
          <w:sz w:val="18"/>
          <w:szCs w:val="18"/>
        </w:rPr>
        <w:t>M= Mujeres; H= Hombres; T* =Total</w:t>
      </w:r>
    </w:p>
    <w:p w14:paraId="12C76433" w14:textId="491D84C3" w:rsidR="00E83876" w:rsidRPr="0012766D" w:rsidRDefault="00E83876" w:rsidP="004C7E04">
      <w:pPr>
        <w:pStyle w:val="Textonotapie"/>
        <w:tabs>
          <w:tab w:val="left" w:pos="1170"/>
        </w:tabs>
        <w:rPr>
          <w:rFonts w:ascii="Museo 300" w:hAnsi="Museo 300"/>
          <w:sz w:val="18"/>
          <w:szCs w:val="18"/>
        </w:rPr>
      </w:pPr>
    </w:p>
  </w:footnote>
  <w:footnote w:id="56">
    <w:p w14:paraId="44ABE46D" w14:textId="347AC973" w:rsidR="00E83876" w:rsidRPr="00E854B0" w:rsidRDefault="00E83876" w:rsidP="00F076E1">
      <w:pPr>
        <w:pStyle w:val="Textonotapie"/>
        <w:rPr>
          <w:rFonts w:ascii="Museo 300" w:hAnsi="Museo 300"/>
          <w:sz w:val="18"/>
          <w:szCs w:val="18"/>
        </w:rPr>
      </w:pPr>
      <w:r w:rsidRPr="00E854B0">
        <w:rPr>
          <w:rStyle w:val="Refdenotaalpie"/>
          <w:rFonts w:ascii="Museo 300" w:hAnsi="Museo 300"/>
        </w:rPr>
        <w:footnoteRef/>
      </w:r>
      <w:r w:rsidRPr="00E854B0">
        <w:rPr>
          <w:rFonts w:ascii="Museo 300" w:hAnsi="Museo 300"/>
        </w:rPr>
        <w:t xml:space="preserve"> </w:t>
      </w:r>
      <w:r w:rsidRPr="00E854B0">
        <w:rPr>
          <w:rFonts w:ascii="Museo 300" w:hAnsi="Museo 300"/>
          <w:sz w:val="18"/>
          <w:szCs w:val="18"/>
        </w:rPr>
        <w:t>El acumulado en capacitaciones SIAF se expone a continuación:</w:t>
      </w:r>
    </w:p>
    <w:tbl>
      <w:tblPr>
        <w:tblW w:w="438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5"/>
        <w:gridCol w:w="574"/>
        <w:gridCol w:w="568"/>
        <w:gridCol w:w="586"/>
        <w:gridCol w:w="565"/>
        <w:gridCol w:w="574"/>
        <w:gridCol w:w="565"/>
        <w:gridCol w:w="540"/>
        <w:gridCol w:w="581"/>
        <w:gridCol w:w="554"/>
        <w:gridCol w:w="451"/>
        <w:gridCol w:w="433"/>
        <w:gridCol w:w="451"/>
        <w:gridCol w:w="499"/>
        <w:gridCol w:w="426"/>
        <w:gridCol w:w="529"/>
        <w:gridCol w:w="249"/>
        <w:gridCol w:w="737"/>
        <w:gridCol w:w="581"/>
        <w:gridCol w:w="714"/>
      </w:tblGrid>
      <w:tr w:rsidR="00E83876" w:rsidRPr="00E854B0" w14:paraId="05753A0E" w14:textId="77777777" w:rsidTr="00E854B0">
        <w:trPr>
          <w:trHeight w:val="113"/>
        </w:trPr>
        <w:tc>
          <w:tcPr>
            <w:tcW w:w="553" w:type="pct"/>
            <w:vMerge w:val="restar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3B4604DE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CETIA</w:t>
            </w:r>
          </w:p>
        </w:tc>
        <w:tc>
          <w:tcPr>
            <w:tcW w:w="755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0716FB8E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 xml:space="preserve">Marzo </w:t>
            </w:r>
          </w:p>
        </w:tc>
        <w:tc>
          <w:tcPr>
            <w:tcW w:w="745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17BD34DB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Abril</w:t>
            </w:r>
          </w:p>
        </w:tc>
        <w:tc>
          <w:tcPr>
            <w:tcW w:w="732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50A166DC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Mayo</w:t>
            </w:r>
          </w:p>
        </w:tc>
        <w:tc>
          <w:tcPr>
            <w:tcW w:w="583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5AF3F3B1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Junio</w:t>
            </w:r>
          </w:p>
        </w:tc>
        <w:tc>
          <w:tcPr>
            <w:tcW w:w="635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5BD8AB1C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Septiembre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2293AE6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888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2C54859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Total</w:t>
            </w:r>
          </w:p>
        </w:tc>
      </w:tr>
      <w:tr w:rsidR="00E83876" w:rsidRPr="00E854B0" w14:paraId="60181CF2" w14:textId="77777777" w:rsidTr="00E854B0">
        <w:trPr>
          <w:trHeight w:val="113"/>
        </w:trPr>
        <w:tc>
          <w:tcPr>
            <w:tcW w:w="553" w:type="pct"/>
            <w:vMerge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</w:tcPr>
          <w:p w14:paraId="7D40D5A4" w14:textId="77777777" w:rsidR="00E83876" w:rsidRPr="002E0D4B" w:rsidRDefault="00E83876" w:rsidP="00E854B0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F583F3D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77EF6A8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CC9494C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10DC046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7962B33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7042157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47FC9F7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573EDE1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B79D92E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C8DB113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2CEE704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681585F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B281F22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D3F4765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FA2EB31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825C098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B5A628E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583CB88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C241A78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</w:tr>
      <w:tr w:rsidR="00E83876" w:rsidRPr="00E854B0" w14:paraId="6DB34F52" w14:textId="77777777" w:rsidTr="00E854B0">
        <w:trPr>
          <w:trHeight w:val="113"/>
        </w:trPr>
        <w:tc>
          <w:tcPr>
            <w:tcW w:w="553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81B6854" w14:textId="77777777" w:rsidR="00E83876" w:rsidRPr="002E0D4B" w:rsidRDefault="00E83876" w:rsidP="00E854B0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A424AC3" w14:textId="569144BA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C3AE445" w14:textId="77BCE585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A540534" w14:textId="2C4D88C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4588970" w14:textId="2A4B622B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39D5698" w14:textId="46F8269E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60FD4F2" w14:textId="2D25D5DB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8690595" w14:textId="0BB7718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007EB69" w14:textId="22EC4F9F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ADF0385" w14:textId="39E83DCD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896E021" w14:textId="6169D8B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F213185" w14:textId="180A9C13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775ABDD" w14:textId="58574F6B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84EEA05" w14:textId="019392F9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6748627" w14:textId="07587149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F4B52D1" w14:textId="52B5356F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7B51528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8F99BB0" w14:textId="612E83E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AD687F5" w14:textId="4303C7A4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32A6D63" w14:textId="6541A40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b/>
                <w:color w:val="000000"/>
                <w:sz w:val="17"/>
                <w:szCs w:val="17"/>
                <w:lang w:val="es-MX"/>
              </w:rPr>
              <w:t>0</w:t>
            </w:r>
          </w:p>
        </w:tc>
      </w:tr>
      <w:tr w:rsidR="00E83876" w:rsidRPr="00E854B0" w14:paraId="1529439B" w14:textId="77777777" w:rsidTr="00E854B0">
        <w:trPr>
          <w:trHeight w:val="113"/>
        </w:trPr>
        <w:tc>
          <w:tcPr>
            <w:tcW w:w="553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2F6ED42" w14:textId="77777777" w:rsidR="00E83876" w:rsidRPr="002E0D4B" w:rsidRDefault="00E83876" w:rsidP="00E854B0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ISTA Central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DDEB0C6" w14:textId="1ADA8BF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330A92B" w14:textId="5A8DB62D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CD6BF98" w14:textId="5D6F7515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581166B" w14:textId="40A96D65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445C570" w14:textId="49C02DBE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3B426DC" w14:textId="75E3C13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143C992" w14:textId="25D9F246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098C56D" w14:textId="15423CE4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FDAA2D6" w14:textId="4C9F55A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1A5ED73" w14:textId="4D5C45A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592FD9D" w14:textId="4E93E9D4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31849A8" w14:textId="59763244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5CE53E6" w14:textId="31457589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7757C4A" w14:textId="285E5CD8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12E1CA5" w14:textId="2CA80C9C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10D9FCA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2B7C48E" w14:textId="2C7D3952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EFC2997" w14:textId="15A8F82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AD47F6E" w14:textId="5B2C68D8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b/>
                <w:color w:val="000000"/>
                <w:sz w:val="17"/>
                <w:szCs w:val="17"/>
                <w:lang w:val="es-MX"/>
              </w:rPr>
              <w:t>10</w:t>
            </w:r>
          </w:p>
        </w:tc>
      </w:tr>
      <w:tr w:rsidR="00E83876" w:rsidRPr="00E854B0" w14:paraId="15D9A851" w14:textId="77777777" w:rsidTr="00E854B0">
        <w:trPr>
          <w:trHeight w:val="113"/>
        </w:trPr>
        <w:tc>
          <w:tcPr>
            <w:tcW w:w="553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B133DF7" w14:textId="77777777" w:rsidR="00E83876" w:rsidRPr="002E0D4B" w:rsidRDefault="00E83876" w:rsidP="00E854B0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III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476311C" w14:textId="6D064D82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546C6E1" w14:textId="7B3C9A2F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748790E" w14:textId="5333E88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2590DB1" w14:textId="74DC0C7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D6EFFAB" w14:textId="0A0FF37A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652F7B8" w14:textId="0B3EDF65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7F63B50" w14:textId="347B893C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C4E545D" w14:textId="507B06E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40747A2" w14:textId="60A27012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653CF25" w14:textId="1DEDC27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83E8840" w14:textId="24D78AAD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1FDAF81" w14:textId="3C48CA6C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C42C0CD" w14:textId="0BF58CAE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7EB699D" w14:textId="5D09A61A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6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D3F90A9" w14:textId="7776C3D6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9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A9DA16D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C469A27" w14:textId="2AA08429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B94B5EB" w14:textId="37BAADEB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313B37E" w14:textId="43F46FF2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b/>
                <w:color w:val="000000"/>
                <w:sz w:val="17"/>
                <w:szCs w:val="17"/>
                <w:lang w:val="es-MX"/>
              </w:rPr>
              <w:t>14</w:t>
            </w:r>
          </w:p>
        </w:tc>
      </w:tr>
      <w:tr w:rsidR="00E83876" w:rsidRPr="00E854B0" w14:paraId="1D7FF1BC" w14:textId="77777777" w:rsidTr="00E854B0">
        <w:trPr>
          <w:trHeight w:val="113"/>
        </w:trPr>
        <w:tc>
          <w:tcPr>
            <w:tcW w:w="553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A1AE019" w14:textId="77777777" w:rsidR="00E83876" w:rsidRPr="002E0D4B" w:rsidRDefault="00E83876" w:rsidP="00E854B0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IV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260B031" w14:textId="225D9CE3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254235D" w14:textId="6904236F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0DD7F46" w14:textId="74D19DB8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C688E20" w14:textId="1A24153B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2213878" w14:textId="7BAD2049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F801B14" w14:textId="49627979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09B8CAE" w14:textId="2A54114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A70D4D1" w14:textId="444EF5B9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5A11517" w14:textId="373559C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FB2F1EA" w14:textId="4FDA8CD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EF780B1" w14:textId="01678E2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810C23F" w14:textId="10F04179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5F8AA5A" w14:textId="3660890C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FAC12C4" w14:textId="4799F09E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758BB66" w14:textId="5013C09C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21A1BDC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EAB9EAA" w14:textId="6758B75A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8F2AE23" w14:textId="0E9D085E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10F280A" w14:textId="505BBC9A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b/>
                <w:color w:val="000000"/>
                <w:sz w:val="17"/>
                <w:szCs w:val="17"/>
                <w:lang w:val="es-MX"/>
              </w:rPr>
              <w:t>5</w:t>
            </w:r>
          </w:p>
        </w:tc>
      </w:tr>
      <w:tr w:rsidR="00E83876" w:rsidRPr="00E854B0" w14:paraId="7C30B328" w14:textId="77777777" w:rsidTr="00E854B0">
        <w:trPr>
          <w:trHeight w:val="113"/>
        </w:trPr>
        <w:tc>
          <w:tcPr>
            <w:tcW w:w="553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0697491" w14:textId="77777777" w:rsidR="00E83876" w:rsidRPr="002E0D4B" w:rsidRDefault="00E83876" w:rsidP="00E854B0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IV Usulután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E442497" w14:textId="0CB13F0F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73CA878" w14:textId="7A4081E3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D17E7EB" w14:textId="52029FDE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9292AE5" w14:textId="4619FD5A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B5F44DE" w14:textId="599E9CD4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0E1E2E5" w14:textId="76577089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4CA5AC3" w14:textId="779BEA64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208B027" w14:textId="379B50AC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25A7C52" w14:textId="36EBD17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4601975" w14:textId="007975D5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5BD4271" w14:textId="71A2EE9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8AAD7F1" w14:textId="2B291446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D2B3229" w14:textId="0A16738C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D30213F" w14:textId="422CD05A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A7812E8" w14:textId="19552F0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B79F76B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11592FF" w14:textId="657FFFED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3B51348" w14:textId="1EE4DFBC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4B19869" w14:textId="2A3660C5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b/>
                <w:color w:val="000000"/>
                <w:sz w:val="17"/>
                <w:szCs w:val="17"/>
                <w:lang w:val="es-MX"/>
              </w:rPr>
              <w:t>0</w:t>
            </w:r>
          </w:p>
        </w:tc>
      </w:tr>
      <w:tr w:rsidR="00E83876" w:rsidRPr="00E854B0" w14:paraId="1DC5E25F" w14:textId="77777777" w:rsidTr="00E854B0">
        <w:trPr>
          <w:trHeight w:val="113"/>
        </w:trPr>
        <w:tc>
          <w:tcPr>
            <w:tcW w:w="553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355FC84" w14:textId="77777777" w:rsidR="00E83876" w:rsidRPr="002E0D4B" w:rsidRDefault="00E83876" w:rsidP="00E854B0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Total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A5C90AF" w14:textId="2DD3FA9A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C277EC3" w14:textId="494B4306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236DBFB" w14:textId="14DB585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DA1D732" w14:textId="1C7C7655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4C956AF" w14:textId="069AB60B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B0F46ED" w14:textId="4142BB9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420B349" w14:textId="17D5846E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58AD268" w14:textId="2239E9CA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9B6C648" w14:textId="52C34AD5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9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3E1A495" w14:textId="01ACFD1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273953D" w14:textId="7E5D5810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73105FA" w14:textId="00650424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EBEFFDF" w14:textId="7E4423DF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06AD366" w14:textId="6A4D6AA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6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D3CAB2C" w14:textId="2ADEFAF8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color w:val="000000"/>
                <w:sz w:val="17"/>
                <w:szCs w:val="17"/>
                <w:lang w:val="es-MX"/>
              </w:rPr>
              <w:t>9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B7F9CE3" w14:textId="77777777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9B28B81" w14:textId="29F62F71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b/>
                <w:color w:val="000000"/>
                <w:sz w:val="17"/>
                <w:szCs w:val="17"/>
                <w:lang w:val="es-MX"/>
              </w:rPr>
              <w:t>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19EA1F0" w14:textId="230535A5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b/>
                <w:color w:val="000000"/>
                <w:sz w:val="17"/>
                <w:szCs w:val="17"/>
                <w:lang w:val="es-MX"/>
              </w:rPr>
              <w:t>12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DB7585E" w14:textId="6BD8457A" w:rsidR="00E83876" w:rsidRPr="002E0D4B" w:rsidRDefault="00E83876" w:rsidP="00E854B0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color w:val="000000"/>
                <w:sz w:val="17"/>
                <w:szCs w:val="17"/>
                <w:lang w:eastAsia="es-SV"/>
              </w:rPr>
            </w:pPr>
            <w:r w:rsidRPr="00E854B0">
              <w:rPr>
                <w:rFonts w:ascii="Museo 300" w:hAnsi="Museo 300" w:cs="Calibri"/>
                <w:b/>
                <w:color w:val="000000"/>
                <w:sz w:val="17"/>
                <w:szCs w:val="17"/>
                <w:lang w:val="es-MX"/>
              </w:rPr>
              <w:t>29</w:t>
            </w:r>
          </w:p>
        </w:tc>
      </w:tr>
    </w:tbl>
    <w:p w14:paraId="2BD2C66A" w14:textId="77777777" w:rsidR="00E83876" w:rsidRPr="00E854B0" w:rsidRDefault="00E83876">
      <w:pPr>
        <w:pStyle w:val="Textonotapie"/>
        <w:rPr>
          <w:rFonts w:ascii="Museo 300" w:hAnsi="Museo 300"/>
          <w:sz w:val="10"/>
          <w:szCs w:val="10"/>
        </w:rPr>
      </w:pPr>
    </w:p>
  </w:footnote>
  <w:footnote w:id="57">
    <w:p w14:paraId="2CE328D6" w14:textId="4B3229FE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 w:rsidRPr="00E854B0">
        <w:rPr>
          <w:rStyle w:val="Refdenotaalpie"/>
          <w:rFonts w:ascii="Museo 300" w:hAnsi="Museo 300"/>
        </w:rPr>
        <w:footnoteRef/>
      </w:r>
      <w:r w:rsidRPr="00E854B0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 xml:space="preserve">Los </w:t>
      </w:r>
      <w:r w:rsidRPr="00E854B0">
        <w:rPr>
          <w:rFonts w:ascii="Museo 300" w:hAnsi="Museo 300"/>
          <w:sz w:val="18"/>
          <w:szCs w:val="18"/>
        </w:rPr>
        <w:t>esfuerzos del personal técnico se encuentran enfocados en el establecimiento de los SIAF y SIAC</w:t>
      </w:r>
      <w:r>
        <w:rPr>
          <w:rFonts w:ascii="Museo 300" w:hAnsi="Museo 300"/>
          <w:sz w:val="18"/>
          <w:szCs w:val="18"/>
        </w:rPr>
        <w:t>, además que se tienen l</w:t>
      </w:r>
      <w:r w:rsidRPr="00E854B0">
        <w:rPr>
          <w:rFonts w:ascii="Museo 300" w:hAnsi="Museo 300"/>
          <w:sz w:val="18"/>
          <w:szCs w:val="18"/>
        </w:rPr>
        <w:t>imitantes de personal técnico</w:t>
      </w:r>
      <w:r>
        <w:rPr>
          <w:rFonts w:ascii="Museo 300" w:hAnsi="Museo 300"/>
          <w:sz w:val="18"/>
          <w:szCs w:val="18"/>
        </w:rPr>
        <w:t>.</w:t>
      </w:r>
    </w:p>
    <w:p w14:paraId="24647225" w14:textId="77777777" w:rsidR="00E83876" w:rsidRPr="00B4315F" w:rsidRDefault="00E83876">
      <w:pPr>
        <w:pStyle w:val="Textonotapie"/>
        <w:rPr>
          <w:rFonts w:ascii="Museo 300" w:hAnsi="Museo 300"/>
          <w:sz w:val="10"/>
          <w:szCs w:val="10"/>
        </w:rPr>
      </w:pPr>
    </w:p>
  </w:footnote>
  <w:footnote w:id="58">
    <w:p w14:paraId="39E5F03F" w14:textId="32132AF9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 w:rsidRPr="00E854B0">
        <w:rPr>
          <w:rStyle w:val="Refdenotaalpie"/>
          <w:rFonts w:ascii="Museo 300" w:hAnsi="Museo 300"/>
        </w:rPr>
        <w:footnoteRef/>
      </w:r>
      <w:r w:rsidRPr="00E854B0">
        <w:rPr>
          <w:rFonts w:ascii="Museo 300" w:hAnsi="Museo 300"/>
        </w:rPr>
        <w:t xml:space="preserve"> </w:t>
      </w:r>
      <w:r>
        <w:rPr>
          <w:rFonts w:ascii="Museo 300" w:hAnsi="Museo 300"/>
        </w:rPr>
        <w:t>El p</w:t>
      </w:r>
      <w:r w:rsidRPr="00B4315F">
        <w:rPr>
          <w:rFonts w:ascii="Museo 300" w:hAnsi="Museo 300"/>
          <w:sz w:val="18"/>
          <w:szCs w:val="18"/>
        </w:rPr>
        <w:t xml:space="preserve">ersonal técnico </w:t>
      </w:r>
      <w:r>
        <w:rPr>
          <w:rFonts w:ascii="Museo 300" w:hAnsi="Museo 300"/>
          <w:sz w:val="18"/>
          <w:szCs w:val="18"/>
        </w:rPr>
        <w:t xml:space="preserve">está </w:t>
      </w:r>
      <w:r w:rsidRPr="00B4315F">
        <w:rPr>
          <w:rFonts w:ascii="Museo 300" w:hAnsi="Museo 300"/>
          <w:sz w:val="18"/>
          <w:szCs w:val="18"/>
        </w:rPr>
        <w:t>destacado en el establecimiento de</w:t>
      </w:r>
      <w:r>
        <w:rPr>
          <w:rFonts w:ascii="Museo 300" w:hAnsi="Museo 300"/>
          <w:sz w:val="18"/>
          <w:szCs w:val="18"/>
        </w:rPr>
        <w:t xml:space="preserve"> los</w:t>
      </w:r>
      <w:r w:rsidRPr="00B4315F">
        <w:rPr>
          <w:rFonts w:ascii="Museo 300" w:hAnsi="Museo 300"/>
          <w:sz w:val="18"/>
          <w:szCs w:val="18"/>
        </w:rPr>
        <w:t xml:space="preserve"> SIAF y SIAC</w:t>
      </w:r>
      <w:r>
        <w:rPr>
          <w:rFonts w:ascii="Museo 300" w:hAnsi="Museo 300"/>
          <w:sz w:val="18"/>
          <w:szCs w:val="18"/>
        </w:rPr>
        <w:t>, aunado a ello, l</w:t>
      </w:r>
      <w:r w:rsidRPr="00B4315F">
        <w:rPr>
          <w:rFonts w:ascii="Museo 300" w:hAnsi="Museo 300"/>
          <w:sz w:val="18"/>
          <w:szCs w:val="18"/>
        </w:rPr>
        <w:t>a distribución de insumos no se ha realizado en su totalidad debido a las dificultades en los procesos de compra</w:t>
      </w:r>
      <w:r>
        <w:rPr>
          <w:rFonts w:ascii="Museo 300" w:hAnsi="Museo 300"/>
          <w:sz w:val="18"/>
          <w:szCs w:val="18"/>
        </w:rPr>
        <w:t>. No obstante se presenta a continuación las visitas técnicas realizadas:</w:t>
      </w:r>
    </w:p>
    <w:tbl>
      <w:tblPr>
        <w:tblW w:w="30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6"/>
        <w:gridCol w:w="532"/>
        <w:gridCol w:w="572"/>
        <w:gridCol w:w="545"/>
        <w:gridCol w:w="444"/>
        <w:gridCol w:w="452"/>
        <w:gridCol w:w="537"/>
        <w:gridCol w:w="489"/>
        <w:gridCol w:w="416"/>
        <w:gridCol w:w="522"/>
        <w:gridCol w:w="240"/>
        <w:gridCol w:w="729"/>
        <w:gridCol w:w="573"/>
        <w:gridCol w:w="702"/>
      </w:tblGrid>
      <w:tr w:rsidR="00E83876" w:rsidRPr="00E854B0" w14:paraId="7F587BA7" w14:textId="77777777" w:rsidTr="00E86B4E">
        <w:trPr>
          <w:trHeight w:val="113"/>
        </w:trPr>
        <w:tc>
          <w:tcPr>
            <w:tcW w:w="784" w:type="pct"/>
            <w:vMerge w:val="restar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12F6BEE4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CETIA</w:t>
            </w:r>
          </w:p>
        </w:tc>
        <w:tc>
          <w:tcPr>
            <w:tcW w:w="1029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103D1F6C" w14:textId="3309F2FF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Julio</w:t>
            </w:r>
          </w:p>
        </w:tc>
        <w:tc>
          <w:tcPr>
            <w:tcW w:w="894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13EB33CD" w14:textId="6A23DFB9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Agosto</w:t>
            </w:r>
          </w:p>
        </w:tc>
        <w:tc>
          <w:tcPr>
            <w:tcW w:w="891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412EF07A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Septiembre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0CC4A38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1251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8480E46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Total</w:t>
            </w:r>
          </w:p>
        </w:tc>
      </w:tr>
      <w:tr w:rsidR="00E83876" w:rsidRPr="00E854B0" w14:paraId="7831CF8E" w14:textId="77777777" w:rsidTr="00E86B4E">
        <w:trPr>
          <w:trHeight w:val="113"/>
        </w:trPr>
        <w:tc>
          <w:tcPr>
            <w:tcW w:w="784" w:type="pct"/>
            <w:vMerge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</w:tcPr>
          <w:p w14:paraId="008CA8FD" w14:textId="77777777" w:rsidR="00E83876" w:rsidRPr="002E0D4B" w:rsidRDefault="00E83876" w:rsidP="00E86B4E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6F5695A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FD76B46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63B4482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ABFEE2A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020B147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13DB98C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8041802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019F127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E451245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ADAEE9C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C009C6D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E7E05EC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3B6002F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</w:tr>
      <w:tr w:rsidR="00E83876" w:rsidRPr="00E854B0" w14:paraId="070DDEC4" w14:textId="77777777" w:rsidTr="00E86B4E">
        <w:trPr>
          <w:trHeight w:val="113"/>
        </w:trPr>
        <w:tc>
          <w:tcPr>
            <w:tcW w:w="784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9F47B8A" w14:textId="77777777" w:rsidR="00E83876" w:rsidRPr="002E0D4B" w:rsidRDefault="00E83876" w:rsidP="00E86B4E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594175C" w14:textId="622E1304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D51145C" w14:textId="3A9BE33B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A871BDD" w14:textId="20C807C9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C44AC4D" w14:textId="7CEF4ACF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180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192D699" w14:textId="7755EF06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180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93F7024" w14:textId="75A4DCED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360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1BDF6A3" w14:textId="64199A97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54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FAB91BA" w14:textId="1FD8DB81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4023D20" w14:textId="369D9941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100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4EFC314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D1B9090" w14:textId="64266C85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234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585A3ED" w14:textId="68589B47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226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2EE9D1B" w14:textId="6F8C2E5F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460</w:t>
            </w:r>
          </w:p>
        </w:tc>
      </w:tr>
      <w:tr w:rsidR="00E83876" w:rsidRPr="00E854B0" w14:paraId="19CC4049" w14:textId="77777777" w:rsidTr="00E86B4E">
        <w:trPr>
          <w:trHeight w:val="113"/>
        </w:trPr>
        <w:tc>
          <w:tcPr>
            <w:tcW w:w="784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A27C365" w14:textId="77777777" w:rsidR="00E83876" w:rsidRPr="002E0D4B" w:rsidRDefault="00E83876" w:rsidP="00E86B4E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ISTA Central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3F19DB0" w14:textId="2C52F3A3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73B1704" w14:textId="5632F1B3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0EEE97D" w14:textId="7564E74F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88055F9" w14:textId="24C9632B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178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E6F0B11" w14:textId="3AAC63B9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176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50894AC" w14:textId="2FD87982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354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53C49F3" w14:textId="6C95ACE4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4EDC358" w14:textId="0E16120F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06BFF88" w14:textId="6EAFD2B5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32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A36C1DA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1B77993" w14:textId="5FF33694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191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6BFCAC7" w14:textId="5BEB5840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195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6D30DFB" w14:textId="5D808936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386</w:t>
            </w:r>
          </w:p>
        </w:tc>
      </w:tr>
      <w:tr w:rsidR="00E83876" w:rsidRPr="00E854B0" w14:paraId="498B5038" w14:textId="77777777" w:rsidTr="00E86B4E">
        <w:trPr>
          <w:trHeight w:val="113"/>
        </w:trPr>
        <w:tc>
          <w:tcPr>
            <w:tcW w:w="784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BCAEBCA" w14:textId="77777777" w:rsidR="00E83876" w:rsidRPr="002E0D4B" w:rsidRDefault="00E83876" w:rsidP="00E86B4E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III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2CED255" w14:textId="51D0A99D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367AAC5" w14:textId="3CB525C4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B0F21A2" w14:textId="3DB42D32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E8A1B12" w14:textId="0264D734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216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33D4580" w14:textId="363FFE52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184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0A00FAC" w14:textId="03D8FE38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400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78620F6" w14:textId="509D7682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FAB5149" w14:textId="5A370D4F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A5A4824" w14:textId="4C8F87D6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48E7921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8C9979D" w14:textId="16CC52EF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216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8CA5DD2" w14:textId="1C916E49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184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67DF777" w14:textId="54801060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400</w:t>
            </w:r>
          </w:p>
        </w:tc>
      </w:tr>
      <w:tr w:rsidR="00E83876" w:rsidRPr="00E854B0" w14:paraId="70A685E4" w14:textId="77777777" w:rsidTr="00E86B4E">
        <w:trPr>
          <w:trHeight w:val="113"/>
        </w:trPr>
        <w:tc>
          <w:tcPr>
            <w:tcW w:w="784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09152D5" w14:textId="77777777" w:rsidR="00E83876" w:rsidRPr="002E0D4B" w:rsidRDefault="00E83876" w:rsidP="00E86B4E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IV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F6B90D1" w14:textId="714548B6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C9FA606" w14:textId="41138CE1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3B11702" w14:textId="61062464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BCC97F8" w14:textId="2A4B8EEC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2EEE2D5" w14:textId="0F8C9986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180C1D9" w14:textId="7B9789A0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3996BB7" w14:textId="13A483C8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FC602B4" w14:textId="70C21591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A628835" w14:textId="1AB05F79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1104AC6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9114886" w14:textId="54BBC9DB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718182A" w14:textId="6685ECB9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263FB25" w14:textId="71620CA2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</w:tr>
      <w:tr w:rsidR="00E83876" w:rsidRPr="00E854B0" w14:paraId="384FFAB2" w14:textId="77777777" w:rsidTr="00E86B4E">
        <w:trPr>
          <w:trHeight w:val="113"/>
        </w:trPr>
        <w:tc>
          <w:tcPr>
            <w:tcW w:w="784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F6B78A9" w14:textId="77777777" w:rsidR="00E83876" w:rsidRPr="002E0D4B" w:rsidRDefault="00E83876" w:rsidP="00E86B4E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IV Usulután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96FECD5" w14:textId="14614DF0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5DD7A79" w14:textId="01C3DA9A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CB05EA7" w14:textId="66D47C1D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52C1FB0" w14:textId="226EE947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8C84F85" w14:textId="2BEEDC3B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79F7E15" w14:textId="25704574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CB49A28" w14:textId="30EC6A20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78AE905" w14:textId="1779C254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71A1B4A" w14:textId="48AF0F0B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F95C1BF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F368A63" w14:textId="5929CDCD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A67D52D" w14:textId="46C03FD3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C69F7B0" w14:textId="0FB42C26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26</w:t>
            </w:r>
          </w:p>
        </w:tc>
      </w:tr>
      <w:tr w:rsidR="00E83876" w:rsidRPr="00E854B0" w14:paraId="7A20D2B9" w14:textId="77777777" w:rsidTr="00E86B4E">
        <w:trPr>
          <w:trHeight w:val="113"/>
        </w:trPr>
        <w:tc>
          <w:tcPr>
            <w:tcW w:w="784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F515DE5" w14:textId="77777777" w:rsidR="00E83876" w:rsidRPr="002E0D4B" w:rsidRDefault="00E83876" w:rsidP="00E86B4E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Total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AE7D128" w14:textId="17DF0143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A4FB782" w14:textId="72B09CD6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F3FD71B" w14:textId="7EF27E66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F2C21B0" w14:textId="5C5EEB91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574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B1558F1" w14:textId="0ABE9D53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540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D020711" w14:textId="7919A488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1,114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1D5F822" w14:textId="476AAFAA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67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89D0BD6" w14:textId="124C4B3F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BDC08A1" w14:textId="603FA9EA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132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343D3F2" w14:textId="77777777" w:rsidR="00E83876" w:rsidRPr="002E0D4B" w:rsidRDefault="00E83876" w:rsidP="00E86B4E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C269B04" w14:textId="58F8F5DA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655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015D9D2" w14:textId="32A896AC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617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152374F" w14:textId="583CE782" w:rsidR="00E83876" w:rsidRPr="00E86B4E" w:rsidRDefault="00E83876" w:rsidP="00E86B4E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E86B4E">
              <w:rPr>
                <w:rFonts w:ascii="Museo 300" w:hAnsi="Museo 300" w:cs="Calibri"/>
                <w:color w:val="000000"/>
                <w:sz w:val="17"/>
                <w:szCs w:val="17"/>
              </w:rPr>
              <w:t>1,272</w:t>
            </w:r>
          </w:p>
        </w:tc>
      </w:tr>
    </w:tbl>
    <w:p w14:paraId="46369EA5" w14:textId="77777777" w:rsidR="00E83876" w:rsidRDefault="00E83876">
      <w:pPr>
        <w:pStyle w:val="Textonotapie"/>
      </w:pPr>
    </w:p>
  </w:footnote>
  <w:footnote w:id="59">
    <w:p w14:paraId="50E9C640" w14:textId="683C34C6" w:rsidR="00E83876" w:rsidRDefault="00E83876" w:rsidP="0020192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50AC3">
        <w:rPr>
          <w:rStyle w:val="Refdenotaalpie"/>
          <w:rFonts w:ascii="Museo 300" w:hAnsi="Museo 300"/>
        </w:rPr>
        <w:footnoteRef/>
      </w:r>
      <w:r w:rsidRPr="00A50AC3">
        <w:rPr>
          <w:rFonts w:ascii="Museo 300" w:hAnsi="Museo 300"/>
        </w:rPr>
        <w:t xml:space="preserve"> </w:t>
      </w:r>
      <w:r w:rsidRPr="00A50AC3">
        <w:rPr>
          <w:rFonts w:ascii="Museo 300" w:hAnsi="Museo 300"/>
          <w:sz w:val="18"/>
          <w:szCs w:val="18"/>
        </w:rPr>
        <w:t>En el mes de septiembre la GTIA comenta que se continua con la preparación de las condiciones para el establecimiento de los SIAC</w:t>
      </w:r>
      <w:r>
        <w:rPr>
          <w:rFonts w:ascii="Museo 300" w:hAnsi="Museo 300"/>
          <w:sz w:val="18"/>
          <w:szCs w:val="18"/>
        </w:rPr>
        <w:t xml:space="preserve">; y se atendieron las </w:t>
      </w:r>
      <w:r w:rsidRPr="00A50AC3">
        <w:rPr>
          <w:rFonts w:ascii="Museo 300" w:hAnsi="Museo 300"/>
          <w:sz w:val="18"/>
          <w:szCs w:val="18"/>
        </w:rPr>
        <w:t>comunidades: CETIA I Llano Largo, Sonsonate, Sonsonate; ISTA Central: El Chaparral, El Paisnal, San Salvador; CETIA III: San José Las Flores, Zacatecoluca, La Paz</w:t>
      </w:r>
      <w:r>
        <w:rPr>
          <w:rFonts w:ascii="Museo 300" w:hAnsi="Museo 300"/>
          <w:sz w:val="18"/>
          <w:szCs w:val="18"/>
        </w:rPr>
        <w:t xml:space="preserve"> y </w:t>
      </w:r>
      <w:r w:rsidRPr="00A50AC3">
        <w:rPr>
          <w:rFonts w:ascii="Museo 300" w:hAnsi="Museo 300"/>
          <w:sz w:val="18"/>
          <w:szCs w:val="18"/>
        </w:rPr>
        <w:t>CETIA IV Usulután Normandía, Jiquilisco, Usulután</w:t>
      </w:r>
    </w:p>
    <w:p w14:paraId="37198098" w14:textId="77777777" w:rsidR="00E83876" w:rsidRPr="00D26769" w:rsidRDefault="00E83876" w:rsidP="0020192E">
      <w:pPr>
        <w:pStyle w:val="Textonotapie"/>
        <w:jc w:val="both"/>
        <w:rPr>
          <w:rFonts w:ascii="Museo 300" w:hAnsi="Museo 300"/>
          <w:sz w:val="10"/>
          <w:szCs w:val="10"/>
        </w:rPr>
      </w:pPr>
    </w:p>
  </w:footnote>
  <w:footnote w:id="60">
    <w:p w14:paraId="544445C8" w14:textId="7748282B" w:rsidR="00E83876" w:rsidRDefault="00E83876" w:rsidP="0020192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50AC3">
        <w:rPr>
          <w:rStyle w:val="Refdenotaalpie"/>
          <w:rFonts w:ascii="Museo 300" w:hAnsi="Museo 300"/>
        </w:rPr>
        <w:footnoteRef/>
      </w:r>
      <w:r w:rsidRPr="00A50AC3">
        <w:t xml:space="preserve"> </w:t>
      </w:r>
      <w:r w:rsidRPr="0020192E">
        <w:rPr>
          <w:rFonts w:ascii="Museo 300" w:hAnsi="Museo 300"/>
          <w:sz w:val="18"/>
          <w:szCs w:val="18"/>
        </w:rPr>
        <w:t xml:space="preserve">Se inició con la entrega de incentivos </w:t>
      </w:r>
      <w:r>
        <w:rPr>
          <w:rFonts w:ascii="Museo 300" w:hAnsi="Museo 300"/>
          <w:sz w:val="18"/>
          <w:szCs w:val="18"/>
        </w:rPr>
        <w:t>en</w:t>
      </w:r>
      <w:r w:rsidRPr="0020192E">
        <w:rPr>
          <w:rFonts w:ascii="Museo 300" w:hAnsi="Museo 300"/>
          <w:sz w:val="18"/>
          <w:szCs w:val="18"/>
        </w:rPr>
        <w:t xml:space="preserve"> el mes de septiembre por lo que las asistencias técnicas se brindarán en los meses siguientes.</w:t>
      </w:r>
      <w:r>
        <w:rPr>
          <w:rFonts w:ascii="Museo 300" w:hAnsi="Museo 300"/>
          <w:sz w:val="18"/>
          <w:szCs w:val="18"/>
        </w:rPr>
        <w:t xml:space="preserve"> No obstante se atendieron con visitas técnicas - SIAF las comunidades: ISTA </w:t>
      </w:r>
      <w:r w:rsidRPr="0020192E">
        <w:rPr>
          <w:rFonts w:ascii="Museo 300" w:hAnsi="Museo 300"/>
          <w:sz w:val="18"/>
          <w:szCs w:val="18"/>
        </w:rPr>
        <w:t>Central</w:t>
      </w:r>
      <w:r>
        <w:rPr>
          <w:rFonts w:ascii="Museo 300" w:hAnsi="Museo 300"/>
          <w:sz w:val="18"/>
          <w:szCs w:val="18"/>
        </w:rPr>
        <w:t xml:space="preserve">: </w:t>
      </w:r>
      <w:r w:rsidRPr="0020192E">
        <w:rPr>
          <w:rFonts w:ascii="Museo 300" w:hAnsi="Museo 300"/>
          <w:sz w:val="18"/>
          <w:szCs w:val="18"/>
        </w:rPr>
        <w:t>El Chaparral, El Paisnal, San Salvador</w:t>
      </w:r>
      <w:r>
        <w:rPr>
          <w:rFonts w:ascii="Museo 300" w:hAnsi="Museo 300"/>
          <w:sz w:val="18"/>
          <w:szCs w:val="18"/>
        </w:rPr>
        <w:t xml:space="preserve">; </w:t>
      </w:r>
      <w:r w:rsidRPr="0020192E">
        <w:rPr>
          <w:rFonts w:ascii="Museo 300" w:hAnsi="Museo 300"/>
          <w:sz w:val="18"/>
          <w:szCs w:val="18"/>
        </w:rPr>
        <w:t>El Tronador, El Paisnal, San Salvador</w:t>
      </w:r>
      <w:r>
        <w:rPr>
          <w:rFonts w:ascii="Museo 300" w:hAnsi="Museo 300"/>
          <w:sz w:val="18"/>
          <w:szCs w:val="18"/>
        </w:rPr>
        <w:t xml:space="preserve">; </w:t>
      </w:r>
      <w:r w:rsidRPr="0020192E">
        <w:rPr>
          <w:rFonts w:ascii="Museo 300" w:hAnsi="Museo 300"/>
          <w:sz w:val="18"/>
          <w:szCs w:val="18"/>
        </w:rPr>
        <w:t>Las Flores, San Matías, La Libertad</w:t>
      </w:r>
      <w:r>
        <w:rPr>
          <w:rFonts w:ascii="Museo 300" w:hAnsi="Museo 300"/>
          <w:sz w:val="18"/>
          <w:szCs w:val="18"/>
        </w:rPr>
        <w:t xml:space="preserve">; </w:t>
      </w:r>
      <w:r w:rsidRPr="0020192E">
        <w:rPr>
          <w:rFonts w:ascii="Museo 300" w:hAnsi="Museo 300"/>
          <w:sz w:val="18"/>
          <w:szCs w:val="18"/>
        </w:rPr>
        <w:t>La Puebla, San Matías, La Libertad</w:t>
      </w:r>
      <w:r>
        <w:rPr>
          <w:rFonts w:ascii="Museo 300" w:hAnsi="Museo 300"/>
          <w:sz w:val="18"/>
          <w:szCs w:val="18"/>
        </w:rPr>
        <w:t xml:space="preserve"> y </w:t>
      </w:r>
      <w:r w:rsidRPr="0020192E">
        <w:rPr>
          <w:rFonts w:ascii="Museo 300" w:hAnsi="Museo 300"/>
          <w:sz w:val="18"/>
          <w:szCs w:val="18"/>
        </w:rPr>
        <w:t>CETIA IV Usulután</w:t>
      </w:r>
      <w:r>
        <w:rPr>
          <w:rFonts w:ascii="Museo 300" w:hAnsi="Museo 300"/>
          <w:sz w:val="18"/>
          <w:szCs w:val="18"/>
        </w:rPr>
        <w:t xml:space="preserve">: </w:t>
      </w:r>
      <w:r w:rsidRPr="0020192E">
        <w:rPr>
          <w:rFonts w:ascii="Museo 300" w:hAnsi="Museo 300"/>
          <w:sz w:val="18"/>
          <w:szCs w:val="18"/>
        </w:rPr>
        <w:t>La Maravilla, Santa Elena, Usulután</w:t>
      </w:r>
      <w:r>
        <w:rPr>
          <w:rFonts w:ascii="Museo 300" w:hAnsi="Museo 300"/>
          <w:sz w:val="18"/>
          <w:szCs w:val="18"/>
        </w:rPr>
        <w:t>.</w:t>
      </w:r>
    </w:p>
    <w:p w14:paraId="1174A9A4" w14:textId="2639F076" w:rsidR="00E83876" w:rsidRPr="00D26769" w:rsidRDefault="00E83876" w:rsidP="0020192E">
      <w:pPr>
        <w:pStyle w:val="Textonotapie"/>
        <w:jc w:val="both"/>
        <w:rPr>
          <w:sz w:val="10"/>
          <w:szCs w:val="10"/>
        </w:rPr>
      </w:pPr>
      <w:r>
        <w:rPr>
          <w:rFonts w:ascii="Museo 300" w:hAnsi="Museo 300"/>
          <w:sz w:val="18"/>
          <w:szCs w:val="18"/>
        </w:rPr>
        <w:t xml:space="preserve"> </w:t>
      </w:r>
    </w:p>
  </w:footnote>
  <w:footnote w:id="61">
    <w:p w14:paraId="276EE8AB" w14:textId="3D21EF8F" w:rsidR="00E83876" w:rsidRDefault="00E83876" w:rsidP="0020192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50AC3">
        <w:rPr>
          <w:rStyle w:val="Refdenotaalpie"/>
          <w:rFonts w:ascii="Museo 300" w:hAnsi="Museo 300"/>
          <w:sz w:val="18"/>
          <w:szCs w:val="18"/>
        </w:rPr>
        <w:footnoteRef/>
      </w:r>
      <w:r w:rsidRPr="00A50AC3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En el mes de julio y septiembre se emitieron 4 de 5 reportes programados; los beneficiarios atendidos en el trimestre se exponen a continuación:</w:t>
      </w:r>
    </w:p>
    <w:p w14:paraId="04D4F09E" w14:textId="77777777" w:rsidR="00E83876" w:rsidRDefault="00E83876" w:rsidP="0020192E">
      <w:pPr>
        <w:pStyle w:val="Textonotapie"/>
        <w:jc w:val="both"/>
        <w:rPr>
          <w:rFonts w:ascii="Museo 300" w:hAnsi="Museo 300"/>
          <w:sz w:val="18"/>
          <w:szCs w:val="18"/>
        </w:rPr>
      </w:pPr>
    </w:p>
    <w:tbl>
      <w:tblPr>
        <w:tblW w:w="30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2"/>
        <w:gridCol w:w="531"/>
        <w:gridCol w:w="568"/>
        <w:gridCol w:w="545"/>
        <w:gridCol w:w="444"/>
        <w:gridCol w:w="452"/>
        <w:gridCol w:w="538"/>
        <w:gridCol w:w="489"/>
        <w:gridCol w:w="428"/>
        <w:gridCol w:w="522"/>
        <w:gridCol w:w="239"/>
        <w:gridCol w:w="727"/>
        <w:gridCol w:w="572"/>
        <w:gridCol w:w="702"/>
      </w:tblGrid>
      <w:tr w:rsidR="00E83876" w:rsidRPr="00E854B0" w14:paraId="0DD69293" w14:textId="77777777" w:rsidTr="005375E3">
        <w:trPr>
          <w:trHeight w:val="113"/>
        </w:trPr>
        <w:tc>
          <w:tcPr>
            <w:tcW w:w="782" w:type="pct"/>
            <w:vMerge w:val="restar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1EC325E0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CETIA</w:t>
            </w:r>
          </w:p>
        </w:tc>
        <w:tc>
          <w:tcPr>
            <w:tcW w:w="1027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3F90C3DD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Julio</w:t>
            </w:r>
          </w:p>
        </w:tc>
        <w:tc>
          <w:tcPr>
            <w:tcW w:w="895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2FB6D130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Agosto</w:t>
            </w:r>
          </w:p>
        </w:tc>
        <w:tc>
          <w:tcPr>
            <w:tcW w:w="898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E7E6E6" w:themeFill="background2"/>
            <w:vAlign w:val="center"/>
            <w:hideMark/>
          </w:tcPr>
          <w:p w14:paraId="1383DCC8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Septiembre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4B99CED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1249" w:type="pct"/>
            <w:gridSpan w:val="3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FC619C0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Total</w:t>
            </w:r>
          </w:p>
        </w:tc>
      </w:tr>
      <w:tr w:rsidR="00E83876" w:rsidRPr="00E854B0" w14:paraId="07C42FF7" w14:textId="77777777" w:rsidTr="005375E3">
        <w:trPr>
          <w:trHeight w:val="113"/>
        </w:trPr>
        <w:tc>
          <w:tcPr>
            <w:tcW w:w="782" w:type="pct"/>
            <w:vMerge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</w:tcPr>
          <w:p w14:paraId="7BC1D13D" w14:textId="77777777" w:rsidR="00E83876" w:rsidRPr="002E0D4B" w:rsidRDefault="00E83876" w:rsidP="00D26769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5850812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B937E91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46B6D53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84DCB50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B7DA4D0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E289700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635DA3A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B01CD66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F316BF0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606C4A3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CB24AA6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M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EE6AD4D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H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2934B80" w14:textId="77777777" w:rsidR="00E83876" w:rsidRPr="002E0D4B" w:rsidRDefault="00E83876" w:rsidP="00D26769">
            <w:pPr>
              <w:spacing w:after="0" w:line="240" w:lineRule="auto"/>
              <w:jc w:val="center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T*</w:t>
            </w:r>
          </w:p>
        </w:tc>
      </w:tr>
      <w:tr w:rsidR="00E83876" w:rsidRPr="00E854B0" w14:paraId="50CA441D" w14:textId="77777777" w:rsidTr="005375E3">
        <w:trPr>
          <w:trHeight w:val="113"/>
        </w:trPr>
        <w:tc>
          <w:tcPr>
            <w:tcW w:w="782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C70CEA1" w14:textId="77777777" w:rsidR="00E83876" w:rsidRPr="002E0D4B" w:rsidRDefault="00E83876" w:rsidP="00D26769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EB3BD4B" w14:textId="2945C284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56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071D90A" w14:textId="72A91AE6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53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AA0129A" w14:textId="4C2C07AC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109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9F659BE" w14:textId="3BEE88B7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ADD7F8D" w14:textId="112BCFDB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E732089" w14:textId="01E4138E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1B3F938" w14:textId="0DF123E9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95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06C9DD4" w14:textId="24C38381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83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1EFA89B" w14:textId="293C9D3F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178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2240CF1" w14:textId="77777777" w:rsidR="00E83876" w:rsidRPr="00D26769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C1129BB" w14:textId="779760F2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162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97ABCE8" w14:textId="138FE73C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146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4ADF62E" w14:textId="1E9A8606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308</w:t>
            </w:r>
          </w:p>
        </w:tc>
      </w:tr>
      <w:tr w:rsidR="00E83876" w:rsidRPr="00E854B0" w14:paraId="2C42204C" w14:textId="77777777" w:rsidTr="005375E3">
        <w:trPr>
          <w:trHeight w:val="113"/>
        </w:trPr>
        <w:tc>
          <w:tcPr>
            <w:tcW w:w="782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AA3DAAF" w14:textId="77777777" w:rsidR="00E83876" w:rsidRPr="002E0D4B" w:rsidRDefault="00E83876" w:rsidP="00D26769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ISTA Central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B0956B8" w14:textId="7FC191A9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050C775" w14:textId="0C981448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62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6009BA9" w14:textId="08B16FA2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91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060792A" w14:textId="1ADB5F2D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62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01500C6" w14:textId="449EC392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35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0CB6E78" w14:textId="2F1AD809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97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759BED3" w14:textId="7FDE6846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8FA90C1" w14:textId="1CC34AB5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F9021F1" w14:textId="5EB05DBF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25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772EEB3" w14:textId="77777777" w:rsidR="00E83876" w:rsidRPr="00D26769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F3BFBD5" w14:textId="0CCE0A06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104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B38D3B3" w14:textId="130EA390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109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3E1E5225" w14:textId="6FCFB39C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213</w:t>
            </w:r>
          </w:p>
        </w:tc>
      </w:tr>
      <w:tr w:rsidR="00E83876" w:rsidRPr="00E854B0" w14:paraId="0469983C" w14:textId="77777777" w:rsidTr="005375E3">
        <w:trPr>
          <w:trHeight w:val="113"/>
        </w:trPr>
        <w:tc>
          <w:tcPr>
            <w:tcW w:w="782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FDDC8B1" w14:textId="77777777" w:rsidR="00E83876" w:rsidRPr="002E0D4B" w:rsidRDefault="00E83876" w:rsidP="00D26769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III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A691A45" w14:textId="1210534E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D21BF88" w14:textId="3BA9B589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33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2BD7EA1" w14:textId="1825F0DF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60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AAF9F22" w14:textId="5F9DB16B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71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E78C17A" w14:textId="4FEDD0E8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9A36C43" w14:textId="11F1C33D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112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D7D4BCA" w14:textId="4065B949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AD14B31" w14:textId="291D6CE5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A3E633A" w14:textId="0DA26F86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6718C65" w14:textId="77777777" w:rsidR="00E83876" w:rsidRPr="00D26769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D240735" w14:textId="0CB76480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98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A357AA8" w14:textId="2FB095F7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87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0AF695B" w14:textId="5C60C7F8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185</w:t>
            </w:r>
          </w:p>
        </w:tc>
      </w:tr>
      <w:tr w:rsidR="00E83876" w:rsidRPr="00E854B0" w14:paraId="6FE8C768" w14:textId="77777777" w:rsidTr="005375E3">
        <w:trPr>
          <w:trHeight w:val="113"/>
        </w:trPr>
        <w:tc>
          <w:tcPr>
            <w:tcW w:w="782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201F6E8" w14:textId="77777777" w:rsidR="00E83876" w:rsidRPr="002E0D4B" w:rsidRDefault="00E83876" w:rsidP="00D26769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IV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06A1C92" w14:textId="48271CAC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1D6AAF1" w14:textId="2005A986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40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3687EE0" w14:textId="3D97410E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AD81380" w14:textId="2E8E1A28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8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E7108ED" w14:textId="18ED7A04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1705239" w14:textId="54B4180B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D0F44A7" w14:textId="78EAB610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DC97C61" w14:textId="3868421E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5B57A8A" w14:textId="051BC2D3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E2AF026" w14:textId="77777777" w:rsidR="00E83876" w:rsidRPr="00D26769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04BD0EC" w14:textId="60864C86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33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79AD5E2" w14:textId="7FA50335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57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A0C2B5F" w14:textId="52F36888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90</w:t>
            </w:r>
          </w:p>
        </w:tc>
      </w:tr>
      <w:tr w:rsidR="00E83876" w:rsidRPr="00E854B0" w14:paraId="4752D4BD" w14:textId="77777777" w:rsidTr="005375E3">
        <w:trPr>
          <w:trHeight w:val="113"/>
        </w:trPr>
        <w:tc>
          <w:tcPr>
            <w:tcW w:w="782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036D033" w14:textId="77777777" w:rsidR="00E83876" w:rsidRPr="002E0D4B" w:rsidRDefault="00E83876" w:rsidP="00D26769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IV Usulután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1DE1243" w14:textId="4FD26356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F6F7719" w14:textId="24679CA7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238BCFF" w14:textId="0BF36812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5B73DFB" w14:textId="65F90945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1D19AA2" w14:textId="0B4184E8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125E129" w14:textId="3A5B079A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53BD777" w14:textId="0BAA8174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3C5941F" w14:textId="35242AE2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36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2DD04354" w14:textId="29CF05D9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55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9B3ADBB" w14:textId="77777777" w:rsidR="00E83876" w:rsidRPr="00D26769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D1CABF5" w14:textId="51A15BA1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7FFDCBB6" w14:textId="0FD48097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42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67D131B" w14:textId="06550BD4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63</w:t>
            </w:r>
          </w:p>
        </w:tc>
      </w:tr>
      <w:tr w:rsidR="00E83876" w:rsidRPr="00E854B0" w14:paraId="355123BE" w14:textId="77777777" w:rsidTr="005375E3">
        <w:trPr>
          <w:trHeight w:val="113"/>
        </w:trPr>
        <w:tc>
          <w:tcPr>
            <w:tcW w:w="782" w:type="pc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FB84002" w14:textId="77777777" w:rsidR="00E83876" w:rsidRPr="002E0D4B" w:rsidRDefault="00E83876" w:rsidP="00D26769">
            <w:pPr>
              <w:spacing w:after="0" w:line="240" w:lineRule="auto"/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eastAsia="es-SV"/>
              </w:rPr>
            </w:pPr>
            <w:r w:rsidRPr="002E0D4B">
              <w:rPr>
                <w:rFonts w:ascii="Museo 300" w:eastAsia="Times New Roman" w:hAnsi="Museo 300" w:cs="Calibri"/>
                <w:b/>
                <w:bCs/>
                <w:color w:val="000000"/>
                <w:sz w:val="17"/>
                <w:szCs w:val="17"/>
                <w:lang w:val="es-MX" w:eastAsia="es-SV"/>
              </w:rPr>
              <w:t>Total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A7C7566" w14:textId="1B58F097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137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3B0C0BE" w14:textId="6A4B6171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188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EDF0812" w14:textId="5E4B6D2B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325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D458C94" w14:textId="5AB7CBBE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154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02EF549" w14:textId="7F782FB0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5484E489" w14:textId="33EEE3F6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263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9402EB8" w14:textId="5CA6ADBF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E4CFF3D" w14:textId="0256F9DD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144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6AE8C26A" w14:textId="1CB3EFD7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271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E775510" w14:textId="77777777" w:rsidR="00E83876" w:rsidRPr="00D26769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4307510E" w14:textId="0D4C13CF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418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0ABD64E0" w14:textId="3E4B8AD5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441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  <w:hideMark/>
          </w:tcPr>
          <w:p w14:paraId="1ED3903D" w14:textId="422FF361" w:rsidR="00E83876" w:rsidRPr="00E86B4E" w:rsidRDefault="00E83876" w:rsidP="00D26769">
            <w:pPr>
              <w:spacing w:after="0" w:line="240" w:lineRule="auto"/>
              <w:jc w:val="center"/>
              <w:rPr>
                <w:rFonts w:ascii="Museo 300" w:hAnsi="Museo 300" w:cs="Calibri"/>
                <w:color w:val="000000"/>
                <w:sz w:val="17"/>
                <w:szCs w:val="17"/>
              </w:rPr>
            </w:pPr>
            <w:r w:rsidRPr="00D26769">
              <w:rPr>
                <w:rFonts w:ascii="Museo 300" w:hAnsi="Museo 300" w:cs="Calibri"/>
                <w:color w:val="000000"/>
                <w:sz w:val="17"/>
                <w:szCs w:val="17"/>
              </w:rPr>
              <w:t>859</w:t>
            </w:r>
          </w:p>
        </w:tc>
      </w:tr>
    </w:tbl>
    <w:p w14:paraId="5234D2DC" w14:textId="77777777" w:rsidR="00E83876" w:rsidRDefault="00E83876" w:rsidP="005375E3">
      <w:pPr>
        <w:pStyle w:val="Textonotapie"/>
        <w:rPr>
          <w:rFonts w:ascii="Museo 300" w:hAnsi="Museo 300"/>
          <w:sz w:val="18"/>
          <w:szCs w:val="18"/>
        </w:rPr>
      </w:pPr>
      <w:r>
        <w:rPr>
          <w:rFonts w:ascii="Museo 300" w:hAnsi="Museo 300"/>
          <w:sz w:val="18"/>
          <w:szCs w:val="18"/>
        </w:rPr>
        <w:t>M= Mujeres; H= Hombres; T* =Total</w:t>
      </w:r>
    </w:p>
    <w:p w14:paraId="68C1905B" w14:textId="77777777" w:rsidR="00E83876" w:rsidRDefault="00E83876" w:rsidP="0020192E">
      <w:pPr>
        <w:pStyle w:val="Textonotapie"/>
        <w:jc w:val="both"/>
        <w:rPr>
          <w:rFonts w:ascii="Museo 300" w:hAnsi="Museo 300"/>
          <w:sz w:val="18"/>
          <w:szCs w:val="18"/>
        </w:rPr>
      </w:pPr>
    </w:p>
    <w:p w14:paraId="66384BF5" w14:textId="77777777" w:rsidR="00E83876" w:rsidRPr="00D51E76" w:rsidRDefault="00E83876" w:rsidP="00037FEB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62">
    <w:p w14:paraId="39C8661F" w14:textId="715495F3" w:rsidR="00E83876" w:rsidRDefault="00E83876" w:rsidP="00037FEB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D51E76">
        <w:rPr>
          <w:rStyle w:val="Refdenotaalpie"/>
          <w:rFonts w:ascii="Museo 300" w:hAnsi="Museo 300"/>
        </w:rPr>
        <w:footnoteRef/>
      </w:r>
      <w:r w:rsidRPr="00D51E76">
        <w:rPr>
          <w:rFonts w:ascii="Museo 300" w:hAnsi="Museo 300"/>
        </w:rPr>
        <w:t xml:space="preserve"> S</w:t>
      </w:r>
      <w:r w:rsidRPr="00D51E76">
        <w:rPr>
          <w:rFonts w:ascii="Museo 300" w:hAnsi="Museo 300"/>
          <w:sz w:val="18"/>
          <w:szCs w:val="18"/>
        </w:rPr>
        <w:t>e realizó entrega de insumos para el establecimiento de Casa Malla para las comunidades: Llano Largo, Sonsonate, Sonsonate</w:t>
      </w:r>
      <w:r>
        <w:rPr>
          <w:rFonts w:ascii="Museo 300" w:hAnsi="Museo 300"/>
          <w:sz w:val="18"/>
          <w:szCs w:val="18"/>
        </w:rPr>
        <w:t>;</w:t>
      </w:r>
      <w:r w:rsidRPr="00D51E76">
        <w:rPr>
          <w:rFonts w:ascii="Museo 300" w:hAnsi="Museo 300"/>
          <w:sz w:val="18"/>
          <w:szCs w:val="18"/>
        </w:rPr>
        <w:t xml:space="preserve"> El Chaparral, El Paisnal, San Salvador</w:t>
      </w:r>
      <w:r>
        <w:rPr>
          <w:rFonts w:ascii="Museo 300" w:hAnsi="Museo 300"/>
          <w:sz w:val="18"/>
          <w:szCs w:val="18"/>
        </w:rPr>
        <w:t>;</w:t>
      </w:r>
      <w:r w:rsidRPr="00D51E76">
        <w:rPr>
          <w:rFonts w:ascii="Museo 300" w:hAnsi="Museo 300"/>
          <w:sz w:val="18"/>
          <w:szCs w:val="18"/>
        </w:rPr>
        <w:t xml:space="preserve"> San José las Flores, Zacatecoluca, La Paz y Normandía, </w:t>
      </w:r>
      <w:proofErr w:type="spellStart"/>
      <w:r w:rsidRPr="00D51E76">
        <w:rPr>
          <w:rFonts w:ascii="Museo 300" w:hAnsi="Museo 300"/>
          <w:sz w:val="18"/>
          <w:szCs w:val="18"/>
        </w:rPr>
        <w:t>Jiquilísco</w:t>
      </w:r>
      <w:proofErr w:type="spellEnd"/>
      <w:r w:rsidRPr="00D51E76">
        <w:rPr>
          <w:rFonts w:ascii="Museo 300" w:hAnsi="Museo 300"/>
          <w:sz w:val="18"/>
          <w:szCs w:val="18"/>
        </w:rPr>
        <w:t>, Usulután</w:t>
      </w:r>
      <w:r>
        <w:rPr>
          <w:rFonts w:ascii="Museo 300" w:hAnsi="Museo 300"/>
          <w:sz w:val="18"/>
          <w:szCs w:val="18"/>
        </w:rPr>
        <w:t>.</w:t>
      </w:r>
    </w:p>
    <w:p w14:paraId="16199092" w14:textId="77777777" w:rsidR="00E83876" w:rsidRPr="00037FEB" w:rsidRDefault="00E83876" w:rsidP="00037FEB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63">
    <w:p w14:paraId="339B0177" w14:textId="77777777" w:rsidR="00E83876" w:rsidRDefault="00E83876" w:rsidP="00037FEB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D51E76">
        <w:rPr>
          <w:rStyle w:val="Refdenotaalpie"/>
          <w:rFonts w:ascii="Museo 300" w:hAnsi="Museo 300"/>
        </w:rPr>
        <w:footnoteRef/>
      </w:r>
      <w:r w:rsidRPr="00D51E76">
        <w:rPr>
          <w:rFonts w:ascii="Museo 300" w:hAnsi="Museo 300"/>
          <w:sz w:val="18"/>
          <w:szCs w:val="18"/>
        </w:rPr>
        <w:t xml:space="preserve"> Durante el tercer trimestre se reporta la atención a las familias de las comunidades siguientes: </w:t>
      </w:r>
    </w:p>
    <w:p w14:paraId="329DAE62" w14:textId="77777777" w:rsidR="00E83876" w:rsidRDefault="00E83876" w:rsidP="00037FEB">
      <w:pPr>
        <w:pStyle w:val="Textonotapie"/>
        <w:numPr>
          <w:ilvl w:val="0"/>
          <w:numId w:val="16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D51E76">
        <w:rPr>
          <w:rFonts w:ascii="Museo 300" w:hAnsi="Museo 300"/>
          <w:b/>
          <w:sz w:val="18"/>
          <w:szCs w:val="18"/>
        </w:rPr>
        <w:t>CETIA I</w:t>
      </w:r>
      <w:r w:rsidRPr="00D51E76">
        <w:rPr>
          <w:rFonts w:ascii="Museo 300" w:hAnsi="Museo 300"/>
          <w:sz w:val="18"/>
          <w:szCs w:val="18"/>
        </w:rPr>
        <w:t xml:space="preserve"> • Hacienda El Presidio, Sonsonate, Sonsonate, • Los Corrales, El Porvenir, Santa Ana, • Copinula, Acajutla, Sonsonate, • Cutumay Camones, Santa Ana, Santa Ana, • Chipilapa, Ahuachapán, Ahuachapán. </w:t>
      </w:r>
    </w:p>
    <w:p w14:paraId="7FE9AF8F" w14:textId="77777777" w:rsidR="00E83876" w:rsidRDefault="00E83876" w:rsidP="00037FEB">
      <w:pPr>
        <w:pStyle w:val="Textonotapie"/>
        <w:numPr>
          <w:ilvl w:val="0"/>
          <w:numId w:val="16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D51E76">
        <w:rPr>
          <w:rFonts w:ascii="Museo 300" w:hAnsi="Museo 300"/>
          <w:b/>
          <w:sz w:val="18"/>
          <w:szCs w:val="18"/>
        </w:rPr>
        <w:t xml:space="preserve">ISTA CENTRAL: </w:t>
      </w:r>
      <w:r w:rsidRPr="00D51E76">
        <w:rPr>
          <w:rFonts w:ascii="Museo 300" w:hAnsi="Museo 300"/>
          <w:sz w:val="18"/>
          <w:szCs w:val="18"/>
        </w:rPr>
        <w:t xml:space="preserve">• La Colmenera, San Juan Opico, La Libertad, • Hacienda San Adres, Ciudad Arce, La Libertad, • Los Palmitos, San Matías, La Libertad, • El Rodeo, San Pedro Perulapán, Cuscatlán, • Aguacayo, Suchitoto, Cuscatlán, • La Cruz, San Pedro Perulapán, Cuscatlán; • El Tronador, El Paisnal, San Salvador, </w:t>
      </w:r>
    </w:p>
    <w:p w14:paraId="7C50B2BA" w14:textId="0E08FFD1" w:rsidR="00E83876" w:rsidRDefault="00E83876" w:rsidP="00037FEB">
      <w:pPr>
        <w:pStyle w:val="Textonotapie"/>
        <w:numPr>
          <w:ilvl w:val="0"/>
          <w:numId w:val="16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D51E76">
        <w:rPr>
          <w:rFonts w:ascii="Museo 300" w:hAnsi="Museo 300"/>
          <w:b/>
          <w:sz w:val="18"/>
          <w:szCs w:val="18"/>
        </w:rPr>
        <w:t>CETIA III:</w:t>
      </w:r>
      <w:r w:rsidRPr="00D51E76">
        <w:rPr>
          <w:rFonts w:ascii="Museo 300" w:hAnsi="Museo 300"/>
          <w:sz w:val="18"/>
          <w:szCs w:val="18"/>
        </w:rPr>
        <w:t xml:space="preserve"> • El Nilo 2 de Zacatecoluca, La Paz</w:t>
      </w:r>
      <w:r>
        <w:rPr>
          <w:rFonts w:ascii="Museo 300" w:hAnsi="Museo 300"/>
          <w:sz w:val="18"/>
          <w:szCs w:val="18"/>
        </w:rPr>
        <w:t xml:space="preserve">, </w:t>
      </w:r>
      <w:r w:rsidRPr="00D51E76">
        <w:rPr>
          <w:rFonts w:ascii="Museo 300" w:hAnsi="Museo 300"/>
          <w:sz w:val="18"/>
          <w:szCs w:val="18"/>
        </w:rPr>
        <w:t>• Hoja de Sal, Santiago Nonualco, La Paz, • Santa Teresa, San Isidro, San Vicente.</w:t>
      </w:r>
    </w:p>
    <w:p w14:paraId="52A9E943" w14:textId="77777777" w:rsidR="00E83876" w:rsidRPr="00037FEB" w:rsidRDefault="00E83876" w:rsidP="00037FEB">
      <w:pPr>
        <w:pStyle w:val="Textonotapie"/>
        <w:ind w:left="284"/>
        <w:jc w:val="both"/>
        <w:rPr>
          <w:rFonts w:ascii="Museo 300" w:hAnsi="Museo 300"/>
          <w:sz w:val="18"/>
          <w:szCs w:val="18"/>
        </w:rPr>
      </w:pPr>
    </w:p>
  </w:footnote>
  <w:footnote w:id="64">
    <w:p w14:paraId="7FA7D6B0" w14:textId="77777777" w:rsidR="00E83876" w:rsidRDefault="00E83876" w:rsidP="00037FEB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D51E76">
        <w:rPr>
          <w:rStyle w:val="Refdenotaalpie"/>
          <w:rFonts w:ascii="Museo 300" w:hAnsi="Museo 300"/>
        </w:rPr>
        <w:footnoteRef/>
      </w:r>
      <w:r w:rsidRPr="00D51E76">
        <w:rPr>
          <w:rFonts w:ascii="Museo 300" w:hAnsi="Museo 300"/>
        </w:rPr>
        <w:t xml:space="preserve"> </w:t>
      </w:r>
      <w:r w:rsidRPr="00D51E76">
        <w:rPr>
          <w:rFonts w:ascii="Museo 300" w:hAnsi="Museo 300"/>
          <w:sz w:val="18"/>
          <w:szCs w:val="18"/>
        </w:rPr>
        <w:t xml:space="preserve">Para el mes de septiembre No se tenían programada actividad sin embargo se finalizaron huertos de aves correspondientes al año 2022. </w:t>
      </w:r>
      <w:r>
        <w:rPr>
          <w:rFonts w:ascii="Museo 300" w:hAnsi="Museo 300"/>
          <w:sz w:val="18"/>
          <w:szCs w:val="18"/>
        </w:rPr>
        <w:t xml:space="preserve">A continuación el detalle de lo realizado: </w:t>
      </w:r>
    </w:p>
    <w:p w14:paraId="6711A070" w14:textId="7C981EC5" w:rsidR="00E83876" w:rsidRDefault="00E83876" w:rsidP="00037FEB">
      <w:pPr>
        <w:pStyle w:val="Textonotapie"/>
        <w:numPr>
          <w:ilvl w:val="0"/>
          <w:numId w:val="16"/>
        </w:numPr>
        <w:jc w:val="both"/>
        <w:rPr>
          <w:rFonts w:ascii="Museo 300" w:hAnsi="Museo 300"/>
          <w:sz w:val="18"/>
          <w:szCs w:val="18"/>
        </w:rPr>
      </w:pPr>
      <w:r w:rsidRPr="00D51E76">
        <w:rPr>
          <w:rFonts w:ascii="Museo 300" w:hAnsi="Museo 300"/>
          <w:b/>
          <w:sz w:val="18"/>
          <w:szCs w:val="18"/>
        </w:rPr>
        <w:t>CETIA IV Usulután</w:t>
      </w:r>
      <w:r w:rsidRPr="00D51E76">
        <w:rPr>
          <w:rFonts w:ascii="Museo 300" w:hAnsi="Museo 300"/>
          <w:sz w:val="18"/>
          <w:szCs w:val="18"/>
        </w:rPr>
        <w:t xml:space="preserve">, Entrega de aves a un </w:t>
      </w:r>
      <w:r>
        <w:rPr>
          <w:rFonts w:ascii="Museo 300" w:hAnsi="Museo 300"/>
          <w:sz w:val="18"/>
          <w:szCs w:val="18"/>
        </w:rPr>
        <w:t>t</w:t>
      </w:r>
      <w:r w:rsidRPr="00D51E76">
        <w:rPr>
          <w:rFonts w:ascii="Museo 300" w:hAnsi="Museo 300"/>
          <w:sz w:val="18"/>
          <w:szCs w:val="18"/>
        </w:rPr>
        <w:t xml:space="preserve">otal </w:t>
      </w:r>
      <w:r>
        <w:rPr>
          <w:rFonts w:ascii="Museo 300" w:hAnsi="Museo 300"/>
          <w:sz w:val="18"/>
          <w:szCs w:val="18"/>
        </w:rPr>
        <w:t xml:space="preserve">de </w:t>
      </w:r>
      <w:r w:rsidRPr="00D51E76">
        <w:rPr>
          <w:rFonts w:ascii="Museo 300" w:hAnsi="Museo 300"/>
          <w:sz w:val="18"/>
          <w:szCs w:val="18"/>
        </w:rPr>
        <w:t>48 personas de las cuales 40 son Mujeres y 8 Hombres</w:t>
      </w:r>
      <w:r>
        <w:rPr>
          <w:rFonts w:ascii="Museo 300" w:hAnsi="Museo 300"/>
          <w:sz w:val="18"/>
          <w:szCs w:val="18"/>
        </w:rPr>
        <w:t>;</w:t>
      </w:r>
      <w:r w:rsidRPr="00D51E76">
        <w:rPr>
          <w:rFonts w:ascii="Museo 300" w:hAnsi="Museo 300"/>
          <w:sz w:val="18"/>
          <w:szCs w:val="18"/>
        </w:rPr>
        <w:t xml:space="preserve"> las comunidades atendidas son: La Colombia, Santa Elena, Usulután, San Antonio, El triunfo, Usulután; </w:t>
      </w:r>
    </w:p>
    <w:p w14:paraId="3070A6F5" w14:textId="77777777" w:rsidR="00E83876" w:rsidRPr="00037FEB" w:rsidRDefault="00E83876" w:rsidP="00037FEB">
      <w:pPr>
        <w:pStyle w:val="Textonotapie"/>
        <w:numPr>
          <w:ilvl w:val="0"/>
          <w:numId w:val="16"/>
        </w:numPr>
        <w:ind w:left="284" w:hanging="284"/>
        <w:jc w:val="both"/>
      </w:pPr>
      <w:r w:rsidRPr="00D51E76">
        <w:rPr>
          <w:rFonts w:ascii="Museo 300" w:hAnsi="Museo 300"/>
          <w:b/>
          <w:sz w:val="18"/>
          <w:szCs w:val="18"/>
        </w:rPr>
        <w:t>CETIA IV</w:t>
      </w:r>
      <w:r w:rsidRPr="00D51E76">
        <w:rPr>
          <w:rFonts w:ascii="Museo 300" w:hAnsi="Museo 300"/>
          <w:sz w:val="18"/>
          <w:szCs w:val="18"/>
        </w:rPr>
        <w:t xml:space="preserve"> Se beneficiaron a 50 personas, 16 mujeres y 34 hombres de las comunidades: El Güisquil, Conchagua, La Unión, Comunidad La Colonia, Conchagua, La Unión.</w:t>
      </w:r>
    </w:p>
    <w:p w14:paraId="381DB766" w14:textId="77777777" w:rsidR="00E83876" w:rsidRDefault="00E83876" w:rsidP="00037FEB">
      <w:pPr>
        <w:pStyle w:val="Textonotapie"/>
        <w:ind w:left="284"/>
      </w:pPr>
    </w:p>
  </w:footnote>
  <w:footnote w:id="65">
    <w:p w14:paraId="56914750" w14:textId="571B3B4C" w:rsidR="00E83876" w:rsidRDefault="00E83876" w:rsidP="00037FEB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037FEB">
        <w:rPr>
          <w:rStyle w:val="Refdenotaalpie"/>
          <w:rFonts w:ascii="Museo 300" w:hAnsi="Museo 300"/>
        </w:rPr>
        <w:footnoteRef/>
      </w:r>
      <w:r w:rsidRPr="00037FEB">
        <w:rPr>
          <w:rFonts w:ascii="Museo 300" w:hAnsi="Museo 300"/>
        </w:rPr>
        <w:t xml:space="preserve"> </w:t>
      </w:r>
      <w:r w:rsidRPr="00037FEB">
        <w:rPr>
          <w:rFonts w:ascii="Museo 300" w:hAnsi="Museo 300"/>
          <w:sz w:val="18"/>
          <w:szCs w:val="18"/>
        </w:rPr>
        <w:t>En el mes de septiembre se registran las comunidades: • Llano Largo, Sonsonate, Sonsonate, • El Chaparral, El Paisnal, San Salvador, • San José Las Flores, Zacatecoluca, La Paz, • Asociación Cooperativa de Producción Agropecuaria, Normandía, Jiquilisco, Usulután.</w:t>
      </w:r>
    </w:p>
    <w:p w14:paraId="793E54E4" w14:textId="77777777" w:rsidR="00E83876" w:rsidRPr="00037FEB" w:rsidRDefault="00E83876" w:rsidP="00037FEB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66">
    <w:p w14:paraId="5A2EB9E2" w14:textId="6BEEAFF9" w:rsidR="00E83876" w:rsidRPr="00413C86" w:rsidRDefault="00E83876" w:rsidP="00037FEB">
      <w:pPr>
        <w:pStyle w:val="Textonotapie"/>
        <w:jc w:val="both"/>
        <w:rPr>
          <w:rFonts w:ascii="Museo 300" w:hAnsi="Museo 300"/>
          <w:sz w:val="16"/>
          <w:szCs w:val="16"/>
        </w:rPr>
      </w:pPr>
      <w:r w:rsidRPr="00037FEB">
        <w:rPr>
          <w:rStyle w:val="Refdenotaalpie"/>
          <w:rFonts w:ascii="Museo 300" w:hAnsi="Museo 300"/>
        </w:rPr>
        <w:footnoteRef/>
      </w:r>
      <w:r w:rsidRPr="00037FEB">
        <w:rPr>
          <w:rFonts w:ascii="Museo 300" w:hAnsi="Museo 300"/>
        </w:rPr>
        <w:t xml:space="preserve"> </w:t>
      </w:r>
      <w:r w:rsidRPr="00037FEB">
        <w:rPr>
          <w:rFonts w:ascii="Museo 300" w:hAnsi="Museo 300"/>
          <w:sz w:val="18"/>
          <w:szCs w:val="18"/>
        </w:rPr>
        <w:t>Corresponde</w:t>
      </w:r>
      <w:r>
        <w:rPr>
          <w:rFonts w:ascii="Museo 300" w:hAnsi="Museo 300"/>
          <w:sz w:val="18"/>
          <w:szCs w:val="18"/>
        </w:rPr>
        <w:t>n</w:t>
      </w:r>
      <w:r w:rsidRPr="00037FEB">
        <w:rPr>
          <w:rFonts w:ascii="Museo 300" w:hAnsi="Museo 300"/>
          <w:sz w:val="18"/>
          <w:szCs w:val="18"/>
        </w:rPr>
        <w:t xml:space="preserve"> a Planes de Finca </w:t>
      </w:r>
      <w:r>
        <w:rPr>
          <w:rFonts w:ascii="Museo 300" w:hAnsi="Museo 300"/>
          <w:sz w:val="18"/>
          <w:szCs w:val="18"/>
        </w:rPr>
        <w:t xml:space="preserve">que </w:t>
      </w:r>
      <w:r w:rsidRPr="00037FEB">
        <w:rPr>
          <w:rFonts w:ascii="Museo 300" w:hAnsi="Museo 300"/>
          <w:sz w:val="18"/>
          <w:szCs w:val="18"/>
        </w:rPr>
        <w:t>no habían sido reportado</w:t>
      </w:r>
      <w:r>
        <w:rPr>
          <w:rFonts w:ascii="Museo 300" w:hAnsi="Museo 300"/>
          <w:sz w:val="18"/>
          <w:szCs w:val="18"/>
        </w:rPr>
        <w:t>s</w:t>
      </w:r>
      <w:r w:rsidRPr="00037FEB">
        <w:rPr>
          <w:rFonts w:ascii="Museo 300" w:hAnsi="Museo 300"/>
          <w:sz w:val="18"/>
          <w:szCs w:val="18"/>
        </w:rPr>
        <w:t xml:space="preserve"> durante los meses anteriores por CETIA IV, </w:t>
      </w:r>
      <w:r>
        <w:rPr>
          <w:rFonts w:ascii="Museo 300" w:hAnsi="Museo 300"/>
          <w:sz w:val="18"/>
          <w:szCs w:val="18"/>
        </w:rPr>
        <w:t xml:space="preserve">siendo </w:t>
      </w:r>
      <w:r w:rsidRPr="00037FEB">
        <w:rPr>
          <w:rFonts w:ascii="Museo 300" w:hAnsi="Museo 300"/>
          <w:sz w:val="18"/>
          <w:szCs w:val="18"/>
        </w:rPr>
        <w:t>un total de 86 personas de las cuales 60 son mujeres y 26 hombres.</w:t>
      </w:r>
      <w:r w:rsidRPr="000208B8">
        <w:rPr>
          <w:rFonts w:ascii="Museo 300" w:hAnsi="Museo 300"/>
          <w:sz w:val="16"/>
          <w:szCs w:val="16"/>
        </w:rPr>
        <w:t xml:space="preserve"> </w:t>
      </w:r>
    </w:p>
  </w:footnote>
  <w:footnote w:id="67">
    <w:p w14:paraId="2CF0CECC" w14:textId="6741A9CB" w:rsidR="00E83876" w:rsidRPr="00A17187" w:rsidRDefault="00E83876" w:rsidP="005354BB">
      <w:pPr>
        <w:pStyle w:val="Textonotapie"/>
        <w:rPr>
          <w:rFonts w:ascii="Museo 300" w:hAnsi="Museo 300"/>
          <w:sz w:val="18"/>
          <w:szCs w:val="18"/>
        </w:rPr>
      </w:pPr>
      <w:r w:rsidRPr="00A17187">
        <w:rPr>
          <w:rStyle w:val="Refdenotaalpie"/>
          <w:rFonts w:ascii="Museo 300" w:hAnsi="Museo 300"/>
        </w:rPr>
        <w:footnoteRef/>
      </w:r>
      <w:r w:rsidRPr="00A17187">
        <w:rPr>
          <w:rFonts w:ascii="Museo 300" w:hAnsi="Museo 300"/>
        </w:rPr>
        <w:t xml:space="preserve"> </w:t>
      </w:r>
      <w:r w:rsidRPr="00A17187">
        <w:rPr>
          <w:rFonts w:ascii="Museo 300" w:hAnsi="Museo 300"/>
          <w:sz w:val="18"/>
          <w:szCs w:val="18"/>
        </w:rPr>
        <w:t>Para julio - agosto se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E83876" w:rsidRPr="00A17187" w14:paraId="78B0A14C" w14:textId="496D1D32" w:rsidTr="00A17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E7E6E6" w:themeFill="background2"/>
            <w:vAlign w:val="center"/>
          </w:tcPr>
          <w:p w14:paraId="231E7DAA" w14:textId="7A375CED" w:rsidR="00E83876" w:rsidRPr="00A17187" w:rsidRDefault="00E83876" w:rsidP="005E5624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Descripción</w:t>
            </w:r>
          </w:p>
        </w:tc>
        <w:tc>
          <w:tcPr>
            <w:tcW w:w="2040" w:type="dxa"/>
            <w:gridSpan w:val="3"/>
            <w:shd w:val="clear" w:color="auto" w:fill="E7E6E6" w:themeFill="background2"/>
            <w:vAlign w:val="center"/>
          </w:tcPr>
          <w:p w14:paraId="538C5978" w14:textId="765A8969" w:rsidR="00E83876" w:rsidRPr="00A17187" w:rsidRDefault="00E83876" w:rsidP="0080284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2040" w:type="dxa"/>
            <w:gridSpan w:val="3"/>
            <w:shd w:val="clear" w:color="auto" w:fill="E7E6E6" w:themeFill="background2"/>
            <w:vAlign w:val="center"/>
          </w:tcPr>
          <w:p w14:paraId="40AF99F1" w14:textId="5D49E85C" w:rsidR="00E83876" w:rsidRPr="00A17187" w:rsidRDefault="00E83876" w:rsidP="009B4E98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2040" w:type="dxa"/>
            <w:gridSpan w:val="3"/>
            <w:shd w:val="clear" w:color="auto" w:fill="E7E6E6" w:themeFill="background2"/>
            <w:vAlign w:val="center"/>
          </w:tcPr>
          <w:p w14:paraId="7A05ECEA" w14:textId="44EAF636" w:rsidR="00E83876" w:rsidRPr="00A17187" w:rsidRDefault="00E83876" w:rsidP="00E54B65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Septiembre</w:t>
            </w:r>
          </w:p>
        </w:tc>
      </w:tr>
      <w:tr w:rsidR="00E83876" w:rsidRPr="00A17187" w14:paraId="1B5A8B17" w14:textId="505ECEDC" w:rsidTr="00A1718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  <w:vAlign w:val="center"/>
          </w:tcPr>
          <w:p w14:paraId="12D163DF" w14:textId="4E464E51" w:rsidR="00E83876" w:rsidRPr="00A17187" w:rsidRDefault="00E83876" w:rsidP="00E54B65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48953A6A" w14:textId="5C2186CD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0EA998E0" w14:textId="03182062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29371A95" w14:textId="2FCC7811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4F6178B" w14:textId="607337D9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3FF1F661" w14:textId="3F327BB0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3588189" w14:textId="0EBFF272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5D7DFE46" w14:textId="3CC49A1B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45909B19" w14:textId="5D58DDCA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60329F84" w14:textId="3541825F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E83876" w:rsidRPr="00A17187" w14:paraId="4112AAA8" w14:textId="111E83BE" w:rsidTr="00A1718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  <w:vAlign w:val="center"/>
          </w:tcPr>
          <w:p w14:paraId="7B96B04B" w14:textId="41DAB85C" w:rsidR="00E83876" w:rsidRPr="00A17187" w:rsidRDefault="00E83876" w:rsidP="000F7144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 xml:space="preserve">Constancia de Salarios 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6F9234F" w14:textId="4D1ECA18" w:rsidR="00E83876" w:rsidRPr="00A17187" w:rsidRDefault="00E83876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2CD8276" w14:textId="62869EE4" w:rsidR="00E83876" w:rsidRPr="00A17187" w:rsidRDefault="00E83876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1B9932C2" w14:textId="1F3BD552" w:rsidR="00E83876" w:rsidRPr="00A17187" w:rsidRDefault="00E83876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9F74A82" w14:textId="5D1BB081" w:rsidR="00E83876" w:rsidRPr="00A17187" w:rsidRDefault="00E83876" w:rsidP="009B4E9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6EF2078F" w14:textId="0A4F23F3" w:rsidR="00E83876" w:rsidRPr="00A17187" w:rsidRDefault="00E83876" w:rsidP="009B4E9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47E14A6" w14:textId="1922E803" w:rsidR="00E83876" w:rsidRPr="00A17187" w:rsidRDefault="00E83876" w:rsidP="009B4E9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16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54A005A" w14:textId="2D33573F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2FC4168" w14:textId="25A6D279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AB0BC01" w14:textId="0BE5237B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15</w:t>
            </w:r>
          </w:p>
        </w:tc>
      </w:tr>
      <w:tr w:rsidR="00E83876" w:rsidRPr="00A17187" w14:paraId="60857F3C" w14:textId="4929641B" w:rsidTr="00A1718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  <w:vAlign w:val="center"/>
          </w:tcPr>
          <w:p w14:paraId="3095C7D5" w14:textId="7EDF6CF2" w:rsidR="00E83876" w:rsidRPr="00A17187" w:rsidRDefault="00E83876" w:rsidP="000F7144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 xml:space="preserve">Tiempo de Servicios 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F2EF306" w14:textId="471C3B0E" w:rsidR="00E83876" w:rsidRPr="00A17187" w:rsidRDefault="00E83876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F328783" w14:textId="58D377D0" w:rsidR="00E83876" w:rsidRPr="00A17187" w:rsidRDefault="00E83876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0CB29EF" w14:textId="29C11553" w:rsidR="00E83876" w:rsidRPr="00A17187" w:rsidRDefault="00E83876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0424559" w14:textId="6B2B808C" w:rsidR="00E83876" w:rsidRPr="00A17187" w:rsidRDefault="00E83876" w:rsidP="009B4E9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96B4957" w14:textId="7EEF634E" w:rsidR="00E83876" w:rsidRPr="00A17187" w:rsidRDefault="00E83876" w:rsidP="009B4E9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B18CCB0" w14:textId="40C1AFA1" w:rsidR="00E83876" w:rsidRPr="00A17187" w:rsidRDefault="00E83876" w:rsidP="009B4E9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4D289AE" w14:textId="708EF003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BF8DF02" w14:textId="369A841F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18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3F22F4E" w14:textId="60CB7BCA" w:rsidR="00E83876" w:rsidRPr="00A17187" w:rsidRDefault="00E83876" w:rsidP="00E54B6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22</w:t>
            </w:r>
          </w:p>
        </w:tc>
      </w:tr>
    </w:tbl>
    <w:p w14:paraId="3C745C09" w14:textId="77777777" w:rsidR="00E83876" w:rsidRPr="00A17187" w:rsidRDefault="00E83876" w:rsidP="005354BB">
      <w:pPr>
        <w:pStyle w:val="Textonotapie"/>
        <w:rPr>
          <w:rFonts w:ascii="Museo 300" w:hAnsi="Museo 300"/>
          <w:sz w:val="18"/>
          <w:szCs w:val="18"/>
        </w:rPr>
      </w:pPr>
    </w:p>
  </w:footnote>
  <w:footnote w:id="68">
    <w:p w14:paraId="07ED2258" w14:textId="3A760E3C" w:rsidR="00E83876" w:rsidRPr="00A17187" w:rsidRDefault="00E83876">
      <w:pPr>
        <w:pStyle w:val="Textonotapie"/>
        <w:rPr>
          <w:rFonts w:ascii="Museo 300" w:hAnsi="Museo 300"/>
          <w:sz w:val="18"/>
          <w:szCs w:val="18"/>
        </w:rPr>
      </w:pPr>
      <w:r w:rsidRPr="00A17187">
        <w:rPr>
          <w:rStyle w:val="Refdenotaalpie"/>
          <w:rFonts w:ascii="Museo 300" w:hAnsi="Museo 300"/>
        </w:rPr>
        <w:footnoteRef/>
      </w:r>
      <w:r w:rsidRPr="00A17187">
        <w:rPr>
          <w:rFonts w:ascii="Museo 300" w:hAnsi="Museo 300"/>
          <w:sz w:val="18"/>
          <w:szCs w:val="18"/>
        </w:rPr>
        <w:t xml:space="preserve"> La actividad fue reprogramada por falta de disponibilidad presupuestaria, y a la fecha se están realizando las gestiones ante las entidades correspondientes para la reorientación de fondos y </w:t>
      </w:r>
      <w:r>
        <w:rPr>
          <w:rFonts w:ascii="Museo 300" w:hAnsi="Museo 300"/>
          <w:sz w:val="18"/>
          <w:szCs w:val="18"/>
        </w:rPr>
        <w:t xml:space="preserve">así </w:t>
      </w:r>
      <w:r w:rsidRPr="00A17187">
        <w:rPr>
          <w:rFonts w:ascii="Museo 300" w:hAnsi="Museo 300"/>
          <w:sz w:val="18"/>
          <w:szCs w:val="18"/>
        </w:rPr>
        <w:t>cumplir con la meta.</w:t>
      </w:r>
    </w:p>
    <w:p w14:paraId="4627C1EF" w14:textId="77777777" w:rsidR="00E83876" w:rsidRPr="00612FB1" w:rsidRDefault="00E83876">
      <w:pPr>
        <w:pStyle w:val="Textonotapie"/>
        <w:rPr>
          <w:rFonts w:ascii="Museo 300" w:hAnsi="Museo 300"/>
          <w:sz w:val="18"/>
          <w:szCs w:val="18"/>
        </w:rPr>
      </w:pPr>
    </w:p>
  </w:footnote>
  <w:footnote w:id="69">
    <w:p w14:paraId="16437AE2" w14:textId="3CA1839D" w:rsidR="00E83876" w:rsidRPr="00A17187" w:rsidRDefault="00E83876" w:rsidP="005354BB">
      <w:pPr>
        <w:pStyle w:val="Textonotapie"/>
        <w:rPr>
          <w:rFonts w:ascii="Museo 300" w:hAnsi="Museo 300"/>
          <w:sz w:val="18"/>
          <w:szCs w:val="18"/>
        </w:rPr>
      </w:pPr>
      <w:r w:rsidRPr="00A17187">
        <w:rPr>
          <w:rStyle w:val="Refdenotaalpie"/>
          <w:rFonts w:ascii="Museo 300" w:hAnsi="Museo 300"/>
        </w:rPr>
        <w:footnoteRef/>
      </w:r>
      <w:r w:rsidRPr="00A17187">
        <w:rPr>
          <w:rFonts w:ascii="Museo 300" w:hAnsi="Museo 300"/>
        </w:rPr>
        <w:t xml:space="preserve"> </w:t>
      </w:r>
      <w:r w:rsidRPr="00A17187">
        <w:rPr>
          <w:rFonts w:ascii="Museo 300" w:hAnsi="Museo 300"/>
          <w:sz w:val="18"/>
          <w:szCs w:val="18"/>
        </w:rPr>
        <w:t>Para el tercer trimestre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1696"/>
        <w:gridCol w:w="1110"/>
        <w:gridCol w:w="1110"/>
        <w:gridCol w:w="1110"/>
      </w:tblGrid>
      <w:tr w:rsidR="00E83876" w:rsidRPr="00A17187" w14:paraId="76B64EBA" w14:textId="3B8CB1E5" w:rsidTr="00A17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E7E6E6" w:themeFill="background2"/>
            <w:vAlign w:val="center"/>
          </w:tcPr>
          <w:p w14:paraId="572AB154" w14:textId="374546C5" w:rsidR="00E83876" w:rsidRPr="00A17187" w:rsidRDefault="00E83876" w:rsidP="00A1718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Descripción</w:t>
            </w:r>
          </w:p>
        </w:tc>
        <w:tc>
          <w:tcPr>
            <w:tcW w:w="1110" w:type="dxa"/>
            <w:shd w:val="clear" w:color="auto" w:fill="E7E6E6" w:themeFill="background2"/>
            <w:vAlign w:val="center"/>
          </w:tcPr>
          <w:p w14:paraId="1BE1BBB5" w14:textId="2DC53A81" w:rsidR="00E83876" w:rsidRPr="00A17187" w:rsidRDefault="00E83876" w:rsidP="00A1718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1110" w:type="dxa"/>
            <w:shd w:val="clear" w:color="auto" w:fill="E7E6E6" w:themeFill="background2"/>
          </w:tcPr>
          <w:p w14:paraId="69FD4514" w14:textId="7E65524B" w:rsidR="00E83876" w:rsidRPr="00A17187" w:rsidRDefault="00E83876" w:rsidP="00A1718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1110" w:type="dxa"/>
            <w:shd w:val="clear" w:color="auto" w:fill="E7E6E6" w:themeFill="background2"/>
          </w:tcPr>
          <w:p w14:paraId="1F917808" w14:textId="6DC2B094" w:rsidR="00E83876" w:rsidRPr="00A17187" w:rsidRDefault="00E83876" w:rsidP="00A1718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Sept.</w:t>
            </w:r>
          </w:p>
        </w:tc>
      </w:tr>
      <w:tr w:rsidR="00E83876" w:rsidRPr="00A17187" w14:paraId="0428C621" w14:textId="2AB69C94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vAlign w:val="center"/>
          </w:tcPr>
          <w:p w14:paraId="2BF38C61" w14:textId="236A5044" w:rsidR="00E83876" w:rsidRPr="00A17187" w:rsidRDefault="00E83876" w:rsidP="00A17187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 xml:space="preserve">Ley de Salarios 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95D3EB4" w14:textId="0B4B2E3E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$ 276.57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EAE7C19" w14:textId="574F2EB2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$ 318.09</w:t>
            </w:r>
          </w:p>
        </w:tc>
        <w:tc>
          <w:tcPr>
            <w:tcW w:w="1110" w:type="dxa"/>
            <w:shd w:val="clear" w:color="auto" w:fill="auto"/>
          </w:tcPr>
          <w:p w14:paraId="3AA1B328" w14:textId="33739507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$ 511.84</w:t>
            </w:r>
          </w:p>
        </w:tc>
      </w:tr>
      <w:tr w:rsidR="00E83876" w:rsidRPr="00A17187" w14:paraId="572AB06D" w14:textId="6862D3C1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vAlign w:val="center"/>
          </w:tcPr>
          <w:p w14:paraId="2B4585FB" w14:textId="5798C00E" w:rsidR="00E83876" w:rsidRPr="00A17187" w:rsidRDefault="00E83876" w:rsidP="00A17187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Contrato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531A52F" w14:textId="67EBFEF4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color w:val="000000"/>
                <w:sz w:val="18"/>
                <w:szCs w:val="18"/>
              </w:rPr>
              <w:t>$ 95.99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9321FEB" w14:textId="5890AF24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color w:val="000000"/>
                <w:sz w:val="18"/>
                <w:szCs w:val="18"/>
              </w:rPr>
            </w:pPr>
            <w:r w:rsidRPr="00A17187">
              <w:rPr>
                <w:rFonts w:ascii="Museo 300" w:hAnsi="Museo 300"/>
                <w:color w:val="000000"/>
                <w:sz w:val="18"/>
                <w:szCs w:val="18"/>
              </w:rPr>
              <w:t>$ 380.70</w:t>
            </w:r>
          </w:p>
        </w:tc>
        <w:tc>
          <w:tcPr>
            <w:tcW w:w="1110" w:type="dxa"/>
            <w:shd w:val="clear" w:color="auto" w:fill="auto"/>
          </w:tcPr>
          <w:p w14:paraId="3262853B" w14:textId="69794494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color w:val="000000"/>
                <w:sz w:val="18"/>
                <w:szCs w:val="18"/>
              </w:rPr>
            </w:pPr>
            <w:r w:rsidRPr="00A17187">
              <w:rPr>
                <w:rFonts w:ascii="Museo 300" w:hAnsi="Museo 300"/>
                <w:color w:val="000000"/>
                <w:sz w:val="18"/>
                <w:szCs w:val="18"/>
              </w:rPr>
              <w:t>$ 592.67</w:t>
            </w:r>
          </w:p>
        </w:tc>
      </w:tr>
      <w:tr w:rsidR="00E83876" w:rsidRPr="00A17187" w14:paraId="51F8F9EC" w14:textId="089DF46A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vAlign w:val="center"/>
          </w:tcPr>
          <w:p w14:paraId="19F55FE2" w14:textId="17DB9A3C" w:rsidR="00E83876" w:rsidRPr="00A17187" w:rsidRDefault="00E83876" w:rsidP="00A17187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56C2CA0" w14:textId="2C2E1057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$ 372.56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948820A" w14:textId="5AECAE7C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 xml:space="preserve"> $ 698.79</w:t>
            </w:r>
          </w:p>
        </w:tc>
        <w:tc>
          <w:tcPr>
            <w:tcW w:w="1110" w:type="dxa"/>
            <w:shd w:val="clear" w:color="auto" w:fill="auto"/>
          </w:tcPr>
          <w:p w14:paraId="2EB64107" w14:textId="65EA6250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17187">
              <w:rPr>
                <w:rFonts w:ascii="Museo 300" w:hAnsi="Museo 300"/>
                <w:b/>
                <w:sz w:val="18"/>
                <w:szCs w:val="18"/>
              </w:rPr>
              <w:t>$ 1,104.51</w:t>
            </w:r>
          </w:p>
        </w:tc>
      </w:tr>
    </w:tbl>
    <w:p w14:paraId="41A3AECA" w14:textId="77777777" w:rsidR="00E83876" w:rsidRPr="00A17187" w:rsidRDefault="00E83876" w:rsidP="00A17187">
      <w:pPr>
        <w:pStyle w:val="Textonotapie"/>
        <w:rPr>
          <w:rFonts w:ascii="Museo 300" w:hAnsi="Museo 300"/>
          <w:sz w:val="10"/>
          <w:szCs w:val="10"/>
        </w:rPr>
      </w:pPr>
    </w:p>
  </w:footnote>
  <w:footnote w:id="70">
    <w:p w14:paraId="26E7EDC1" w14:textId="1E5AA397" w:rsidR="00E83876" w:rsidRPr="00A17187" w:rsidRDefault="00E83876" w:rsidP="00A17187">
      <w:pPr>
        <w:pStyle w:val="Textonotapie"/>
        <w:rPr>
          <w:rFonts w:ascii="Museo 300" w:hAnsi="Museo 300"/>
          <w:sz w:val="18"/>
          <w:szCs w:val="18"/>
        </w:rPr>
      </w:pPr>
      <w:r w:rsidRPr="00A17187">
        <w:rPr>
          <w:rStyle w:val="Refdenotaalpie"/>
          <w:rFonts w:ascii="Museo 300" w:hAnsi="Museo 300"/>
        </w:rPr>
        <w:footnoteRef/>
      </w:r>
      <w:r w:rsidRPr="00A17187">
        <w:rPr>
          <w:rFonts w:ascii="Museo 300" w:hAnsi="Museo 300"/>
          <w:sz w:val="18"/>
          <w:szCs w:val="18"/>
        </w:rPr>
        <w:t xml:space="preserve"> La Clínica Empresarial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</w:tblGrid>
      <w:tr w:rsidR="00E83876" w:rsidRPr="00A17187" w14:paraId="7CA5C2F3" w14:textId="77777777" w:rsidTr="00A17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E7E6E6" w:themeFill="background2"/>
            <w:vAlign w:val="center"/>
          </w:tcPr>
          <w:p w14:paraId="13FC7703" w14:textId="4464F583" w:rsidR="00E83876" w:rsidRPr="00A17187" w:rsidRDefault="00E83876" w:rsidP="00A1718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Mes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29C588DC" w14:textId="2A6AED42" w:rsidR="00E83876" w:rsidRPr="00A17187" w:rsidRDefault="00E83876" w:rsidP="00A1718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Mujer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3914FE8C" w14:textId="2C84435F" w:rsidR="00E83876" w:rsidRPr="00A17187" w:rsidRDefault="00E83876" w:rsidP="00A1718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119E300B" w14:textId="33BF58AD" w:rsidR="00E83876" w:rsidRPr="00A17187" w:rsidRDefault="00E83876" w:rsidP="00A1718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E83876" w:rsidRPr="00A17187" w14:paraId="02DC5343" w14:textId="77777777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vAlign w:val="center"/>
          </w:tcPr>
          <w:p w14:paraId="7E34E3E0" w14:textId="7B0DA5BB" w:rsidR="00E83876" w:rsidRPr="00A17187" w:rsidRDefault="00E83876" w:rsidP="00A17187">
            <w:pPr>
              <w:pStyle w:val="Textonotapie"/>
              <w:jc w:val="center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5C8396FE" w14:textId="3FA592D0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49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4C029832" w14:textId="7770DB9A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51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08FD9225" w14:textId="4DFE16BE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100</w:t>
            </w:r>
          </w:p>
        </w:tc>
      </w:tr>
      <w:tr w:rsidR="00E83876" w:rsidRPr="00A17187" w14:paraId="7A1AABE8" w14:textId="77777777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vAlign w:val="center"/>
          </w:tcPr>
          <w:p w14:paraId="38842CA7" w14:textId="343CFAC4" w:rsidR="00E83876" w:rsidRPr="00A17187" w:rsidRDefault="00E83876" w:rsidP="00A1718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41B1CB6C" w14:textId="1CC3C851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55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5CD5D662" w14:textId="1DE8808D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46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128E59E0" w14:textId="7B9872BE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101</w:t>
            </w:r>
          </w:p>
        </w:tc>
      </w:tr>
      <w:tr w:rsidR="00E83876" w:rsidRPr="00A17187" w14:paraId="0BB7E20E" w14:textId="77777777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vAlign w:val="center"/>
          </w:tcPr>
          <w:p w14:paraId="794D1FA5" w14:textId="3712FC52" w:rsidR="00E83876" w:rsidRPr="00A17187" w:rsidRDefault="00E83876" w:rsidP="00A1718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Sept.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1EC3FE32" w14:textId="70929184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58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5FFB8460" w14:textId="6E6695ED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71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4F124A44" w14:textId="41E56EDD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129</w:t>
            </w:r>
          </w:p>
        </w:tc>
      </w:tr>
      <w:tr w:rsidR="00E83876" w:rsidRPr="00A17187" w14:paraId="3D5B402D" w14:textId="77777777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vAlign w:val="center"/>
          </w:tcPr>
          <w:p w14:paraId="311BA3E9" w14:textId="77405828" w:rsidR="00E83876" w:rsidRPr="00A17187" w:rsidRDefault="00E83876" w:rsidP="00A1718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0C6BFF9C" w14:textId="3AB488AE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162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2639AE9C" w14:textId="3AEC47A3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168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0DEC4D39" w14:textId="15851C8C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330</w:t>
            </w:r>
          </w:p>
        </w:tc>
      </w:tr>
    </w:tbl>
    <w:p w14:paraId="089A3F5A" w14:textId="77777777" w:rsidR="00E83876" w:rsidRPr="00A17187" w:rsidRDefault="00E83876" w:rsidP="00A17187">
      <w:pPr>
        <w:pStyle w:val="Textonotapie"/>
        <w:jc w:val="both"/>
        <w:rPr>
          <w:rFonts w:ascii="Museo 300" w:hAnsi="Museo 300"/>
          <w:sz w:val="10"/>
          <w:szCs w:val="10"/>
        </w:rPr>
      </w:pPr>
    </w:p>
  </w:footnote>
  <w:footnote w:id="71">
    <w:p w14:paraId="16A4FFE9" w14:textId="16429573" w:rsidR="00E83876" w:rsidRPr="00A17187" w:rsidRDefault="00E83876" w:rsidP="00A17187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17187">
        <w:rPr>
          <w:rStyle w:val="Refdenotaalpie"/>
          <w:rFonts w:ascii="Museo 300" w:hAnsi="Museo 300"/>
        </w:rPr>
        <w:footnoteRef/>
      </w:r>
      <w:r w:rsidRPr="00A17187">
        <w:rPr>
          <w:rFonts w:ascii="Museo 300" w:hAnsi="Museo 300"/>
        </w:rPr>
        <w:t xml:space="preserve"> </w:t>
      </w:r>
      <w:r w:rsidRPr="00A17187">
        <w:rPr>
          <w:rFonts w:ascii="Museo 300" w:hAnsi="Museo 300"/>
          <w:sz w:val="18"/>
          <w:szCs w:val="18"/>
        </w:rPr>
        <w:t>La Clínica Odontológica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</w:tblGrid>
      <w:tr w:rsidR="00E83876" w:rsidRPr="00A17187" w14:paraId="30E6372D" w14:textId="77777777" w:rsidTr="00A17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E7E6E6" w:themeFill="background2"/>
            <w:vAlign w:val="center"/>
          </w:tcPr>
          <w:p w14:paraId="28A02733" w14:textId="77777777" w:rsidR="00E83876" w:rsidRPr="00A17187" w:rsidRDefault="00E83876" w:rsidP="00A1718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Mes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230CA240" w14:textId="77777777" w:rsidR="00E83876" w:rsidRPr="00A17187" w:rsidRDefault="00E83876" w:rsidP="00A1718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Mujer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36B9391B" w14:textId="77777777" w:rsidR="00E83876" w:rsidRPr="00A17187" w:rsidRDefault="00E83876" w:rsidP="00A1718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7AD0A210" w14:textId="77777777" w:rsidR="00E83876" w:rsidRPr="00A17187" w:rsidRDefault="00E83876" w:rsidP="00A1718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E83876" w:rsidRPr="00A17187" w14:paraId="67BE291D" w14:textId="77777777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vAlign w:val="center"/>
          </w:tcPr>
          <w:p w14:paraId="0ADF7A77" w14:textId="4733A9AC" w:rsidR="00E83876" w:rsidRPr="00A17187" w:rsidRDefault="00E83876" w:rsidP="00A17187">
            <w:pPr>
              <w:pStyle w:val="Textonotapie"/>
              <w:jc w:val="center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 xml:space="preserve"> Julio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3A69D4CA" w14:textId="4D92C3F6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24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09150DA5" w14:textId="6A68B273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47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07B938A1" w14:textId="12749A93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71</w:t>
            </w:r>
          </w:p>
        </w:tc>
      </w:tr>
      <w:tr w:rsidR="00E83876" w:rsidRPr="00A17187" w14:paraId="73831D97" w14:textId="77777777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vAlign w:val="center"/>
          </w:tcPr>
          <w:p w14:paraId="6361F708" w14:textId="61BFF917" w:rsidR="00E83876" w:rsidRPr="00A17187" w:rsidRDefault="00E83876" w:rsidP="00A1718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404ECEDD" w14:textId="751BAF61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2A62CFC6" w14:textId="42241672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25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2BC9B074" w14:textId="7D7DF724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34</w:t>
            </w:r>
          </w:p>
        </w:tc>
      </w:tr>
      <w:tr w:rsidR="00E83876" w:rsidRPr="00A17187" w14:paraId="670CE5B5" w14:textId="77777777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vAlign w:val="center"/>
          </w:tcPr>
          <w:p w14:paraId="2AB3875B" w14:textId="34C96D1C" w:rsidR="00E83876" w:rsidRPr="00A17187" w:rsidRDefault="00E83876" w:rsidP="00A1718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Sept.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445C82F4" w14:textId="0F276244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22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2C189CC3" w14:textId="74F175C9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13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4742C1AD" w14:textId="6E408ADD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35</w:t>
            </w:r>
          </w:p>
        </w:tc>
      </w:tr>
      <w:tr w:rsidR="00E83876" w:rsidRPr="00A17187" w14:paraId="416081EC" w14:textId="77777777" w:rsidTr="00A17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vAlign w:val="center"/>
          </w:tcPr>
          <w:p w14:paraId="767C562D" w14:textId="0CB66241" w:rsidR="00E83876" w:rsidRPr="00A17187" w:rsidRDefault="00E83876" w:rsidP="00A1718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1B02FEA7" w14:textId="00054B9C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55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5CEFFB59" w14:textId="32FD525E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85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7D8A6563" w14:textId="2F55370D" w:rsidR="00E83876" w:rsidRPr="00A17187" w:rsidRDefault="00E83876" w:rsidP="00A1718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17187">
              <w:rPr>
                <w:rFonts w:ascii="Museo 300" w:hAnsi="Museo 300"/>
                <w:sz w:val="18"/>
                <w:szCs w:val="18"/>
              </w:rPr>
              <w:t>140</w:t>
            </w:r>
          </w:p>
        </w:tc>
      </w:tr>
    </w:tbl>
    <w:p w14:paraId="460715B2" w14:textId="77777777" w:rsidR="00E83876" w:rsidRPr="005D4E1C" w:rsidRDefault="00E83876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72">
    <w:p w14:paraId="5A959CD6" w14:textId="6BD979F5" w:rsidR="00E83876" w:rsidRDefault="00E83876" w:rsidP="0097055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5D4E1C">
        <w:rPr>
          <w:rStyle w:val="Refdenotaalpie"/>
          <w:rFonts w:ascii="Museo 300" w:hAnsi="Museo 300"/>
        </w:rPr>
        <w:footnoteRef/>
      </w:r>
      <w:r w:rsidRPr="005D4E1C">
        <w:rPr>
          <w:rFonts w:ascii="Museo 300" w:hAnsi="Museo 300"/>
        </w:rPr>
        <w:t xml:space="preserve"> </w:t>
      </w:r>
      <w:r w:rsidRPr="005D4E1C">
        <w:rPr>
          <w:rFonts w:ascii="Museo 300" w:hAnsi="Museo 300"/>
          <w:sz w:val="18"/>
          <w:szCs w:val="18"/>
        </w:rPr>
        <w:t>Se reprograma la actividad, por falta de disponibilidad presupuestaria, se están realizando las gestiones pertinentes para la reorientación de fondos y cumplir con la meta programada.</w:t>
      </w:r>
    </w:p>
    <w:p w14:paraId="594BB6A6" w14:textId="77777777" w:rsidR="00E83876" w:rsidRPr="005D4E1C" w:rsidRDefault="00E83876" w:rsidP="00970550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73">
    <w:p w14:paraId="0792E3E8" w14:textId="7BA856A9" w:rsidR="00E83876" w:rsidRDefault="00E83876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5D4E1C">
        <w:rPr>
          <w:rStyle w:val="Refdenotaalpie"/>
          <w:rFonts w:ascii="Museo 300" w:hAnsi="Museo 300"/>
        </w:rPr>
        <w:footnoteRef/>
      </w:r>
      <w:r w:rsidRPr="005D4E1C">
        <w:rPr>
          <w:rFonts w:ascii="Museo 300" w:hAnsi="Museo 300"/>
        </w:rPr>
        <w:t xml:space="preserve"> </w:t>
      </w:r>
      <w:r w:rsidRPr="005D4E1C">
        <w:rPr>
          <w:rFonts w:ascii="Museo 300" w:hAnsi="Museo 300"/>
          <w:sz w:val="18"/>
          <w:szCs w:val="18"/>
        </w:rPr>
        <w:t xml:space="preserve">Cuadro resumen de empleados capacitados durante el tercer trimestre del 2023: </w:t>
      </w:r>
    </w:p>
    <w:p w14:paraId="7513A545" w14:textId="77777777" w:rsidR="00E83876" w:rsidRPr="005D4E1C" w:rsidRDefault="00E83876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077"/>
        <w:gridCol w:w="1077"/>
        <w:gridCol w:w="1077"/>
      </w:tblGrid>
      <w:tr w:rsidR="00E83876" w:rsidRPr="005D4E1C" w14:paraId="293FC425" w14:textId="77777777" w:rsidTr="005D4E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shd w:val="clear" w:color="auto" w:fill="E7E6E6" w:themeFill="background2"/>
            <w:vAlign w:val="center"/>
          </w:tcPr>
          <w:p w14:paraId="03EDBE00" w14:textId="39174BCF" w:rsidR="00E83876" w:rsidRPr="005D4E1C" w:rsidRDefault="00E83876" w:rsidP="0097055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Mes</w:t>
            </w:r>
          </w:p>
        </w:tc>
        <w:tc>
          <w:tcPr>
            <w:tcW w:w="1304" w:type="dxa"/>
            <w:shd w:val="clear" w:color="auto" w:fill="E7E6E6" w:themeFill="background2"/>
            <w:vAlign w:val="center"/>
          </w:tcPr>
          <w:p w14:paraId="023312ED" w14:textId="4DC40B15" w:rsidR="00E83876" w:rsidRPr="005D4E1C" w:rsidRDefault="00E83876" w:rsidP="0062657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Eventos Gestionados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674B22F6" w14:textId="3A5F7823" w:rsidR="00E83876" w:rsidRPr="005D4E1C" w:rsidRDefault="00E83876" w:rsidP="0062657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3085D4BE" w14:textId="634A5717" w:rsidR="00E83876" w:rsidRPr="005D4E1C" w:rsidRDefault="00E83876" w:rsidP="0062657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Hombres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193F3778" w14:textId="0C123026" w:rsidR="00E83876" w:rsidRPr="005D4E1C" w:rsidRDefault="00E83876" w:rsidP="0062657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E83876" w:rsidRPr="005D4E1C" w14:paraId="6370931C" w14:textId="77777777" w:rsidTr="005D4E1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shd w:val="clear" w:color="auto" w:fill="auto"/>
            <w:vAlign w:val="center"/>
          </w:tcPr>
          <w:p w14:paraId="0E549935" w14:textId="2E60828B" w:rsidR="00E83876" w:rsidRPr="005D4E1C" w:rsidRDefault="00E83876" w:rsidP="00970550">
            <w:pPr>
              <w:pStyle w:val="Textonotapie"/>
              <w:jc w:val="center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Julio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7E84C979" w14:textId="1E73F6B5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14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E62E48B" w14:textId="7651FF02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28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1DCA483" w14:textId="1A3EC035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8A029CD" w14:textId="35189CA9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5D4E1C">
              <w:rPr>
                <w:rFonts w:ascii="Museo 300" w:hAnsi="Museo 300"/>
                <w:b/>
                <w:sz w:val="18"/>
                <w:szCs w:val="18"/>
              </w:rPr>
              <w:t>36</w:t>
            </w:r>
          </w:p>
        </w:tc>
      </w:tr>
      <w:tr w:rsidR="00E83876" w:rsidRPr="005D4E1C" w14:paraId="34D281BA" w14:textId="77777777" w:rsidTr="005D4E1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shd w:val="clear" w:color="auto" w:fill="auto"/>
            <w:vAlign w:val="center"/>
          </w:tcPr>
          <w:p w14:paraId="2D2D7A5F" w14:textId="2504B5C7" w:rsidR="00E83876" w:rsidRPr="005D4E1C" w:rsidRDefault="00E83876" w:rsidP="0097055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Agosto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44BC6CB2" w14:textId="40BE50BC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13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BA2CEDF" w14:textId="10B0E23D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51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FE6EB31" w14:textId="6CE40018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40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8D9C11E" w14:textId="01E492EE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5D4E1C">
              <w:rPr>
                <w:rFonts w:ascii="Museo 300" w:hAnsi="Museo 300"/>
                <w:b/>
                <w:sz w:val="18"/>
                <w:szCs w:val="18"/>
              </w:rPr>
              <w:t>91</w:t>
            </w:r>
          </w:p>
        </w:tc>
      </w:tr>
      <w:tr w:rsidR="00E83876" w:rsidRPr="005D4E1C" w14:paraId="24D83E64" w14:textId="77777777" w:rsidTr="005D4E1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shd w:val="clear" w:color="auto" w:fill="auto"/>
            <w:vAlign w:val="center"/>
          </w:tcPr>
          <w:p w14:paraId="54234CA5" w14:textId="0B9A5F07" w:rsidR="00E83876" w:rsidRPr="005D4E1C" w:rsidRDefault="00E83876" w:rsidP="0097055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Sept.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9402789" w14:textId="3C3C34C8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D39AB8D" w14:textId="6CC1C10F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87738F0" w14:textId="60184592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E1C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0CFF433" w14:textId="1E31EC40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5D4E1C">
              <w:rPr>
                <w:rFonts w:ascii="Museo 300" w:hAnsi="Museo 300"/>
                <w:b/>
                <w:sz w:val="18"/>
                <w:szCs w:val="18"/>
              </w:rPr>
              <w:t>15</w:t>
            </w:r>
          </w:p>
        </w:tc>
      </w:tr>
      <w:tr w:rsidR="00E83876" w:rsidRPr="005D4E1C" w14:paraId="6DF2DE48" w14:textId="77777777" w:rsidTr="005D4E1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shd w:val="clear" w:color="auto" w:fill="auto"/>
            <w:vAlign w:val="center"/>
          </w:tcPr>
          <w:p w14:paraId="29B3A563" w14:textId="1681EC71" w:rsidR="00E83876" w:rsidRPr="005D4E1C" w:rsidRDefault="00E83876" w:rsidP="005D4E1C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BDC98C9" w14:textId="115869C5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37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8DE3E59" w14:textId="07DE5F52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87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10AA264" w14:textId="78FB7B77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55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004A9CD" w14:textId="62BC8AA6" w:rsidR="00E83876" w:rsidRPr="005D4E1C" w:rsidRDefault="00E83876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142</w:t>
            </w:r>
          </w:p>
        </w:tc>
      </w:tr>
    </w:tbl>
    <w:p w14:paraId="5E768589" w14:textId="77777777" w:rsidR="00E83876" w:rsidRPr="005D4E1C" w:rsidRDefault="00E83876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</w:p>
    <w:p w14:paraId="2F458D96" w14:textId="77777777" w:rsidR="00E83876" w:rsidRPr="005D4E1C" w:rsidRDefault="00E83876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</w:p>
    <w:p w14:paraId="05FDB502" w14:textId="33137765" w:rsidR="00E83876" w:rsidRPr="00B82ACB" w:rsidRDefault="00E83876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82ACB">
        <w:rPr>
          <w:rFonts w:ascii="Museo 300" w:hAnsi="Museo 300"/>
          <w:sz w:val="18"/>
          <w:szCs w:val="18"/>
        </w:rPr>
        <w:t xml:space="preserve"> </w:t>
      </w:r>
    </w:p>
  </w:footnote>
  <w:footnote w:id="74">
    <w:p w14:paraId="34C4A8A2" w14:textId="3838754A" w:rsidR="00E83876" w:rsidRPr="00BA2D62" w:rsidRDefault="00E83876" w:rsidP="00BA2D62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837468">
        <w:rPr>
          <w:rStyle w:val="Refdenotaalpie"/>
          <w:rFonts w:ascii="Museo 300" w:hAnsi="Museo 300"/>
        </w:rPr>
        <w:footnoteRef/>
      </w:r>
      <w:r w:rsidRPr="00837468">
        <w:rPr>
          <w:rFonts w:ascii="Museo 300" w:hAnsi="Museo 300"/>
        </w:rPr>
        <w:t xml:space="preserve"> </w:t>
      </w:r>
      <w:r w:rsidRPr="00BA2D62">
        <w:rPr>
          <w:rFonts w:ascii="Museo 300" w:hAnsi="Museo 300"/>
          <w:sz w:val="18"/>
          <w:szCs w:val="18"/>
        </w:rPr>
        <w:t>Por motivos de poco personal disponible se postergo la limpieza en los depósitos documentales, debido que una parte del personal de Intendencia se encuentra apoyando en el área de vigilancia y personal que ha presentado incapacidades médicas.</w:t>
      </w:r>
    </w:p>
  </w:footnote>
  <w:footnote w:id="75">
    <w:p w14:paraId="2AEFEE81" w14:textId="4610F1E6" w:rsidR="00E83876" w:rsidRDefault="00E83876" w:rsidP="00320737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73BFB">
        <w:rPr>
          <w:rStyle w:val="Refdenotaalpie"/>
          <w:rFonts w:ascii="Museo 300" w:hAnsi="Museo 300"/>
        </w:rPr>
        <w:footnoteRef/>
      </w:r>
      <w:r w:rsidRPr="00A73BFB">
        <w:rPr>
          <w:rFonts w:ascii="Museo 300" w:hAnsi="Museo 300"/>
        </w:rPr>
        <w:t xml:space="preserve"> </w:t>
      </w:r>
      <w:r w:rsidRPr="00A73BFB">
        <w:rPr>
          <w:rFonts w:ascii="Museo 300" w:hAnsi="Museo 300"/>
          <w:sz w:val="18"/>
          <w:szCs w:val="18"/>
        </w:rPr>
        <w:t xml:space="preserve">Para el </w:t>
      </w:r>
      <w:r>
        <w:rPr>
          <w:rFonts w:ascii="Museo 300" w:hAnsi="Museo 300"/>
          <w:sz w:val="18"/>
          <w:szCs w:val="18"/>
        </w:rPr>
        <w:t>tercer</w:t>
      </w:r>
      <w:r w:rsidRPr="00A73BFB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t</w:t>
      </w:r>
      <w:r w:rsidRPr="00A73BFB">
        <w:rPr>
          <w:rFonts w:ascii="Museo 300" w:hAnsi="Museo 300"/>
          <w:sz w:val="18"/>
          <w:szCs w:val="18"/>
        </w:rPr>
        <w:t>rimestre de 2023 se reporta:</w:t>
      </w:r>
    </w:p>
    <w:p w14:paraId="2A8BE7C8" w14:textId="77777777" w:rsidR="00202A6E" w:rsidRPr="00202A6E" w:rsidRDefault="00202A6E" w:rsidP="00320737">
      <w:pPr>
        <w:pStyle w:val="Textonotapie"/>
        <w:jc w:val="both"/>
        <w:rPr>
          <w:rFonts w:ascii="Museo 300" w:hAnsi="Museo 300"/>
          <w:sz w:val="10"/>
          <w:szCs w:val="10"/>
        </w:rPr>
      </w:pPr>
    </w:p>
    <w:tbl>
      <w:tblPr>
        <w:tblStyle w:val="Tablaconcuadrcula"/>
        <w:tblW w:w="9918" w:type="dxa"/>
        <w:tblLayout w:type="fixed"/>
        <w:tblLook w:val="04A0" w:firstRow="1" w:lastRow="0" w:firstColumn="1" w:lastColumn="0" w:noHBand="0" w:noVBand="1"/>
      </w:tblPr>
      <w:tblGrid>
        <w:gridCol w:w="2689"/>
        <w:gridCol w:w="4820"/>
        <w:gridCol w:w="1275"/>
        <w:gridCol w:w="1134"/>
      </w:tblGrid>
      <w:tr w:rsidR="00E83876" w:rsidRPr="00A73BFB" w14:paraId="1683B84C" w14:textId="0758BD1C" w:rsidTr="00202A6E">
        <w:trPr>
          <w:trHeight w:val="340"/>
        </w:trPr>
        <w:tc>
          <w:tcPr>
            <w:tcW w:w="9918" w:type="dxa"/>
            <w:gridSpan w:val="4"/>
            <w:shd w:val="clear" w:color="auto" w:fill="E7E6E6" w:themeFill="background2"/>
            <w:vAlign w:val="center"/>
          </w:tcPr>
          <w:p w14:paraId="725B8AAC" w14:textId="52DEB58B" w:rsidR="00E83876" w:rsidRPr="00A73BFB" w:rsidRDefault="00E83876" w:rsidP="00E544C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73BFB">
              <w:rPr>
                <w:rFonts w:ascii="Museo 300" w:hAnsi="Museo 300"/>
                <w:sz w:val="18"/>
                <w:szCs w:val="18"/>
              </w:rPr>
              <w:t>Talleres de agroindustria y en materia de género en coordinación y apoyo GTIA (ISTA – CENTRAL)</w:t>
            </w:r>
          </w:p>
        </w:tc>
      </w:tr>
      <w:tr w:rsidR="00E83876" w:rsidRPr="00A73BFB" w14:paraId="70957C48" w14:textId="3CE3EED5" w:rsidTr="00202A6E">
        <w:trPr>
          <w:trHeight w:val="340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5641EB1D" w14:textId="3A286CD1" w:rsidR="00E83876" w:rsidRPr="00202A6E" w:rsidRDefault="00E83876" w:rsidP="00E544CE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202A6E">
              <w:rPr>
                <w:rFonts w:ascii="Museo 300" w:hAnsi="Museo 300"/>
                <w:b/>
                <w:sz w:val="18"/>
                <w:szCs w:val="18"/>
              </w:rPr>
              <w:t>Temática Impartida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39E59785" w14:textId="3481E28E" w:rsidR="00E83876" w:rsidRPr="00202A6E" w:rsidRDefault="00E83876" w:rsidP="00E544CE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202A6E">
              <w:rPr>
                <w:rFonts w:ascii="Museo 300" w:hAnsi="Museo 300"/>
                <w:b/>
                <w:sz w:val="18"/>
                <w:szCs w:val="18"/>
              </w:rPr>
              <w:t>Ubicación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37F296F1" w14:textId="304FA6ED" w:rsidR="00E83876" w:rsidRPr="00202A6E" w:rsidRDefault="00E83876" w:rsidP="00E83876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202A6E">
              <w:rPr>
                <w:rFonts w:ascii="Museo 300" w:hAnsi="Museo 300"/>
                <w:b/>
                <w:sz w:val="18"/>
                <w:szCs w:val="18"/>
              </w:rPr>
              <w:t>Mujeres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F4E2F15" w14:textId="3F4ECBDE" w:rsidR="00E83876" w:rsidRPr="00202A6E" w:rsidRDefault="00E83876" w:rsidP="00E83876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202A6E">
              <w:rPr>
                <w:rFonts w:ascii="Museo 300" w:hAnsi="Museo 300"/>
                <w:b/>
                <w:sz w:val="18"/>
                <w:szCs w:val="18"/>
              </w:rPr>
              <w:t xml:space="preserve">Hombres </w:t>
            </w:r>
          </w:p>
        </w:tc>
      </w:tr>
      <w:tr w:rsidR="00E83876" w:rsidRPr="00A73BFB" w14:paraId="296E9B12" w14:textId="4570F9F7" w:rsidTr="00202A6E">
        <w:trPr>
          <w:trHeight w:val="20"/>
        </w:trPr>
        <w:tc>
          <w:tcPr>
            <w:tcW w:w="2689" w:type="dxa"/>
            <w:vMerge w:val="restart"/>
            <w:vAlign w:val="center"/>
          </w:tcPr>
          <w:p w14:paraId="31CDC31A" w14:textId="0658E47D" w:rsidR="00E83876" w:rsidRPr="00A73BFB" w:rsidRDefault="00E83876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73BFB">
              <w:rPr>
                <w:rFonts w:ascii="Museo 300" w:hAnsi="Museo 300"/>
                <w:sz w:val="18"/>
                <w:szCs w:val="18"/>
              </w:rPr>
              <w:t>Encurtidos y pasta de tomate / división sexual y corresponsabilidad del trabajo</w:t>
            </w:r>
          </w:p>
        </w:tc>
        <w:tc>
          <w:tcPr>
            <w:tcW w:w="4820" w:type="dxa"/>
            <w:vAlign w:val="center"/>
          </w:tcPr>
          <w:p w14:paraId="3DC29A7B" w14:textId="6FC44866" w:rsidR="00E83876" w:rsidRPr="00A73BFB" w:rsidRDefault="00E83876" w:rsidP="00E544C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proofErr w:type="spellStart"/>
            <w:r w:rsidRPr="00A73BFB">
              <w:rPr>
                <w:rFonts w:ascii="Museo 300" w:hAnsi="Museo 300"/>
                <w:sz w:val="18"/>
                <w:szCs w:val="18"/>
              </w:rPr>
              <w:t>Huizúcar</w:t>
            </w:r>
            <w:proofErr w:type="spellEnd"/>
            <w:r w:rsidRPr="00A73BFB">
              <w:rPr>
                <w:rFonts w:ascii="Museo 300" w:hAnsi="Museo 300"/>
                <w:sz w:val="18"/>
                <w:szCs w:val="18"/>
              </w:rPr>
              <w:t xml:space="preserve"> / La Libertad</w:t>
            </w:r>
          </w:p>
        </w:tc>
        <w:tc>
          <w:tcPr>
            <w:tcW w:w="1275" w:type="dxa"/>
            <w:vAlign w:val="center"/>
          </w:tcPr>
          <w:p w14:paraId="6DAD38F2" w14:textId="581A5349" w:rsidR="00E83876" w:rsidRPr="00202A6E" w:rsidRDefault="00E83876" w:rsidP="00E544C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14:paraId="1A32618F" w14:textId="66759FC5" w:rsidR="00E83876" w:rsidRPr="00202A6E" w:rsidRDefault="00202A6E" w:rsidP="00E544C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0</w:t>
            </w:r>
          </w:p>
        </w:tc>
      </w:tr>
      <w:tr w:rsidR="00E83876" w:rsidRPr="00A73BFB" w14:paraId="7DB25E39" w14:textId="19D562D9" w:rsidTr="00202A6E">
        <w:trPr>
          <w:trHeight w:val="20"/>
        </w:trPr>
        <w:tc>
          <w:tcPr>
            <w:tcW w:w="2689" w:type="dxa"/>
            <w:vMerge/>
            <w:vAlign w:val="center"/>
          </w:tcPr>
          <w:p w14:paraId="133FBE75" w14:textId="77777777" w:rsidR="00E83876" w:rsidRPr="00A73BFB" w:rsidRDefault="00E83876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0F7A5BD5" w14:textId="29B1BCD1" w:rsidR="00E83876" w:rsidRPr="00A73BFB" w:rsidRDefault="00E83876" w:rsidP="002E6451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73BFB">
              <w:rPr>
                <w:rFonts w:ascii="Museo 300" w:hAnsi="Museo 300"/>
                <w:sz w:val="18"/>
                <w:szCs w:val="18"/>
              </w:rPr>
              <w:t>Panchimalco / San Salvador</w:t>
            </w:r>
          </w:p>
        </w:tc>
        <w:tc>
          <w:tcPr>
            <w:tcW w:w="1275" w:type="dxa"/>
            <w:vAlign w:val="center"/>
          </w:tcPr>
          <w:p w14:paraId="6421BF3C" w14:textId="22A564E3" w:rsidR="00E83876" w:rsidRPr="00202A6E" w:rsidRDefault="00E83876" w:rsidP="00E544C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14:paraId="2A3DE5A4" w14:textId="2D536895" w:rsidR="00E83876" w:rsidRPr="00202A6E" w:rsidRDefault="00E83876" w:rsidP="00E544C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5</w:t>
            </w:r>
          </w:p>
        </w:tc>
      </w:tr>
      <w:tr w:rsidR="00E83876" w:rsidRPr="00A73BFB" w14:paraId="1D03C8F0" w14:textId="239F9102" w:rsidTr="00202A6E">
        <w:trPr>
          <w:trHeight w:val="20"/>
        </w:trPr>
        <w:tc>
          <w:tcPr>
            <w:tcW w:w="2689" w:type="dxa"/>
            <w:vMerge/>
            <w:vAlign w:val="center"/>
          </w:tcPr>
          <w:p w14:paraId="3ED5B375" w14:textId="77777777" w:rsidR="00E83876" w:rsidRPr="00A73BFB" w:rsidRDefault="00E83876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275267FF" w14:textId="17C8A9B9" w:rsidR="00E83876" w:rsidRPr="00A73BFB" w:rsidRDefault="00E83876" w:rsidP="00E544C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A73BFB">
              <w:rPr>
                <w:rFonts w:ascii="Museo 300" w:hAnsi="Museo 300"/>
                <w:sz w:val="18"/>
                <w:szCs w:val="18"/>
              </w:rPr>
              <w:t xml:space="preserve">Comunidad </w:t>
            </w:r>
            <w:proofErr w:type="spellStart"/>
            <w:r w:rsidRPr="00A73BFB">
              <w:rPr>
                <w:rFonts w:ascii="Museo 300" w:hAnsi="Museo 300"/>
                <w:sz w:val="18"/>
                <w:szCs w:val="18"/>
              </w:rPr>
              <w:t>Bolivar</w:t>
            </w:r>
            <w:proofErr w:type="spellEnd"/>
            <w:r w:rsidRPr="00A73BFB">
              <w:rPr>
                <w:rFonts w:ascii="Museo 300" w:hAnsi="Museo 300"/>
                <w:sz w:val="18"/>
                <w:szCs w:val="18"/>
              </w:rPr>
              <w:t xml:space="preserve">  </w:t>
            </w:r>
            <w:proofErr w:type="spellStart"/>
            <w:r w:rsidRPr="00A73BFB">
              <w:rPr>
                <w:rFonts w:ascii="Museo 300" w:hAnsi="Museo 300"/>
                <w:sz w:val="18"/>
                <w:szCs w:val="18"/>
              </w:rPr>
              <w:t>Aguilares</w:t>
            </w:r>
            <w:proofErr w:type="spellEnd"/>
            <w:r w:rsidRPr="00A73BFB">
              <w:rPr>
                <w:rFonts w:ascii="Museo 300" w:hAnsi="Museo 300"/>
                <w:sz w:val="18"/>
                <w:szCs w:val="18"/>
              </w:rPr>
              <w:t>, San Salvador.</w:t>
            </w:r>
          </w:p>
        </w:tc>
        <w:tc>
          <w:tcPr>
            <w:tcW w:w="1275" w:type="dxa"/>
            <w:vAlign w:val="center"/>
          </w:tcPr>
          <w:p w14:paraId="1F6C68F9" w14:textId="0823EDA2" w:rsidR="00E83876" w:rsidRPr="00202A6E" w:rsidRDefault="00E83876" w:rsidP="00E544C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1134" w:type="dxa"/>
            <w:vAlign w:val="center"/>
          </w:tcPr>
          <w:p w14:paraId="3B8AB7B1" w14:textId="32F500CB" w:rsidR="00E83876" w:rsidRPr="00202A6E" w:rsidRDefault="00202A6E" w:rsidP="00E544C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0</w:t>
            </w:r>
          </w:p>
        </w:tc>
      </w:tr>
      <w:tr w:rsidR="00E83876" w:rsidRPr="00A73BFB" w14:paraId="2BB94F10" w14:textId="53B5E375" w:rsidTr="00202A6E">
        <w:trPr>
          <w:trHeight w:val="20"/>
        </w:trPr>
        <w:tc>
          <w:tcPr>
            <w:tcW w:w="2689" w:type="dxa"/>
            <w:vMerge/>
            <w:vAlign w:val="center"/>
          </w:tcPr>
          <w:p w14:paraId="354066AC" w14:textId="77777777" w:rsidR="00E83876" w:rsidRPr="00A73BFB" w:rsidRDefault="00E83876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02AF92E7" w14:textId="6D11BB8E" w:rsidR="00E83876" w:rsidRPr="00A73BFB" w:rsidRDefault="00E83876" w:rsidP="002E6451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73BFB">
              <w:rPr>
                <w:rFonts w:ascii="Museo 300" w:hAnsi="Museo 300"/>
                <w:sz w:val="18"/>
                <w:szCs w:val="18"/>
              </w:rPr>
              <w:t xml:space="preserve">Comunidad Rancho Quemado, San Matías, La Libertad </w:t>
            </w:r>
          </w:p>
        </w:tc>
        <w:tc>
          <w:tcPr>
            <w:tcW w:w="1275" w:type="dxa"/>
            <w:vAlign w:val="center"/>
          </w:tcPr>
          <w:p w14:paraId="24A36729" w14:textId="5C5525A1" w:rsidR="00E83876" w:rsidRPr="00202A6E" w:rsidRDefault="00E83876" w:rsidP="00E544C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</w:tcPr>
          <w:p w14:paraId="03E3D766" w14:textId="454ECD04" w:rsidR="00E83876" w:rsidRPr="00202A6E" w:rsidRDefault="00202A6E" w:rsidP="00E2579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0</w:t>
            </w:r>
          </w:p>
        </w:tc>
      </w:tr>
      <w:tr w:rsidR="00202A6E" w:rsidRPr="00A73BFB" w14:paraId="12D76E03" w14:textId="77777777" w:rsidTr="00202A6E">
        <w:trPr>
          <w:trHeight w:val="20"/>
        </w:trPr>
        <w:tc>
          <w:tcPr>
            <w:tcW w:w="2689" w:type="dxa"/>
            <w:vAlign w:val="center"/>
          </w:tcPr>
          <w:p w14:paraId="5617851F" w14:textId="5A510C0F" w:rsidR="00202A6E" w:rsidRPr="00A73BFB" w:rsidRDefault="00202A6E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Taller de elaboración de leche y tortitas de soya y vino de rosa de Jamaica y manzana / estereotipos y roles de género</w:t>
            </w:r>
          </w:p>
        </w:tc>
        <w:tc>
          <w:tcPr>
            <w:tcW w:w="4820" w:type="dxa"/>
            <w:vAlign w:val="center"/>
          </w:tcPr>
          <w:p w14:paraId="5F5AE873" w14:textId="3128A180" w:rsidR="00202A6E" w:rsidRPr="00A73BFB" w:rsidRDefault="00202A6E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73BFB">
              <w:rPr>
                <w:rFonts w:ascii="Museo 300" w:hAnsi="Museo 300"/>
                <w:color w:val="000000"/>
                <w:sz w:val="18"/>
                <w:szCs w:val="18"/>
              </w:rPr>
              <w:t>Comunidad La Flecha, Panchimalco, San Salvador.</w:t>
            </w:r>
          </w:p>
        </w:tc>
        <w:tc>
          <w:tcPr>
            <w:tcW w:w="1275" w:type="dxa"/>
            <w:vAlign w:val="center"/>
          </w:tcPr>
          <w:p w14:paraId="3D947D16" w14:textId="686F72B9" w:rsidR="00202A6E" w:rsidRPr="00202A6E" w:rsidRDefault="00202A6E" w:rsidP="00202A6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14:paraId="048F91C2" w14:textId="16911C85" w:rsidR="00202A6E" w:rsidRPr="00202A6E" w:rsidRDefault="00202A6E" w:rsidP="00202A6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7</w:t>
            </w:r>
          </w:p>
        </w:tc>
      </w:tr>
      <w:tr w:rsidR="00202A6E" w:rsidRPr="00A73BFB" w14:paraId="566A44BD" w14:textId="77777777" w:rsidTr="00202A6E">
        <w:trPr>
          <w:trHeight w:val="20"/>
        </w:trPr>
        <w:tc>
          <w:tcPr>
            <w:tcW w:w="2689" w:type="dxa"/>
            <w:vMerge w:val="restart"/>
            <w:vAlign w:val="center"/>
          </w:tcPr>
          <w:p w14:paraId="05244E51" w14:textId="084F24D7" w:rsidR="00202A6E" w:rsidRPr="00A73BFB" w:rsidRDefault="00202A6E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F</w:t>
            </w:r>
            <w:r w:rsidRPr="00202A6E">
              <w:rPr>
                <w:rFonts w:ascii="Museo 300" w:hAnsi="Museo 300"/>
                <w:sz w:val="18"/>
                <w:szCs w:val="18"/>
              </w:rPr>
              <w:t>ertilizante</w:t>
            </w:r>
            <w:r>
              <w:rPr>
                <w:rFonts w:ascii="Museo 300" w:hAnsi="Museo 300"/>
                <w:sz w:val="18"/>
                <w:szCs w:val="18"/>
              </w:rPr>
              <w:t>s</w:t>
            </w:r>
          </w:p>
        </w:tc>
        <w:tc>
          <w:tcPr>
            <w:tcW w:w="4820" w:type="dxa"/>
            <w:vAlign w:val="center"/>
          </w:tcPr>
          <w:p w14:paraId="5CDD330B" w14:textId="50182692" w:rsidR="00202A6E" w:rsidRPr="00A73BFB" w:rsidRDefault="00202A6E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proofErr w:type="spellStart"/>
            <w:r w:rsidRPr="00A73BFB">
              <w:rPr>
                <w:rFonts w:ascii="Museo 300" w:hAnsi="Museo 300"/>
                <w:sz w:val="18"/>
                <w:szCs w:val="18"/>
              </w:rPr>
              <w:t>Masajapa</w:t>
            </w:r>
            <w:proofErr w:type="spellEnd"/>
            <w:r w:rsidRPr="00A73BFB">
              <w:rPr>
                <w:rFonts w:ascii="Museo 300" w:hAnsi="Museo 300"/>
                <w:sz w:val="18"/>
                <w:szCs w:val="18"/>
              </w:rPr>
              <w:t>, San Matías, La Libertad</w:t>
            </w:r>
          </w:p>
        </w:tc>
        <w:tc>
          <w:tcPr>
            <w:tcW w:w="1275" w:type="dxa"/>
            <w:vAlign w:val="center"/>
          </w:tcPr>
          <w:p w14:paraId="2CFC20FD" w14:textId="498C82E2" w:rsidR="00202A6E" w:rsidRPr="00202A6E" w:rsidRDefault="00202A6E" w:rsidP="00202A6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14:paraId="5F8A4447" w14:textId="2E85FBC2" w:rsidR="00202A6E" w:rsidRPr="00202A6E" w:rsidRDefault="00202A6E" w:rsidP="00202A6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0</w:t>
            </w:r>
          </w:p>
        </w:tc>
      </w:tr>
      <w:tr w:rsidR="00202A6E" w:rsidRPr="00A73BFB" w14:paraId="44210F4F" w14:textId="77777777" w:rsidTr="00202A6E">
        <w:trPr>
          <w:trHeight w:val="20"/>
        </w:trPr>
        <w:tc>
          <w:tcPr>
            <w:tcW w:w="2689" w:type="dxa"/>
            <w:vMerge/>
            <w:vAlign w:val="center"/>
          </w:tcPr>
          <w:p w14:paraId="2D2B7DAB" w14:textId="77777777" w:rsidR="00202A6E" w:rsidRDefault="00202A6E" w:rsidP="00202A6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4820" w:type="dxa"/>
          </w:tcPr>
          <w:p w14:paraId="7880D8FE" w14:textId="79FE890A" w:rsidR="00202A6E" w:rsidRPr="00A73BFB" w:rsidRDefault="00202A6E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73BFB">
              <w:rPr>
                <w:rFonts w:ascii="Museo 300" w:hAnsi="Museo 300"/>
                <w:sz w:val="18"/>
                <w:szCs w:val="18"/>
              </w:rPr>
              <w:t>Rancho Quemado, San Matías, La Libertad</w:t>
            </w:r>
          </w:p>
        </w:tc>
        <w:tc>
          <w:tcPr>
            <w:tcW w:w="1275" w:type="dxa"/>
            <w:vAlign w:val="center"/>
          </w:tcPr>
          <w:p w14:paraId="02117A3E" w14:textId="34DC4A75" w:rsidR="00202A6E" w:rsidRPr="00202A6E" w:rsidRDefault="00202A6E" w:rsidP="00202A6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14:paraId="738B5AA3" w14:textId="02212DDE" w:rsidR="00202A6E" w:rsidRPr="00202A6E" w:rsidRDefault="00202A6E" w:rsidP="00202A6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0</w:t>
            </w:r>
          </w:p>
        </w:tc>
      </w:tr>
      <w:tr w:rsidR="00202A6E" w:rsidRPr="00A73BFB" w14:paraId="4BFAD746" w14:textId="0C906807" w:rsidTr="00202A6E">
        <w:trPr>
          <w:trHeight w:val="20"/>
        </w:trPr>
        <w:tc>
          <w:tcPr>
            <w:tcW w:w="2689" w:type="dxa"/>
            <w:vMerge/>
            <w:vAlign w:val="center"/>
          </w:tcPr>
          <w:p w14:paraId="71E27D3B" w14:textId="77777777" w:rsidR="00202A6E" w:rsidRPr="00A73BFB" w:rsidRDefault="00202A6E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18EB2584" w14:textId="2B4DB81F" w:rsidR="00202A6E" w:rsidRPr="00A73BFB" w:rsidRDefault="00202A6E" w:rsidP="00202A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proofErr w:type="spellStart"/>
            <w:r w:rsidRPr="00A73BFB">
              <w:rPr>
                <w:rFonts w:ascii="Museo 300" w:hAnsi="Museo 300"/>
                <w:sz w:val="18"/>
                <w:szCs w:val="18"/>
              </w:rPr>
              <w:t>Huizucar</w:t>
            </w:r>
            <w:proofErr w:type="spellEnd"/>
            <w:r w:rsidRPr="00A73BFB">
              <w:rPr>
                <w:rFonts w:ascii="Museo 300" w:hAnsi="Museo 300"/>
                <w:sz w:val="18"/>
                <w:szCs w:val="18"/>
              </w:rPr>
              <w:t>, La Libertad.</w:t>
            </w:r>
          </w:p>
        </w:tc>
        <w:tc>
          <w:tcPr>
            <w:tcW w:w="1275" w:type="dxa"/>
            <w:vAlign w:val="center"/>
          </w:tcPr>
          <w:p w14:paraId="100AEDC8" w14:textId="0D70A593" w:rsidR="00202A6E" w:rsidRPr="00202A6E" w:rsidRDefault="00202A6E" w:rsidP="00202A6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17</w:t>
            </w:r>
          </w:p>
        </w:tc>
        <w:tc>
          <w:tcPr>
            <w:tcW w:w="1134" w:type="dxa"/>
            <w:vAlign w:val="center"/>
          </w:tcPr>
          <w:p w14:paraId="0E50C74F" w14:textId="0A9F7F6D" w:rsidR="00202A6E" w:rsidRPr="00202A6E" w:rsidRDefault="00202A6E" w:rsidP="00202A6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02A6E">
              <w:rPr>
                <w:rFonts w:ascii="Museo 300" w:hAnsi="Museo 300"/>
                <w:sz w:val="18"/>
                <w:szCs w:val="18"/>
              </w:rPr>
              <w:t>0</w:t>
            </w:r>
          </w:p>
        </w:tc>
      </w:tr>
      <w:tr w:rsidR="00202A6E" w:rsidRPr="00A73BFB" w14:paraId="03D0CF77" w14:textId="77777777" w:rsidTr="00B24550">
        <w:trPr>
          <w:trHeight w:val="170"/>
        </w:trPr>
        <w:tc>
          <w:tcPr>
            <w:tcW w:w="7509" w:type="dxa"/>
            <w:gridSpan w:val="2"/>
            <w:vAlign w:val="center"/>
          </w:tcPr>
          <w:p w14:paraId="1B9C5620" w14:textId="1A266CAA" w:rsidR="00202A6E" w:rsidRPr="00202A6E" w:rsidRDefault="00202A6E" w:rsidP="00202A6E">
            <w:pPr>
              <w:pStyle w:val="Textonotapie"/>
              <w:jc w:val="right"/>
              <w:rPr>
                <w:rFonts w:ascii="Museo 300" w:hAnsi="Museo 300"/>
                <w:b/>
                <w:sz w:val="18"/>
                <w:szCs w:val="18"/>
              </w:rPr>
            </w:pPr>
            <w:r w:rsidRPr="00202A6E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1275" w:type="dxa"/>
            <w:vAlign w:val="center"/>
          </w:tcPr>
          <w:p w14:paraId="57A0DBD2" w14:textId="4F23636D" w:rsidR="00202A6E" w:rsidRPr="00202A6E" w:rsidRDefault="00202A6E" w:rsidP="00202A6E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91</w:t>
            </w:r>
          </w:p>
        </w:tc>
        <w:tc>
          <w:tcPr>
            <w:tcW w:w="1134" w:type="dxa"/>
            <w:vAlign w:val="center"/>
          </w:tcPr>
          <w:p w14:paraId="511DEB18" w14:textId="1BAA2E7E" w:rsidR="00202A6E" w:rsidRPr="00202A6E" w:rsidRDefault="00202A6E" w:rsidP="00202A6E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12</w:t>
            </w:r>
          </w:p>
        </w:tc>
      </w:tr>
    </w:tbl>
    <w:p w14:paraId="5304C381" w14:textId="163338B2" w:rsidR="00E83876" w:rsidRPr="00A73BFB" w:rsidRDefault="00E83876" w:rsidP="005C0BC8">
      <w:pPr>
        <w:pStyle w:val="Textonotapie"/>
        <w:jc w:val="both"/>
        <w:rPr>
          <w:rFonts w:ascii="Museo 300" w:hAnsi="Museo 300"/>
          <w:sz w:val="18"/>
          <w:szCs w:val="18"/>
        </w:rPr>
      </w:pPr>
    </w:p>
    <w:p w14:paraId="4612D1D7" w14:textId="4CEFE9C6" w:rsidR="00E83876" w:rsidRPr="00A73BFB" w:rsidRDefault="00E83876" w:rsidP="005C0BC8">
      <w:pPr>
        <w:pStyle w:val="Textonotapie"/>
        <w:jc w:val="both"/>
        <w:rPr>
          <w:rFonts w:ascii="Museo 300" w:hAnsi="Museo 300"/>
          <w:sz w:val="18"/>
          <w:szCs w:val="18"/>
        </w:rPr>
      </w:pPr>
    </w:p>
    <w:p w14:paraId="08F6AF52" w14:textId="271746EF" w:rsidR="00E83876" w:rsidRPr="005C0BC8" w:rsidRDefault="00E83876" w:rsidP="005C0BC8">
      <w:pPr>
        <w:pStyle w:val="Textonotapie"/>
        <w:jc w:val="both"/>
        <w:rPr>
          <w:rFonts w:ascii="Museo 300" w:hAnsi="Museo 300"/>
          <w:b/>
          <w:sz w:val="16"/>
          <w:szCs w:val="16"/>
        </w:rPr>
      </w:pPr>
    </w:p>
    <w:p w14:paraId="7FD8304C" w14:textId="77777777" w:rsidR="00E83876" w:rsidRPr="001F2C6A" w:rsidRDefault="00E83876" w:rsidP="001F2C6A">
      <w:pPr>
        <w:pStyle w:val="Textonotapie"/>
        <w:ind w:left="567"/>
        <w:jc w:val="both"/>
        <w:rPr>
          <w:rFonts w:ascii="Museo 300" w:hAnsi="Museo 300"/>
          <w:b/>
          <w:sz w:val="4"/>
          <w:szCs w:val="4"/>
        </w:rPr>
      </w:pPr>
    </w:p>
  </w:footnote>
  <w:footnote w:id="76">
    <w:p w14:paraId="0F43C990" w14:textId="77777777" w:rsidR="00E83876" w:rsidRPr="00710D4F" w:rsidRDefault="00E83876">
      <w:pPr>
        <w:pStyle w:val="Textonotapie"/>
        <w:rPr>
          <w:rFonts w:ascii="Museo 300" w:hAnsi="Museo 300"/>
          <w:sz w:val="18"/>
          <w:szCs w:val="18"/>
        </w:rPr>
      </w:pPr>
      <w:r w:rsidRPr="00710D4F">
        <w:rPr>
          <w:rStyle w:val="Refdenotaalpie"/>
          <w:rFonts w:ascii="Museo 300" w:hAnsi="Museo 300"/>
        </w:rPr>
        <w:footnoteRef/>
      </w:r>
      <w:r w:rsidRPr="00710D4F">
        <w:rPr>
          <w:rFonts w:ascii="Museo 300" w:hAnsi="Museo 300"/>
          <w:sz w:val="18"/>
          <w:szCs w:val="18"/>
        </w:rPr>
        <w:t xml:space="preserve"> Para el tercer trimestre se reporta:</w:t>
      </w:r>
    </w:p>
    <w:p w14:paraId="25966C1F" w14:textId="07E2C2A6" w:rsidR="00E83876" w:rsidRPr="00710D4F" w:rsidRDefault="00E83876" w:rsidP="003967AE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710D4F">
        <w:rPr>
          <w:rFonts w:ascii="Museo 300" w:hAnsi="Museo 300"/>
          <w:b/>
          <w:sz w:val="18"/>
          <w:szCs w:val="18"/>
        </w:rPr>
        <w:t>Agosto:</w:t>
      </w:r>
      <w:r w:rsidRPr="00710D4F">
        <w:rPr>
          <w:rFonts w:ascii="Museo 300" w:hAnsi="Museo 300"/>
          <w:sz w:val="18"/>
          <w:szCs w:val="18"/>
        </w:rPr>
        <w:t xml:space="preserve"> Se recopiló la información técnica y legal para emitir el dictamen correspondiente al ANP del inmueble identificado como </w:t>
      </w:r>
      <w:r w:rsidR="00710D4F" w:rsidRPr="00710D4F">
        <w:rPr>
          <w:rFonts w:ascii="Museo 300" w:hAnsi="Museo 300"/>
          <w:sz w:val="18"/>
          <w:szCs w:val="18"/>
        </w:rPr>
        <w:t xml:space="preserve">Hacienda Rancho Grande </w:t>
      </w:r>
      <w:r w:rsidR="00710D4F">
        <w:rPr>
          <w:rFonts w:ascii="Museo 300" w:hAnsi="Museo 300"/>
          <w:sz w:val="18"/>
          <w:szCs w:val="18"/>
        </w:rPr>
        <w:t>o</w:t>
      </w:r>
      <w:r w:rsidR="00710D4F" w:rsidRPr="00710D4F">
        <w:rPr>
          <w:rFonts w:ascii="Museo 300" w:hAnsi="Museo 300"/>
          <w:sz w:val="18"/>
          <w:szCs w:val="18"/>
        </w:rPr>
        <w:t xml:space="preserve"> Junquillo</w:t>
      </w:r>
      <w:r w:rsidRPr="00710D4F">
        <w:rPr>
          <w:rFonts w:ascii="Museo 300" w:hAnsi="Museo 300"/>
          <w:sz w:val="18"/>
          <w:szCs w:val="18"/>
        </w:rPr>
        <w:t>, ubicado en Ahuachapán.</w:t>
      </w:r>
    </w:p>
    <w:p w14:paraId="673ABD36" w14:textId="34720264" w:rsidR="00E83876" w:rsidRPr="006E470F" w:rsidRDefault="00E83876" w:rsidP="003967AE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6"/>
          <w:szCs w:val="16"/>
        </w:rPr>
      </w:pPr>
      <w:r w:rsidRPr="00710D4F">
        <w:rPr>
          <w:rFonts w:ascii="Museo 300" w:hAnsi="Museo 300"/>
          <w:b/>
          <w:sz w:val="18"/>
          <w:szCs w:val="18"/>
        </w:rPr>
        <w:t>Septiembre:</w:t>
      </w:r>
      <w:r w:rsidRPr="00710D4F">
        <w:rPr>
          <w:rFonts w:ascii="Museo 300" w:hAnsi="Museo 300"/>
          <w:sz w:val="18"/>
          <w:szCs w:val="18"/>
        </w:rPr>
        <w:t xml:space="preserve"> Se sometió a conocimiento de Junta Directiva dictamen para la transferencia de un inmueble identificado como </w:t>
      </w:r>
      <w:r w:rsidR="00710D4F" w:rsidRPr="00710D4F">
        <w:rPr>
          <w:rFonts w:ascii="Museo 300" w:hAnsi="Museo 300"/>
          <w:sz w:val="18"/>
          <w:szCs w:val="18"/>
        </w:rPr>
        <w:t>Hacienda El Tablón</w:t>
      </w:r>
      <w:r w:rsidRPr="00710D4F">
        <w:rPr>
          <w:rFonts w:ascii="Museo 300" w:hAnsi="Museo 300"/>
          <w:sz w:val="18"/>
          <w:szCs w:val="18"/>
        </w:rPr>
        <w:t>, situado en Chalatenango.</w:t>
      </w:r>
    </w:p>
  </w:footnote>
  <w:footnote w:id="77">
    <w:p w14:paraId="0D75DE3B" w14:textId="77777777" w:rsidR="00E83876" w:rsidRPr="003967AE" w:rsidRDefault="00E83876" w:rsidP="003B252D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967AE">
        <w:rPr>
          <w:rStyle w:val="Refdenotaalpie"/>
          <w:rFonts w:ascii="Museo 300" w:hAnsi="Museo 300"/>
        </w:rPr>
        <w:footnoteRef/>
      </w:r>
      <w:r w:rsidRPr="003967AE">
        <w:rPr>
          <w:rFonts w:ascii="Museo 300" w:hAnsi="Museo 300"/>
        </w:rPr>
        <w:t xml:space="preserve"> </w:t>
      </w:r>
      <w:r w:rsidRPr="003967AE">
        <w:rPr>
          <w:rFonts w:ascii="Museo 300" w:hAnsi="Museo 300"/>
          <w:sz w:val="18"/>
          <w:szCs w:val="18"/>
        </w:rPr>
        <w:t>Durante el tercer trimestre se reporta:</w:t>
      </w:r>
    </w:p>
    <w:p w14:paraId="43CAC82E" w14:textId="4938CA1E" w:rsidR="00E83876" w:rsidRPr="003967AE" w:rsidRDefault="00E83876" w:rsidP="003967AE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3967AE">
        <w:rPr>
          <w:rFonts w:ascii="Museo 300" w:hAnsi="Museo 300"/>
          <w:sz w:val="18"/>
          <w:szCs w:val="18"/>
        </w:rPr>
        <w:t xml:space="preserve">Julio: Se realizaron 5 dictámenes para transferir 16 porciones identificadas como ANP, ubicadas en </w:t>
      </w:r>
      <w:r w:rsidR="003967AE" w:rsidRPr="003967AE">
        <w:rPr>
          <w:rFonts w:ascii="Museo 300" w:hAnsi="Museo 300"/>
          <w:sz w:val="18"/>
          <w:szCs w:val="18"/>
        </w:rPr>
        <w:t xml:space="preserve">Hacienda Cuesta Empedrada </w:t>
      </w:r>
      <w:r w:rsidRPr="003967AE">
        <w:rPr>
          <w:rFonts w:ascii="Museo 300" w:hAnsi="Museo 300"/>
          <w:sz w:val="18"/>
          <w:szCs w:val="18"/>
        </w:rPr>
        <w:t xml:space="preserve">situada en el municipio de Santa Elena, </w:t>
      </w:r>
      <w:r w:rsidR="003967AE" w:rsidRPr="003967AE">
        <w:rPr>
          <w:rFonts w:ascii="Museo 300" w:hAnsi="Museo 300"/>
          <w:sz w:val="18"/>
          <w:szCs w:val="18"/>
        </w:rPr>
        <w:t xml:space="preserve">Departamento </w:t>
      </w:r>
      <w:r w:rsidRPr="003967AE">
        <w:rPr>
          <w:rFonts w:ascii="Museo 300" w:hAnsi="Museo 300"/>
          <w:sz w:val="18"/>
          <w:szCs w:val="18"/>
        </w:rPr>
        <w:t>de Usulután.</w:t>
      </w:r>
    </w:p>
    <w:p w14:paraId="69A4EBC4" w14:textId="3BF5CF44" w:rsidR="00E83876" w:rsidRPr="00C17316" w:rsidRDefault="00E83876" w:rsidP="003967AE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</w:rPr>
      </w:pPr>
      <w:r w:rsidRPr="003967AE">
        <w:rPr>
          <w:rFonts w:ascii="Museo 300" w:hAnsi="Museo 300"/>
          <w:sz w:val="18"/>
          <w:szCs w:val="18"/>
        </w:rPr>
        <w:t xml:space="preserve">Agosto: Se remitió para firma el Acta de Entrega de Dominio, correspondiente al inmueble identificado como </w:t>
      </w:r>
      <w:r w:rsidR="00BD03F7" w:rsidRPr="003967AE">
        <w:rPr>
          <w:rFonts w:ascii="Museo 300" w:hAnsi="Museo 300"/>
          <w:sz w:val="18"/>
          <w:szCs w:val="18"/>
        </w:rPr>
        <w:t xml:space="preserve">Hacienda Rancho Grande </w:t>
      </w:r>
      <w:r w:rsidR="00BD03F7">
        <w:rPr>
          <w:rFonts w:ascii="Museo 300" w:hAnsi="Museo 300"/>
          <w:sz w:val="18"/>
          <w:szCs w:val="18"/>
        </w:rPr>
        <w:t>o</w:t>
      </w:r>
      <w:r w:rsidR="00BD03F7" w:rsidRPr="003967AE">
        <w:rPr>
          <w:rFonts w:ascii="Museo 300" w:hAnsi="Museo 300"/>
          <w:sz w:val="18"/>
          <w:szCs w:val="18"/>
        </w:rPr>
        <w:t xml:space="preserve"> Junquillo</w:t>
      </w:r>
      <w:r w:rsidRPr="003967AE">
        <w:rPr>
          <w:rFonts w:ascii="Museo 300" w:hAnsi="Museo 300"/>
          <w:sz w:val="18"/>
          <w:szCs w:val="18"/>
        </w:rPr>
        <w:t>, situada en Ahuachapán.</w:t>
      </w:r>
    </w:p>
  </w:footnote>
  <w:footnote w:id="78">
    <w:p w14:paraId="0877E06D" w14:textId="507A93C0" w:rsidR="00E83876" w:rsidRDefault="00E83876">
      <w:pPr>
        <w:pStyle w:val="Textonotapie"/>
        <w:rPr>
          <w:rFonts w:ascii="Museo 300" w:hAnsi="Museo 300"/>
          <w:sz w:val="18"/>
          <w:szCs w:val="18"/>
        </w:rPr>
      </w:pPr>
      <w:r w:rsidRPr="00B24550">
        <w:rPr>
          <w:rStyle w:val="Refdenotaalpie"/>
          <w:rFonts w:ascii="Museo 300" w:hAnsi="Museo 300"/>
        </w:rPr>
        <w:footnoteRef/>
      </w:r>
      <w:r w:rsidRPr="00B24550">
        <w:rPr>
          <w:rFonts w:ascii="Museo 300" w:hAnsi="Museo 300"/>
          <w:sz w:val="18"/>
          <w:szCs w:val="18"/>
        </w:rPr>
        <w:t xml:space="preserve"> En el mes de julio se remitió respuesta del proceso 4201-2023-P0039. </w:t>
      </w:r>
    </w:p>
    <w:p w14:paraId="307D4D2D" w14:textId="77777777" w:rsidR="00B24550" w:rsidRPr="00B24550" w:rsidRDefault="00B24550">
      <w:pPr>
        <w:pStyle w:val="Textonotapie"/>
        <w:rPr>
          <w:rFonts w:ascii="Museo 300" w:hAnsi="Museo 300"/>
          <w:sz w:val="18"/>
          <w:szCs w:val="18"/>
        </w:rPr>
      </w:pPr>
    </w:p>
  </w:footnote>
  <w:footnote w:id="79">
    <w:p w14:paraId="0819E7B1" w14:textId="1B838067" w:rsidR="00E83876" w:rsidRPr="00B24550" w:rsidRDefault="00E83876" w:rsidP="00CA3954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24550">
        <w:rPr>
          <w:rStyle w:val="Refdenotaalpie"/>
          <w:rFonts w:ascii="Museo 300" w:hAnsi="Museo 300"/>
        </w:rPr>
        <w:footnoteRef/>
      </w:r>
      <w:r w:rsidRPr="00B24550">
        <w:rPr>
          <w:rFonts w:ascii="Museo 300" w:hAnsi="Museo 300"/>
        </w:rPr>
        <w:t xml:space="preserve"> </w:t>
      </w:r>
      <w:r w:rsidR="00B24550">
        <w:rPr>
          <w:rFonts w:ascii="Museo 300" w:hAnsi="Museo 300"/>
          <w:sz w:val="18"/>
          <w:szCs w:val="18"/>
        </w:rPr>
        <w:t xml:space="preserve">Para el tercer trimestre </w:t>
      </w:r>
      <w:r w:rsidRPr="00B24550">
        <w:rPr>
          <w:rFonts w:ascii="Museo 300" w:hAnsi="Museo 300"/>
          <w:sz w:val="18"/>
          <w:szCs w:val="18"/>
        </w:rPr>
        <w:t>se reporta:</w:t>
      </w:r>
    </w:p>
    <w:p w14:paraId="2F0F4ABE" w14:textId="02A51685" w:rsidR="00E83876" w:rsidRPr="00B24550" w:rsidRDefault="00E83876" w:rsidP="00B24550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B24550">
        <w:rPr>
          <w:rFonts w:ascii="Museo 300" w:hAnsi="Museo 300"/>
          <w:b/>
          <w:sz w:val="18"/>
          <w:szCs w:val="18"/>
        </w:rPr>
        <w:t>Julio:</w:t>
      </w:r>
      <w:r w:rsidRPr="00B24550">
        <w:rPr>
          <w:rFonts w:ascii="Museo 300" w:hAnsi="Museo 300"/>
          <w:sz w:val="18"/>
          <w:szCs w:val="18"/>
        </w:rPr>
        <w:t xml:space="preserve"> Se recibieron y se encuentran en ejecución 20 procesos impulsados con el Método de Comparación de Precios.</w:t>
      </w:r>
    </w:p>
    <w:p w14:paraId="125DA44A" w14:textId="639DEBC9" w:rsidR="00E83876" w:rsidRPr="00B24550" w:rsidRDefault="00E83876" w:rsidP="00B24550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B24550">
        <w:rPr>
          <w:rFonts w:ascii="Museo 300" w:hAnsi="Museo 300"/>
          <w:b/>
          <w:sz w:val="18"/>
          <w:szCs w:val="18"/>
        </w:rPr>
        <w:t>Agosto:</w:t>
      </w:r>
      <w:r w:rsidRPr="00B24550">
        <w:rPr>
          <w:rFonts w:ascii="Museo 300" w:hAnsi="Museo 300"/>
          <w:sz w:val="18"/>
          <w:szCs w:val="18"/>
        </w:rPr>
        <w:t xml:space="preserve"> Se recibieron 4 solicitudes de compras y están en etapa de revisión de especificaciones técnicas previo a la elaboración de PIP. Además se adjudicaron 31 procesos impulsados con el método de Comparación de Precios en dicho mes.</w:t>
      </w:r>
    </w:p>
    <w:p w14:paraId="3542C456" w14:textId="6A731EB4" w:rsidR="00E83876" w:rsidRPr="006555AC" w:rsidRDefault="00E83876" w:rsidP="00B24550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B24550">
        <w:rPr>
          <w:rFonts w:ascii="Museo 300" w:hAnsi="Museo 300"/>
          <w:b/>
          <w:sz w:val="18"/>
          <w:szCs w:val="18"/>
        </w:rPr>
        <w:t>Septiembre:</w:t>
      </w:r>
      <w:r w:rsidRPr="00B24550">
        <w:rPr>
          <w:rFonts w:ascii="Museo 300" w:hAnsi="Museo 300"/>
          <w:sz w:val="18"/>
          <w:szCs w:val="18"/>
        </w:rPr>
        <w:t xml:space="preserve"> Se recibieron 14 solicitudes de compras, 10 están en etapa de ejecución del PIP, 3 fueron </w:t>
      </w:r>
      <w:r w:rsidR="00B24550">
        <w:rPr>
          <w:rFonts w:ascii="Museo 300" w:hAnsi="Museo 300"/>
          <w:sz w:val="18"/>
          <w:szCs w:val="18"/>
        </w:rPr>
        <w:t>d</w:t>
      </w:r>
      <w:r w:rsidRPr="00B24550">
        <w:rPr>
          <w:rFonts w:ascii="Museo 300" w:hAnsi="Museo 300"/>
          <w:sz w:val="18"/>
          <w:szCs w:val="18"/>
        </w:rPr>
        <w:t xml:space="preserve">eclarados </w:t>
      </w:r>
      <w:r w:rsidR="00B24550">
        <w:rPr>
          <w:rFonts w:ascii="Museo 300" w:hAnsi="Museo 300"/>
          <w:sz w:val="18"/>
          <w:szCs w:val="18"/>
        </w:rPr>
        <w:t>d</w:t>
      </w:r>
      <w:r w:rsidRPr="00B24550">
        <w:rPr>
          <w:rFonts w:ascii="Museo 300" w:hAnsi="Museo 300"/>
          <w:sz w:val="18"/>
          <w:szCs w:val="18"/>
        </w:rPr>
        <w:t xml:space="preserve">esiertos y </w:t>
      </w:r>
      <w:r w:rsidR="00B24550">
        <w:rPr>
          <w:rFonts w:ascii="Museo 300" w:hAnsi="Museo 300"/>
          <w:sz w:val="18"/>
          <w:szCs w:val="18"/>
        </w:rPr>
        <w:t xml:space="preserve">uno </w:t>
      </w:r>
      <w:r w:rsidRPr="00B24550">
        <w:rPr>
          <w:rFonts w:ascii="Museo 300" w:hAnsi="Museo 300"/>
          <w:sz w:val="18"/>
          <w:szCs w:val="18"/>
        </w:rPr>
        <w:t>está en revisión de especificaciones técnicas previo a la elaboración de PIP. Además se adjudicaron 4 procesos impulsados con el método de Comparación de Precios.</w:t>
      </w:r>
    </w:p>
  </w:footnote>
  <w:footnote w:id="80">
    <w:p w14:paraId="411ACA3E" w14:textId="355B1020" w:rsidR="00E83876" w:rsidRPr="00490640" w:rsidRDefault="00E83876">
      <w:pPr>
        <w:pStyle w:val="Textonotapie"/>
        <w:rPr>
          <w:rFonts w:ascii="Museo 300" w:hAnsi="Museo 300"/>
          <w:sz w:val="18"/>
          <w:szCs w:val="18"/>
        </w:rPr>
      </w:pPr>
      <w:r w:rsidRPr="00490640">
        <w:rPr>
          <w:rStyle w:val="Refdenotaalpie"/>
          <w:rFonts w:ascii="Museo 300" w:hAnsi="Museo 300"/>
        </w:rPr>
        <w:footnoteRef/>
      </w:r>
      <w:r w:rsidRPr="00490640">
        <w:rPr>
          <w:rFonts w:ascii="Museo 300" w:hAnsi="Museo 300"/>
        </w:rPr>
        <w:t xml:space="preserve"> </w:t>
      </w:r>
      <w:r w:rsidRPr="00490640">
        <w:rPr>
          <w:rFonts w:ascii="Museo 300" w:hAnsi="Museo 300"/>
          <w:sz w:val="18"/>
          <w:szCs w:val="18"/>
        </w:rPr>
        <w:t>Se ha remitido el Proyecto de Presupuesto 2024 el día 8 de septiembre</w:t>
      </w:r>
      <w:r w:rsidR="00142A46">
        <w:rPr>
          <w:rFonts w:ascii="Museo 300" w:hAnsi="Museo 300"/>
          <w:sz w:val="18"/>
          <w:szCs w:val="18"/>
        </w:rPr>
        <w:t xml:space="preserve"> de 2023</w:t>
      </w:r>
      <w:r w:rsidRPr="00490640">
        <w:rPr>
          <w:rFonts w:ascii="Museo 300" w:hAnsi="Museo 300"/>
          <w:sz w:val="18"/>
          <w:szCs w:val="18"/>
        </w:rPr>
        <w:t>, según lo solicitado por Hacienda.</w:t>
      </w:r>
    </w:p>
    <w:p w14:paraId="37F1EF2A" w14:textId="77777777" w:rsidR="00E83876" w:rsidRPr="00EC6B42" w:rsidRDefault="00E83876" w:rsidP="0013612D">
      <w:pPr>
        <w:pStyle w:val="Textonotapie"/>
        <w:ind w:firstLine="708"/>
        <w:rPr>
          <w:rFonts w:ascii="Museo 300" w:hAnsi="Museo 300"/>
          <w:sz w:val="12"/>
          <w:szCs w:val="12"/>
        </w:rPr>
      </w:pPr>
    </w:p>
  </w:footnote>
  <w:footnote w:id="81">
    <w:p w14:paraId="6887D037" w14:textId="07683551" w:rsidR="00490640" w:rsidRDefault="00490640">
      <w:pPr>
        <w:pStyle w:val="Textonotapie"/>
        <w:rPr>
          <w:rFonts w:ascii="Museo 300" w:hAnsi="Museo 300"/>
          <w:sz w:val="18"/>
          <w:szCs w:val="18"/>
        </w:rPr>
      </w:pPr>
      <w:r w:rsidRPr="00490640">
        <w:rPr>
          <w:rStyle w:val="Refdenotaalpie"/>
          <w:rFonts w:ascii="Museo 300" w:hAnsi="Museo 300"/>
          <w:sz w:val="18"/>
          <w:szCs w:val="18"/>
        </w:rPr>
        <w:footnoteRef/>
      </w:r>
      <w:r>
        <w:rPr>
          <w:rFonts w:ascii="Museo 300" w:hAnsi="Museo 300"/>
          <w:sz w:val="18"/>
          <w:szCs w:val="18"/>
        </w:rPr>
        <w:t xml:space="preserve"> </w:t>
      </w:r>
      <w:r w:rsidR="00142A46">
        <w:rPr>
          <w:rFonts w:ascii="Museo 300" w:hAnsi="Museo 300"/>
          <w:sz w:val="18"/>
          <w:szCs w:val="18"/>
        </w:rPr>
        <w:t>Entre algunas acciones realizadas en el trimestre se exponen</w:t>
      </w:r>
      <w:r>
        <w:rPr>
          <w:rFonts w:ascii="Museo 300" w:hAnsi="Museo 300"/>
          <w:sz w:val="18"/>
          <w:szCs w:val="18"/>
        </w:rPr>
        <w:t>:</w:t>
      </w:r>
    </w:p>
    <w:p w14:paraId="0C3168E6" w14:textId="77777777" w:rsidR="00490640" w:rsidRDefault="00490640" w:rsidP="00142A46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490640">
        <w:rPr>
          <w:rFonts w:ascii="Museo 300" w:hAnsi="Museo 300"/>
          <w:sz w:val="18"/>
          <w:szCs w:val="18"/>
        </w:rPr>
        <w:t>Manual de Funciones del ISTA: Se gestionó autorización del documento ante Presidencia Institucional, realizándose la misma en fecha 11 de julio / 2023.</w:t>
      </w:r>
    </w:p>
    <w:p w14:paraId="46E002D6" w14:textId="77777777" w:rsidR="00142A46" w:rsidRDefault="00490640" w:rsidP="00142A46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490640">
        <w:rPr>
          <w:rFonts w:ascii="Museo 300" w:hAnsi="Museo 300"/>
          <w:sz w:val="18"/>
          <w:szCs w:val="18"/>
        </w:rPr>
        <w:t>Elaboración del procedimiento descargo de bienes muebles inservibles e inutilizables aptos para la destrucción o disposición final: Remitido para la revisión de las unidades organizativas involucradas vía correo electrónico en fecha 17 de agosto/ 2023</w:t>
      </w:r>
    </w:p>
    <w:p w14:paraId="75EE13BA" w14:textId="77777777" w:rsidR="00142A46" w:rsidRDefault="00142A46" w:rsidP="00142A46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142A46">
        <w:rPr>
          <w:rFonts w:ascii="Museo 300" w:hAnsi="Museo 300"/>
          <w:sz w:val="18"/>
          <w:szCs w:val="18"/>
        </w:rPr>
        <w:t xml:space="preserve">Procedimiento conciliaciones administrativas y contables de bienes de consumo, combustible, lubricantes, inversiones en bienes muebles, existencias de bienes inmuebles, disponibilidades, deudores monetarios y préstamos a largo plazo: Se han sostenido reuniones con las unidades organizativas que intervienen en el documento a fin de actualizar los diferentes procedimientos que lo integran. </w:t>
      </w:r>
    </w:p>
    <w:p w14:paraId="65685152" w14:textId="77777777" w:rsidR="00142A46" w:rsidRDefault="00142A46" w:rsidP="00142A46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142A46">
        <w:rPr>
          <w:rFonts w:ascii="Museo 300" w:hAnsi="Museo 300"/>
          <w:sz w:val="18"/>
          <w:szCs w:val="18"/>
        </w:rPr>
        <w:t>Procedimiento Solicitudes de Información en la Unidad de Acceso a la Información Pública (UAIP): Revisado y actualizado en conjunto con la Jefatura UAIP, adicional se trabajó la propuesta “Programa para Facilitar la Obt</w:t>
      </w:r>
      <w:r>
        <w:rPr>
          <w:rFonts w:ascii="Museo 300" w:hAnsi="Museo 300"/>
          <w:sz w:val="18"/>
          <w:szCs w:val="18"/>
        </w:rPr>
        <w:t>ención de Información del ISTA”.</w:t>
      </w:r>
    </w:p>
    <w:p w14:paraId="797F1059" w14:textId="6E04AAED" w:rsidR="00142A46" w:rsidRDefault="00142A46" w:rsidP="00142A46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142A46">
        <w:rPr>
          <w:rFonts w:ascii="Museo 300" w:hAnsi="Museo 300"/>
          <w:sz w:val="18"/>
          <w:szCs w:val="18"/>
        </w:rPr>
        <w:t>Plan de Acción para la Divulgación de las Normas Técnicas de Control Interno Específicas del ISTA (NTCIE): Se elaboró Plan que incluye la actualización de la Comisión de las NTCIE, gestiones para la publicación de las NTCIE en el Diario Oficial y conocimiento de las Normas por Junta Directiva Institucional, así como el programa de divulgación a todo el personal.</w:t>
      </w:r>
    </w:p>
    <w:p w14:paraId="1A509315" w14:textId="77777777" w:rsidR="00142A46" w:rsidRPr="00142A46" w:rsidRDefault="00142A46" w:rsidP="00142A46">
      <w:pPr>
        <w:pStyle w:val="Textonotapie"/>
        <w:ind w:left="284"/>
        <w:jc w:val="both"/>
        <w:rPr>
          <w:rFonts w:ascii="Museo 300" w:hAnsi="Museo 300"/>
          <w:sz w:val="18"/>
          <w:szCs w:val="18"/>
        </w:rPr>
      </w:pPr>
    </w:p>
  </w:footnote>
  <w:footnote w:id="82">
    <w:p w14:paraId="6D71B5A7" w14:textId="06E46840" w:rsidR="00E83876" w:rsidRPr="00142A46" w:rsidRDefault="00E83876" w:rsidP="00142A46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142A46">
        <w:rPr>
          <w:rStyle w:val="Refdenotaalpie"/>
          <w:rFonts w:ascii="Museo 300" w:hAnsi="Museo 300"/>
          <w:sz w:val="18"/>
          <w:szCs w:val="18"/>
        </w:rPr>
        <w:footnoteRef/>
      </w:r>
      <w:r w:rsidRPr="00142A46">
        <w:rPr>
          <w:rFonts w:ascii="Museo 300" w:hAnsi="Museo 300"/>
          <w:sz w:val="18"/>
          <w:szCs w:val="18"/>
        </w:rPr>
        <w:t xml:space="preserve"> En nota referencia UPL-00-0059-23 de fecha 25 de agosto de 2023 se gestionó ante la Presidencia Institucional la autorización del Plan Anual Operativo 2024.</w:t>
      </w:r>
    </w:p>
  </w:footnote>
  <w:footnote w:id="83">
    <w:p w14:paraId="52A72FED" w14:textId="5CD9D2C6" w:rsidR="00E83876" w:rsidRPr="00142A46" w:rsidRDefault="00E83876">
      <w:pPr>
        <w:pStyle w:val="Textonotapie"/>
        <w:rPr>
          <w:rFonts w:ascii="Museo 300" w:hAnsi="Museo 300"/>
          <w:sz w:val="18"/>
          <w:szCs w:val="18"/>
        </w:rPr>
      </w:pPr>
      <w:r w:rsidRPr="00D976B1">
        <w:rPr>
          <w:rStyle w:val="Refdenotaalpie"/>
          <w:rFonts w:ascii="Museo 300" w:hAnsi="Museo 300"/>
        </w:rPr>
        <w:footnoteRef/>
      </w:r>
      <w:r w:rsidRPr="00D976B1">
        <w:rPr>
          <w:rFonts w:ascii="Museo 300" w:hAnsi="Museo 300"/>
        </w:rPr>
        <w:t xml:space="preserve"> </w:t>
      </w:r>
      <w:r w:rsidRPr="00142A46">
        <w:rPr>
          <w:rFonts w:ascii="Museo 300" w:hAnsi="Museo 300"/>
          <w:sz w:val="18"/>
          <w:szCs w:val="18"/>
        </w:rPr>
        <w:t xml:space="preserve">Se generaron 3 </w:t>
      </w:r>
      <w:r w:rsidR="00D976B1" w:rsidRPr="00142A46">
        <w:rPr>
          <w:rFonts w:ascii="Museo 300" w:hAnsi="Museo 300"/>
          <w:sz w:val="18"/>
          <w:szCs w:val="18"/>
        </w:rPr>
        <w:t xml:space="preserve">informes finales </w:t>
      </w:r>
      <w:r w:rsidRPr="00142A46">
        <w:rPr>
          <w:rFonts w:ascii="Museo 300" w:hAnsi="Museo 300"/>
          <w:sz w:val="18"/>
          <w:szCs w:val="18"/>
        </w:rPr>
        <w:t>de Auditoria.</w:t>
      </w:r>
    </w:p>
  </w:footnote>
  <w:footnote w:id="84">
    <w:p w14:paraId="65496FE1" w14:textId="7805A32B" w:rsidR="00E83876" w:rsidRPr="00142A46" w:rsidRDefault="00E83876" w:rsidP="00D976B1">
      <w:pPr>
        <w:pStyle w:val="Textonotapie"/>
        <w:rPr>
          <w:rFonts w:ascii="Museo 300" w:hAnsi="Museo 300"/>
          <w:sz w:val="18"/>
          <w:szCs w:val="18"/>
        </w:rPr>
      </w:pPr>
      <w:r w:rsidRPr="00D976B1">
        <w:rPr>
          <w:rStyle w:val="Refdenotaalpie"/>
          <w:rFonts w:ascii="Museo 300" w:hAnsi="Museo 300"/>
        </w:rPr>
        <w:footnoteRef/>
      </w:r>
      <w:r w:rsidRPr="00D976B1">
        <w:rPr>
          <w:rFonts w:ascii="Museo 300" w:hAnsi="Museo 300"/>
        </w:rPr>
        <w:t xml:space="preserve"> </w:t>
      </w:r>
      <w:r w:rsidRPr="00142A46">
        <w:rPr>
          <w:rFonts w:ascii="Museo 300" w:hAnsi="Museo 300"/>
          <w:sz w:val="18"/>
          <w:szCs w:val="18"/>
        </w:rPr>
        <w:t xml:space="preserve">Se presenció el levantamiento de </w:t>
      </w:r>
      <w:r w:rsidR="00D976B1">
        <w:rPr>
          <w:rFonts w:ascii="Museo 300" w:hAnsi="Museo 300"/>
          <w:sz w:val="18"/>
          <w:szCs w:val="18"/>
        </w:rPr>
        <w:t>dos a</w:t>
      </w:r>
      <w:r w:rsidRPr="00142A46">
        <w:rPr>
          <w:rFonts w:ascii="Museo 300" w:hAnsi="Museo 300"/>
          <w:sz w:val="18"/>
          <w:szCs w:val="18"/>
        </w:rPr>
        <w:t>cta</w:t>
      </w:r>
      <w:r w:rsidR="00D976B1">
        <w:rPr>
          <w:rFonts w:ascii="Museo 300" w:hAnsi="Museo 300"/>
          <w:sz w:val="18"/>
          <w:szCs w:val="18"/>
        </w:rPr>
        <w:t>s</w:t>
      </w:r>
      <w:r w:rsidRPr="00142A46">
        <w:rPr>
          <w:rFonts w:ascii="Museo 300" w:hAnsi="Museo 300"/>
          <w:sz w:val="18"/>
          <w:szCs w:val="18"/>
        </w:rPr>
        <w:t xml:space="preserve"> en calidad de observador.</w:t>
      </w:r>
    </w:p>
  </w:footnote>
  <w:footnote w:id="85">
    <w:p w14:paraId="6D5985FB" w14:textId="6CB808A7" w:rsidR="00E83876" w:rsidRDefault="00E83876" w:rsidP="001234AC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83504F">
        <w:rPr>
          <w:rStyle w:val="Refdenotaalpie"/>
          <w:rFonts w:ascii="Museo 300" w:hAnsi="Museo 300"/>
        </w:rPr>
        <w:footnoteRef/>
      </w:r>
      <w:r w:rsidRPr="0083504F">
        <w:rPr>
          <w:rStyle w:val="Refdenotaalpie"/>
          <w:rFonts w:ascii="Museo 300" w:hAnsi="Museo 300"/>
          <w:sz w:val="18"/>
          <w:szCs w:val="18"/>
        </w:rPr>
        <w:t xml:space="preserve"> </w:t>
      </w:r>
      <w:r w:rsidR="0083504F">
        <w:rPr>
          <w:rFonts w:ascii="Museo 300" w:hAnsi="Museo 300"/>
          <w:sz w:val="18"/>
          <w:szCs w:val="18"/>
        </w:rPr>
        <w:t>Se reportan las visitas realizadas en los meses</w:t>
      </w:r>
      <w:r w:rsidRPr="0083504F">
        <w:rPr>
          <w:rFonts w:ascii="Museo 300" w:hAnsi="Museo 300"/>
          <w:sz w:val="18"/>
          <w:szCs w:val="18"/>
          <w:lang w:val="es-SV"/>
        </w:rPr>
        <w:t>:</w:t>
      </w:r>
    </w:p>
    <w:p w14:paraId="6B30DC83" w14:textId="299E2592" w:rsidR="0083504F" w:rsidRPr="0083504F" w:rsidRDefault="0083504F" w:rsidP="001234AC">
      <w:pPr>
        <w:pStyle w:val="Textonotapie"/>
        <w:jc w:val="both"/>
        <w:rPr>
          <w:rFonts w:ascii="Museo 300" w:hAnsi="Museo 300"/>
          <w:b/>
          <w:sz w:val="18"/>
          <w:szCs w:val="18"/>
          <w:lang w:val="es-SV"/>
        </w:rPr>
      </w:pPr>
      <w:r w:rsidRPr="0083504F">
        <w:rPr>
          <w:rFonts w:ascii="Museo 300" w:hAnsi="Museo 300"/>
          <w:b/>
          <w:sz w:val="18"/>
          <w:szCs w:val="18"/>
          <w:lang w:val="es-SV"/>
        </w:rPr>
        <w:t>Julio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1023"/>
        <w:gridCol w:w="918"/>
        <w:gridCol w:w="701"/>
      </w:tblGrid>
      <w:tr w:rsidR="00E83876" w:rsidRPr="0083504F" w14:paraId="5E46F343" w14:textId="77777777" w:rsidTr="00B12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1600034D" w14:textId="39D23F8E" w:rsidR="00E83876" w:rsidRPr="0083504F" w:rsidRDefault="00E83876" w:rsidP="001234A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Cooperativa / Comunidad</w:t>
            </w:r>
          </w:p>
        </w:tc>
        <w:tc>
          <w:tcPr>
            <w:tcW w:w="2612" w:type="dxa"/>
          </w:tcPr>
          <w:p w14:paraId="198B53C7" w14:textId="433368AE" w:rsidR="00E83876" w:rsidRPr="0083504F" w:rsidRDefault="00E83876" w:rsidP="001234AC">
            <w:pPr>
              <w:pStyle w:val="Textonotapie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Municipio / Departamento</w:t>
            </w:r>
          </w:p>
        </w:tc>
        <w:tc>
          <w:tcPr>
            <w:tcW w:w="1023" w:type="dxa"/>
          </w:tcPr>
          <w:p w14:paraId="1119B29E" w14:textId="0C328E8E" w:rsidR="00E83876" w:rsidRPr="0083504F" w:rsidRDefault="00E83876" w:rsidP="009C4878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Hombres</w:t>
            </w:r>
          </w:p>
        </w:tc>
        <w:tc>
          <w:tcPr>
            <w:tcW w:w="918" w:type="dxa"/>
          </w:tcPr>
          <w:p w14:paraId="21E60927" w14:textId="5AC37DE3" w:rsidR="00E83876" w:rsidRPr="0083504F" w:rsidRDefault="00E83876" w:rsidP="009C4878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Mujeres</w:t>
            </w:r>
          </w:p>
        </w:tc>
        <w:tc>
          <w:tcPr>
            <w:tcW w:w="701" w:type="dxa"/>
          </w:tcPr>
          <w:p w14:paraId="10F9E806" w14:textId="4CC78B41" w:rsidR="00E83876" w:rsidRPr="0083504F" w:rsidRDefault="00E83876" w:rsidP="009C4878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Total</w:t>
            </w:r>
          </w:p>
        </w:tc>
      </w:tr>
      <w:tr w:rsidR="00E83876" w:rsidRPr="0083504F" w14:paraId="1071B5C5" w14:textId="77777777" w:rsidTr="00B12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62EF3D4F" w14:textId="3C8B7AB0" w:rsidR="00E83876" w:rsidRPr="0083504F" w:rsidRDefault="00E83876" w:rsidP="001234AC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Cooperativa Adonay</w:t>
            </w:r>
          </w:p>
        </w:tc>
        <w:tc>
          <w:tcPr>
            <w:tcW w:w="2612" w:type="dxa"/>
          </w:tcPr>
          <w:p w14:paraId="0F0FF617" w14:textId="32C765BC" w:rsidR="00E83876" w:rsidRPr="0083504F" w:rsidRDefault="00E83876" w:rsidP="001234AC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Atiquizaya, Ahuachapán</w:t>
            </w:r>
          </w:p>
        </w:tc>
        <w:tc>
          <w:tcPr>
            <w:tcW w:w="1023" w:type="dxa"/>
          </w:tcPr>
          <w:p w14:paraId="72608387" w14:textId="2696B5B7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4</w:t>
            </w:r>
          </w:p>
        </w:tc>
        <w:tc>
          <w:tcPr>
            <w:tcW w:w="918" w:type="dxa"/>
          </w:tcPr>
          <w:p w14:paraId="7BA2D491" w14:textId="7EC5EDD7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8</w:t>
            </w:r>
          </w:p>
        </w:tc>
        <w:tc>
          <w:tcPr>
            <w:tcW w:w="701" w:type="dxa"/>
          </w:tcPr>
          <w:p w14:paraId="30C1A8B3" w14:textId="0A42526F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12</w:t>
            </w:r>
          </w:p>
        </w:tc>
      </w:tr>
      <w:tr w:rsidR="00E83876" w:rsidRPr="0083504F" w14:paraId="517D640E" w14:textId="77777777" w:rsidTr="00B12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7556F8C4" w14:textId="1F2110F8" w:rsidR="00E83876" w:rsidRPr="0083504F" w:rsidRDefault="00E83876" w:rsidP="001234AC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 xml:space="preserve">Cooperativa Terra </w:t>
            </w:r>
            <w:proofErr w:type="spellStart"/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Nostra</w:t>
            </w:r>
            <w:proofErr w:type="spellEnd"/>
          </w:p>
        </w:tc>
        <w:tc>
          <w:tcPr>
            <w:tcW w:w="2612" w:type="dxa"/>
          </w:tcPr>
          <w:p w14:paraId="24926BDE" w14:textId="6C74D8A2" w:rsidR="00E83876" w:rsidRPr="0083504F" w:rsidRDefault="00E83876" w:rsidP="001234AC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El Refugio, Ahuachapán</w:t>
            </w:r>
          </w:p>
        </w:tc>
        <w:tc>
          <w:tcPr>
            <w:tcW w:w="1023" w:type="dxa"/>
          </w:tcPr>
          <w:p w14:paraId="2040F672" w14:textId="530CDC0A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2</w:t>
            </w:r>
          </w:p>
        </w:tc>
        <w:tc>
          <w:tcPr>
            <w:tcW w:w="918" w:type="dxa"/>
          </w:tcPr>
          <w:p w14:paraId="773B423C" w14:textId="2F625FEC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3</w:t>
            </w:r>
          </w:p>
        </w:tc>
        <w:tc>
          <w:tcPr>
            <w:tcW w:w="701" w:type="dxa"/>
          </w:tcPr>
          <w:p w14:paraId="3768FB4C" w14:textId="6C06B6F9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5</w:t>
            </w:r>
          </w:p>
        </w:tc>
      </w:tr>
      <w:tr w:rsidR="00E83876" w:rsidRPr="0083504F" w14:paraId="2BDAFE2E" w14:textId="77777777" w:rsidTr="00B12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527457EF" w14:textId="40F16E7B" w:rsidR="00E83876" w:rsidRPr="0083504F" w:rsidRDefault="00E83876" w:rsidP="001234AC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EL Caserío La Barca</w:t>
            </w:r>
          </w:p>
        </w:tc>
        <w:tc>
          <w:tcPr>
            <w:tcW w:w="2612" w:type="dxa"/>
          </w:tcPr>
          <w:p w14:paraId="545E4669" w14:textId="3BCF57ED" w:rsidR="00E83876" w:rsidRPr="0083504F" w:rsidRDefault="00E83876" w:rsidP="001234AC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Mercedes Umaña, Usulután</w:t>
            </w:r>
          </w:p>
        </w:tc>
        <w:tc>
          <w:tcPr>
            <w:tcW w:w="1023" w:type="dxa"/>
          </w:tcPr>
          <w:p w14:paraId="3FC01B23" w14:textId="0A920493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0</w:t>
            </w:r>
          </w:p>
        </w:tc>
        <w:tc>
          <w:tcPr>
            <w:tcW w:w="918" w:type="dxa"/>
          </w:tcPr>
          <w:p w14:paraId="47DDE442" w14:textId="1EC63553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12</w:t>
            </w:r>
          </w:p>
        </w:tc>
        <w:tc>
          <w:tcPr>
            <w:tcW w:w="701" w:type="dxa"/>
          </w:tcPr>
          <w:p w14:paraId="268A89F3" w14:textId="34F8744A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12</w:t>
            </w:r>
          </w:p>
        </w:tc>
      </w:tr>
      <w:tr w:rsidR="00E83876" w:rsidRPr="0083504F" w14:paraId="3AEC8968" w14:textId="77777777" w:rsidTr="00B12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0B55E875" w14:textId="1BA57520" w:rsidR="00E83876" w:rsidRPr="0083504F" w:rsidRDefault="00E83876" w:rsidP="001234AC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Cooperativa Los Horcones</w:t>
            </w:r>
          </w:p>
        </w:tc>
        <w:tc>
          <w:tcPr>
            <w:tcW w:w="2612" w:type="dxa"/>
          </w:tcPr>
          <w:p w14:paraId="79C37763" w14:textId="31FA816D" w:rsidR="00E83876" w:rsidRPr="0083504F" w:rsidRDefault="00E83876" w:rsidP="001234AC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Mercedes Umaña, Usulután</w:t>
            </w:r>
          </w:p>
        </w:tc>
        <w:tc>
          <w:tcPr>
            <w:tcW w:w="1023" w:type="dxa"/>
          </w:tcPr>
          <w:p w14:paraId="5AC81B95" w14:textId="7243FEA6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7</w:t>
            </w:r>
          </w:p>
        </w:tc>
        <w:tc>
          <w:tcPr>
            <w:tcW w:w="918" w:type="dxa"/>
          </w:tcPr>
          <w:p w14:paraId="49D6FE77" w14:textId="358D0E28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5</w:t>
            </w:r>
          </w:p>
        </w:tc>
        <w:tc>
          <w:tcPr>
            <w:tcW w:w="701" w:type="dxa"/>
          </w:tcPr>
          <w:p w14:paraId="57ED052E" w14:textId="7F64E513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12</w:t>
            </w:r>
          </w:p>
        </w:tc>
      </w:tr>
      <w:tr w:rsidR="00E83876" w:rsidRPr="0083504F" w14:paraId="416D9660" w14:textId="77777777" w:rsidTr="00B12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18EB2693" w14:textId="72560F7B" w:rsidR="00E83876" w:rsidRPr="0083504F" w:rsidRDefault="00E83876" w:rsidP="001234AC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INABVE</w:t>
            </w:r>
          </w:p>
        </w:tc>
        <w:tc>
          <w:tcPr>
            <w:tcW w:w="2612" w:type="dxa"/>
          </w:tcPr>
          <w:p w14:paraId="10339BC3" w14:textId="2B979EA5" w:rsidR="00E83876" w:rsidRPr="0083504F" w:rsidRDefault="00E83876" w:rsidP="001234AC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San Salvador</w:t>
            </w:r>
          </w:p>
        </w:tc>
        <w:tc>
          <w:tcPr>
            <w:tcW w:w="1023" w:type="dxa"/>
          </w:tcPr>
          <w:p w14:paraId="26EB50D2" w14:textId="1C5BB4B7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2</w:t>
            </w:r>
          </w:p>
        </w:tc>
        <w:tc>
          <w:tcPr>
            <w:tcW w:w="918" w:type="dxa"/>
          </w:tcPr>
          <w:p w14:paraId="2C885EFC" w14:textId="3390652A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3</w:t>
            </w:r>
          </w:p>
        </w:tc>
        <w:tc>
          <w:tcPr>
            <w:tcW w:w="701" w:type="dxa"/>
          </w:tcPr>
          <w:p w14:paraId="06B0A318" w14:textId="72ADDAD5" w:rsidR="00E83876" w:rsidRPr="0083504F" w:rsidRDefault="00E83876" w:rsidP="009C487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5</w:t>
            </w:r>
          </w:p>
        </w:tc>
      </w:tr>
    </w:tbl>
    <w:p w14:paraId="7590E8C9" w14:textId="77777777" w:rsidR="00E83876" w:rsidRPr="0083504F" w:rsidRDefault="00E83876" w:rsidP="001234AC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  <w:p w14:paraId="7E5345BC" w14:textId="23B3F8A7" w:rsidR="00E83876" w:rsidRPr="0083504F" w:rsidRDefault="0083504F" w:rsidP="001234AC">
      <w:pPr>
        <w:pStyle w:val="Textonotapie"/>
        <w:jc w:val="both"/>
        <w:rPr>
          <w:rFonts w:ascii="Museo 300" w:hAnsi="Museo 300"/>
          <w:b/>
          <w:sz w:val="18"/>
          <w:szCs w:val="18"/>
          <w:lang w:val="es-SV"/>
        </w:rPr>
      </w:pPr>
      <w:r w:rsidRPr="0083504F">
        <w:rPr>
          <w:rFonts w:ascii="Museo 300" w:hAnsi="Museo 300"/>
          <w:b/>
          <w:sz w:val="18"/>
          <w:szCs w:val="18"/>
          <w:lang w:val="es-SV"/>
        </w:rPr>
        <w:t>A</w:t>
      </w:r>
      <w:r w:rsidR="00E83876" w:rsidRPr="0083504F">
        <w:rPr>
          <w:rFonts w:ascii="Museo 300" w:hAnsi="Museo 300"/>
          <w:b/>
          <w:sz w:val="18"/>
          <w:szCs w:val="18"/>
          <w:lang w:val="es-SV"/>
        </w:rPr>
        <w:t>gosto: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1023"/>
        <w:gridCol w:w="918"/>
        <w:gridCol w:w="701"/>
      </w:tblGrid>
      <w:tr w:rsidR="00E83876" w:rsidRPr="0083504F" w14:paraId="3DA1823F" w14:textId="77777777" w:rsidTr="00D03C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122ED8F5" w14:textId="77777777" w:rsidR="00E83876" w:rsidRPr="0083504F" w:rsidRDefault="00E83876" w:rsidP="00D03C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Cooperativa / Comunidad</w:t>
            </w:r>
          </w:p>
        </w:tc>
        <w:tc>
          <w:tcPr>
            <w:tcW w:w="2612" w:type="dxa"/>
          </w:tcPr>
          <w:p w14:paraId="2A45F391" w14:textId="77777777" w:rsidR="00E83876" w:rsidRPr="0083504F" w:rsidRDefault="00E83876" w:rsidP="00D03C6E">
            <w:pPr>
              <w:pStyle w:val="Textonotapie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Municipio / Departamento</w:t>
            </w:r>
          </w:p>
        </w:tc>
        <w:tc>
          <w:tcPr>
            <w:tcW w:w="1023" w:type="dxa"/>
          </w:tcPr>
          <w:p w14:paraId="589DBCDE" w14:textId="77777777" w:rsidR="00E83876" w:rsidRPr="0083504F" w:rsidRDefault="00E83876" w:rsidP="00D03C6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Hombres</w:t>
            </w:r>
          </w:p>
        </w:tc>
        <w:tc>
          <w:tcPr>
            <w:tcW w:w="918" w:type="dxa"/>
          </w:tcPr>
          <w:p w14:paraId="36637D85" w14:textId="77777777" w:rsidR="00E83876" w:rsidRPr="0083504F" w:rsidRDefault="00E83876" w:rsidP="00D03C6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Mujeres</w:t>
            </w:r>
          </w:p>
        </w:tc>
        <w:tc>
          <w:tcPr>
            <w:tcW w:w="701" w:type="dxa"/>
          </w:tcPr>
          <w:p w14:paraId="21D32E3C" w14:textId="77777777" w:rsidR="00E83876" w:rsidRPr="0083504F" w:rsidRDefault="00E83876" w:rsidP="00D03C6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Total</w:t>
            </w:r>
          </w:p>
        </w:tc>
      </w:tr>
      <w:tr w:rsidR="00E83876" w:rsidRPr="0083504F" w14:paraId="5C5785E3" w14:textId="77777777" w:rsidTr="00D03C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780E8B8B" w14:textId="2C69E067" w:rsidR="00E83876" w:rsidRPr="0083504F" w:rsidRDefault="00E83876" w:rsidP="00D03C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 xml:space="preserve">Caserío La Barca </w:t>
            </w:r>
          </w:p>
        </w:tc>
        <w:tc>
          <w:tcPr>
            <w:tcW w:w="2612" w:type="dxa"/>
          </w:tcPr>
          <w:p w14:paraId="610C3979" w14:textId="50FB2EE2" w:rsidR="00E83876" w:rsidRPr="0083504F" w:rsidRDefault="00E83876" w:rsidP="00D03C6E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Mercedes Umaña, Usulután</w:t>
            </w:r>
          </w:p>
        </w:tc>
        <w:tc>
          <w:tcPr>
            <w:tcW w:w="1023" w:type="dxa"/>
          </w:tcPr>
          <w:p w14:paraId="2D05B90A" w14:textId="54FD2EF5" w:rsidR="00E83876" w:rsidRPr="0083504F" w:rsidRDefault="0083504F" w:rsidP="00D03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>
              <w:rPr>
                <w:rFonts w:ascii="Museo 300" w:hAnsi="Museo 300"/>
                <w:sz w:val="18"/>
                <w:szCs w:val="18"/>
                <w:lang w:val="es-SV"/>
              </w:rPr>
              <w:t>0</w:t>
            </w:r>
          </w:p>
        </w:tc>
        <w:tc>
          <w:tcPr>
            <w:tcW w:w="918" w:type="dxa"/>
          </w:tcPr>
          <w:p w14:paraId="4F98858E" w14:textId="427508BD" w:rsidR="00E83876" w:rsidRPr="0083504F" w:rsidRDefault="00E83876" w:rsidP="00D03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10</w:t>
            </w:r>
          </w:p>
        </w:tc>
        <w:tc>
          <w:tcPr>
            <w:tcW w:w="701" w:type="dxa"/>
          </w:tcPr>
          <w:p w14:paraId="29487905" w14:textId="1EDD2489" w:rsidR="00E83876" w:rsidRPr="0083504F" w:rsidRDefault="00E83876" w:rsidP="00D03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10</w:t>
            </w:r>
          </w:p>
        </w:tc>
      </w:tr>
      <w:tr w:rsidR="00E83876" w:rsidRPr="0083504F" w14:paraId="111A6453" w14:textId="77777777" w:rsidTr="00733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24B843D6" w14:textId="4A56D451" w:rsidR="00E83876" w:rsidRPr="0083504F" w:rsidRDefault="00E83876" w:rsidP="0083504F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 xml:space="preserve">El </w:t>
            </w:r>
            <w:proofErr w:type="spellStart"/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Havillal</w:t>
            </w:r>
            <w:proofErr w:type="spellEnd"/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 xml:space="preserve"> y Los Patos </w:t>
            </w:r>
          </w:p>
        </w:tc>
        <w:tc>
          <w:tcPr>
            <w:tcW w:w="2612" w:type="dxa"/>
            <w:vAlign w:val="center"/>
          </w:tcPr>
          <w:p w14:paraId="4C0F3192" w14:textId="42B2E040" w:rsidR="00E83876" w:rsidRPr="0083504F" w:rsidRDefault="00E83876" w:rsidP="00B8365B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 xml:space="preserve">Conchagua La </w:t>
            </w:r>
            <w:r w:rsidR="0083504F" w:rsidRPr="0083504F">
              <w:rPr>
                <w:rFonts w:ascii="Museo 300" w:hAnsi="Museo 300"/>
                <w:sz w:val="18"/>
                <w:szCs w:val="18"/>
                <w:lang w:val="es-SV"/>
              </w:rPr>
              <w:t>Unión</w:t>
            </w:r>
          </w:p>
        </w:tc>
        <w:tc>
          <w:tcPr>
            <w:tcW w:w="1023" w:type="dxa"/>
            <w:vAlign w:val="center"/>
          </w:tcPr>
          <w:p w14:paraId="7DED9D27" w14:textId="59EAA9CC" w:rsidR="00E83876" w:rsidRPr="0083504F" w:rsidRDefault="00E83876" w:rsidP="00733C2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6</w:t>
            </w:r>
          </w:p>
        </w:tc>
        <w:tc>
          <w:tcPr>
            <w:tcW w:w="918" w:type="dxa"/>
            <w:vAlign w:val="center"/>
          </w:tcPr>
          <w:p w14:paraId="1FB2EFAF" w14:textId="1A80E974" w:rsidR="00E83876" w:rsidRPr="0083504F" w:rsidRDefault="00E83876" w:rsidP="00733C2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22</w:t>
            </w:r>
          </w:p>
        </w:tc>
        <w:tc>
          <w:tcPr>
            <w:tcW w:w="701" w:type="dxa"/>
            <w:vAlign w:val="center"/>
          </w:tcPr>
          <w:p w14:paraId="2EA1D2A2" w14:textId="5E88C1A8" w:rsidR="00E83876" w:rsidRPr="0083504F" w:rsidRDefault="00E83876" w:rsidP="00733C2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28</w:t>
            </w:r>
          </w:p>
        </w:tc>
      </w:tr>
      <w:tr w:rsidR="00E83876" w:rsidRPr="0083504F" w14:paraId="6A2E3624" w14:textId="77777777" w:rsidTr="00733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3C8784F7" w14:textId="6EE3C3BE" w:rsidR="00E83876" w:rsidRPr="0083504F" w:rsidRDefault="00E83876" w:rsidP="00D03C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Cooperativa Adonay</w:t>
            </w:r>
          </w:p>
        </w:tc>
        <w:tc>
          <w:tcPr>
            <w:tcW w:w="2612" w:type="dxa"/>
          </w:tcPr>
          <w:p w14:paraId="3604D624" w14:textId="0DB9C22B" w:rsidR="00E83876" w:rsidRPr="0083504F" w:rsidRDefault="00E83876" w:rsidP="00D03C6E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Atiquizaya, Ahuachapán</w:t>
            </w:r>
          </w:p>
        </w:tc>
        <w:tc>
          <w:tcPr>
            <w:tcW w:w="1023" w:type="dxa"/>
            <w:vAlign w:val="center"/>
          </w:tcPr>
          <w:p w14:paraId="7297F7D2" w14:textId="2A5AA16C" w:rsidR="00E83876" w:rsidRPr="0083504F" w:rsidRDefault="00E83876" w:rsidP="00733C2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4</w:t>
            </w:r>
          </w:p>
        </w:tc>
        <w:tc>
          <w:tcPr>
            <w:tcW w:w="918" w:type="dxa"/>
            <w:vAlign w:val="center"/>
          </w:tcPr>
          <w:p w14:paraId="4B0B1DD6" w14:textId="71EF6FBE" w:rsidR="00E83876" w:rsidRPr="0083504F" w:rsidRDefault="00E83876" w:rsidP="00733C2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6</w:t>
            </w:r>
          </w:p>
        </w:tc>
        <w:tc>
          <w:tcPr>
            <w:tcW w:w="701" w:type="dxa"/>
            <w:vAlign w:val="center"/>
          </w:tcPr>
          <w:p w14:paraId="04847FF9" w14:textId="099EBF1E" w:rsidR="00E83876" w:rsidRPr="0083504F" w:rsidRDefault="00E83876" w:rsidP="00733C2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10</w:t>
            </w:r>
          </w:p>
        </w:tc>
      </w:tr>
      <w:tr w:rsidR="00E83876" w:rsidRPr="0083504F" w14:paraId="3FDCCED5" w14:textId="77777777" w:rsidTr="00733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09DFF63F" w14:textId="6077B53F" w:rsidR="00E83876" w:rsidRPr="0083504F" w:rsidRDefault="00E83876" w:rsidP="00D03C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Cooperativa Los Horcones</w:t>
            </w:r>
          </w:p>
        </w:tc>
        <w:tc>
          <w:tcPr>
            <w:tcW w:w="2612" w:type="dxa"/>
          </w:tcPr>
          <w:p w14:paraId="6FF68954" w14:textId="00E36C20" w:rsidR="00E83876" w:rsidRPr="0083504F" w:rsidRDefault="00E83876" w:rsidP="00D03C6E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Mercedes Umaña, Usulután</w:t>
            </w:r>
          </w:p>
        </w:tc>
        <w:tc>
          <w:tcPr>
            <w:tcW w:w="1023" w:type="dxa"/>
            <w:vAlign w:val="center"/>
          </w:tcPr>
          <w:p w14:paraId="5FFF4F6E" w14:textId="2FB7C97D" w:rsidR="00E83876" w:rsidRPr="0083504F" w:rsidRDefault="00E83876" w:rsidP="00733C2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10</w:t>
            </w:r>
          </w:p>
        </w:tc>
        <w:tc>
          <w:tcPr>
            <w:tcW w:w="918" w:type="dxa"/>
            <w:vAlign w:val="center"/>
          </w:tcPr>
          <w:p w14:paraId="609708CC" w14:textId="38B98D4A" w:rsidR="00E83876" w:rsidRPr="0083504F" w:rsidRDefault="00E83876" w:rsidP="00733C2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4</w:t>
            </w:r>
          </w:p>
        </w:tc>
        <w:tc>
          <w:tcPr>
            <w:tcW w:w="701" w:type="dxa"/>
            <w:vAlign w:val="center"/>
          </w:tcPr>
          <w:p w14:paraId="1D397226" w14:textId="416E1CCC" w:rsidR="00E83876" w:rsidRPr="0083504F" w:rsidRDefault="00E83876" w:rsidP="00733C2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14</w:t>
            </w:r>
          </w:p>
        </w:tc>
      </w:tr>
    </w:tbl>
    <w:p w14:paraId="46785A59" w14:textId="77777777" w:rsidR="00E83876" w:rsidRPr="0083504F" w:rsidRDefault="00E83876" w:rsidP="001234AC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  <w:p w14:paraId="1D95D9EA" w14:textId="4163B2D0" w:rsidR="00E83876" w:rsidRPr="0083504F" w:rsidRDefault="0083504F" w:rsidP="001234AC">
      <w:pPr>
        <w:pStyle w:val="Textonotapie"/>
        <w:jc w:val="both"/>
        <w:rPr>
          <w:rFonts w:ascii="Museo 300" w:hAnsi="Museo 300"/>
          <w:b/>
          <w:sz w:val="18"/>
          <w:szCs w:val="18"/>
          <w:lang w:val="es-SV"/>
        </w:rPr>
      </w:pPr>
      <w:r w:rsidRPr="0083504F">
        <w:rPr>
          <w:rFonts w:ascii="Museo 300" w:hAnsi="Museo 300"/>
          <w:b/>
          <w:sz w:val="18"/>
          <w:szCs w:val="18"/>
          <w:lang w:val="es-SV"/>
        </w:rPr>
        <w:t>S</w:t>
      </w:r>
      <w:r w:rsidR="00E83876" w:rsidRPr="0083504F">
        <w:rPr>
          <w:rFonts w:ascii="Museo 300" w:hAnsi="Museo 300"/>
          <w:b/>
          <w:sz w:val="18"/>
          <w:szCs w:val="18"/>
          <w:lang w:val="es-SV"/>
        </w:rPr>
        <w:t>eptiembre: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1023"/>
        <w:gridCol w:w="918"/>
        <w:gridCol w:w="701"/>
      </w:tblGrid>
      <w:tr w:rsidR="00E83876" w:rsidRPr="0083504F" w14:paraId="617158C9" w14:textId="77777777" w:rsidTr="00875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68B44CBE" w14:textId="77777777" w:rsidR="00E83876" w:rsidRPr="0083504F" w:rsidRDefault="00E83876" w:rsidP="00A95AC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Cooperativa / Comunidad</w:t>
            </w:r>
          </w:p>
        </w:tc>
        <w:tc>
          <w:tcPr>
            <w:tcW w:w="2612" w:type="dxa"/>
          </w:tcPr>
          <w:p w14:paraId="67F0F30E" w14:textId="77777777" w:rsidR="00E83876" w:rsidRPr="0083504F" w:rsidRDefault="00E83876" w:rsidP="00A95AC8">
            <w:pPr>
              <w:pStyle w:val="Textonotapie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Municipio / Departamento</w:t>
            </w:r>
          </w:p>
        </w:tc>
        <w:tc>
          <w:tcPr>
            <w:tcW w:w="1023" w:type="dxa"/>
          </w:tcPr>
          <w:p w14:paraId="21A95EB8" w14:textId="77777777" w:rsidR="00E83876" w:rsidRPr="0083504F" w:rsidRDefault="00E83876" w:rsidP="00A95AC8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Hombres</w:t>
            </w:r>
          </w:p>
        </w:tc>
        <w:tc>
          <w:tcPr>
            <w:tcW w:w="918" w:type="dxa"/>
          </w:tcPr>
          <w:p w14:paraId="79A36B44" w14:textId="77777777" w:rsidR="00E83876" w:rsidRPr="0083504F" w:rsidRDefault="00E83876" w:rsidP="00A95AC8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Mujeres</w:t>
            </w:r>
          </w:p>
        </w:tc>
        <w:tc>
          <w:tcPr>
            <w:tcW w:w="701" w:type="dxa"/>
          </w:tcPr>
          <w:p w14:paraId="0D571946" w14:textId="77777777" w:rsidR="00E83876" w:rsidRPr="0083504F" w:rsidRDefault="00E83876" w:rsidP="00A95AC8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Total</w:t>
            </w:r>
          </w:p>
        </w:tc>
      </w:tr>
      <w:tr w:rsidR="00E83876" w:rsidRPr="0083504F" w14:paraId="63E85F3A" w14:textId="77777777" w:rsidTr="00AB47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vAlign w:val="center"/>
          </w:tcPr>
          <w:p w14:paraId="5FDA0C41" w14:textId="04451E87" w:rsidR="00E83876" w:rsidRPr="0083504F" w:rsidRDefault="00E83876" w:rsidP="00AB47FA">
            <w:pPr>
              <w:pStyle w:val="Textonotapie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 xml:space="preserve">La Barca </w:t>
            </w:r>
          </w:p>
        </w:tc>
        <w:tc>
          <w:tcPr>
            <w:tcW w:w="2612" w:type="dxa"/>
            <w:vMerge w:val="restart"/>
            <w:vAlign w:val="center"/>
          </w:tcPr>
          <w:p w14:paraId="4B15134C" w14:textId="595F61C9" w:rsidR="00E83876" w:rsidRPr="0083504F" w:rsidRDefault="00E83876" w:rsidP="00AB47FA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Mercedes Umaña, Usulután.</w:t>
            </w:r>
          </w:p>
        </w:tc>
        <w:tc>
          <w:tcPr>
            <w:tcW w:w="1023" w:type="dxa"/>
            <w:vAlign w:val="center"/>
          </w:tcPr>
          <w:p w14:paraId="029223DA" w14:textId="1AC031CC" w:rsidR="00E83876" w:rsidRPr="0083504F" w:rsidRDefault="00E83876" w:rsidP="00A95AC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0</w:t>
            </w:r>
          </w:p>
        </w:tc>
        <w:tc>
          <w:tcPr>
            <w:tcW w:w="918" w:type="dxa"/>
            <w:vAlign w:val="center"/>
          </w:tcPr>
          <w:p w14:paraId="3B76227C" w14:textId="5A430E17" w:rsidR="00E83876" w:rsidRPr="0083504F" w:rsidRDefault="00E83876" w:rsidP="00A95AC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7</w:t>
            </w:r>
          </w:p>
        </w:tc>
        <w:tc>
          <w:tcPr>
            <w:tcW w:w="701" w:type="dxa"/>
            <w:vAlign w:val="center"/>
          </w:tcPr>
          <w:p w14:paraId="3E15C30B" w14:textId="59805DEC" w:rsidR="00E83876" w:rsidRPr="0083504F" w:rsidRDefault="00E83876" w:rsidP="00A95AC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7</w:t>
            </w:r>
          </w:p>
        </w:tc>
      </w:tr>
      <w:tr w:rsidR="00E83876" w:rsidRPr="0083504F" w14:paraId="6F72993C" w14:textId="77777777" w:rsidTr="008758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55577026" w14:textId="64CE2CAB" w:rsidR="00E83876" w:rsidRPr="0083504F" w:rsidRDefault="00E83876" w:rsidP="00AB47FA">
            <w:pPr>
              <w:pStyle w:val="Textonotapie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Los Horcones</w:t>
            </w:r>
          </w:p>
        </w:tc>
        <w:tc>
          <w:tcPr>
            <w:tcW w:w="2612" w:type="dxa"/>
            <w:vMerge/>
          </w:tcPr>
          <w:p w14:paraId="16764EE7" w14:textId="41794BE1" w:rsidR="00E83876" w:rsidRPr="0083504F" w:rsidRDefault="00E83876" w:rsidP="00AB47FA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</w:p>
        </w:tc>
        <w:tc>
          <w:tcPr>
            <w:tcW w:w="1023" w:type="dxa"/>
            <w:vAlign w:val="center"/>
          </w:tcPr>
          <w:p w14:paraId="53BDB960" w14:textId="615B4610" w:rsidR="00E83876" w:rsidRPr="0083504F" w:rsidRDefault="00E83876" w:rsidP="00AB47F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7</w:t>
            </w:r>
          </w:p>
        </w:tc>
        <w:tc>
          <w:tcPr>
            <w:tcW w:w="918" w:type="dxa"/>
            <w:vAlign w:val="center"/>
          </w:tcPr>
          <w:p w14:paraId="307D8054" w14:textId="059BBB71" w:rsidR="00E83876" w:rsidRPr="0083504F" w:rsidRDefault="00E83876" w:rsidP="00AB47F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3</w:t>
            </w:r>
          </w:p>
        </w:tc>
        <w:tc>
          <w:tcPr>
            <w:tcW w:w="701" w:type="dxa"/>
            <w:vAlign w:val="center"/>
          </w:tcPr>
          <w:p w14:paraId="59B0D1EF" w14:textId="4272998B" w:rsidR="00E83876" w:rsidRPr="0083504F" w:rsidRDefault="00E83876" w:rsidP="00AB47F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10</w:t>
            </w:r>
          </w:p>
        </w:tc>
      </w:tr>
      <w:tr w:rsidR="00E83876" w:rsidRPr="0083504F" w14:paraId="32537472" w14:textId="77777777" w:rsidTr="008758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649A12ED" w14:textId="6D9E5B04" w:rsidR="00E83876" w:rsidRPr="0083504F" w:rsidRDefault="00E83876" w:rsidP="00AB47FA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Santiago de la Frontera</w:t>
            </w:r>
          </w:p>
        </w:tc>
        <w:tc>
          <w:tcPr>
            <w:tcW w:w="2612" w:type="dxa"/>
          </w:tcPr>
          <w:p w14:paraId="05D50CA8" w14:textId="2D863624" w:rsidR="00E83876" w:rsidRPr="0083504F" w:rsidRDefault="00E83876" w:rsidP="00AB47FA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Santa Ana</w:t>
            </w:r>
          </w:p>
        </w:tc>
        <w:tc>
          <w:tcPr>
            <w:tcW w:w="1023" w:type="dxa"/>
            <w:vAlign w:val="center"/>
          </w:tcPr>
          <w:p w14:paraId="5953347D" w14:textId="10D7DC8C" w:rsidR="00E83876" w:rsidRPr="0083504F" w:rsidRDefault="00E83876" w:rsidP="00AB47F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2</w:t>
            </w:r>
          </w:p>
        </w:tc>
        <w:tc>
          <w:tcPr>
            <w:tcW w:w="918" w:type="dxa"/>
            <w:vAlign w:val="center"/>
          </w:tcPr>
          <w:p w14:paraId="681186BC" w14:textId="443495B1" w:rsidR="00E83876" w:rsidRPr="0083504F" w:rsidRDefault="00E83876" w:rsidP="00AB47F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14</w:t>
            </w:r>
          </w:p>
        </w:tc>
        <w:tc>
          <w:tcPr>
            <w:tcW w:w="701" w:type="dxa"/>
            <w:vAlign w:val="center"/>
          </w:tcPr>
          <w:p w14:paraId="036AC6A6" w14:textId="305F6EEF" w:rsidR="00E83876" w:rsidRPr="0083504F" w:rsidRDefault="00E83876" w:rsidP="00AB47F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16</w:t>
            </w:r>
          </w:p>
        </w:tc>
      </w:tr>
      <w:tr w:rsidR="00E83876" w:rsidRPr="0083504F" w14:paraId="60DFE6CF" w14:textId="77777777" w:rsidTr="008758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18E313B6" w14:textId="5B8B3634" w:rsidR="00E83876" w:rsidRPr="0083504F" w:rsidRDefault="00E83876" w:rsidP="00875837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San Antonio Pajonal</w:t>
            </w:r>
          </w:p>
        </w:tc>
        <w:tc>
          <w:tcPr>
            <w:tcW w:w="2612" w:type="dxa"/>
          </w:tcPr>
          <w:p w14:paraId="5A77D979" w14:textId="06AB3E3D" w:rsidR="00E83876" w:rsidRPr="0083504F" w:rsidRDefault="00E83876" w:rsidP="00875837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Santa Ana</w:t>
            </w:r>
          </w:p>
        </w:tc>
        <w:tc>
          <w:tcPr>
            <w:tcW w:w="1023" w:type="dxa"/>
            <w:vAlign w:val="center"/>
          </w:tcPr>
          <w:p w14:paraId="42DEE52D" w14:textId="727F595D" w:rsidR="00E83876" w:rsidRPr="0083504F" w:rsidRDefault="00E83876" w:rsidP="0087583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1</w:t>
            </w:r>
          </w:p>
        </w:tc>
        <w:tc>
          <w:tcPr>
            <w:tcW w:w="918" w:type="dxa"/>
            <w:vAlign w:val="center"/>
          </w:tcPr>
          <w:p w14:paraId="7C0AD09A" w14:textId="1A942F43" w:rsidR="00E83876" w:rsidRPr="0083504F" w:rsidRDefault="00E83876" w:rsidP="0087583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12</w:t>
            </w:r>
          </w:p>
        </w:tc>
        <w:tc>
          <w:tcPr>
            <w:tcW w:w="701" w:type="dxa"/>
            <w:vAlign w:val="center"/>
          </w:tcPr>
          <w:p w14:paraId="45F19B4E" w14:textId="41E5D529" w:rsidR="00E83876" w:rsidRPr="0083504F" w:rsidRDefault="00E83876" w:rsidP="0087583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13</w:t>
            </w:r>
          </w:p>
        </w:tc>
      </w:tr>
      <w:tr w:rsidR="00E83876" w:rsidRPr="0083504F" w14:paraId="2910F866" w14:textId="77777777" w:rsidTr="008758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71157F3A" w14:textId="3251E4FD" w:rsidR="00E83876" w:rsidRPr="0083504F" w:rsidRDefault="00E83876" w:rsidP="00875837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Cooperativa Adonay</w:t>
            </w:r>
          </w:p>
        </w:tc>
        <w:tc>
          <w:tcPr>
            <w:tcW w:w="2612" w:type="dxa"/>
          </w:tcPr>
          <w:p w14:paraId="60BEBD31" w14:textId="2A51EE06" w:rsidR="00E83876" w:rsidRPr="0083504F" w:rsidRDefault="00E83876" w:rsidP="00875837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Atiquizaya, Ahuachapán</w:t>
            </w:r>
          </w:p>
        </w:tc>
        <w:tc>
          <w:tcPr>
            <w:tcW w:w="1023" w:type="dxa"/>
            <w:vAlign w:val="center"/>
          </w:tcPr>
          <w:p w14:paraId="106CFB03" w14:textId="242526F6" w:rsidR="00E83876" w:rsidRPr="0083504F" w:rsidRDefault="00E83876" w:rsidP="0087583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1</w:t>
            </w:r>
          </w:p>
        </w:tc>
        <w:tc>
          <w:tcPr>
            <w:tcW w:w="918" w:type="dxa"/>
            <w:vAlign w:val="center"/>
          </w:tcPr>
          <w:p w14:paraId="3FE65F62" w14:textId="4054697C" w:rsidR="00E83876" w:rsidRPr="0083504F" w:rsidRDefault="00E83876" w:rsidP="0087583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sz w:val="18"/>
                <w:szCs w:val="18"/>
                <w:lang w:val="es-SV"/>
              </w:rPr>
              <w:t>5</w:t>
            </w:r>
          </w:p>
        </w:tc>
        <w:tc>
          <w:tcPr>
            <w:tcW w:w="701" w:type="dxa"/>
            <w:vAlign w:val="center"/>
          </w:tcPr>
          <w:p w14:paraId="03E5FC69" w14:textId="015F83C8" w:rsidR="00E83876" w:rsidRPr="0083504F" w:rsidRDefault="00E83876" w:rsidP="0087583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83504F">
              <w:rPr>
                <w:rFonts w:ascii="Museo 300" w:hAnsi="Museo 300"/>
                <w:b/>
                <w:sz w:val="18"/>
                <w:szCs w:val="18"/>
                <w:lang w:val="es-SV"/>
              </w:rPr>
              <w:t>6</w:t>
            </w:r>
          </w:p>
        </w:tc>
      </w:tr>
    </w:tbl>
    <w:p w14:paraId="5FA3A809" w14:textId="77777777" w:rsidR="00E83876" w:rsidRPr="00736447" w:rsidRDefault="00E83876" w:rsidP="001234AC">
      <w:pPr>
        <w:pStyle w:val="Textonotapie"/>
        <w:jc w:val="both"/>
        <w:rPr>
          <w:rFonts w:ascii="Museo 300" w:hAnsi="Museo 300"/>
          <w:sz w:val="17"/>
          <w:szCs w:val="17"/>
          <w:lang w:val="es-SV"/>
        </w:rPr>
      </w:pPr>
    </w:p>
  </w:footnote>
  <w:footnote w:id="86">
    <w:p w14:paraId="617316E7" w14:textId="77777777" w:rsidR="00E83876" w:rsidRPr="0083504F" w:rsidRDefault="00E83876">
      <w:pPr>
        <w:pStyle w:val="Textonotapie"/>
        <w:rPr>
          <w:rFonts w:ascii="Museo 300" w:hAnsi="Museo 300"/>
          <w:sz w:val="18"/>
          <w:szCs w:val="18"/>
        </w:rPr>
      </w:pPr>
      <w:r w:rsidRPr="0083504F">
        <w:rPr>
          <w:rStyle w:val="Refdenotaalpie"/>
          <w:rFonts w:ascii="Museo 300" w:hAnsi="Museo 300"/>
        </w:rPr>
        <w:footnoteRef/>
      </w:r>
      <w:r w:rsidRPr="0083504F">
        <w:rPr>
          <w:rFonts w:ascii="Museo 300" w:hAnsi="Museo 300"/>
        </w:rPr>
        <w:t xml:space="preserve"> </w:t>
      </w:r>
      <w:r w:rsidRPr="0083504F">
        <w:rPr>
          <w:rFonts w:ascii="Museo 300" w:hAnsi="Museo 300"/>
          <w:sz w:val="18"/>
          <w:szCs w:val="18"/>
        </w:rPr>
        <w:t>Para el tercer trimestre se reporta:</w:t>
      </w:r>
    </w:p>
    <w:p w14:paraId="592CAA2F" w14:textId="5E0C35D5" w:rsidR="00E83876" w:rsidRPr="0083504F" w:rsidRDefault="00E83876" w:rsidP="0083504F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83504F">
        <w:rPr>
          <w:rFonts w:ascii="Museo 300" w:hAnsi="Museo 300"/>
          <w:sz w:val="18"/>
          <w:szCs w:val="18"/>
        </w:rPr>
        <w:t>Julio: Se realizó diagnóstico de reconocimiento y presentación del Programa, en la Cooperativa Adonay, ubicada en Atiquizaya, Ahuachapán</w:t>
      </w:r>
    </w:p>
    <w:p w14:paraId="6DAAAB42" w14:textId="4C37F4F4" w:rsidR="00E83876" w:rsidRPr="0083504F" w:rsidRDefault="00E83876" w:rsidP="0083504F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83504F">
        <w:rPr>
          <w:rFonts w:ascii="Museo 300" w:hAnsi="Museo 300"/>
          <w:sz w:val="18"/>
          <w:szCs w:val="18"/>
        </w:rPr>
        <w:t>Agosto: Se realizó diagnóstico y presentación de programa formación, asistencia técnica - estratégica y agro negocios, en Santiago de la Frontera, Santa Ana,  asistencia 16 personas 13 mujeres y 3 hombres.</w:t>
      </w:r>
    </w:p>
    <w:p w14:paraId="3B15BE72" w14:textId="0E4DEF5B" w:rsidR="00E83876" w:rsidRDefault="00E83876" w:rsidP="0083504F">
      <w:pPr>
        <w:pStyle w:val="Textonotapie"/>
        <w:numPr>
          <w:ilvl w:val="0"/>
          <w:numId w:val="17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83504F">
        <w:rPr>
          <w:rFonts w:ascii="Museo 300" w:hAnsi="Museo 300"/>
          <w:sz w:val="18"/>
          <w:szCs w:val="18"/>
        </w:rPr>
        <w:t xml:space="preserve">Septiembre: </w:t>
      </w:r>
      <w:r w:rsidR="0083504F" w:rsidRPr="0083504F">
        <w:rPr>
          <w:rFonts w:ascii="Museo 300" w:hAnsi="Museo 300"/>
          <w:sz w:val="18"/>
          <w:szCs w:val="18"/>
        </w:rPr>
        <w:t xml:space="preserve">Se </w:t>
      </w:r>
      <w:r w:rsidRPr="0083504F">
        <w:rPr>
          <w:rFonts w:ascii="Museo 300" w:hAnsi="Museo 300"/>
          <w:sz w:val="18"/>
          <w:szCs w:val="18"/>
        </w:rPr>
        <w:t>realizó Diagnóstico vía llamada telefónica,  en Cooperativa Los Búfalos, Santiago Nonualco, La Paz.</w:t>
      </w:r>
    </w:p>
    <w:p w14:paraId="6C7CD7BE" w14:textId="77777777" w:rsidR="0083504F" w:rsidRPr="0083504F" w:rsidRDefault="0083504F" w:rsidP="0083504F">
      <w:pPr>
        <w:pStyle w:val="Textonotapie"/>
        <w:ind w:left="284"/>
        <w:jc w:val="both"/>
        <w:rPr>
          <w:rFonts w:ascii="Museo 300" w:hAnsi="Museo 300"/>
          <w:sz w:val="18"/>
          <w:szCs w:val="18"/>
        </w:rPr>
      </w:pPr>
    </w:p>
  </w:footnote>
  <w:footnote w:id="87">
    <w:p w14:paraId="18FF4FDA" w14:textId="5F4FEFAF" w:rsidR="00E83876" w:rsidRPr="001F6347" w:rsidRDefault="00E83876">
      <w:pPr>
        <w:pStyle w:val="Textonotapie"/>
        <w:rPr>
          <w:rFonts w:ascii="Museo 300" w:hAnsi="Museo 300"/>
          <w:sz w:val="16"/>
          <w:szCs w:val="16"/>
        </w:rPr>
      </w:pPr>
      <w:r w:rsidRPr="0083504F">
        <w:rPr>
          <w:rStyle w:val="Refdenotaalpie"/>
          <w:rFonts w:ascii="Museo 300" w:hAnsi="Museo 300"/>
        </w:rPr>
        <w:footnoteRef/>
      </w:r>
      <w:r w:rsidRPr="0083504F">
        <w:rPr>
          <w:rFonts w:ascii="Museo 300" w:hAnsi="Museo 300"/>
          <w:sz w:val="18"/>
          <w:szCs w:val="18"/>
        </w:rPr>
        <w:t xml:space="preserve"> En el mes de agosto se </w:t>
      </w:r>
      <w:r w:rsidR="0083504F" w:rsidRPr="0083504F">
        <w:rPr>
          <w:rFonts w:ascii="Museo 300" w:hAnsi="Museo 300"/>
          <w:sz w:val="18"/>
          <w:szCs w:val="18"/>
        </w:rPr>
        <w:t>realizó</w:t>
      </w:r>
      <w:r w:rsidRPr="0083504F">
        <w:rPr>
          <w:rFonts w:ascii="Museo 300" w:hAnsi="Museo 300"/>
          <w:sz w:val="18"/>
          <w:szCs w:val="18"/>
        </w:rPr>
        <w:t xml:space="preserve"> la publicación de la información oficiosa en el Portal de Transparencia en cumplimiento del artículo 10 de la LAIP</w:t>
      </w:r>
    </w:p>
  </w:footnote>
  <w:footnote w:id="88">
    <w:p w14:paraId="4F38DFF5" w14:textId="18BB4A1C" w:rsidR="00E83876" w:rsidRPr="008A3A87" w:rsidRDefault="00E83876" w:rsidP="008A3A87">
      <w:pPr>
        <w:pStyle w:val="Textonotapie"/>
        <w:rPr>
          <w:rFonts w:ascii="Museo 300" w:hAnsi="Museo 300"/>
          <w:sz w:val="18"/>
          <w:szCs w:val="18"/>
        </w:rPr>
      </w:pPr>
      <w:r w:rsidRPr="008A3A87">
        <w:rPr>
          <w:rStyle w:val="Refdenotaalpie"/>
          <w:rFonts w:ascii="Museo 300" w:hAnsi="Museo 300"/>
        </w:rPr>
        <w:footnoteRef/>
      </w:r>
      <w:r w:rsidRPr="008A3A87">
        <w:rPr>
          <w:rFonts w:ascii="Museo 300" w:hAnsi="Museo 300"/>
        </w:rPr>
        <w:t xml:space="preserve"> </w:t>
      </w:r>
      <w:r w:rsidRPr="008A3A87">
        <w:rPr>
          <w:rFonts w:ascii="Museo 300" w:hAnsi="Museo 300"/>
          <w:sz w:val="18"/>
          <w:szCs w:val="18"/>
        </w:rPr>
        <w:t xml:space="preserve">Conforme a lo recibido de las unidades organizativas de ISTA y a lo aprobado por la Junta Directiva se elaboraron </w:t>
      </w:r>
      <w:r w:rsidR="00C24B90">
        <w:rPr>
          <w:rFonts w:ascii="Museo 300" w:hAnsi="Museo 300"/>
          <w:sz w:val="18"/>
          <w:szCs w:val="18"/>
        </w:rPr>
        <w:t xml:space="preserve">los </w:t>
      </w:r>
      <w:r w:rsidRPr="008A3A87">
        <w:rPr>
          <w:rFonts w:ascii="Museo 300" w:hAnsi="Museo 300"/>
          <w:sz w:val="18"/>
          <w:szCs w:val="18"/>
        </w:rPr>
        <w:t xml:space="preserve">puntos de acta </w:t>
      </w:r>
      <w:r w:rsidR="00C24B90">
        <w:rPr>
          <w:rFonts w:ascii="Museo 300" w:hAnsi="Museo 300"/>
          <w:sz w:val="18"/>
          <w:szCs w:val="18"/>
        </w:rPr>
        <w:t xml:space="preserve">respectivos </w:t>
      </w:r>
      <w:r w:rsidRPr="008A3A87">
        <w:rPr>
          <w:rFonts w:ascii="Museo 300" w:hAnsi="Museo 300"/>
          <w:sz w:val="18"/>
          <w:szCs w:val="18"/>
        </w:rPr>
        <w:t>y se notificaron.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72C08" w14:textId="77777777" w:rsidR="00E83876" w:rsidRDefault="00764EEE">
    <w:pPr>
      <w:pStyle w:val="Encabezado"/>
    </w:pPr>
    <w:r>
      <w:rPr>
        <w:noProof/>
        <w:lang w:eastAsia="es-SV"/>
      </w:rPr>
      <w:pict w14:anchorId="4DA0A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ABF8A" w14:textId="77777777" w:rsidR="00E83876" w:rsidRDefault="00E83876" w:rsidP="004E05D6">
    <w:pPr>
      <w:pStyle w:val="Encabezado"/>
      <w:jc w:val="center"/>
    </w:pPr>
    <w:r w:rsidRPr="00E21120">
      <w:rPr>
        <w:noProof/>
        <w:lang w:eastAsia="es-SV"/>
      </w:rPr>
      <w:drawing>
        <wp:anchor distT="0" distB="0" distL="114300" distR="114300" simplePos="0" relativeHeight="251669504" behindDoc="1" locked="0" layoutInCell="1" allowOverlap="1" wp14:anchorId="26741506" wp14:editId="4E57490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inline distT="0" distB="0" distL="0" distR="0" wp14:anchorId="0599F7E0" wp14:editId="27FF18E7">
          <wp:extent cx="1219083" cy="995680"/>
          <wp:effectExtent l="0" t="0" r="63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7" t="6540" r="7048" b="9021"/>
                  <a:stretch/>
                </pic:blipFill>
                <pic:spPr bwMode="auto">
                  <a:xfrm>
                    <a:off x="0" y="0"/>
                    <a:ext cx="1234017" cy="10078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B2FD" w14:textId="77777777" w:rsidR="00E83876" w:rsidRDefault="00764EEE">
    <w:pPr>
      <w:pStyle w:val="Encabezado"/>
    </w:pPr>
    <w:r>
      <w:rPr>
        <w:noProof/>
        <w:lang w:eastAsia="es-SV"/>
      </w:rPr>
      <w:pict w14:anchorId="4612D0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4902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6A9B2" w14:textId="56A83282" w:rsidR="00E83876" w:rsidRDefault="00E83876" w:rsidP="00952BA2">
    <w:pPr>
      <w:pStyle w:val="Encabezado"/>
      <w:tabs>
        <w:tab w:val="clear" w:pos="8838"/>
      </w:tabs>
      <w:jc w:val="center"/>
    </w:pPr>
    <w:r>
      <w:rPr>
        <w:noProof/>
        <w:lang w:eastAsia="es-SV"/>
      </w:rPr>
      <w:drawing>
        <wp:anchor distT="0" distB="0" distL="114300" distR="114300" simplePos="0" relativeHeight="251679744" behindDoc="1" locked="0" layoutInCell="1" allowOverlap="1" wp14:anchorId="4E78C143" wp14:editId="71BDEBD3">
          <wp:simplePos x="0" y="0"/>
          <wp:positionH relativeFrom="column">
            <wp:posOffset>3810000</wp:posOffset>
          </wp:positionH>
          <wp:positionV relativeFrom="paragraph">
            <wp:posOffset>1492885</wp:posOffset>
          </wp:positionV>
          <wp:extent cx="5943600" cy="60439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con 10% de opacid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4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inline distT="0" distB="0" distL="0" distR="0" wp14:anchorId="6F7CDA08" wp14:editId="42CF1EEF">
          <wp:extent cx="1032934" cy="843644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7" t="6540" r="7048" b="9021"/>
                  <a:stretch/>
                </pic:blipFill>
                <pic:spPr bwMode="auto">
                  <a:xfrm>
                    <a:off x="0" y="0"/>
                    <a:ext cx="1055499" cy="8620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DA7E6" w14:textId="18E8B1C7" w:rsidR="00E83876" w:rsidRDefault="00E83876" w:rsidP="00952BA2">
    <w:pPr>
      <w:pStyle w:val="Encabezado"/>
      <w:tabs>
        <w:tab w:val="clear" w:pos="8838"/>
      </w:tabs>
      <w:jc w:val="center"/>
    </w:pPr>
    <w:r>
      <w:rPr>
        <w:noProof/>
        <w:lang w:eastAsia="es-SV"/>
      </w:rPr>
      <w:drawing>
        <wp:inline distT="0" distB="0" distL="0" distR="0" wp14:anchorId="31F8D5EB" wp14:editId="32335BCF">
          <wp:extent cx="1219083" cy="995680"/>
          <wp:effectExtent l="0" t="0" r="635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7" t="6540" r="7048" b="9021"/>
                  <a:stretch/>
                </pic:blipFill>
                <pic:spPr bwMode="auto">
                  <a:xfrm>
                    <a:off x="0" y="0"/>
                    <a:ext cx="1234017" cy="10078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SV"/>
      </w:rPr>
      <w:drawing>
        <wp:anchor distT="0" distB="0" distL="114300" distR="114300" simplePos="0" relativeHeight="251665408" behindDoc="1" locked="0" layoutInCell="1" allowOverlap="1" wp14:anchorId="0E416E43" wp14:editId="3C8A18DD">
          <wp:simplePos x="0" y="0"/>
          <wp:positionH relativeFrom="column">
            <wp:posOffset>3810000</wp:posOffset>
          </wp:positionH>
          <wp:positionV relativeFrom="paragraph">
            <wp:posOffset>1492885</wp:posOffset>
          </wp:positionV>
          <wp:extent cx="5943600" cy="6043930"/>
          <wp:effectExtent l="0" t="0" r="0" b="0"/>
          <wp:wrapNone/>
          <wp:docPr id="1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con 10% de opacida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4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50122"/>
    <w:multiLevelType w:val="hybridMultilevel"/>
    <w:tmpl w:val="2E10664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150FD"/>
    <w:multiLevelType w:val="hybridMultilevel"/>
    <w:tmpl w:val="427E2806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E6403"/>
    <w:multiLevelType w:val="hybridMultilevel"/>
    <w:tmpl w:val="35F45E5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D7A74"/>
    <w:multiLevelType w:val="hybridMultilevel"/>
    <w:tmpl w:val="F9C6E0F6"/>
    <w:lvl w:ilvl="0" w:tplc="440A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27703C50"/>
    <w:multiLevelType w:val="hybridMultilevel"/>
    <w:tmpl w:val="F9247E7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04745"/>
    <w:multiLevelType w:val="hybridMultilevel"/>
    <w:tmpl w:val="B8C258E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5638C"/>
    <w:multiLevelType w:val="hybridMultilevel"/>
    <w:tmpl w:val="8F6CCD52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D76C06"/>
    <w:multiLevelType w:val="hybridMultilevel"/>
    <w:tmpl w:val="DAA43D60"/>
    <w:lvl w:ilvl="0" w:tplc="440A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8" w15:restartNumberingAfterBreak="0">
    <w:nsid w:val="4D672730"/>
    <w:multiLevelType w:val="hybridMultilevel"/>
    <w:tmpl w:val="7114852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D395F"/>
    <w:multiLevelType w:val="hybridMultilevel"/>
    <w:tmpl w:val="7E9A3AAE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596C75"/>
    <w:multiLevelType w:val="hybridMultilevel"/>
    <w:tmpl w:val="20D29320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D94CE5"/>
    <w:multiLevelType w:val="hybridMultilevel"/>
    <w:tmpl w:val="0D04B65A"/>
    <w:lvl w:ilvl="0" w:tplc="CEFAD77C">
      <w:start w:val="1"/>
      <w:numFmt w:val="decimal"/>
      <w:lvlText w:val="%1."/>
      <w:lvlJc w:val="left"/>
      <w:pPr>
        <w:ind w:left="6740" w:hanging="360"/>
      </w:pPr>
      <w:rPr>
        <w:rFonts w:hint="default"/>
        <w:color w:val="000000" w:themeColor="text1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E45A0"/>
    <w:multiLevelType w:val="hybridMultilevel"/>
    <w:tmpl w:val="896C88A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BF2C1A"/>
    <w:multiLevelType w:val="hybridMultilevel"/>
    <w:tmpl w:val="36EC432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17110"/>
    <w:multiLevelType w:val="hybridMultilevel"/>
    <w:tmpl w:val="6F6ACC12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973CD"/>
    <w:multiLevelType w:val="hybridMultilevel"/>
    <w:tmpl w:val="A1AE324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84614"/>
    <w:multiLevelType w:val="hybridMultilevel"/>
    <w:tmpl w:val="4BC2C9C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0"/>
  </w:num>
  <w:num w:numId="4">
    <w:abstractNumId w:val="5"/>
  </w:num>
  <w:num w:numId="5">
    <w:abstractNumId w:val="13"/>
  </w:num>
  <w:num w:numId="6">
    <w:abstractNumId w:val="4"/>
  </w:num>
  <w:num w:numId="7">
    <w:abstractNumId w:val="16"/>
  </w:num>
  <w:num w:numId="8">
    <w:abstractNumId w:val="3"/>
  </w:num>
  <w:num w:numId="9">
    <w:abstractNumId w:val="2"/>
  </w:num>
  <w:num w:numId="10">
    <w:abstractNumId w:val="0"/>
  </w:num>
  <w:num w:numId="11">
    <w:abstractNumId w:val="12"/>
  </w:num>
  <w:num w:numId="12">
    <w:abstractNumId w:val="1"/>
  </w:num>
  <w:num w:numId="13">
    <w:abstractNumId w:val="8"/>
  </w:num>
  <w:num w:numId="14">
    <w:abstractNumId w:val="15"/>
  </w:num>
  <w:num w:numId="15">
    <w:abstractNumId w:val="7"/>
  </w:num>
  <w:num w:numId="16">
    <w:abstractNumId w:val="9"/>
  </w:num>
  <w:num w:numId="17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BC8"/>
    <w:rsid w:val="00000466"/>
    <w:rsid w:val="00001530"/>
    <w:rsid w:val="000015E2"/>
    <w:rsid w:val="00001CE3"/>
    <w:rsid w:val="0000265E"/>
    <w:rsid w:val="00003ABF"/>
    <w:rsid w:val="00006312"/>
    <w:rsid w:val="00007C79"/>
    <w:rsid w:val="00011078"/>
    <w:rsid w:val="0001126E"/>
    <w:rsid w:val="00011FAF"/>
    <w:rsid w:val="000126ED"/>
    <w:rsid w:val="00014305"/>
    <w:rsid w:val="00014B68"/>
    <w:rsid w:val="00015A63"/>
    <w:rsid w:val="00017134"/>
    <w:rsid w:val="00017E0D"/>
    <w:rsid w:val="00017EF9"/>
    <w:rsid w:val="000203CB"/>
    <w:rsid w:val="000208B8"/>
    <w:rsid w:val="00020CEA"/>
    <w:rsid w:val="00021053"/>
    <w:rsid w:val="00023095"/>
    <w:rsid w:val="00023347"/>
    <w:rsid w:val="0002342D"/>
    <w:rsid w:val="00023432"/>
    <w:rsid w:val="00025A9E"/>
    <w:rsid w:val="00025C75"/>
    <w:rsid w:val="00025F0B"/>
    <w:rsid w:val="0002655B"/>
    <w:rsid w:val="00026774"/>
    <w:rsid w:val="00027BC1"/>
    <w:rsid w:val="000300D0"/>
    <w:rsid w:val="0003021A"/>
    <w:rsid w:val="0003055B"/>
    <w:rsid w:val="00031211"/>
    <w:rsid w:val="0003123E"/>
    <w:rsid w:val="000313A2"/>
    <w:rsid w:val="00032A95"/>
    <w:rsid w:val="00032B56"/>
    <w:rsid w:val="0003370D"/>
    <w:rsid w:val="00033A1F"/>
    <w:rsid w:val="00035C0C"/>
    <w:rsid w:val="000364E9"/>
    <w:rsid w:val="00036D9C"/>
    <w:rsid w:val="00036E56"/>
    <w:rsid w:val="00037383"/>
    <w:rsid w:val="000378AE"/>
    <w:rsid w:val="00037A39"/>
    <w:rsid w:val="00037FEB"/>
    <w:rsid w:val="000404FD"/>
    <w:rsid w:val="00040846"/>
    <w:rsid w:val="00041B25"/>
    <w:rsid w:val="0004210D"/>
    <w:rsid w:val="00042551"/>
    <w:rsid w:val="00042F60"/>
    <w:rsid w:val="000447AB"/>
    <w:rsid w:val="00045530"/>
    <w:rsid w:val="00045DB6"/>
    <w:rsid w:val="00047C82"/>
    <w:rsid w:val="00047D71"/>
    <w:rsid w:val="000504DA"/>
    <w:rsid w:val="00050C25"/>
    <w:rsid w:val="00050D00"/>
    <w:rsid w:val="00051982"/>
    <w:rsid w:val="0005222A"/>
    <w:rsid w:val="00052443"/>
    <w:rsid w:val="00053688"/>
    <w:rsid w:val="00053D7A"/>
    <w:rsid w:val="00055C2C"/>
    <w:rsid w:val="000562B7"/>
    <w:rsid w:val="000562FB"/>
    <w:rsid w:val="0005662C"/>
    <w:rsid w:val="00056936"/>
    <w:rsid w:val="00056BE2"/>
    <w:rsid w:val="00056FDC"/>
    <w:rsid w:val="00057149"/>
    <w:rsid w:val="00057BE7"/>
    <w:rsid w:val="00057F62"/>
    <w:rsid w:val="0006017D"/>
    <w:rsid w:val="000616BE"/>
    <w:rsid w:val="000625CD"/>
    <w:rsid w:val="000629D7"/>
    <w:rsid w:val="00062A2D"/>
    <w:rsid w:val="0006393E"/>
    <w:rsid w:val="0006416F"/>
    <w:rsid w:val="000648BB"/>
    <w:rsid w:val="00065685"/>
    <w:rsid w:val="00066984"/>
    <w:rsid w:val="00066BB2"/>
    <w:rsid w:val="000705C5"/>
    <w:rsid w:val="00071244"/>
    <w:rsid w:val="00073A15"/>
    <w:rsid w:val="00074137"/>
    <w:rsid w:val="00075AD7"/>
    <w:rsid w:val="00076245"/>
    <w:rsid w:val="000767E5"/>
    <w:rsid w:val="00077681"/>
    <w:rsid w:val="00080E84"/>
    <w:rsid w:val="00082D68"/>
    <w:rsid w:val="00083709"/>
    <w:rsid w:val="000844E1"/>
    <w:rsid w:val="000845B0"/>
    <w:rsid w:val="0008518F"/>
    <w:rsid w:val="000861DE"/>
    <w:rsid w:val="00086888"/>
    <w:rsid w:val="00087875"/>
    <w:rsid w:val="00087C3B"/>
    <w:rsid w:val="00090D27"/>
    <w:rsid w:val="000914C7"/>
    <w:rsid w:val="000916E4"/>
    <w:rsid w:val="00092981"/>
    <w:rsid w:val="00092AA0"/>
    <w:rsid w:val="00093562"/>
    <w:rsid w:val="00093BE2"/>
    <w:rsid w:val="00094D99"/>
    <w:rsid w:val="000963D2"/>
    <w:rsid w:val="000966E3"/>
    <w:rsid w:val="00096D59"/>
    <w:rsid w:val="000A1822"/>
    <w:rsid w:val="000A2FCE"/>
    <w:rsid w:val="000A36C7"/>
    <w:rsid w:val="000A36D4"/>
    <w:rsid w:val="000A517D"/>
    <w:rsid w:val="000A5924"/>
    <w:rsid w:val="000A5B0A"/>
    <w:rsid w:val="000A5BAE"/>
    <w:rsid w:val="000A6039"/>
    <w:rsid w:val="000A6A82"/>
    <w:rsid w:val="000A6F51"/>
    <w:rsid w:val="000B0C4E"/>
    <w:rsid w:val="000B12F1"/>
    <w:rsid w:val="000B303E"/>
    <w:rsid w:val="000B3057"/>
    <w:rsid w:val="000B3AE4"/>
    <w:rsid w:val="000B7030"/>
    <w:rsid w:val="000C1134"/>
    <w:rsid w:val="000C1610"/>
    <w:rsid w:val="000C32CE"/>
    <w:rsid w:val="000C47F0"/>
    <w:rsid w:val="000C4E60"/>
    <w:rsid w:val="000C4F16"/>
    <w:rsid w:val="000C5279"/>
    <w:rsid w:val="000C6408"/>
    <w:rsid w:val="000C68B7"/>
    <w:rsid w:val="000C7A38"/>
    <w:rsid w:val="000C7FEB"/>
    <w:rsid w:val="000D038D"/>
    <w:rsid w:val="000D1FFA"/>
    <w:rsid w:val="000D2507"/>
    <w:rsid w:val="000D28B7"/>
    <w:rsid w:val="000D2C9C"/>
    <w:rsid w:val="000D2E7A"/>
    <w:rsid w:val="000D3722"/>
    <w:rsid w:val="000D4DE8"/>
    <w:rsid w:val="000D4EFE"/>
    <w:rsid w:val="000D5CBD"/>
    <w:rsid w:val="000D5F20"/>
    <w:rsid w:val="000D5F5E"/>
    <w:rsid w:val="000D7637"/>
    <w:rsid w:val="000D78B9"/>
    <w:rsid w:val="000D7C7E"/>
    <w:rsid w:val="000E02F4"/>
    <w:rsid w:val="000E13E7"/>
    <w:rsid w:val="000E2830"/>
    <w:rsid w:val="000E2C5D"/>
    <w:rsid w:val="000E2FE1"/>
    <w:rsid w:val="000E5137"/>
    <w:rsid w:val="000E56B3"/>
    <w:rsid w:val="000E6171"/>
    <w:rsid w:val="000E6583"/>
    <w:rsid w:val="000E6F4A"/>
    <w:rsid w:val="000F021C"/>
    <w:rsid w:val="000F0914"/>
    <w:rsid w:val="000F1724"/>
    <w:rsid w:val="000F1AB8"/>
    <w:rsid w:val="000F2820"/>
    <w:rsid w:val="000F2AD7"/>
    <w:rsid w:val="000F42EB"/>
    <w:rsid w:val="000F4530"/>
    <w:rsid w:val="000F4746"/>
    <w:rsid w:val="000F47DE"/>
    <w:rsid w:val="000F4DCB"/>
    <w:rsid w:val="000F4F53"/>
    <w:rsid w:val="000F7144"/>
    <w:rsid w:val="0010072A"/>
    <w:rsid w:val="001011BC"/>
    <w:rsid w:val="0010131D"/>
    <w:rsid w:val="00101960"/>
    <w:rsid w:val="00103A70"/>
    <w:rsid w:val="00104204"/>
    <w:rsid w:val="0010485D"/>
    <w:rsid w:val="001059B9"/>
    <w:rsid w:val="0010748C"/>
    <w:rsid w:val="001076A0"/>
    <w:rsid w:val="00107D14"/>
    <w:rsid w:val="00110426"/>
    <w:rsid w:val="00110492"/>
    <w:rsid w:val="00110D90"/>
    <w:rsid w:val="00110F9D"/>
    <w:rsid w:val="0011146D"/>
    <w:rsid w:val="00111A06"/>
    <w:rsid w:val="00111BC2"/>
    <w:rsid w:val="00112CBA"/>
    <w:rsid w:val="00113A28"/>
    <w:rsid w:val="00113A88"/>
    <w:rsid w:val="001141F9"/>
    <w:rsid w:val="00115095"/>
    <w:rsid w:val="00115678"/>
    <w:rsid w:val="00115DC1"/>
    <w:rsid w:val="00117787"/>
    <w:rsid w:val="00120543"/>
    <w:rsid w:val="00121DCC"/>
    <w:rsid w:val="0012243C"/>
    <w:rsid w:val="0012286C"/>
    <w:rsid w:val="001234AC"/>
    <w:rsid w:val="001248AB"/>
    <w:rsid w:val="00124CFD"/>
    <w:rsid w:val="00124DF7"/>
    <w:rsid w:val="00125121"/>
    <w:rsid w:val="0012625B"/>
    <w:rsid w:val="001268C4"/>
    <w:rsid w:val="00126A76"/>
    <w:rsid w:val="0012766D"/>
    <w:rsid w:val="0013019F"/>
    <w:rsid w:val="00130D5B"/>
    <w:rsid w:val="001316D6"/>
    <w:rsid w:val="00131B88"/>
    <w:rsid w:val="00132ACB"/>
    <w:rsid w:val="0013612D"/>
    <w:rsid w:val="00136B31"/>
    <w:rsid w:val="0013712C"/>
    <w:rsid w:val="0013786E"/>
    <w:rsid w:val="00141129"/>
    <w:rsid w:val="00141D95"/>
    <w:rsid w:val="00141E75"/>
    <w:rsid w:val="00142A46"/>
    <w:rsid w:val="00143079"/>
    <w:rsid w:val="001432A4"/>
    <w:rsid w:val="001434EC"/>
    <w:rsid w:val="00143544"/>
    <w:rsid w:val="001435CA"/>
    <w:rsid w:val="0014376C"/>
    <w:rsid w:val="0014481A"/>
    <w:rsid w:val="00144B13"/>
    <w:rsid w:val="00145588"/>
    <w:rsid w:val="00146D2C"/>
    <w:rsid w:val="001502A8"/>
    <w:rsid w:val="001503BD"/>
    <w:rsid w:val="0015361F"/>
    <w:rsid w:val="00153AE7"/>
    <w:rsid w:val="001540C5"/>
    <w:rsid w:val="001548C9"/>
    <w:rsid w:val="001549B7"/>
    <w:rsid w:val="00154D7F"/>
    <w:rsid w:val="00155760"/>
    <w:rsid w:val="001568D9"/>
    <w:rsid w:val="00157E66"/>
    <w:rsid w:val="00160120"/>
    <w:rsid w:val="00160DE6"/>
    <w:rsid w:val="00161101"/>
    <w:rsid w:val="00161167"/>
    <w:rsid w:val="001617A8"/>
    <w:rsid w:val="00162B38"/>
    <w:rsid w:val="001631C2"/>
    <w:rsid w:val="00163567"/>
    <w:rsid w:val="00164354"/>
    <w:rsid w:val="00165528"/>
    <w:rsid w:val="00165805"/>
    <w:rsid w:val="00165D62"/>
    <w:rsid w:val="0016682E"/>
    <w:rsid w:val="00170A79"/>
    <w:rsid w:val="00171692"/>
    <w:rsid w:val="001728FD"/>
    <w:rsid w:val="001736CC"/>
    <w:rsid w:val="001736D5"/>
    <w:rsid w:val="001744BD"/>
    <w:rsid w:val="00175326"/>
    <w:rsid w:val="001754D9"/>
    <w:rsid w:val="00176808"/>
    <w:rsid w:val="001803F9"/>
    <w:rsid w:val="00180A37"/>
    <w:rsid w:val="0018123B"/>
    <w:rsid w:val="00181938"/>
    <w:rsid w:val="001829D3"/>
    <w:rsid w:val="00183BB5"/>
    <w:rsid w:val="00184D59"/>
    <w:rsid w:val="00184F94"/>
    <w:rsid w:val="001857C9"/>
    <w:rsid w:val="001865B5"/>
    <w:rsid w:val="00186F55"/>
    <w:rsid w:val="00187554"/>
    <w:rsid w:val="0019058A"/>
    <w:rsid w:val="001905C1"/>
    <w:rsid w:val="001907F0"/>
    <w:rsid w:val="001917C7"/>
    <w:rsid w:val="00191F8D"/>
    <w:rsid w:val="00192165"/>
    <w:rsid w:val="001946C5"/>
    <w:rsid w:val="00194A35"/>
    <w:rsid w:val="00194FA4"/>
    <w:rsid w:val="00196EB8"/>
    <w:rsid w:val="00197B65"/>
    <w:rsid w:val="001A0791"/>
    <w:rsid w:val="001A0A69"/>
    <w:rsid w:val="001A0B15"/>
    <w:rsid w:val="001A0B8E"/>
    <w:rsid w:val="001A11FC"/>
    <w:rsid w:val="001A2DDE"/>
    <w:rsid w:val="001A450D"/>
    <w:rsid w:val="001A56FB"/>
    <w:rsid w:val="001A59F9"/>
    <w:rsid w:val="001A6032"/>
    <w:rsid w:val="001A6B0E"/>
    <w:rsid w:val="001A6EA9"/>
    <w:rsid w:val="001B05B4"/>
    <w:rsid w:val="001B1011"/>
    <w:rsid w:val="001B2C83"/>
    <w:rsid w:val="001B2EAA"/>
    <w:rsid w:val="001B32BC"/>
    <w:rsid w:val="001B4FA4"/>
    <w:rsid w:val="001B5831"/>
    <w:rsid w:val="001B65B5"/>
    <w:rsid w:val="001B7F2D"/>
    <w:rsid w:val="001C0732"/>
    <w:rsid w:val="001C278E"/>
    <w:rsid w:val="001C27CB"/>
    <w:rsid w:val="001C2934"/>
    <w:rsid w:val="001C2FAA"/>
    <w:rsid w:val="001C470E"/>
    <w:rsid w:val="001C5428"/>
    <w:rsid w:val="001C5C31"/>
    <w:rsid w:val="001C6623"/>
    <w:rsid w:val="001C6C8F"/>
    <w:rsid w:val="001C77CF"/>
    <w:rsid w:val="001C7AAA"/>
    <w:rsid w:val="001D09C8"/>
    <w:rsid w:val="001D0C91"/>
    <w:rsid w:val="001D10A3"/>
    <w:rsid w:val="001D2747"/>
    <w:rsid w:val="001D3243"/>
    <w:rsid w:val="001D497D"/>
    <w:rsid w:val="001D49C1"/>
    <w:rsid w:val="001D5388"/>
    <w:rsid w:val="001D7585"/>
    <w:rsid w:val="001E06B3"/>
    <w:rsid w:val="001E0B6F"/>
    <w:rsid w:val="001E0F60"/>
    <w:rsid w:val="001E232D"/>
    <w:rsid w:val="001E416E"/>
    <w:rsid w:val="001E4B38"/>
    <w:rsid w:val="001E6721"/>
    <w:rsid w:val="001E7028"/>
    <w:rsid w:val="001F0681"/>
    <w:rsid w:val="001F0721"/>
    <w:rsid w:val="001F0CA0"/>
    <w:rsid w:val="001F1680"/>
    <w:rsid w:val="001F1FFC"/>
    <w:rsid w:val="001F273C"/>
    <w:rsid w:val="001F277D"/>
    <w:rsid w:val="001F2C6A"/>
    <w:rsid w:val="001F2C6B"/>
    <w:rsid w:val="001F401F"/>
    <w:rsid w:val="001F5929"/>
    <w:rsid w:val="001F6347"/>
    <w:rsid w:val="001F646A"/>
    <w:rsid w:val="001F7F20"/>
    <w:rsid w:val="002008BB"/>
    <w:rsid w:val="00200929"/>
    <w:rsid w:val="00200975"/>
    <w:rsid w:val="0020192E"/>
    <w:rsid w:val="00201A31"/>
    <w:rsid w:val="00201BE8"/>
    <w:rsid w:val="00201C0F"/>
    <w:rsid w:val="00202529"/>
    <w:rsid w:val="00202A6E"/>
    <w:rsid w:val="00202CEE"/>
    <w:rsid w:val="002032B5"/>
    <w:rsid w:val="002042BA"/>
    <w:rsid w:val="00204DE5"/>
    <w:rsid w:val="00205E8F"/>
    <w:rsid w:val="002066AC"/>
    <w:rsid w:val="00206709"/>
    <w:rsid w:val="00207F00"/>
    <w:rsid w:val="00210220"/>
    <w:rsid w:val="002105FB"/>
    <w:rsid w:val="002108EC"/>
    <w:rsid w:val="00211D5F"/>
    <w:rsid w:val="00211DAD"/>
    <w:rsid w:val="00211DCF"/>
    <w:rsid w:val="00211FD1"/>
    <w:rsid w:val="00212C0A"/>
    <w:rsid w:val="00212F19"/>
    <w:rsid w:val="0021353A"/>
    <w:rsid w:val="00214A92"/>
    <w:rsid w:val="00214D44"/>
    <w:rsid w:val="00214F9E"/>
    <w:rsid w:val="00215012"/>
    <w:rsid w:val="002150BF"/>
    <w:rsid w:val="00215209"/>
    <w:rsid w:val="002164C7"/>
    <w:rsid w:val="00216F3F"/>
    <w:rsid w:val="00217C9D"/>
    <w:rsid w:val="002215F0"/>
    <w:rsid w:val="00221A31"/>
    <w:rsid w:val="00221DE6"/>
    <w:rsid w:val="0022315F"/>
    <w:rsid w:val="00223EE7"/>
    <w:rsid w:val="002258B5"/>
    <w:rsid w:val="002259A0"/>
    <w:rsid w:val="00225A75"/>
    <w:rsid w:val="00226C46"/>
    <w:rsid w:val="00226FCE"/>
    <w:rsid w:val="00227818"/>
    <w:rsid w:val="00227EF0"/>
    <w:rsid w:val="00230230"/>
    <w:rsid w:val="00230EF8"/>
    <w:rsid w:val="0023288E"/>
    <w:rsid w:val="00233956"/>
    <w:rsid w:val="0023735F"/>
    <w:rsid w:val="00237528"/>
    <w:rsid w:val="00241009"/>
    <w:rsid w:val="0024208A"/>
    <w:rsid w:val="00242171"/>
    <w:rsid w:val="00242422"/>
    <w:rsid w:val="00242773"/>
    <w:rsid w:val="002439C6"/>
    <w:rsid w:val="002442B6"/>
    <w:rsid w:val="00244E30"/>
    <w:rsid w:val="002462DF"/>
    <w:rsid w:val="00246C9F"/>
    <w:rsid w:val="0024734F"/>
    <w:rsid w:val="00247B6F"/>
    <w:rsid w:val="002500DE"/>
    <w:rsid w:val="00250CF6"/>
    <w:rsid w:val="00252B9A"/>
    <w:rsid w:val="00252BBF"/>
    <w:rsid w:val="00253697"/>
    <w:rsid w:val="002548A4"/>
    <w:rsid w:val="00255150"/>
    <w:rsid w:val="00255587"/>
    <w:rsid w:val="002555D3"/>
    <w:rsid w:val="00255CD2"/>
    <w:rsid w:val="00256169"/>
    <w:rsid w:val="0026013F"/>
    <w:rsid w:val="00260D37"/>
    <w:rsid w:val="002623DD"/>
    <w:rsid w:val="002626A9"/>
    <w:rsid w:val="00262E0E"/>
    <w:rsid w:val="002634C3"/>
    <w:rsid w:val="00264CED"/>
    <w:rsid w:val="00264D29"/>
    <w:rsid w:val="002650C9"/>
    <w:rsid w:val="00265A44"/>
    <w:rsid w:val="00265F1F"/>
    <w:rsid w:val="00266F36"/>
    <w:rsid w:val="0026701B"/>
    <w:rsid w:val="002675AC"/>
    <w:rsid w:val="002677AC"/>
    <w:rsid w:val="00267CDE"/>
    <w:rsid w:val="002700DE"/>
    <w:rsid w:val="002706C1"/>
    <w:rsid w:val="002707F0"/>
    <w:rsid w:val="00270DC8"/>
    <w:rsid w:val="0027128B"/>
    <w:rsid w:val="002712E6"/>
    <w:rsid w:val="00271FF4"/>
    <w:rsid w:val="002721BB"/>
    <w:rsid w:val="002730E3"/>
    <w:rsid w:val="0027391E"/>
    <w:rsid w:val="00273AD5"/>
    <w:rsid w:val="00274D63"/>
    <w:rsid w:val="00275280"/>
    <w:rsid w:val="0027538C"/>
    <w:rsid w:val="002765A8"/>
    <w:rsid w:val="00276D9D"/>
    <w:rsid w:val="00277125"/>
    <w:rsid w:val="00277890"/>
    <w:rsid w:val="002778A9"/>
    <w:rsid w:val="0028005A"/>
    <w:rsid w:val="00280250"/>
    <w:rsid w:val="00280993"/>
    <w:rsid w:val="002829FD"/>
    <w:rsid w:val="00283D9D"/>
    <w:rsid w:val="00284929"/>
    <w:rsid w:val="00284C0C"/>
    <w:rsid w:val="00285FC6"/>
    <w:rsid w:val="002871E9"/>
    <w:rsid w:val="00291A1B"/>
    <w:rsid w:val="00292EBC"/>
    <w:rsid w:val="002936BA"/>
    <w:rsid w:val="00293A38"/>
    <w:rsid w:val="00293F7D"/>
    <w:rsid w:val="002947A8"/>
    <w:rsid w:val="0029488C"/>
    <w:rsid w:val="00294BCF"/>
    <w:rsid w:val="0029570D"/>
    <w:rsid w:val="00295A7F"/>
    <w:rsid w:val="00296AEC"/>
    <w:rsid w:val="00296D0A"/>
    <w:rsid w:val="002A0872"/>
    <w:rsid w:val="002A1B7B"/>
    <w:rsid w:val="002A1EF5"/>
    <w:rsid w:val="002A214E"/>
    <w:rsid w:val="002A46F2"/>
    <w:rsid w:val="002A554A"/>
    <w:rsid w:val="002A62CB"/>
    <w:rsid w:val="002A65C4"/>
    <w:rsid w:val="002A672D"/>
    <w:rsid w:val="002B0F95"/>
    <w:rsid w:val="002B150C"/>
    <w:rsid w:val="002B2C34"/>
    <w:rsid w:val="002B3147"/>
    <w:rsid w:val="002B46EF"/>
    <w:rsid w:val="002C09C7"/>
    <w:rsid w:val="002C0A97"/>
    <w:rsid w:val="002C0E9C"/>
    <w:rsid w:val="002C1A75"/>
    <w:rsid w:val="002C1F79"/>
    <w:rsid w:val="002C21EA"/>
    <w:rsid w:val="002C2F77"/>
    <w:rsid w:val="002C3637"/>
    <w:rsid w:val="002C73F1"/>
    <w:rsid w:val="002D0279"/>
    <w:rsid w:val="002D11FB"/>
    <w:rsid w:val="002D1E6E"/>
    <w:rsid w:val="002D1EB3"/>
    <w:rsid w:val="002D211C"/>
    <w:rsid w:val="002D4970"/>
    <w:rsid w:val="002D7BA4"/>
    <w:rsid w:val="002D7EE5"/>
    <w:rsid w:val="002E0391"/>
    <w:rsid w:val="002E08CF"/>
    <w:rsid w:val="002E0D4B"/>
    <w:rsid w:val="002E0EC6"/>
    <w:rsid w:val="002E0F34"/>
    <w:rsid w:val="002E1016"/>
    <w:rsid w:val="002E17C1"/>
    <w:rsid w:val="002E1823"/>
    <w:rsid w:val="002E36D1"/>
    <w:rsid w:val="002E39A4"/>
    <w:rsid w:val="002E3E0F"/>
    <w:rsid w:val="002E5119"/>
    <w:rsid w:val="002E573D"/>
    <w:rsid w:val="002E61B4"/>
    <w:rsid w:val="002E62FF"/>
    <w:rsid w:val="002E6451"/>
    <w:rsid w:val="002E66F6"/>
    <w:rsid w:val="002E69DF"/>
    <w:rsid w:val="002E6BC4"/>
    <w:rsid w:val="002F0611"/>
    <w:rsid w:val="002F09CF"/>
    <w:rsid w:val="002F0D8B"/>
    <w:rsid w:val="002F0E5F"/>
    <w:rsid w:val="002F116A"/>
    <w:rsid w:val="002F163F"/>
    <w:rsid w:val="002F1C1C"/>
    <w:rsid w:val="002F1D6C"/>
    <w:rsid w:val="002F20E6"/>
    <w:rsid w:val="002F226C"/>
    <w:rsid w:val="002F4765"/>
    <w:rsid w:val="002F5124"/>
    <w:rsid w:val="002F5230"/>
    <w:rsid w:val="002F56FB"/>
    <w:rsid w:val="002F5989"/>
    <w:rsid w:val="002F5E27"/>
    <w:rsid w:val="002F65DD"/>
    <w:rsid w:val="002F6A5B"/>
    <w:rsid w:val="002F6EA8"/>
    <w:rsid w:val="002F6F0B"/>
    <w:rsid w:val="002F7DEA"/>
    <w:rsid w:val="003000D1"/>
    <w:rsid w:val="003011F4"/>
    <w:rsid w:val="0030138F"/>
    <w:rsid w:val="00301A7E"/>
    <w:rsid w:val="00302F62"/>
    <w:rsid w:val="0030559A"/>
    <w:rsid w:val="00306469"/>
    <w:rsid w:val="00306494"/>
    <w:rsid w:val="00310437"/>
    <w:rsid w:val="0031065B"/>
    <w:rsid w:val="003109CA"/>
    <w:rsid w:val="003116DF"/>
    <w:rsid w:val="0031175C"/>
    <w:rsid w:val="00311AC6"/>
    <w:rsid w:val="00313807"/>
    <w:rsid w:val="0031401C"/>
    <w:rsid w:val="00316EBC"/>
    <w:rsid w:val="00317070"/>
    <w:rsid w:val="003174CE"/>
    <w:rsid w:val="00320737"/>
    <w:rsid w:val="0032096A"/>
    <w:rsid w:val="00321214"/>
    <w:rsid w:val="003216B5"/>
    <w:rsid w:val="00321702"/>
    <w:rsid w:val="00321AEE"/>
    <w:rsid w:val="00322AE0"/>
    <w:rsid w:val="00323028"/>
    <w:rsid w:val="0032364C"/>
    <w:rsid w:val="003238D0"/>
    <w:rsid w:val="00324404"/>
    <w:rsid w:val="00324D08"/>
    <w:rsid w:val="00325402"/>
    <w:rsid w:val="00325631"/>
    <w:rsid w:val="003257AC"/>
    <w:rsid w:val="00326924"/>
    <w:rsid w:val="00326BEC"/>
    <w:rsid w:val="00327FFC"/>
    <w:rsid w:val="003303AC"/>
    <w:rsid w:val="0033088C"/>
    <w:rsid w:val="00330B92"/>
    <w:rsid w:val="00330D1F"/>
    <w:rsid w:val="00331D49"/>
    <w:rsid w:val="00332899"/>
    <w:rsid w:val="00332D6C"/>
    <w:rsid w:val="00332FED"/>
    <w:rsid w:val="0033386A"/>
    <w:rsid w:val="00333FD6"/>
    <w:rsid w:val="00335306"/>
    <w:rsid w:val="003367CD"/>
    <w:rsid w:val="0033680E"/>
    <w:rsid w:val="0033770D"/>
    <w:rsid w:val="00337F24"/>
    <w:rsid w:val="00340137"/>
    <w:rsid w:val="0034198A"/>
    <w:rsid w:val="00341BB3"/>
    <w:rsid w:val="00342537"/>
    <w:rsid w:val="00342B1A"/>
    <w:rsid w:val="0034327B"/>
    <w:rsid w:val="00343B83"/>
    <w:rsid w:val="00344CAB"/>
    <w:rsid w:val="003457FC"/>
    <w:rsid w:val="00345D20"/>
    <w:rsid w:val="00346EE2"/>
    <w:rsid w:val="003475F4"/>
    <w:rsid w:val="00347E9B"/>
    <w:rsid w:val="003502EB"/>
    <w:rsid w:val="00350A1A"/>
    <w:rsid w:val="00351149"/>
    <w:rsid w:val="0035141C"/>
    <w:rsid w:val="003528A5"/>
    <w:rsid w:val="00352B09"/>
    <w:rsid w:val="00353963"/>
    <w:rsid w:val="00353C91"/>
    <w:rsid w:val="00353D46"/>
    <w:rsid w:val="00354FC3"/>
    <w:rsid w:val="0035561C"/>
    <w:rsid w:val="00356421"/>
    <w:rsid w:val="003578F7"/>
    <w:rsid w:val="00357941"/>
    <w:rsid w:val="00357D17"/>
    <w:rsid w:val="00357F96"/>
    <w:rsid w:val="0036050A"/>
    <w:rsid w:val="00360EF1"/>
    <w:rsid w:val="0036131A"/>
    <w:rsid w:val="00361C15"/>
    <w:rsid w:val="003633BC"/>
    <w:rsid w:val="00363B97"/>
    <w:rsid w:val="00363E81"/>
    <w:rsid w:val="00364AC0"/>
    <w:rsid w:val="00364BBA"/>
    <w:rsid w:val="00364ECD"/>
    <w:rsid w:val="00365B2C"/>
    <w:rsid w:val="0036716E"/>
    <w:rsid w:val="00370B6B"/>
    <w:rsid w:val="00371B83"/>
    <w:rsid w:val="00371D16"/>
    <w:rsid w:val="00372B9A"/>
    <w:rsid w:val="00372DBA"/>
    <w:rsid w:val="00374A81"/>
    <w:rsid w:val="00375297"/>
    <w:rsid w:val="0037536E"/>
    <w:rsid w:val="0037539A"/>
    <w:rsid w:val="0037558E"/>
    <w:rsid w:val="003756B2"/>
    <w:rsid w:val="00375898"/>
    <w:rsid w:val="00376569"/>
    <w:rsid w:val="0037671A"/>
    <w:rsid w:val="003769AC"/>
    <w:rsid w:val="003775C4"/>
    <w:rsid w:val="0038057F"/>
    <w:rsid w:val="0038222E"/>
    <w:rsid w:val="0038281A"/>
    <w:rsid w:val="0038345A"/>
    <w:rsid w:val="00383D0B"/>
    <w:rsid w:val="003843BE"/>
    <w:rsid w:val="00384A0B"/>
    <w:rsid w:val="00386A60"/>
    <w:rsid w:val="00386D83"/>
    <w:rsid w:val="0038718E"/>
    <w:rsid w:val="0039030D"/>
    <w:rsid w:val="00390A12"/>
    <w:rsid w:val="00390E27"/>
    <w:rsid w:val="00390EE4"/>
    <w:rsid w:val="00391ED3"/>
    <w:rsid w:val="003924F3"/>
    <w:rsid w:val="00394075"/>
    <w:rsid w:val="003954DC"/>
    <w:rsid w:val="003967AE"/>
    <w:rsid w:val="0039741B"/>
    <w:rsid w:val="003A0B9B"/>
    <w:rsid w:val="003A1178"/>
    <w:rsid w:val="003A138E"/>
    <w:rsid w:val="003A1F0E"/>
    <w:rsid w:val="003A27DE"/>
    <w:rsid w:val="003A2F8D"/>
    <w:rsid w:val="003A4E51"/>
    <w:rsid w:val="003A4EFA"/>
    <w:rsid w:val="003A6861"/>
    <w:rsid w:val="003A6AE1"/>
    <w:rsid w:val="003A6BCA"/>
    <w:rsid w:val="003A6D38"/>
    <w:rsid w:val="003B0505"/>
    <w:rsid w:val="003B12A4"/>
    <w:rsid w:val="003B252D"/>
    <w:rsid w:val="003B39FE"/>
    <w:rsid w:val="003B3A39"/>
    <w:rsid w:val="003B4105"/>
    <w:rsid w:val="003B42C2"/>
    <w:rsid w:val="003B4321"/>
    <w:rsid w:val="003B4453"/>
    <w:rsid w:val="003B4C88"/>
    <w:rsid w:val="003B4DA8"/>
    <w:rsid w:val="003B4FFA"/>
    <w:rsid w:val="003B67A1"/>
    <w:rsid w:val="003B7580"/>
    <w:rsid w:val="003B7C84"/>
    <w:rsid w:val="003C0AF8"/>
    <w:rsid w:val="003C0C63"/>
    <w:rsid w:val="003C1DB5"/>
    <w:rsid w:val="003C2A08"/>
    <w:rsid w:val="003C3310"/>
    <w:rsid w:val="003C3FBE"/>
    <w:rsid w:val="003C428C"/>
    <w:rsid w:val="003C4493"/>
    <w:rsid w:val="003C4A94"/>
    <w:rsid w:val="003C57CD"/>
    <w:rsid w:val="003C7852"/>
    <w:rsid w:val="003C79C0"/>
    <w:rsid w:val="003C7E62"/>
    <w:rsid w:val="003C7F8B"/>
    <w:rsid w:val="003D0CAC"/>
    <w:rsid w:val="003D0EA5"/>
    <w:rsid w:val="003D0F0A"/>
    <w:rsid w:val="003D17F7"/>
    <w:rsid w:val="003D19C4"/>
    <w:rsid w:val="003D3405"/>
    <w:rsid w:val="003D48FC"/>
    <w:rsid w:val="003D4FBB"/>
    <w:rsid w:val="003D760D"/>
    <w:rsid w:val="003E016F"/>
    <w:rsid w:val="003E0CE7"/>
    <w:rsid w:val="003E1611"/>
    <w:rsid w:val="003E1CE4"/>
    <w:rsid w:val="003E1E1E"/>
    <w:rsid w:val="003E2EE0"/>
    <w:rsid w:val="003E36BF"/>
    <w:rsid w:val="003E391E"/>
    <w:rsid w:val="003E3923"/>
    <w:rsid w:val="003E3B1C"/>
    <w:rsid w:val="003E3C85"/>
    <w:rsid w:val="003E46B9"/>
    <w:rsid w:val="003E4D94"/>
    <w:rsid w:val="003E583B"/>
    <w:rsid w:val="003E5DDB"/>
    <w:rsid w:val="003F0297"/>
    <w:rsid w:val="003F05AB"/>
    <w:rsid w:val="003F10EF"/>
    <w:rsid w:val="003F119A"/>
    <w:rsid w:val="003F14C4"/>
    <w:rsid w:val="003F2ABC"/>
    <w:rsid w:val="003F46FD"/>
    <w:rsid w:val="003F4EBD"/>
    <w:rsid w:val="003F5195"/>
    <w:rsid w:val="003F6539"/>
    <w:rsid w:val="0040105F"/>
    <w:rsid w:val="00402044"/>
    <w:rsid w:val="004026FC"/>
    <w:rsid w:val="004028A0"/>
    <w:rsid w:val="00402A93"/>
    <w:rsid w:val="00402B42"/>
    <w:rsid w:val="00402E59"/>
    <w:rsid w:val="00404264"/>
    <w:rsid w:val="004043AD"/>
    <w:rsid w:val="004055B3"/>
    <w:rsid w:val="00405B10"/>
    <w:rsid w:val="00405C14"/>
    <w:rsid w:val="00405CD3"/>
    <w:rsid w:val="0040658A"/>
    <w:rsid w:val="004067F9"/>
    <w:rsid w:val="00406CE8"/>
    <w:rsid w:val="00407434"/>
    <w:rsid w:val="00407B3A"/>
    <w:rsid w:val="004108AD"/>
    <w:rsid w:val="00411833"/>
    <w:rsid w:val="00411F8C"/>
    <w:rsid w:val="00412319"/>
    <w:rsid w:val="00413227"/>
    <w:rsid w:val="00413C86"/>
    <w:rsid w:val="0041421A"/>
    <w:rsid w:val="004142EB"/>
    <w:rsid w:val="00415111"/>
    <w:rsid w:val="0041678A"/>
    <w:rsid w:val="00416807"/>
    <w:rsid w:val="00416B1E"/>
    <w:rsid w:val="004175EA"/>
    <w:rsid w:val="0042065A"/>
    <w:rsid w:val="00420685"/>
    <w:rsid w:val="00420BB7"/>
    <w:rsid w:val="00421DFE"/>
    <w:rsid w:val="004243DC"/>
    <w:rsid w:val="004244C9"/>
    <w:rsid w:val="004249D1"/>
    <w:rsid w:val="00424C51"/>
    <w:rsid w:val="0042529F"/>
    <w:rsid w:val="00425321"/>
    <w:rsid w:val="004265A5"/>
    <w:rsid w:val="00427382"/>
    <w:rsid w:val="00427582"/>
    <w:rsid w:val="00427A2A"/>
    <w:rsid w:val="00431125"/>
    <w:rsid w:val="00431176"/>
    <w:rsid w:val="0043235F"/>
    <w:rsid w:val="0043290F"/>
    <w:rsid w:val="004337C1"/>
    <w:rsid w:val="004339D9"/>
    <w:rsid w:val="00433B85"/>
    <w:rsid w:val="004341F4"/>
    <w:rsid w:val="00434633"/>
    <w:rsid w:val="00434832"/>
    <w:rsid w:val="00434DDA"/>
    <w:rsid w:val="004367B6"/>
    <w:rsid w:val="0043701E"/>
    <w:rsid w:val="00440001"/>
    <w:rsid w:val="00440569"/>
    <w:rsid w:val="00440D53"/>
    <w:rsid w:val="00442310"/>
    <w:rsid w:val="00442932"/>
    <w:rsid w:val="00442A6F"/>
    <w:rsid w:val="00443945"/>
    <w:rsid w:val="004461AE"/>
    <w:rsid w:val="00446A2B"/>
    <w:rsid w:val="0045149F"/>
    <w:rsid w:val="00451E32"/>
    <w:rsid w:val="0045505E"/>
    <w:rsid w:val="00457831"/>
    <w:rsid w:val="00457FD3"/>
    <w:rsid w:val="00460334"/>
    <w:rsid w:val="00460C48"/>
    <w:rsid w:val="004610A1"/>
    <w:rsid w:val="0046156C"/>
    <w:rsid w:val="0046328C"/>
    <w:rsid w:val="00463391"/>
    <w:rsid w:val="00463A94"/>
    <w:rsid w:val="00464C25"/>
    <w:rsid w:val="00464FCE"/>
    <w:rsid w:val="00465781"/>
    <w:rsid w:val="00466E07"/>
    <w:rsid w:val="00470067"/>
    <w:rsid w:val="004705BB"/>
    <w:rsid w:val="00470952"/>
    <w:rsid w:val="0047139A"/>
    <w:rsid w:val="0047184B"/>
    <w:rsid w:val="00471FF1"/>
    <w:rsid w:val="00472136"/>
    <w:rsid w:val="00475454"/>
    <w:rsid w:val="00475611"/>
    <w:rsid w:val="004762EF"/>
    <w:rsid w:val="00476C61"/>
    <w:rsid w:val="00477473"/>
    <w:rsid w:val="0047777F"/>
    <w:rsid w:val="00480B7F"/>
    <w:rsid w:val="00481153"/>
    <w:rsid w:val="00481E77"/>
    <w:rsid w:val="0048306D"/>
    <w:rsid w:val="00483BDB"/>
    <w:rsid w:val="0048514E"/>
    <w:rsid w:val="00485162"/>
    <w:rsid w:val="00486810"/>
    <w:rsid w:val="00486B3C"/>
    <w:rsid w:val="00486D11"/>
    <w:rsid w:val="00486E9B"/>
    <w:rsid w:val="00490616"/>
    <w:rsid w:val="00490640"/>
    <w:rsid w:val="00490C88"/>
    <w:rsid w:val="00490F36"/>
    <w:rsid w:val="0049176C"/>
    <w:rsid w:val="004919D8"/>
    <w:rsid w:val="0049205A"/>
    <w:rsid w:val="004925A0"/>
    <w:rsid w:val="00492965"/>
    <w:rsid w:val="00492CD0"/>
    <w:rsid w:val="0049308A"/>
    <w:rsid w:val="004933DD"/>
    <w:rsid w:val="00494506"/>
    <w:rsid w:val="00495453"/>
    <w:rsid w:val="00495BA8"/>
    <w:rsid w:val="0049647B"/>
    <w:rsid w:val="004973F8"/>
    <w:rsid w:val="004A1274"/>
    <w:rsid w:val="004A28F4"/>
    <w:rsid w:val="004A404D"/>
    <w:rsid w:val="004A4086"/>
    <w:rsid w:val="004A4B18"/>
    <w:rsid w:val="004A5695"/>
    <w:rsid w:val="004A5C2F"/>
    <w:rsid w:val="004A7FB2"/>
    <w:rsid w:val="004B21E7"/>
    <w:rsid w:val="004B264D"/>
    <w:rsid w:val="004B2CCD"/>
    <w:rsid w:val="004B3CD2"/>
    <w:rsid w:val="004B47B0"/>
    <w:rsid w:val="004B5179"/>
    <w:rsid w:val="004B5B65"/>
    <w:rsid w:val="004B5BC7"/>
    <w:rsid w:val="004B7B55"/>
    <w:rsid w:val="004B7D9D"/>
    <w:rsid w:val="004C0331"/>
    <w:rsid w:val="004C03EC"/>
    <w:rsid w:val="004C069C"/>
    <w:rsid w:val="004C217F"/>
    <w:rsid w:val="004C236F"/>
    <w:rsid w:val="004C2B4F"/>
    <w:rsid w:val="004C2FA7"/>
    <w:rsid w:val="004C354F"/>
    <w:rsid w:val="004C4201"/>
    <w:rsid w:val="004C4D73"/>
    <w:rsid w:val="004C536A"/>
    <w:rsid w:val="004C58B6"/>
    <w:rsid w:val="004C6402"/>
    <w:rsid w:val="004C79A8"/>
    <w:rsid w:val="004C7AA4"/>
    <w:rsid w:val="004C7E04"/>
    <w:rsid w:val="004D0D99"/>
    <w:rsid w:val="004D10BA"/>
    <w:rsid w:val="004D13FA"/>
    <w:rsid w:val="004D271B"/>
    <w:rsid w:val="004D2ACA"/>
    <w:rsid w:val="004D325C"/>
    <w:rsid w:val="004D33BB"/>
    <w:rsid w:val="004D3407"/>
    <w:rsid w:val="004D4003"/>
    <w:rsid w:val="004D489A"/>
    <w:rsid w:val="004D5292"/>
    <w:rsid w:val="004D538F"/>
    <w:rsid w:val="004D6207"/>
    <w:rsid w:val="004D6572"/>
    <w:rsid w:val="004D65BF"/>
    <w:rsid w:val="004D6AE6"/>
    <w:rsid w:val="004E05D6"/>
    <w:rsid w:val="004E16FE"/>
    <w:rsid w:val="004E311D"/>
    <w:rsid w:val="004E39F8"/>
    <w:rsid w:val="004E42B2"/>
    <w:rsid w:val="004E4854"/>
    <w:rsid w:val="004E5171"/>
    <w:rsid w:val="004E5EC1"/>
    <w:rsid w:val="004E65E7"/>
    <w:rsid w:val="004E69DF"/>
    <w:rsid w:val="004E7209"/>
    <w:rsid w:val="004E7589"/>
    <w:rsid w:val="004E7856"/>
    <w:rsid w:val="004E7A99"/>
    <w:rsid w:val="004E7E00"/>
    <w:rsid w:val="004F0C6D"/>
    <w:rsid w:val="004F1266"/>
    <w:rsid w:val="004F15A1"/>
    <w:rsid w:val="004F34BE"/>
    <w:rsid w:val="004F3C95"/>
    <w:rsid w:val="004F4228"/>
    <w:rsid w:val="004F4416"/>
    <w:rsid w:val="004F6087"/>
    <w:rsid w:val="004F6B82"/>
    <w:rsid w:val="004F7666"/>
    <w:rsid w:val="004F78B0"/>
    <w:rsid w:val="004F78E2"/>
    <w:rsid w:val="004F7B31"/>
    <w:rsid w:val="004F7F4F"/>
    <w:rsid w:val="00501B43"/>
    <w:rsid w:val="00502316"/>
    <w:rsid w:val="00503092"/>
    <w:rsid w:val="00504A4C"/>
    <w:rsid w:val="00505143"/>
    <w:rsid w:val="00506081"/>
    <w:rsid w:val="0051057F"/>
    <w:rsid w:val="00511220"/>
    <w:rsid w:val="00512071"/>
    <w:rsid w:val="005128CA"/>
    <w:rsid w:val="0051293F"/>
    <w:rsid w:val="00512EED"/>
    <w:rsid w:val="005136EF"/>
    <w:rsid w:val="00513B03"/>
    <w:rsid w:val="00513F4A"/>
    <w:rsid w:val="005145FE"/>
    <w:rsid w:val="005147DF"/>
    <w:rsid w:val="00514D94"/>
    <w:rsid w:val="005150E5"/>
    <w:rsid w:val="00515494"/>
    <w:rsid w:val="00516026"/>
    <w:rsid w:val="00516120"/>
    <w:rsid w:val="005166CB"/>
    <w:rsid w:val="00516F01"/>
    <w:rsid w:val="00517310"/>
    <w:rsid w:val="0052150B"/>
    <w:rsid w:val="00522614"/>
    <w:rsid w:val="0052483F"/>
    <w:rsid w:val="00524FC1"/>
    <w:rsid w:val="00525A1C"/>
    <w:rsid w:val="00525C15"/>
    <w:rsid w:val="0052669D"/>
    <w:rsid w:val="0052672B"/>
    <w:rsid w:val="00526CD1"/>
    <w:rsid w:val="00527A89"/>
    <w:rsid w:val="00527B06"/>
    <w:rsid w:val="00530DA4"/>
    <w:rsid w:val="00530DE9"/>
    <w:rsid w:val="00531DC7"/>
    <w:rsid w:val="00531FB2"/>
    <w:rsid w:val="005329C2"/>
    <w:rsid w:val="00532AE0"/>
    <w:rsid w:val="0053311D"/>
    <w:rsid w:val="00533322"/>
    <w:rsid w:val="005340F4"/>
    <w:rsid w:val="00534105"/>
    <w:rsid w:val="0053427D"/>
    <w:rsid w:val="00535479"/>
    <w:rsid w:val="005354BB"/>
    <w:rsid w:val="00535663"/>
    <w:rsid w:val="00535AA7"/>
    <w:rsid w:val="00535D99"/>
    <w:rsid w:val="005375E3"/>
    <w:rsid w:val="00537A1B"/>
    <w:rsid w:val="00537C02"/>
    <w:rsid w:val="005422FE"/>
    <w:rsid w:val="00542AEC"/>
    <w:rsid w:val="00542C6C"/>
    <w:rsid w:val="005431EB"/>
    <w:rsid w:val="00543537"/>
    <w:rsid w:val="005445E3"/>
    <w:rsid w:val="00544992"/>
    <w:rsid w:val="00544A1E"/>
    <w:rsid w:val="0054580E"/>
    <w:rsid w:val="005458D6"/>
    <w:rsid w:val="00545C51"/>
    <w:rsid w:val="00546568"/>
    <w:rsid w:val="0054676A"/>
    <w:rsid w:val="00550709"/>
    <w:rsid w:val="005509D3"/>
    <w:rsid w:val="005514FD"/>
    <w:rsid w:val="00551AAC"/>
    <w:rsid w:val="00552D91"/>
    <w:rsid w:val="00553937"/>
    <w:rsid w:val="00554E4A"/>
    <w:rsid w:val="00556796"/>
    <w:rsid w:val="00560C0D"/>
    <w:rsid w:val="00561544"/>
    <w:rsid w:val="0056166F"/>
    <w:rsid w:val="005617ED"/>
    <w:rsid w:val="00561EB8"/>
    <w:rsid w:val="00562290"/>
    <w:rsid w:val="00563704"/>
    <w:rsid w:val="00564211"/>
    <w:rsid w:val="00564927"/>
    <w:rsid w:val="00564D33"/>
    <w:rsid w:val="00564ECB"/>
    <w:rsid w:val="00566CBC"/>
    <w:rsid w:val="00566DB3"/>
    <w:rsid w:val="00567D12"/>
    <w:rsid w:val="00570D5A"/>
    <w:rsid w:val="005715CC"/>
    <w:rsid w:val="005723EA"/>
    <w:rsid w:val="00572F7C"/>
    <w:rsid w:val="00573A5B"/>
    <w:rsid w:val="00573B15"/>
    <w:rsid w:val="00573F70"/>
    <w:rsid w:val="005771D5"/>
    <w:rsid w:val="00582054"/>
    <w:rsid w:val="005826C1"/>
    <w:rsid w:val="00582A20"/>
    <w:rsid w:val="00582D48"/>
    <w:rsid w:val="00584ACE"/>
    <w:rsid w:val="005857A4"/>
    <w:rsid w:val="00585A76"/>
    <w:rsid w:val="0058726A"/>
    <w:rsid w:val="00590F00"/>
    <w:rsid w:val="005910C9"/>
    <w:rsid w:val="005911CD"/>
    <w:rsid w:val="005941EB"/>
    <w:rsid w:val="0059428E"/>
    <w:rsid w:val="005970A5"/>
    <w:rsid w:val="0059735C"/>
    <w:rsid w:val="005973CC"/>
    <w:rsid w:val="00597D86"/>
    <w:rsid w:val="005A0618"/>
    <w:rsid w:val="005A1615"/>
    <w:rsid w:val="005A2BE9"/>
    <w:rsid w:val="005A30D2"/>
    <w:rsid w:val="005A3159"/>
    <w:rsid w:val="005A3F66"/>
    <w:rsid w:val="005A5344"/>
    <w:rsid w:val="005A6F23"/>
    <w:rsid w:val="005B05F4"/>
    <w:rsid w:val="005B0A9C"/>
    <w:rsid w:val="005B1570"/>
    <w:rsid w:val="005B2140"/>
    <w:rsid w:val="005B29B0"/>
    <w:rsid w:val="005B2DB9"/>
    <w:rsid w:val="005B2FA5"/>
    <w:rsid w:val="005B334E"/>
    <w:rsid w:val="005B4211"/>
    <w:rsid w:val="005B556B"/>
    <w:rsid w:val="005B6231"/>
    <w:rsid w:val="005B75A4"/>
    <w:rsid w:val="005B7B13"/>
    <w:rsid w:val="005B7C29"/>
    <w:rsid w:val="005C0397"/>
    <w:rsid w:val="005C0568"/>
    <w:rsid w:val="005C0BC8"/>
    <w:rsid w:val="005C1849"/>
    <w:rsid w:val="005C18B7"/>
    <w:rsid w:val="005C19E9"/>
    <w:rsid w:val="005C1D20"/>
    <w:rsid w:val="005C2043"/>
    <w:rsid w:val="005C245D"/>
    <w:rsid w:val="005C3909"/>
    <w:rsid w:val="005C3CD5"/>
    <w:rsid w:val="005C456D"/>
    <w:rsid w:val="005C4943"/>
    <w:rsid w:val="005C4BFC"/>
    <w:rsid w:val="005C5AE9"/>
    <w:rsid w:val="005C5E3E"/>
    <w:rsid w:val="005C6482"/>
    <w:rsid w:val="005C6AB2"/>
    <w:rsid w:val="005D0019"/>
    <w:rsid w:val="005D1095"/>
    <w:rsid w:val="005D1378"/>
    <w:rsid w:val="005D30C2"/>
    <w:rsid w:val="005D353F"/>
    <w:rsid w:val="005D3732"/>
    <w:rsid w:val="005D403A"/>
    <w:rsid w:val="005D4CEE"/>
    <w:rsid w:val="005D4E1C"/>
    <w:rsid w:val="005D500D"/>
    <w:rsid w:val="005D62C8"/>
    <w:rsid w:val="005D640F"/>
    <w:rsid w:val="005D67DE"/>
    <w:rsid w:val="005D68CC"/>
    <w:rsid w:val="005E1C02"/>
    <w:rsid w:val="005E1D06"/>
    <w:rsid w:val="005E20A9"/>
    <w:rsid w:val="005E28E6"/>
    <w:rsid w:val="005E2D9B"/>
    <w:rsid w:val="005E4826"/>
    <w:rsid w:val="005E4952"/>
    <w:rsid w:val="005E5459"/>
    <w:rsid w:val="005E5624"/>
    <w:rsid w:val="005E6EC1"/>
    <w:rsid w:val="005F0E3F"/>
    <w:rsid w:val="005F1A66"/>
    <w:rsid w:val="005F2E44"/>
    <w:rsid w:val="005F30BB"/>
    <w:rsid w:val="005F3B28"/>
    <w:rsid w:val="005F3F0C"/>
    <w:rsid w:val="005F41BE"/>
    <w:rsid w:val="005F430A"/>
    <w:rsid w:val="005F475E"/>
    <w:rsid w:val="005F5519"/>
    <w:rsid w:val="005F590C"/>
    <w:rsid w:val="005F65B1"/>
    <w:rsid w:val="005F7067"/>
    <w:rsid w:val="0060160F"/>
    <w:rsid w:val="00602659"/>
    <w:rsid w:val="0060335F"/>
    <w:rsid w:val="0060387E"/>
    <w:rsid w:val="00604073"/>
    <w:rsid w:val="006047C0"/>
    <w:rsid w:val="00605914"/>
    <w:rsid w:val="00606C71"/>
    <w:rsid w:val="0060767D"/>
    <w:rsid w:val="00607AA8"/>
    <w:rsid w:val="00610B23"/>
    <w:rsid w:val="00610ED7"/>
    <w:rsid w:val="00611041"/>
    <w:rsid w:val="00611785"/>
    <w:rsid w:val="00611881"/>
    <w:rsid w:val="00612424"/>
    <w:rsid w:val="00612FB1"/>
    <w:rsid w:val="0061310A"/>
    <w:rsid w:val="0061334E"/>
    <w:rsid w:val="00613F12"/>
    <w:rsid w:val="0061401E"/>
    <w:rsid w:val="006149B7"/>
    <w:rsid w:val="0061538C"/>
    <w:rsid w:val="0061609F"/>
    <w:rsid w:val="006165D2"/>
    <w:rsid w:val="006178E1"/>
    <w:rsid w:val="00620765"/>
    <w:rsid w:val="00620F06"/>
    <w:rsid w:val="006214DA"/>
    <w:rsid w:val="00622128"/>
    <w:rsid w:val="0062341A"/>
    <w:rsid w:val="00624759"/>
    <w:rsid w:val="00624948"/>
    <w:rsid w:val="00624A1A"/>
    <w:rsid w:val="00624F38"/>
    <w:rsid w:val="00625766"/>
    <w:rsid w:val="00625C6E"/>
    <w:rsid w:val="0062657C"/>
    <w:rsid w:val="00626FEC"/>
    <w:rsid w:val="00627A90"/>
    <w:rsid w:val="00627CA7"/>
    <w:rsid w:val="0063291C"/>
    <w:rsid w:val="00632932"/>
    <w:rsid w:val="0063356A"/>
    <w:rsid w:val="006337E4"/>
    <w:rsid w:val="006338A8"/>
    <w:rsid w:val="00634EA2"/>
    <w:rsid w:val="006360A3"/>
    <w:rsid w:val="00636C63"/>
    <w:rsid w:val="00636DC8"/>
    <w:rsid w:val="006403F5"/>
    <w:rsid w:val="00640969"/>
    <w:rsid w:val="0064104A"/>
    <w:rsid w:val="006416F7"/>
    <w:rsid w:val="00642CDB"/>
    <w:rsid w:val="00642D65"/>
    <w:rsid w:val="006436A3"/>
    <w:rsid w:val="00643927"/>
    <w:rsid w:val="00643B91"/>
    <w:rsid w:val="00645232"/>
    <w:rsid w:val="006455D8"/>
    <w:rsid w:val="00645AF0"/>
    <w:rsid w:val="00646655"/>
    <w:rsid w:val="00646F58"/>
    <w:rsid w:val="00650164"/>
    <w:rsid w:val="00650CDE"/>
    <w:rsid w:val="0065128C"/>
    <w:rsid w:val="00651360"/>
    <w:rsid w:val="00651820"/>
    <w:rsid w:val="00652189"/>
    <w:rsid w:val="00652317"/>
    <w:rsid w:val="00652381"/>
    <w:rsid w:val="006525F2"/>
    <w:rsid w:val="00652F6D"/>
    <w:rsid w:val="0065345C"/>
    <w:rsid w:val="006546AD"/>
    <w:rsid w:val="00654EC8"/>
    <w:rsid w:val="006555AC"/>
    <w:rsid w:val="00655CA0"/>
    <w:rsid w:val="00655D80"/>
    <w:rsid w:val="00655E04"/>
    <w:rsid w:val="00656A9B"/>
    <w:rsid w:val="00656F73"/>
    <w:rsid w:val="00661B07"/>
    <w:rsid w:val="00661CBB"/>
    <w:rsid w:val="00662047"/>
    <w:rsid w:val="00662624"/>
    <w:rsid w:val="00662919"/>
    <w:rsid w:val="0066365B"/>
    <w:rsid w:val="00663B6F"/>
    <w:rsid w:val="00663BE6"/>
    <w:rsid w:val="00664E7E"/>
    <w:rsid w:val="006662AC"/>
    <w:rsid w:val="0066734E"/>
    <w:rsid w:val="006676F5"/>
    <w:rsid w:val="00667B3E"/>
    <w:rsid w:val="00667B46"/>
    <w:rsid w:val="00670716"/>
    <w:rsid w:val="00670B7F"/>
    <w:rsid w:val="00672C6E"/>
    <w:rsid w:val="00672D4C"/>
    <w:rsid w:val="00674111"/>
    <w:rsid w:val="00674429"/>
    <w:rsid w:val="0067549D"/>
    <w:rsid w:val="0067653A"/>
    <w:rsid w:val="006768AF"/>
    <w:rsid w:val="00676F14"/>
    <w:rsid w:val="00677DBC"/>
    <w:rsid w:val="00680C74"/>
    <w:rsid w:val="00680DEE"/>
    <w:rsid w:val="00681229"/>
    <w:rsid w:val="00681C5F"/>
    <w:rsid w:val="006827DA"/>
    <w:rsid w:val="00682B89"/>
    <w:rsid w:val="0068495B"/>
    <w:rsid w:val="00685E00"/>
    <w:rsid w:val="006862BC"/>
    <w:rsid w:val="00686934"/>
    <w:rsid w:val="00687C23"/>
    <w:rsid w:val="00690FF4"/>
    <w:rsid w:val="00691301"/>
    <w:rsid w:val="00692926"/>
    <w:rsid w:val="00693304"/>
    <w:rsid w:val="0069510A"/>
    <w:rsid w:val="006951E9"/>
    <w:rsid w:val="0069588C"/>
    <w:rsid w:val="00695E80"/>
    <w:rsid w:val="0069717B"/>
    <w:rsid w:val="00697291"/>
    <w:rsid w:val="0069743A"/>
    <w:rsid w:val="006A0297"/>
    <w:rsid w:val="006A2230"/>
    <w:rsid w:val="006A23C8"/>
    <w:rsid w:val="006A4888"/>
    <w:rsid w:val="006A74D4"/>
    <w:rsid w:val="006B00B9"/>
    <w:rsid w:val="006B025B"/>
    <w:rsid w:val="006B06C4"/>
    <w:rsid w:val="006B175E"/>
    <w:rsid w:val="006B1FBE"/>
    <w:rsid w:val="006B2A6E"/>
    <w:rsid w:val="006B3F6E"/>
    <w:rsid w:val="006B427E"/>
    <w:rsid w:val="006B53BF"/>
    <w:rsid w:val="006B55F2"/>
    <w:rsid w:val="006B5E3A"/>
    <w:rsid w:val="006B64E4"/>
    <w:rsid w:val="006C020F"/>
    <w:rsid w:val="006C1A77"/>
    <w:rsid w:val="006C3737"/>
    <w:rsid w:val="006C4816"/>
    <w:rsid w:val="006C6115"/>
    <w:rsid w:val="006C68DE"/>
    <w:rsid w:val="006C6955"/>
    <w:rsid w:val="006C6C31"/>
    <w:rsid w:val="006D1E1B"/>
    <w:rsid w:val="006D1F43"/>
    <w:rsid w:val="006D21D5"/>
    <w:rsid w:val="006D2CB9"/>
    <w:rsid w:val="006D3883"/>
    <w:rsid w:val="006D51EB"/>
    <w:rsid w:val="006D545C"/>
    <w:rsid w:val="006D6808"/>
    <w:rsid w:val="006D7283"/>
    <w:rsid w:val="006E0D9F"/>
    <w:rsid w:val="006E1D1B"/>
    <w:rsid w:val="006E20C7"/>
    <w:rsid w:val="006E226B"/>
    <w:rsid w:val="006E2D91"/>
    <w:rsid w:val="006E37AF"/>
    <w:rsid w:val="006E3E4D"/>
    <w:rsid w:val="006E4506"/>
    <w:rsid w:val="006E470F"/>
    <w:rsid w:val="006E53B8"/>
    <w:rsid w:val="006E6566"/>
    <w:rsid w:val="006E705D"/>
    <w:rsid w:val="006E791B"/>
    <w:rsid w:val="006F0272"/>
    <w:rsid w:val="006F20E7"/>
    <w:rsid w:val="006F268A"/>
    <w:rsid w:val="006F272D"/>
    <w:rsid w:val="006F46A7"/>
    <w:rsid w:val="006F5A0F"/>
    <w:rsid w:val="006F6075"/>
    <w:rsid w:val="006F653A"/>
    <w:rsid w:val="006F6EE6"/>
    <w:rsid w:val="006F78E9"/>
    <w:rsid w:val="00700898"/>
    <w:rsid w:val="00700D58"/>
    <w:rsid w:val="007014D5"/>
    <w:rsid w:val="00704AE8"/>
    <w:rsid w:val="0070679D"/>
    <w:rsid w:val="00707999"/>
    <w:rsid w:val="00710D4F"/>
    <w:rsid w:val="00712DC1"/>
    <w:rsid w:val="00714FC0"/>
    <w:rsid w:val="007152D3"/>
    <w:rsid w:val="007157B6"/>
    <w:rsid w:val="007164DC"/>
    <w:rsid w:val="0071733A"/>
    <w:rsid w:val="007175C9"/>
    <w:rsid w:val="00717E4F"/>
    <w:rsid w:val="00720E88"/>
    <w:rsid w:val="00721A3D"/>
    <w:rsid w:val="00723045"/>
    <w:rsid w:val="007237FD"/>
    <w:rsid w:val="007238D5"/>
    <w:rsid w:val="007256D2"/>
    <w:rsid w:val="00725CB2"/>
    <w:rsid w:val="00726659"/>
    <w:rsid w:val="00726C78"/>
    <w:rsid w:val="007307A1"/>
    <w:rsid w:val="00731688"/>
    <w:rsid w:val="00731ABA"/>
    <w:rsid w:val="00731E64"/>
    <w:rsid w:val="00732643"/>
    <w:rsid w:val="007327B1"/>
    <w:rsid w:val="007327EC"/>
    <w:rsid w:val="00732B36"/>
    <w:rsid w:val="00733C22"/>
    <w:rsid w:val="00734940"/>
    <w:rsid w:val="00734AE5"/>
    <w:rsid w:val="00734F1B"/>
    <w:rsid w:val="00734F90"/>
    <w:rsid w:val="007359DC"/>
    <w:rsid w:val="0073604E"/>
    <w:rsid w:val="0073622D"/>
    <w:rsid w:val="00736235"/>
    <w:rsid w:val="007362A4"/>
    <w:rsid w:val="00736447"/>
    <w:rsid w:val="00736EF5"/>
    <w:rsid w:val="00736EF6"/>
    <w:rsid w:val="00737216"/>
    <w:rsid w:val="0073758D"/>
    <w:rsid w:val="00740613"/>
    <w:rsid w:val="00740F58"/>
    <w:rsid w:val="00741389"/>
    <w:rsid w:val="0074305F"/>
    <w:rsid w:val="007439CA"/>
    <w:rsid w:val="0074445A"/>
    <w:rsid w:val="00744466"/>
    <w:rsid w:val="00744E0D"/>
    <w:rsid w:val="00744FFC"/>
    <w:rsid w:val="007457D9"/>
    <w:rsid w:val="0074650C"/>
    <w:rsid w:val="00747127"/>
    <w:rsid w:val="007508E9"/>
    <w:rsid w:val="00750FA7"/>
    <w:rsid w:val="0075187C"/>
    <w:rsid w:val="007529FE"/>
    <w:rsid w:val="007549DB"/>
    <w:rsid w:val="0075519C"/>
    <w:rsid w:val="007563B2"/>
    <w:rsid w:val="00757117"/>
    <w:rsid w:val="00760300"/>
    <w:rsid w:val="0076093E"/>
    <w:rsid w:val="00761AEC"/>
    <w:rsid w:val="00761B01"/>
    <w:rsid w:val="00762787"/>
    <w:rsid w:val="00762E25"/>
    <w:rsid w:val="00763053"/>
    <w:rsid w:val="00763192"/>
    <w:rsid w:val="00764449"/>
    <w:rsid w:val="007644CC"/>
    <w:rsid w:val="00764EEE"/>
    <w:rsid w:val="00766ECB"/>
    <w:rsid w:val="00767499"/>
    <w:rsid w:val="00767957"/>
    <w:rsid w:val="00767E9B"/>
    <w:rsid w:val="0077008E"/>
    <w:rsid w:val="007703B7"/>
    <w:rsid w:val="0077045B"/>
    <w:rsid w:val="007717A1"/>
    <w:rsid w:val="0077228E"/>
    <w:rsid w:val="00772885"/>
    <w:rsid w:val="00772F4C"/>
    <w:rsid w:val="00777772"/>
    <w:rsid w:val="007778E6"/>
    <w:rsid w:val="00780287"/>
    <w:rsid w:val="00780445"/>
    <w:rsid w:val="00780BC8"/>
    <w:rsid w:val="007819AF"/>
    <w:rsid w:val="00781BBC"/>
    <w:rsid w:val="00781D7E"/>
    <w:rsid w:val="00781E21"/>
    <w:rsid w:val="00782105"/>
    <w:rsid w:val="00782881"/>
    <w:rsid w:val="00783B2E"/>
    <w:rsid w:val="00784409"/>
    <w:rsid w:val="00784454"/>
    <w:rsid w:val="00784CC8"/>
    <w:rsid w:val="0078513E"/>
    <w:rsid w:val="00785213"/>
    <w:rsid w:val="0078557F"/>
    <w:rsid w:val="00785EA3"/>
    <w:rsid w:val="00785F56"/>
    <w:rsid w:val="007876FD"/>
    <w:rsid w:val="007878DB"/>
    <w:rsid w:val="007911FB"/>
    <w:rsid w:val="007913E8"/>
    <w:rsid w:val="007914D3"/>
    <w:rsid w:val="00791D64"/>
    <w:rsid w:val="00792206"/>
    <w:rsid w:val="00793ADF"/>
    <w:rsid w:val="00793D2A"/>
    <w:rsid w:val="0079442F"/>
    <w:rsid w:val="007945B6"/>
    <w:rsid w:val="00796075"/>
    <w:rsid w:val="007966C5"/>
    <w:rsid w:val="00796761"/>
    <w:rsid w:val="00796D60"/>
    <w:rsid w:val="007A2D7E"/>
    <w:rsid w:val="007A2DE0"/>
    <w:rsid w:val="007A2F21"/>
    <w:rsid w:val="007A3C6D"/>
    <w:rsid w:val="007A3E89"/>
    <w:rsid w:val="007A3EF8"/>
    <w:rsid w:val="007A404D"/>
    <w:rsid w:val="007A43C5"/>
    <w:rsid w:val="007A452A"/>
    <w:rsid w:val="007A45D2"/>
    <w:rsid w:val="007A4606"/>
    <w:rsid w:val="007A4A14"/>
    <w:rsid w:val="007A4B18"/>
    <w:rsid w:val="007A551A"/>
    <w:rsid w:val="007A7EB8"/>
    <w:rsid w:val="007B04F0"/>
    <w:rsid w:val="007B0C00"/>
    <w:rsid w:val="007B10A7"/>
    <w:rsid w:val="007B178E"/>
    <w:rsid w:val="007B453A"/>
    <w:rsid w:val="007B4598"/>
    <w:rsid w:val="007B594C"/>
    <w:rsid w:val="007C0CD0"/>
    <w:rsid w:val="007C0D36"/>
    <w:rsid w:val="007C1218"/>
    <w:rsid w:val="007C1C73"/>
    <w:rsid w:val="007C1E4F"/>
    <w:rsid w:val="007C2412"/>
    <w:rsid w:val="007C28F0"/>
    <w:rsid w:val="007C2E5B"/>
    <w:rsid w:val="007C46FF"/>
    <w:rsid w:val="007C4AF2"/>
    <w:rsid w:val="007C58FF"/>
    <w:rsid w:val="007C6168"/>
    <w:rsid w:val="007D04FD"/>
    <w:rsid w:val="007D0749"/>
    <w:rsid w:val="007D0E4D"/>
    <w:rsid w:val="007D13A4"/>
    <w:rsid w:val="007D24F4"/>
    <w:rsid w:val="007D358D"/>
    <w:rsid w:val="007D45CA"/>
    <w:rsid w:val="007D647E"/>
    <w:rsid w:val="007D7683"/>
    <w:rsid w:val="007D7EE5"/>
    <w:rsid w:val="007E0364"/>
    <w:rsid w:val="007E0827"/>
    <w:rsid w:val="007E0F29"/>
    <w:rsid w:val="007E1520"/>
    <w:rsid w:val="007E1938"/>
    <w:rsid w:val="007E1BC9"/>
    <w:rsid w:val="007E22CA"/>
    <w:rsid w:val="007E34E7"/>
    <w:rsid w:val="007E42D9"/>
    <w:rsid w:val="007E482A"/>
    <w:rsid w:val="007E579C"/>
    <w:rsid w:val="007E677A"/>
    <w:rsid w:val="007E6C0B"/>
    <w:rsid w:val="007E77B9"/>
    <w:rsid w:val="007E7CB7"/>
    <w:rsid w:val="007E7FDE"/>
    <w:rsid w:val="007F074A"/>
    <w:rsid w:val="007F087A"/>
    <w:rsid w:val="007F09CE"/>
    <w:rsid w:val="007F0A75"/>
    <w:rsid w:val="007F13BF"/>
    <w:rsid w:val="007F37F3"/>
    <w:rsid w:val="007F3A4B"/>
    <w:rsid w:val="007F5A35"/>
    <w:rsid w:val="007F5CDA"/>
    <w:rsid w:val="007F7496"/>
    <w:rsid w:val="0080073A"/>
    <w:rsid w:val="0080155B"/>
    <w:rsid w:val="00802182"/>
    <w:rsid w:val="00802844"/>
    <w:rsid w:val="00802922"/>
    <w:rsid w:val="00802A92"/>
    <w:rsid w:val="00802CF2"/>
    <w:rsid w:val="00804232"/>
    <w:rsid w:val="008045E4"/>
    <w:rsid w:val="00804C79"/>
    <w:rsid w:val="00805A5F"/>
    <w:rsid w:val="00805A68"/>
    <w:rsid w:val="00805BA4"/>
    <w:rsid w:val="0080700A"/>
    <w:rsid w:val="00807A3A"/>
    <w:rsid w:val="00810395"/>
    <w:rsid w:val="008105E1"/>
    <w:rsid w:val="00810ECF"/>
    <w:rsid w:val="008130F3"/>
    <w:rsid w:val="008137DA"/>
    <w:rsid w:val="0081394F"/>
    <w:rsid w:val="00813B26"/>
    <w:rsid w:val="00814C00"/>
    <w:rsid w:val="0081540D"/>
    <w:rsid w:val="00815471"/>
    <w:rsid w:val="00815634"/>
    <w:rsid w:val="008176FE"/>
    <w:rsid w:val="00820348"/>
    <w:rsid w:val="008209C7"/>
    <w:rsid w:val="00820FFD"/>
    <w:rsid w:val="00821596"/>
    <w:rsid w:val="00822372"/>
    <w:rsid w:val="0082357A"/>
    <w:rsid w:val="00823F40"/>
    <w:rsid w:val="0082429E"/>
    <w:rsid w:val="0082467C"/>
    <w:rsid w:val="0082746E"/>
    <w:rsid w:val="008324CC"/>
    <w:rsid w:val="008328BD"/>
    <w:rsid w:val="008329D6"/>
    <w:rsid w:val="008347E1"/>
    <w:rsid w:val="00834863"/>
    <w:rsid w:val="0083504F"/>
    <w:rsid w:val="0083577A"/>
    <w:rsid w:val="00835DCD"/>
    <w:rsid w:val="00837468"/>
    <w:rsid w:val="00837C99"/>
    <w:rsid w:val="008407CA"/>
    <w:rsid w:val="00841824"/>
    <w:rsid w:val="00842AD6"/>
    <w:rsid w:val="008437E9"/>
    <w:rsid w:val="00843EA3"/>
    <w:rsid w:val="0084462B"/>
    <w:rsid w:val="00844C9A"/>
    <w:rsid w:val="00846180"/>
    <w:rsid w:val="008462BA"/>
    <w:rsid w:val="00846FD2"/>
    <w:rsid w:val="00851652"/>
    <w:rsid w:val="008528FF"/>
    <w:rsid w:val="00853FA2"/>
    <w:rsid w:val="00854B77"/>
    <w:rsid w:val="00854E7E"/>
    <w:rsid w:val="00855BC5"/>
    <w:rsid w:val="00856D4C"/>
    <w:rsid w:val="00856F72"/>
    <w:rsid w:val="00857D4D"/>
    <w:rsid w:val="00860197"/>
    <w:rsid w:val="00860ACA"/>
    <w:rsid w:val="00860F38"/>
    <w:rsid w:val="00862021"/>
    <w:rsid w:val="00862958"/>
    <w:rsid w:val="00864B81"/>
    <w:rsid w:val="0086727C"/>
    <w:rsid w:val="008679B1"/>
    <w:rsid w:val="00867FBF"/>
    <w:rsid w:val="00870A04"/>
    <w:rsid w:val="00871533"/>
    <w:rsid w:val="00871DD0"/>
    <w:rsid w:val="00871F22"/>
    <w:rsid w:val="008720C2"/>
    <w:rsid w:val="0087226F"/>
    <w:rsid w:val="00872E47"/>
    <w:rsid w:val="00873124"/>
    <w:rsid w:val="008740A8"/>
    <w:rsid w:val="00875241"/>
    <w:rsid w:val="00875279"/>
    <w:rsid w:val="00875437"/>
    <w:rsid w:val="008754A6"/>
    <w:rsid w:val="00875837"/>
    <w:rsid w:val="00875A9F"/>
    <w:rsid w:val="008763FE"/>
    <w:rsid w:val="008773F9"/>
    <w:rsid w:val="00877683"/>
    <w:rsid w:val="008801DE"/>
    <w:rsid w:val="008818DF"/>
    <w:rsid w:val="00881995"/>
    <w:rsid w:val="0088317F"/>
    <w:rsid w:val="008833ED"/>
    <w:rsid w:val="00883480"/>
    <w:rsid w:val="0088396A"/>
    <w:rsid w:val="00884310"/>
    <w:rsid w:val="00884AD0"/>
    <w:rsid w:val="00884EED"/>
    <w:rsid w:val="00884F13"/>
    <w:rsid w:val="0088561A"/>
    <w:rsid w:val="008856D9"/>
    <w:rsid w:val="008861B3"/>
    <w:rsid w:val="00887508"/>
    <w:rsid w:val="00887896"/>
    <w:rsid w:val="00891275"/>
    <w:rsid w:val="00893808"/>
    <w:rsid w:val="00893B95"/>
    <w:rsid w:val="00893DA6"/>
    <w:rsid w:val="00895066"/>
    <w:rsid w:val="00895132"/>
    <w:rsid w:val="00897E8F"/>
    <w:rsid w:val="00897ECC"/>
    <w:rsid w:val="008A007A"/>
    <w:rsid w:val="008A3055"/>
    <w:rsid w:val="008A3948"/>
    <w:rsid w:val="008A3A87"/>
    <w:rsid w:val="008A532F"/>
    <w:rsid w:val="008A5914"/>
    <w:rsid w:val="008A6141"/>
    <w:rsid w:val="008A6FFB"/>
    <w:rsid w:val="008A7539"/>
    <w:rsid w:val="008B088A"/>
    <w:rsid w:val="008B1C2B"/>
    <w:rsid w:val="008B2751"/>
    <w:rsid w:val="008B2C52"/>
    <w:rsid w:val="008B4672"/>
    <w:rsid w:val="008B4876"/>
    <w:rsid w:val="008B54D4"/>
    <w:rsid w:val="008B553B"/>
    <w:rsid w:val="008B557B"/>
    <w:rsid w:val="008B5AE3"/>
    <w:rsid w:val="008B667F"/>
    <w:rsid w:val="008C042B"/>
    <w:rsid w:val="008C0EFA"/>
    <w:rsid w:val="008C1D44"/>
    <w:rsid w:val="008C2CF9"/>
    <w:rsid w:val="008C2FF2"/>
    <w:rsid w:val="008C3A11"/>
    <w:rsid w:val="008C57DD"/>
    <w:rsid w:val="008C5D89"/>
    <w:rsid w:val="008C65D4"/>
    <w:rsid w:val="008C6D46"/>
    <w:rsid w:val="008C728B"/>
    <w:rsid w:val="008C7EE5"/>
    <w:rsid w:val="008D0BBA"/>
    <w:rsid w:val="008D15E0"/>
    <w:rsid w:val="008D1891"/>
    <w:rsid w:val="008D1DF3"/>
    <w:rsid w:val="008D1E2D"/>
    <w:rsid w:val="008D268D"/>
    <w:rsid w:val="008D2C78"/>
    <w:rsid w:val="008D3308"/>
    <w:rsid w:val="008D377D"/>
    <w:rsid w:val="008D38E6"/>
    <w:rsid w:val="008D4006"/>
    <w:rsid w:val="008D509A"/>
    <w:rsid w:val="008D5A34"/>
    <w:rsid w:val="008D624F"/>
    <w:rsid w:val="008D66DB"/>
    <w:rsid w:val="008D6900"/>
    <w:rsid w:val="008E0FC1"/>
    <w:rsid w:val="008E15D2"/>
    <w:rsid w:val="008E2B4F"/>
    <w:rsid w:val="008E2D92"/>
    <w:rsid w:val="008E3CCF"/>
    <w:rsid w:val="008E3F48"/>
    <w:rsid w:val="008E5CF0"/>
    <w:rsid w:val="008E6ED6"/>
    <w:rsid w:val="008E7080"/>
    <w:rsid w:val="008F01D9"/>
    <w:rsid w:val="008F1A4E"/>
    <w:rsid w:val="008F29C4"/>
    <w:rsid w:val="008F3563"/>
    <w:rsid w:val="008F3577"/>
    <w:rsid w:val="008F37F3"/>
    <w:rsid w:val="008F3805"/>
    <w:rsid w:val="008F3E75"/>
    <w:rsid w:val="008F3F34"/>
    <w:rsid w:val="008F482E"/>
    <w:rsid w:val="008F541E"/>
    <w:rsid w:val="008F5A58"/>
    <w:rsid w:val="008F6157"/>
    <w:rsid w:val="008F6660"/>
    <w:rsid w:val="008F6A69"/>
    <w:rsid w:val="008F6ABA"/>
    <w:rsid w:val="008F6ABB"/>
    <w:rsid w:val="008F6F52"/>
    <w:rsid w:val="008F71A3"/>
    <w:rsid w:val="008F7C8C"/>
    <w:rsid w:val="00901A3F"/>
    <w:rsid w:val="00901A88"/>
    <w:rsid w:val="00901C8A"/>
    <w:rsid w:val="00902D78"/>
    <w:rsid w:val="0090368D"/>
    <w:rsid w:val="00903764"/>
    <w:rsid w:val="009052EC"/>
    <w:rsid w:val="00906448"/>
    <w:rsid w:val="00906574"/>
    <w:rsid w:val="00906ACC"/>
    <w:rsid w:val="009078F6"/>
    <w:rsid w:val="00911A60"/>
    <w:rsid w:val="00913377"/>
    <w:rsid w:val="00913435"/>
    <w:rsid w:val="0091452F"/>
    <w:rsid w:val="00914A79"/>
    <w:rsid w:val="0091511D"/>
    <w:rsid w:val="009165F6"/>
    <w:rsid w:val="00916B76"/>
    <w:rsid w:val="00916EE3"/>
    <w:rsid w:val="00920883"/>
    <w:rsid w:val="009217DB"/>
    <w:rsid w:val="00921D27"/>
    <w:rsid w:val="00922C29"/>
    <w:rsid w:val="009254C6"/>
    <w:rsid w:val="00926300"/>
    <w:rsid w:val="0092691D"/>
    <w:rsid w:val="00930414"/>
    <w:rsid w:val="009312BA"/>
    <w:rsid w:val="0093200D"/>
    <w:rsid w:val="00932B31"/>
    <w:rsid w:val="009336B9"/>
    <w:rsid w:val="00933E83"/>
    <w:rsid w:val="00933FDD"/>
    <w:rsid w:val="009348BF"/>
    <w:rsid w:val="00934D1E"/>
    <w:rsid w:val="009353AD"/>
    <w:rsid w:val="00935896"/>
    <w:rsid w:val="00936481"/>
    <w:rsid w:val="009374D3"/>
    <w:rsid w:val="009422FC"/>
    <w:rsid w:val="00942E08"/>
    <w:rsid w:val="009437B1"/>
    <w:rsid w:val="00944A80"/>
    <w:rsid w:val="009451B2"/>
    <w:rsid w:val="0094535B"/>
    <w:rsid w:val="00945FA8"/>
    <w:rsid w:val="009461F3"/>
    <w:rsid w:val="009468F7"/>
    <w:rsid w:val="00947D1F"/>
    <w:rsid w:val="00947F4D"/>
    <w:rsid w:val="00950913"/>
    <w:rsid w:val="00952AAD"/>
    <w:rsid w:val="00952BA2"/>
    <w:rsid w:val="00952D3D"/>
    <w:rsid w:val="00952DA9"/>
    <w:rsid w:val="009546E7"/>
    <w:rsid w:val="00954848"/>
    <w:rsid w:val="0095586F"/>
    <w:rsid w:val="00955FE5"/>
    <w:rsid w:val="0095711A"/>
    <w:rsid w:val="00960A70"/>
    <w:rsid w:val="00960C27"/>
    <w:rsid w:val="00960C92"/>
    <w:rsid w:val="0096222A"/>
    <w:rsid w:val="00963134"/>
    <w:rsid w:val="009631FB"/>
    <w:rsid w:val="00963447"/>
    <w:rsid w:val="00963FF0"/>
    <w:rsid w:val="009640EB"/>
    <w:rsid w:val="0096597D"/>
    <w:rsid w:val="00965D54"/>
    <w:rsid w:val="0096668A"/>
    <w:rsid w:val="0096738D"/>
    <w:rsid w:val="00967EFF"/>
    <w:rsid w:val="00970550"/>
    <w:rsid w:val="00971AB4"/>
    <w:rsid w:val="00972378"/>
    <w:rsid w:val="009758FA"/>
    <w:rsid w:val="00976B3C"/>
    <w:rsid w:val="009774AD"/>
    <w:rsid w:val="009777E6"/>
    <w:rsid w:val="00977E1D"/>
    <w:rsid w:val="009805AA"/>
    <w:rsid w:val="00980EDD"/>
    <w:rsid w:val="009820AF"/>
    <w:rsid w:val="00983E22"/>
    <w:rsid w:val="00984A53"/>
    <w:rsid w:val="00986FF8"/>
    <w:rsid w:val="00987139"/>
    <w:rsid w:val="00990A24"/>
    <w:rsid w:val="00990C08"/>
    <w:rsid w:val="00991186"/>
    <w:rsid w:val="00991FBE"/>
    <w:rsid w:val="0099255D"/>
    <w:rsid w:val="009927F6"/>
    <w:rsid w:val="00992947"/>
    <w:rsid w:val="009945D4"/>
    <w:rsid w:val="00996F9F"/>
    <w:rsid w:val="009979F0"/>
    <w:rsid w:val="009A0069"/>
    <w:rsid w:val="009A0ADA"/>
    <w:rsid w:val="009A2982"/>
    <w:rsid w:val="009A37CF"/>
    <w:rsid w:val="009A426E"/>
    <w:rsid w:val="009A44BE"/>
    <w:rsid w:val="009A4B2B"/>
    <w:rsid w:val="009A4B7C"/>
    <w:rsid w:val="009A4E78"/>
    <w:rsid w:val="009A6E6A"/>
    <w:rsid w:val="009B02B3"/>
    <w:rsid w:val="009B057F"/>
    <w:rsid w:val="009B30DD"/>
    <w:rsid w:val="009B35DE"/>
    <w:rsid w:val="009B3908"/>
    <w:rsid w:val="009B4599"/>
    <w:rsid w:val="009B4E98"/>
    <w:rsid w:val="009B67FC"/>
    <w:rsid w:val="009B6979"/>
    <w:rsid w:val="009C02D3"/>
    <w:rsid w:val="009C1610"/>
    <w:rsid w:val="009C2079"/>
    <w:rsid w:val="009C2D28"/>
    <w:rsid w:val="009C3394"/>
    <w:rsid w:val="009C356F"/>
    <w:rsid w:val="009C476E"/>
    <w:rsid w:val="009C4878"/>
    <w:rsid w:val="009C578C"/>
    <w:rsid w:val="009C66A9"/>
    <w:rsid w:val="009C7617"/>
    <w:rsid w:val="009D0086"/>
    <w:rsid w:val="009D04DF"/>
    <w:rsid w:val="009D0E10"/>
    <w:rsid w:val="009D1D4E"/>
    <w:rsid w:val="009D2BF5"/>
    <w:rsid w:val="009D2CCD"/>
    <w:rsid w:val="009D4541"/>
    <w:rsid w:val="009D478B"/>
    <w:rsid w:val="009D4999"/>
    <w:rsid w:val="009D6EE5"/>
    <w:rsid w:val="009D6F5F"/>
    <w:rsid w:val="009E0942"/>
    <w:rsid w:val="009E0A6B"/>
    <w:rsid w:val="009E0FD6"/>
    <w:rsid w:val="009E1E96"/>
    <w:rsid w:val="009E24A9"/>
    <w:rsid w:val="009E485B"/>
    <w:rsid w:val="009E5E7C"/>
    <w:rsid w:val="009E6338"/>
    <w:rsid w:val="009E6776"/>
    <w:rsid w:val="009E686C"/>
    <w:rsid w:val="009E703E"/>
    <w:rsid w:val="009E71C3"/>
    <w:rsid w:val="009F0CB5"/>
    <w:rsid w:val="009F1107"/>
    <w:rsid w:val="009F2486"/>
    <w:rsid w:val="009F2C56"/>
    <w:rsid w:val="009F4EF3"/>
    <w:rsid w:val="009F4F01"/>
    <w:rsid w:val="009F5922"/>
    <w:rsid w:val="009F5A11"/>
    <w:rsid w:val="009F5C53"/>
    <w:rsid w:val="009F5D16"/>
    <w:rsid w:val="009F67B4"/>
    <w:rsid w:val="009F75C6"/>
    <w:rsid w:val="00A00324"/>
    <w:rsid w:val="00A0059B"/>
    <w:rsid w:val="00A006CC"/>
    <w:rsid w:val="00A00B80"/>
    <w:rsid w:val="00A00ECA"/>
    <w:rsid w:val="00A0118B"/>
    <w:rsid w:val="00A0166F"/>
    <w:rsid w:val="00A018B4"/>
    <w:rsid w:val="00A01D5E"/>
    <w:rsid w:val="00A025C8"/>
    <w:rsid w:val="00A02AB4"/>
    <w:rsid w:val="00A036E2"/>
    <w:rsid w:val="00A04C7F"/>
    <w:rsid w:val="00A04D8D"/>
    <w:rsid w:val="00A052B0"/>
    <w:rsid w:val="00A05628"/>
    <w:rsid w:val="00A05F72"/>
    <w:rsid w:val="00A07452"/>
    <w:rsid w:val="00A11319"/>
    <w:rsid w:val="00A1144C"/>
    <w:rsid w:val="00A11BDB"/>
    <w:rsid w:val="00A121AE"/>
    <w:rsid w:val="00A134EE"/>
    <w:rsid w:val="00A136FF"/>
    <w:rsid w:val="00A13C8C"/>
    <w:rsid w:val="00A1464A"/>
    <w:rsid w:val="00A16476"/>
    <w:rsid w:val="00A16C5C"/>
    <w:rsid w:val="00A17187"/>
    <w:rsid w:val="00A17EE8"/>
    <w:rsid w:val="00A21301"/>
    <w:rsid w:val="00A228E8"/>
    <w:rsid w:val="00A2343F"/>
    <w:rsid w:val="00A23A5D"/>
    <w:rsid w:val="00A24DC6"/>
    <w:rsid w:val="00A25A8B"/>
    <w:rsid w:val="00A25E2E"/>
    <w:rsid w:val="00A274F1"/>
    <w:rsid w:val="00A278A5"/>
    <w:rsid w:val="00A30311"/>
    <w:rsid w:val="00A307A6"/>
    <w:rsid w:val="00A32341"/>
    <w:rsid w:val="00A3325A"/>
    <w:rsid w:val="00A33266"/>
    <w:rsid w:val="00A33556"/>
    <w:rsid w:val="00A338AF"/>
    <w:rsid w:val="00A33EC1"/>
    <w:rsid w:val="00A3425E"/>
    <w:rsid w:val="00A345A2"/>
    <w:rsid w:val="00A346CC"/>
    <w:rsid w:val="00A346E5"/>
    <w:rsid w:val="00A3491F"/>
    <w:rsid w:val="00A34C89"/>
    <w:rsid w:val="00A36624"/>
    <w:rsid w:val="00A40471"/>
    <w:rsid w:val="00A40892"/>
    <w:rsid w:val="00A427E3"/>
    <w:rsid w:val="00A43AE7"/>
    <w:rsid w:val="00A44505"/>
    <w:rsid w:val="00A45034"/>
    <w:rsid w:val="00A45166"/>
    <w:rsid w:val="00A45E56"/>
    <w:rsid w:val="00A46744"/>
    <w:rsid w:val="00A46A3E"/>
    <w:rsid w:val="00A46E16"/>
    <w:rsid w:val="00A47A1E"/>
    <w:rsid w:val="00A47B14"/>
    <w:rsid w:val="00A50AC3"/>
    <w:rsid w:val="00A50EA5"/>
    <w:rsid w:val="00A5128D"/>
    <w:rsid w:val="00A5289E"/>
    <w:rsid w:val="00A5314F"/>
    <w:rsid w:val="00A53ABA"/>
    <w:rsid w:val="00A543A9"/>
    <w:rsid w:val="00A5594D"/>
    <w:rsid w:val="00A55AA7"/>
    <w:rsid w:val="00A61483"/>
    <w:rsid w:val="00A618A1"/>
    <w:rsid w:val="00A61CB8"/>
    <w:rsid w:val="00A61CF5"/>
    <w:rsid w:val="00A623C9"/>
    <w:rsid w:val="00A627B2"/>
    <w:rsid w:val="00A632F4"/>
    <w:rsid w:val="00A64BC9"/>
    <w:rsid w:val="00A6531F"/>
    <w:rsid w:val="00A657A8"/>
    <w:rsid w:val="00A65A09"/>
    <w:rsid w:val="00A67765"/>
    <w:rsid w:val="00A67BF2"/>
    <w:rsid w:val="00A67CEA"/>
    <w:rsid w:val="00A70C96"/>
    <w:rsid w:val="00A714F6"/>
    <w:rsid w:val="00A72AB9"/>
    <w:rsid w:val="00A735DE"/>
    <w:rsid w:val="00A738BB"/>
    <w:rsid w:val="00A739DF"/>
    <w:rsid w:val="00A73BFB"/>
    <w:rsid w:val="00A73F9A"/>
    <w:rsid w:val="00A752A0"/>
    <w:rsid w:val="00A75B7C"/>
    <w:rsid w:val="00A75E9F"/>
    <w:rsid w:val="00A76BF9"/>
    <w:rsid w:val="00A771D4"/>
    <w:rsid w:val="00A773E8"/>
    <w:rsid w:val="00A8091C"/>
    <w:rsid w:val="00A80972"/>
    <w:rsid w:val="00A81707"/>
    <w:rsid w:val="00A81708"/>
    <w:rsid w:val="00A826B2"/>
    <w:rsid w:val="00A843A0"/>
    <w:rsid w:val="00A84E2C"/>
    <w:rsid w:val="00A850D7"/>
    <w:rsid w:val="00A851A8"/>
    <w:rsid w:val="00A851F5"/>
    <w:rsid w:val="00A85E75"/>
    <w:rsid w:val="00A861A3"/>
    <w:rsid w:val="00A86D80"/>
    <w:rsid w:val="00A870AD"/>
    <w:rsid w:val="00A87361"/>
    <w:rsid w:val="00A87754"/>
    <w:rsid w:val="00A907F2"/>
    <w:rsid w:val="00A90FE2"/>
    <w:rsid w:val="00A91061"/>
    <w:rsid w:val="00A914B5"/>
    <w:rsid w:val="00A920E5"/>
    <w:rsid w:val="00A92A17"/>
    <w:rsid w:val="00A93111"/>
    <w:rsid w:val="00A9311D"/>
    <w:rsid w:val="00A93E9F"/>
    <w:rsid w:val="00A94FD6"/>
    <w:rsid w:val="00A95189"/>
    <w:rsid w:val="00A9538D"/>
    <w:rsid w:val="00A95863"/>
    <w:rsid w:val="00A958A9"/>
    <w:rsid w:val="00A95AC8"/>
    <w:rsid w:val="00A95BD4"/>
    <w:rsid w:val="00A96FBF"/>
    <w:rsid w:val="00A972E1"/>
    <w:rsid w:val="00A978F7"/>
    <w:rsid w:val="00A979EB"/>
    <w:rsid w:val="00A97AD9"/>
    <w:rsid w:val="00AA010A"/>
    <w:rsid w:val="00AA0551"/>
    <w:rsid w:val="00AA09E9"/>
    <w:rsid w:val="00AA1E83"/>
    <w:rsid w:val="00AA1F92"/>
    <w:rsid w:val="00AA3BCA"/>
    <w:rsid w:val="00AA3FF4"/>
    <w:rsid w:val="00AA416D"/>
    <w:rsid w:val="00AA43F3"/>
    <w:rsid w:val="00AA49D1"/>
    <w:rsid w:val="00AA4E6C"/>
    <w:rsid w:val="00AA5774"/>
    <w:rsid w:val="00AA727B"/>
    <w:rsid w:val="00AA7673"/>
    <w:rsid w:val="00AA7906"/>
    <w:rsid w:val="00AA7B0B"/>
    <w:rsid w:val="00AB1A62"/>
    <w:rsid w:val="00AB3D47"/>
    <w:rsid w:val="00AB47FA"/>
    <w:rsid w:val="00AB5332"/>
    <w:rsid w:val="00AB5B69"/>
    <w:rsid w:val="00AB5DCF"/>
    <w:rsid w:val="00AB74FD"/>
    <w:rsid w:val="00AC0280"/>
    <w:rsid w:val="00AC0661"/>
    <w:rsid w:val="00AC160D"/>
    <w:rsid w:val="00AC1A0C"/>
    <w:rsid w:val="00AC1AB0"/>
    <w:rsid w:val="00AC2C88"/>
    <w:rsid w:val="00AC38D6"/>
    <w:rsid w:val="00AC42CC"/>
    <w:rsid w:val="00AC453F"/>
    <w:rsid w:val="00AC4657"/>
    <w:rsid w:val="00AC4750"/>
    <w:rsid w:val="00AC5C4A"/>
    <w:rsid w:val="00AC69E1"/>
    <w:rsid w:val="00AC6FC6"/>
    <w:rsid w:val="00AC7C47"/>
    <w:rsid w:val="00AD02E3"/>
    <w:rsid w:val="00AD03C6"/>
    <w:rsid w:val="00AD0846"/>
    <w:rsid w:val="00AD08E4"/>
    <w:rsid w:val="00AD0A9B"/>
    <w:rsid w:val="00AD27E4"/>
    <w:rsid w:val="00AD3A03"/>
    <w:rsid w:val="00AD44B4"/>
    <w:rsid w:val="00AD56F5"/>
    <w:rsid w:val="00AD5B47"/>
    <w:rsid w:val="00AD6046"/>
    <w:rsid w:val="00AD678D"/>
    <w:rsid w:val="00AD7118"/>
    <w:rsid w:val="00AD7B30"/>
    <w:rsid w:val="00AD7E97"/>
    <w:rsid w:val="00AE06DE"/>
    <w:rsid w:val="00AE08AC"/>
    <w:rsid w:val="00AE0CAF"/>
    <w:rsid w:val="00AE18C4"/>
    <w:rsid w:val="00AE196D"/>
    <w:rsid w:val="00AE1BFA"/>
    <w:rsid w:val="00AE21D3"/>
    <w:rsid w:val="00AE241C"/>
    <w:rsid w:val="00AE2B44"/>
    <w:rsid w:val="00AE3F8F"/>
    <w:rsid w:val="00AE41DC"/>
    <w:rsid w:val="00AE427C"/>
    <w:rsid w:val="00AE6CED"/>
    <w:rsid w:val="00AF027B"/>
    <w:rsid w:val="00AF0AC9"/>
    <w:rsid w:val="00AF0FDB"/>
    <w:rsid w:val="00AF130E"/>
    <w:rsid w:val="00AF168A"/>
    <w:rsid w:val="00AF19FD"/>
    <w:rsid w:val="00AF1AC4"/>
    <w:rsid w:val="00AF25E0"/>
    <w:rsid w:val="00AF2DD9"/>
    <w:rsid w:val="00AF38F1"/>
    <w:rsid w:val="00AF4586"/>
    <w:rsid w:val="00AF45E9"/>
    <w:rsid w:val="00AF4CC2"/>
    <w:rsid w:val="00AF4E3E"/>
    <w:rsid w:val="00AF5265"/>
    <w:rsid w:val="00AF6860"/>
    <w:rsid w:val="00AF6F26"/>
    <w:rsid w:val="00AF7295"/>
    <w:rsid w:val="00AF7570"/>
    <w:rsid w:val="00AF7FF6"/>
    <w:rsid w:val="00B02083"/>
    <w:rsid w:val="00B0360A"/>
    <w:rsid w:val="00B038EE"/>
    <w:rsid w:val="00B03AF3"/>
    <w:rsid w:val="00B04ED9"/>
    <w:rsid w:val="00B04F59"/>
    <w:rsid w:val="00B070A1"/>
    <w:rsid w:val="00B07CAB"/>
    <w:rsid w:val="00B11002"/>
    <w:rsid w:val="00B11527"/>
    <w:rsid w:val="00B1189F"/>
    <w:rsid w:val="00B11EEB"/>
    <w:rsid w:val="00B124A5"/>
    <w:rsid w:val="00B128A2"/>
    <w:rsid w:val="00B1327B"/>
    <w:rsid w:val="00B136F2"/>
    <w:rsid w:val="00B143F9"/>
    <w:rsid w:val="00B15D2F"/>
    <w:rsid w:val="00B15E02"/>
    <w:rsid w:val="00B15ED6"/>
    <w:rsid w:val="00B16CFE"/>
    <w:rsid w:val="00B1759D"/>
    <w:rsid w:val="00B217BC"/>
    <w:rsid w:val="00B2196D"/>
    <w:rsid w:val="00B21FB5"/>
    <w:rsid w:val="00B22196"/>
    <w:rsid w:val="00B223C2"/>
    <w:rsid w:val="00B22F76"/>
    <w:rsid w:val="00B23238"/>
    <w:rsid w:val="00B24550"/>
    <w:rsid w:val="00B25D0D"/>
    <w:rsid w:val="00B30ACF"/>
    <w:rsid w:val="00B314EB"/>
    <w:rsid w:val="00B31BB5"/>
    <w:rsid w:val="00B32C64"/>
    <w:rsid w:val="00B32DB7"/>
    <w:rsid w:val="00B3393F"/>
    <w:rsid w:val="00B34AC6"/>
    <w:rsid w:val="00B34D9E"/>
    <w:rsid w:val="00B35D77"/>
    <w:rsid w:val="00B36509"/>
    <w:rsid w:val="00B366BD"/>
    <w:rsid w:val="00B37AD6"/>
    <w:rsid w:val="00B40063"/>
    <w:rsid w:val="00B4088D"/>
    <w:rsid w:val="00B40BB9"/>
    <w:rsid w:val="00B40D5E"/>
    <w:rsid w:val="00B41A80"/>
    <w:rsid w:val="00B42050"/>
    <w:rsid w:val="00B424D7"/>
    <w:rsid w:val="00B42A12"/>
    <w:rsid w:val="00B4315F"/>
    <w:rsid w:val="00B43257"/>
    <w:rsid w:val="00B4325C"/>
    <w:rsid w:val="00B43C44"/>
    <w:rsid w:val="00B43C73"/>
    <w:rsid w:val="00B43D92"/>
    <w:rsid w:val="00B43EBD"/>
    <w:rsid w:val="00B44F69"/>
    <w:rsid w:val="00B44FA1"/>
    <w:rsid w:val="00B45019"/>
    <w:rsid w:val="00B450AC"/>
    <w:rsid w:val="00B47FC1"/>
    <w:rsid w:val="00B50063"/>
    <w:rsid w:val="00B504E1"/>
    <w:rsid w:val="00B507D7"/>
    <w:rsid w:val="00B51A92"/>
    <w:rsid w:val="00B51AF1"/>
    <w:rsid w:val="00B52ED2"/>
    <w:rsid w:val="00B5301C"/>
    <w:rsid w:val="00B533FC"/>
    <w:rsid w:val="00B53AFE"/>
    <w:rsid w:val="00B54AA6"/>
    <w:rsid w:val="00B54DED"/>
    <w:rsid w:val="00B557D8"/>
    <w:rsid w:val="00B55861"/>
    <w:rsid w:val="00B558D1"/>
    <w:rsid w:val="00B6168F"/>
    <w:rsid w:val="00B61E1C"/>
    <w:rsid w:val="00B63BAB"/>
    <w:rsid w:val="00B63F95"/>
    <w:rsid w:val="00B651A0"/>
    <w:rsid w:val="00B65660"/>
    <w:rsid w:val="00B65F45"/>
    <w:rsid w:val="00B6672C"/>
    <w:rsid w:val="00B670FF"/>
    <w:rsid w:val="00B67BF6"/>
    <w:rsid w:val="00B70332"/>
    <w:rsid w:val="00B70530"/>
    <w:rsid w:val="00B70EA8"/>
    <w:rsid w:val="00B71A56"/>
    <w:rsid w:val="00B72533"/>
    <w:rsid w:val="00B72C88"/>
    <w:rsid w:val="00B756D3"/>
    <w:rsid w:val="00B7570C"/>
    <w:rsid w:val="00B75DF6"/>
    <w:rsid w:val="00B76C1D"/>
    <w:rsid w:val="00B77208"/>
    <w:rsid w:val="00B773DA"/>
    <w:rsid w:val="00B7788E"/>
    <w:rsid w:val="00B80501"/>
    <w:rsid w:val="00B80977"/>
    <w:rsid w:val="00B81402"/>
    <w:rsid w:val="00B81767"/>
    <w:rsid w:val="00B818F6"/>
    <w:rsid w:val="00B81A25"/>
    <w:rsid w:val="00B822AD"/>
    <w:rsid w:val="00B8251E"/>
    <w:rsid w:val="00B82ACB"/>
    <w:rsid w:val="00B8365B"/>
    <w:rsid w:val="00B86FD5"/>
    <w:rsid w:val="00B87055"/>
    <w:rsid w:val="00B8763E"/>
    <w:rsid w:val="00B90507"/>
    <w:rsid w:val="00B9055C"/>
    <w:rsid w:val="00B9138D"/>
    <w:rsid w:val="00B917BE"/>
    <w:rsid w:val="00B92318"/>
    <w:rsid w:val="00B9374F"/>
    <w:rsid w:val="00B93B57"/>
    <w:rsid w:val="00B947F4"/>
    <w:rsid w:val="00B94933"/>
    <w:rsid w:val="00B9552C"/>
    <w:rsid w:val="00B9558C"/>
    <w:rsid w:val="00B95CEB"/>
    <w:rsid w:val="00B96496"/>
    <w:rsid w:val="00B97318"/>
    <w:rsid w:val="00BA071D"/>
    <w:rsid w:val="00BA1072"/>
    <w:rsid w:val="00BA1169"/>
    <w:rsid w:val="00BA128B"/>
    <w:rsid w:val="00BA18F0"/>
    <w:rsid w:val="00BA1E5A"/>
    <w:rsid w:val="00BA2D62"/>
    <w:rsid w:val="00BA2F49"/>
    <w:rsid w:val="00BA33BC"/>
    <w:rsid w:val="00BA4036"/>
    <w:rsid w:val="00BA407C"/>
    <w:rsid w:val="00BA49DA"/>
    <w:rsid w:val="00BA51AB"/>
    <w:rsid w:val="00BA7AF2"/>
    <w:rsid w:val="00BA7CAB"/>
    <w:rsid w:val="00BA7CEE"/>
    <w:rsid w:val="00BB1349"/>
    <w:rsid w:val="00BB20B0"/>
    <w:rsid w:val="00BB28A6"/>
    <w:rsid w:val="00BB2B4C"/>
    <w:rsid w:val="00BB2DF9"/>
    <w:rsid w:val="00BB32A5"/>
    <w:rsid w:val="00BB362C"/>
    <w:rsid w:val="00BB4985"/>
    <w:rsid w:val="00BB4BDA"/>
    <w:rsid w:val="00BB54D3"/>
    <w:rsid w:val="00BB574C"/>
    <w:rsid w:val="00BB702D"/>
    <w:rsid w:val="00BB7102"/>
    <w:rsid w:val="00BB73FA"/>
    <w:rsid w:val="00BB77E2"/>
    <w:rsid w:val="00BC0EB9"/>
    <w:rsid w:val="00BC3977"/>
    <w:rsid w:val="00BC3E03"/>
    <w:rsid w:val="00BC41BF"/>
    <w:rsid w:val="00BC537A"/>
    <w:rsid w:val="00BC5A24"/>
    <w:rsid w:val="00BC5D4E"/>
    <w:rsid w:val="00BC64DC"/>
    <w:rsid w:val="00BC726C"/>
    <w:rsid w:val="00BC736B"/>
    <w:rsid w:val="00BC73A9"/>
    <w:rsid w:val="00BD02F7"/>
    <w:rsid w:val="00BD03F7"/>
    <w:rsid w:val="00BD0968"/>
    <w:rsid w:val="00BD1117"/>
    <w:rsid w:val="00BD27DE"/>
    <w:rsid w:val="00BD2AE7"/>
    <w:rsid w:val="00BD495D"/>
    <w:rsid w:val="00BD560F"/>
    <w:rsid w:val="00BD5E36"/>
    <w:rsid w:val="00BD5F79"/>
    <w:rsid w:val="00BD691F"/>
    <w:rsid w:val="00BD6C61"/>
    <w:rsid w:val="00BD7BEA"/>
    <w:rsid w:val="00BE0553"/>
    <w:rsid w:val="00BE1F67"/>
    <w:rsid w:val="00BE1FA2"/>
    <w:rsid w:val="00BE235C"/>
    <w:rsid w:val="00BE2ACD"/>
    <w:rsid w:val="00BE45C7"/>
    <w:rsid w:val="00BE467B"/>
    <w:rsid w:val="00BE4CBE"/>
    <w:rsid w:val="00BE5158"/>
    <w:rsid w:val="00BE5A9A"/>
    <w:rsid w:val="00BE5D52"/>
    <w:rsid w:val="00BE6623"/>
    <w:rsid w:val="00BE6BB0"/>
    <w:rsid w:val="00BE6CD7"/>
    <w:rsid w:val="00BF03AF"/>
    <w:rsid w:val="00BF09D1"/>
    <w:rsid w:val="00BF1B2C"/>
    <w:rsid w:val="00BF3129"/>
    <w:rsid w:val="00BF3757"/>
    <w:rsid w:val="00BF3ADF"/>
    <w:rsid w:val="00BF41E0"/>
    <w:rsid w:val="00BF54A6"/>
    <w:rsid w:val="00BF5E24"/>
    <w:rsid w:val="00BF6235"/>
    <w:rsid w:val="00BF62D4"/>
    <w:rsid w:val="00BF6B2D"/>
    <w:rsid w:val="00C00C8F"/>
    <w:rsid w:val="00C01B3B"/>
    <w:rsid w:val="00C01BFA"/>
    <w:rsid w:val="00C03B17"/>
    <w:rsid w:val="00C06476"/>
    <w:rsid w:val="00C0687C"/>
    <w:rsid w:val="00C06958"/>
    <w:rsid w:val="00C06C82"/>
    <w:rsid w:val="00C06CB3"/>
    <w:rsid w:val="00C074AF"/>
    <w:rsid w:val="00C10AF6"/>
    <w:rsid w:val="00C11B3A"/>
    <w:rsid w:val="00C121DA"/>
    <w:rsid w:val="00C12D58"/>
    <w:rsid w:val="00C140DA"/>
    <w:rsid w:val="00C1436D"/>
    <w:rsid w:val="00C14B8B"/>
    <w:rsid w:val="00C155B4"/>
    <w:rsid w:val="00C17316"/>
    <w:rsid w:val="00C17650"/>
    <w:rsid w:val="00C17657"/>
    <w:rsid w:val="00C178FD"/>
    <w:rsid w:val="00C20376"/>
    <w:rsid w:val="00C207DA"/>
    <w:rsid w:val="00C20F12"/>
    <w:rsid w:val="00C215D4"/>
    <w:rsid w:val="00C21DBB"/>
    <w:rsid w:val="00C225EB"/>
    <w:rsid w:val="00C24B90"/>
    <w:rsid w:val="00C27CBA"/>
    <w:rsid w:val="00C302FF"/>
    <w:rsid w:val="00C31121"/>
    <w:rsid w:val="00C32F8F"/>
    <w:rsid w:val="00C33378"/>
    <w:rsid w:val="00C3364D"/>
    <w:rsid w:val="00C3541D"/>
    <w:rsid w:val="00C36437"/>
    <w:rsid w:val="00C369B5"/>
    <w:rsid w:val="00C36BBD"/>
    <w:rsid w:val="00C36F4D"/>
    <w:rsid w:val="00C37B43"/>
    <w:rsid w:val="00C37D4C"/>
    <w:rsid w:val="00C40694"/>
    <w:rsid w:val="00C4117B"/>
    <w:rsid w:val="00C412D3"/>
    <w:rsid w:val="00C414AC"/>
    <w:rsid w:val="00C41719"/>
    <w:rsid w:val="00C419D2"/>
    <w:rsid w:val="00C42C64"/>
    <w:rsid w:val="00C4343A"/>
    <w:rsid w:val="00C4381B"/>
    <w:rsid w:val="00C43BCB"/>
    <w:rsid w:val="00C4466A"/>
    <w:rsid w:val="00C45067"/>
    <w:rsid w:val="00C46CDF"/>
    <w:rsid w:val="00C472EA"/>
    <w:rsid w:val="00C476BD"/>
    <w:rsid w:val="00C50E83"/>
    <w:rsid w:val="00C511E7"/>
    <w:rsid w:val="00C512CC"/>
    <w:rsid w:val="00C51C6C"/>
    <w:rsid w:val="00C5258E"/>
    <w:rsid w:val="00C52B2F"/>
    <w:rsid w:val="00C543DC"/>
    <w:rsid w:val="00C548C2"/>
    <w:rsid w:val="00C55FF2"/>
    <w:rsid w:val="00C56855"/>
    <w:rsid w:val="00C573D4"/>
    <w:rsid w:val="00C57C45"/>
    <w:rsid w:val="00C57EEE"/>
    <w:rsid w:val="00C60C68"/>
    <w:rsid w:val="00C61245"/>
    <w:rsid w:val="00C614AE"/>
    <w:rsid w:val="00C61D99"/>
    <w:rsid w:val="00C62647"/>
    <w:rsid w:val="00C62B45"/>
    <w:rsid w:val="00C62E23"/>
    <w:rsid w:val="00C64348"/>
    <w:rsid w:val="00C6550B"/>
    <w:rsid w:val="00C65FF3"/>
    <w:rsid w:val="00C66DE3"/>
    <w:rsid w:val="00C66EA1"/>
    <w:rsid w:val="00C67057"/>
    <w:rsid w:val="00C674FB"/>
    <w:rsid w:val="00C67C30"/>
    <w:rsid w:val="00C70782"/>
    <w:rsid w:val="00C70B4C"/>
    <w:rsid w:val="00C70BD3"/>
    <w:rsid w:val="00C71CEE"/>
    <w:rsid w:val="00C7217B"/>
    <w:rsid w:val="00C72DD6"/>
    <w:rsid w:val="00C731C6"/>
    <w:rsid w:val="00C73910"/>
    <w:rsid w:val="00C73A38"/>
    <w:rsid w:val="00C74432"/>
    <w:rsid w:val="00C750A9"/>
    <w:rsid w:val="00C75BCB"/>
    <w:rsid w:val="00C75FB8"/>
    <w:rsid w:val="00C76DEA"/>
    <w:rsid w:val="00C77258"/>
    <w:rsid w:val="00C77698"/>
    <w:rsid w:val="00C80554"/>
    <w:rsid w:val="00C80604"/>
    <w:rsid w:val="00C81B26"/>
    <w:rsid w:val="00C81D63"/>
    <w:rsid w:val="00C8432C"/>
    <w:rsid w:val="00C86A19"/>
    <w:rsid w:val="00C86ABC"/>
    <w:rsid w:val="00C87A3E"/>
    <w:rsid w:val="00C911EB"/>
    <w:rsid w:val="00C9186D"/>
    <w:rsid w:val="00C926D2"/>
    <w:rsid w:val="00C933D7"/>
    <w:rsid w:val="00C9348C"/>
    <w:rsid w:val="00C9400B"/>
    <w:rsid w:val="00C94444"/>
    <w:rsid w:val="00C97C3C"/>
    <w:rsid w:val="00CA0E0A"/>
    <w:rsid w:val="00CA1484"/>
    <w:rsid w:val="00CA1A07"/>
    <w:rsid w:val="00CA2740"/>
    <w:rsid w:val="00CA3954"/>
    <w:rsid w:val="00CA3D9A"/>
    <w:rsid w:val="00CA46EC"/>
    <w:rsid w:val="00CA4C4D"/>
    <w:rsid w:val="00CA5039"/>
    <w:rsid w:val="00CA544B"/>
    <w:rsid w:val="00CA56D8"/>
    <w:rsid w:val="00CA5C31"/>
    <w:rsid w:val="00CA7770"/>
    <w:rsid w:val="00CA7AA5"/>
    <w:rsid w:val="00CB0D9F"/>
    <w:rsid w:val="00CB0E90"/>
    <w:rsid w:val="00CB0F96"/>
    <w:rsid w:val="00CB1E28"/>
    <w:rsid w:val="00CB2009"/>
    <w:rsid w:val="00CB3517"/>
    <w:rsid w:val="00CB5D10"/>
    <w:rsid w:val="00CB6249"/>
    <w:rsid w:val="00CB6C78"/>
    <w:rsid w:val="00CB74B2"/>
    <w:rsid w:val="00CB7C24"/>
    <w:rsid w:val="00CC040C"/>
    <w:rsid w:val="00CC0791"/>
    <w:rsid w:val="00CC23A9"/>
    <w:rsid w:val="00CC263D"/>
    <w:rsid w:val="00CC2E02"/>
    <w:rsid w:val="00CC3268"/>
    <w:rsid w:val="00CC3D5D"/>
    <w:rsid w:val="00CC41E9"/>
    <w:rsid w:val="00CC43E9"/>
    <w:rsid w:val="00CC4770"/>
    <w:rsid w:val="00CC49F5"/>
    <w:rsid w:val="00CC4C74"/>
    <w:rsid w:val="00CC57BE"/>
    <w:rsid w:val="00CC5EB4"/>
    <w:rsid w:val="00CD0F1B"/>
    <w:rsid w:val="00CD1048"/>
    <w:rsid w:val="00CD1B2B"/>
    <w:rsid w:val="00CD330C"/>
    <w:rsid w:val="00CD4324"/>
    <w:rsid w:val="00CD43CB"/>
    <w:rsid w:val="00CD4EF8"/>
    <w:rsid w:val="00CD54E3"/>
    <w:rsid w:val="00CD609E"/>
    <w:rsid w:val="00CD66D8"/>
    <w:rsid w:val="00CE032F"/>
    <w:rsid w:val="00CE0A4E"/>
    <w:rsid w:val="00CE0D7D"/>
    <w:rsid w:val="00CE1508"/>
    <w:rsid w:val="00CE1634"/>
    <w:rsid w:val="00CE1892"/>
    <w:rsid w:val="00CE2451"/>
    <w:rsid w:val="00CE2B3B"/>
    <w:rsid w:val="00CE3693"/>
    <w:rsid w:val="00CE3720"/>
    <w:rsid w:val="00CE4AAE"/>
    <w:rsid w:val="00CE50B7"/>
    <w:rsid w:val="00CE6DFC"/>
    <w:rsid w:val="00CE74C8"/>
    <w:rsid w:val="00CF03D1"/>
    <w:rsid w:val="00CF4A8F"/>
    <w:rsid w:val="00CF4CC9"/>
    <w:rsid w:val="00CF5241"/>
    <w:rsid w:val="00CF54D2"/>
    <w:rsid w:val="00CF58EC"/>
    <w:rsid w:val="00CF5BB2"/>
    <w:rsid w:val="00CF6762"/>
    <w:rsid w:val="00CF6B94"/>
    <w:rsid w:val="00CF6C5B"/>
    <w:rsid w:val="00CF79CA"/>
    <w:rsid w:val="00CF7A58"/>
    <w:rsid w:val="00D004DA"/>
    <w:rsid w:val="00D00571"/>
    <w:rsid w:val="00D01007"/>
    <w:rsid w:val="00D016F0"/>
    <w:rsid w:val="00D0227B"/>
    <w:rsid w:val="00D0242D"/>
    <w:rsid w:val="00D027C7"/>
    <w:rsid w:val="00D0306F"/>
    <w:rsid w:val="00D039C8"/>
    <w:rsid w:val="00D03C6E"/>
    <w:rsid w:val="00D03E50"/>
    <w:rsid w:val="00D04393"/>
    <w:rsid w:val="00D0574A"/>
    <w:rsid w:val="00D0793D"/>
    <w:rsid w:val="00D07F13"/>
    <w:rsid w:val="00D10353"/>
    <w:rsid w:val="00D112BE"/>
    <w:rsid w:val="00D11670"/>
    <w:rsid w:val="00D11857"/>
    <w:rsid w:val="00D12092"/>
    <w:rsid w:val="00D1228C"/>
    <w:rsid w:val="00D12384"/>
    <w:rsid w:val="00D137F7"/>
    <w:rsid w:val="00D14BC7"/>
    <w:rsid w:val="00D150B9"/>
    <w:rsid w:val="00D1524A"/>
    <w:rsid w:val="00D1759D"/>
    <w:rsid w:val="00D176D9"/>
    <w:rsid w:val="00D17B73"/>
    <w:rsid w:val="00D20721"/>
    <w:rsid w:val="00D21C23"/>
    <w:rsid w:val="00D21C7B"/>
    <w:rsid w:val="00D21DF7"/>
    <w:rsid w:val="00D22262"/>
    <w:rsid w:val="00D222D7"/>
    <w:rsid w:val="00D22760"/>
    <w:rsid w:val="00D22ABD"/>
    <w:rsid w:val="00D231D6"/>
    <w:rsid w:val="00D245B7"/>
    <w:rsid w:val="00D2544D"/>
    <w:rsid w:val="00D26769"/>
    <w:rsid w:val="00D268BE"/>
    <w:rsid w:val="00D279A6"/>
    <w:rsid w:val="00D27CE9"/>
    <w:rsid w:val="00D305D3"/>
    <w:rsid w:val="00D30648"/>
    <w:rsid w:val="00D310B4"/>
    <w:rsid w:val="00D31AA3"/>
    <w:rsid w:val="00D33E06"/>
    <w:rsid w:val="00D3455D"/>
    <w:rsid w:val="00D34B13"/>
    <w:rsid w:val="00D34D4E"/>
    <w:rsid w:val="00D3503D"/>
    <w:rsid w:val="00D3606F"/>
    <w:rsid w:val="00D3699A"/>
    <w:rsid w:val="00D37417"/>
    <w:rsid w:val="00D40758"/>
    <w:rsid w:val="00D40899"/>
    <w:rsid w:val="00D4096B"/>
    <w:rsid w:val="00D43511"/>
    <w:rsid w:val="00D440D2"/>
    <w:rsid w:val="00D44B68"/>
    <w:rsid w:val="00D45773"/>
    <w:rsid w:val="00D45AC1"/>
    <w:rsid w:val="00D4684C"/>
    <w:rsid w:val="00D47E44"/>
    <w:rsid w:val="00D504B2"/>
    <w:rsid w:val="00D509A6"/>
    <w:rsid w:val="00D51763"/>
    <w:rsid w:val="00D51E76"/>
    <w:rsid w:val="00D5242C"/>
    <w:rsid w:val="00D537AD"/>
    <w:rsid w:val="00D53844"/>
    <w:rsid w:val="00D5417B"/>
    <w:rsid w:val="00D54787"/>
    <w:rsid w:val="00D548AE"/>
    <w:rsid w:val="00D55860"/>
    <w:rsid w:val="00D55EEE"/>
    <w:rsid w:val="00D56CC1"/>
    <w:rsid w:val="00D574F4"/>
    <w:rsid w:val="00D57591"/>
    <w:rsid w:val="00D578BB"/>
    <w:rsid w:val="00D6020B"/>
    <w:rsid w:val="00D60AD9"/>
    <w:rsid w:val="00D629B2"/>
    <w:rsid w:val="00D63197"/>
    <w:rsid w:val="00D634FD"/>
    <w:rsid w:val="00D63B20"/>
    <w:rsid w:val="00D6465C"/>
    <w:rsid w:val="00D64AB0"/>
    <w:rsid w:val="00D6610C"/>
    <w:rsid w:val="00D70DE6"/>
    <w:rsid w:val="00D70F23"/>
    <w:rsid w:val="00D7161C"/>
    <w:rsid w:val="00D716D1"/>
    <w:rsid w:val="00D71A54"/>
    <w:rsid w:val="00D737BD"/>
    <w:rsid w:val="00D7454A"/>
    <w:rsid w:val="00D76799"/>
    <w:rsid w:val="00D770E0"/>
    <w:rsid w:val="00D77A75"/>
    <w:rsid w:val="00D8038E"/>
    <w:rsid w:val="00D81536"/>
    <w:rsid w:val="00D81D40"/>
    <w:rsid w:val="00D8220F"/>
    <w:rsid w:val="00D82F68"/>
    <w:rsid w:val="00D832B1"/>
    <w:rsid w:val="00D84BE4"/>
    <w:rsid w:val="00D85158"/>
    <w:rsid w:val="00D8546D"/>
    <w:rsid w:val="00D8597A"/>
    <w:rsid w:val="00D85A5D"/>
    <w:rsid w:val="00D85CD8"/>
    <w:rsid w:val="00D86393"/>
    <w:rsid w:val="00D868BF"/>
    <w:rsid w:val="00D87617"/>
    <w:rsid w:val="00D87F55"/>
    <w:rsid w:val="00D900FF"/>
    <w:rsid w:val="00D90264"/>
    <w:rsid w:val="00D908B0"/>
    <w:rsid w:val="00D9137C"/>
    <w:rsid w:val="00D91847"/>
    <w:rsid w:val="00D92643"/>
    <w:rsid w:val="00D9279C"/>
    <w:rsid w:val="00D92EE4"/>
    <w:rsid w:val="00D93B4C"/>
    <w:rsid w:val="00D94ED3"/>
    <w:rsid w:val="00D95490"/>
    <w:rsid w:val="00D95A22"/>
    <w:rsid w:val="00D95ED5"/>
    <w:rsid w:val="00D965A7"/>
    <w:rsid w:val="00D96B04"/>
    <w:rsid w:val="00D96E09"/>
    <w:rsid w:val="00D976B1"/>
    <w:rsid w:val="00DA0DD4"/>
    <w:rsid w:val="00DA19E5"/>
    <w:rsid w:val="00DA1A01"/>
    <w:rsid w:val="00DA1C3F"/>
    <w:rsid w:val="00DA202F"/>
    <w:rsid w:val="00DA21FF"/>
    <w:rsid w:val="00DA23D3"/>
    <w:rsid w:val="00DA2F26"/>
    <w:rsid w:val="00DA5681"/>
    <w:rsid w:val="00DA5717"/>
    <w:rsid w:val="00DA5946"/>
    <w:rsid w:val="00DA5F69"/>
    <w:rsid w:val="00DA665B"/>
    <w:rsid w:val="00DA6BEA"/>
    <w:rsid w:val="00DA702C"/>
    <w:rsid w:val="00DA7B52"/>
    <w:rsid w:val="00DB5619"/>
    <w:rsid w:val="00DB5BD4"/>
    <w:rsid w:val="00DB63AC"/>
    <w:rsid w:val="00DB6ADD"/>
    <w:rsid w:val="00DB6D1F"/>
    <w:rsid w:val="00DB7A50"/>
    <w:rsid w:val="00DC0816"/>
    <w:rsid w:val="00DC1276"/>
    <w:rsid w:val="00DC2681"/>
    <w:rsid w:val="00DC5DE2"/>
    <w:rsid w:val="00DC7EB0"/>
    <w:rsid w:val="00DD0632"/>
    <w:rsid w:val="00DD0806"/>
    <w:rsid w:val="00DD1571"/>
    <w:rsid w:val="00DD177D"/>
    <w:rsid w:val="00DD1E31"/>
    <w:rsid w:val="00DD28D1"/>
    <w:rsid w:val="00DD30EE"/>
    <w:rsid w:val="00DD316A"/>
    <w:rsid w:val="00DD3873"/>
    <w:rsid w:val="00DD4E63"/>
    <w:rsid w:val="00DD6DD1"/>
    <w:rsid w:val="00DE0096"/>
    <w:rsid w:val="00DE04F3"/>
    <w:rsid w:val="00DE0BF2"/>
    <w:rsid w:val="00DE0CB9"/>
    <w:rsid w:val="00DE0DC0"/>
    <w:rsid w:val="00DE15EE"/>
    <w:rsid w:val="00DE1EAB"/>
    <w:rsid w:val="00DE23BC"/>
    <w:rsid w:val="00DE299B"/>
    <w:rsid w:val="00DE3B07"/>
    <w:rsid w:val="00DE581A"/>
    <w:rsid w:val="00DE6184"/>
    <w:rsid w:val="00DE6451"/>
    <w:rsid w:val="00DE6839"/>
    <w:rsid w:val="00DE6E23"/>
    <w:rsid w:val="00DE6E50"/>
    <w:rsid w:val="00DF037B"/>
    <w:rsid w:val="00DF0876"/>
    <w:rsid w:val="00DF0AF9"/>
    <w:rsid w:val="00DF0E48"/>
    <w:rsid w:val="00DF11D4"/>
    <w:rsid w:val="00DF1814"/>
    <w:rsid w:val="00DF1A0D"/>
    <w:rsid w:val="00DF1BA4"/>
    <w:rsid w:val="00DF363F"/>
    <w:rsid w:val="00DF420C"/>
    <w:rsid w:val="00DF558C"/>
    <w:rsid w:val="00DF5A34"/>
    <w:rsid w:val="00DF5CAC"/>
    <w:rsid w:val="00DF5E23"/>
    <w:rsid w:val="00DF7B98"/>
    <w:rsid w:val="00E0008B"/>
    <w:rsid w:val="00E00F5D"/>
    <w:rsid w:val="00E0137D"/>
    <w:rsid w:val="00E013F4"/>
    <w:rsid w:val="00E024E3"/>
    <w:rsid w:val="00E02A3D"/>
    <w:rsid w:val="00E03445"/>
    <w:rsid w:val="00E0449F"/>
    <w:rsid w:val="00E04B7A"/>
    <w:rsid w:val="00E04FF4"/>
    <w:rsid w:val="00E056F1"/>
    <w:rsid w:val="00E06040"/>
    <w:rsid w:val="00E062A2"/>
    <w:rsid w:val="00E0671E"/>
    <w:rsid w:val="00E06CF7"/>
    <w:rsid w:val="00E06E47"/>
    <w:rsid w:val="00E07CDA"/>
    <w:rsid w:val="00E117F6"/>
    <w:rsid w:val="00E11EE6"/>
    <w:rsid w:val="00E12130"/>
    <w:rsid w:val="00E124FD"/>
    <w:rsid w:val="00E12CEF"/>
    <w:rsid w:val="00E12E45"/>
    <w:rsid w:val="00E13336"/>
    <w:rsid w:val="00E16094"/>
    <w:rsid w:val="00E16189"/>
    <w:rsid w:val="00E210D0"/>
    <w:rsid w:val="00E211D2"/>
    <w:rsid w:val="00E234D8"/>
    <w:rsid w:val="00E23C8F"/>
    <w:rsid w:val="00E2437E"/>
    <w:rsid w:val="00E25797"/>
    <w:rsid w:val="00E26598"/>
    <w:rsid w:val="00E2662E"/>
    <w:rsid w:val="00E271B7"/>
    <w:rsid w:val="00E27955"/>
    <w:rsid w:val="00E30A46"/>
    <w:rsid w:val="00E32CE7"/>
    <w:rsid w:val="00E33025"/>
    <w:rsid w:val="00E34936"/>
    <w:rsid w:val="00E34AF0"/>
    <w:rsid w:val="00E354CC"/>
    <w:rsid w:val="00E3688C"/>
    <w:rsid w:val="00E36969"/>
    <w:rsid w:val="00E3736D"/>
    <w:rsid w:val="00E4120C"/>
    <w:rsid w:val="00E41251"/>
    <w:rsid w:val="00E4153F"/>
    <w:rsid w:val="00E447A9"/>
    <w:rsid w:val="00E47632"/>
    <w:rsid w:val="00E50F46"/>
    <w:rsid w:val="00E5164C"/>
    <w:rsid w:val="00E51667"/>
    <w:rsid w:val="00E53816"/>
    <w:rsid w:val="00E544CE"/>
    <w:rsid w:val="00E54962"/>
    <w:rsid w:val="00E54B65"/>
    <w:rsid w:val="00E559C2"/>
    <w:rsid w:val="00E563C1"/>
    <w:rsid w:val="00E56EB4"/>
    <w:rsid w:val="00E61DEE"/>
    <w:rsid w:val="00E6235E"/>
    <w:rsid w:val="00E628E9"/>
    <w:rsid w:val="00E63840"/>
    <w:rsid w:val="00E64D55"/>
    <w:rsid w:val="00E65073"/>
    <w:rsid w:val="00E66565"/>
    <w:rsid w:val="00E665F2"/>
    <w:rsid w:val="00E66B63"/>
    <w:rsid w:val="00E66B76"/>
    <w:rsid w:val="00E70952"/>
    <w:rsid w:val="00E71DB6"/>
    <w:rsid w:val="00E727CB"/>
    <w:rsid w:val="00E73CFB"/>
    <w:rsid w:val="00E74361"/>
    <w:rsid w:val="00E74FAB"/>
    <w:rsid w:val="00E75241"/>
    <w:rsid w:val="00E758EB"/>
    <w:rsid w:val="00E761A6"/>
    <w:rsid w:val="00E76217"/>
    <w:rsid w:val="00E76FB0"/>
    <w:rsid w:val="00E7782C"/>
    <w:rsid w:val="00E809B7"/>
    <w:rsid w:val="00E80B09"/>
    <w:rsid w:val="00E81236"/>
    <w:rsid w:val="00E8144C"/>
    <w:rsid w:val="00E815EB"/>
    <w:rsid w:val="00E81D11"/>
    <w:rsid w:val="00E83876"/>
    <w:rsid w:val="00E8421B"/>
    <w:rsid w:val="00E8430A"/>
    <w:rsid w:val="00E84386"/>
    <w:rsid w:val="00E84560"/>
    <w:rsid w:val="00E854B0"/>
    <w:rsid w:val="00E8661A"/>
    <w:rsid w:val="00E86B3A"/>
    <w:rsid w:val="00E86B4E"/>
    <w:rsid w:val="00E86C72"/>
    <w:rsid w:val="00E872D4"/>
    <w:rsid w:val="00E87C99"/>
    <w:rsid w:val="00E90E0B"/>
    <w:rsid w:val="00E91E8B"/>
    <w:rsid w:val="00E91F0C"/>
    <w:rsid w:val="00E948CB"/>
    <w:rsid w:val="00E94C03"/>
    <w:rsid w:val="00E956AA"/>
    <w:rsid w:val="00E961EF"/>
    <w:rsid w:val="00E961F3"/>
    <w:rsid w:val="00E97BDD"/>
    <w:rsid w:val="00EA080E"/>
    <w:rsid w:val="00EA15AA"/>
    <w:rsid w:val="00EA4E90"/>
    <w:rsid w:val="00EA55E7"/>
    <w:rsid w:val="00EA5C95"/>
    <w:rsid w:val="00EA6377"/>
    <w:rsid w:val="00EA6FD9"/>
    <w:rsid w:val="00EA7D33"/>
    <w:rsid w:val="00EB055E"/>
    <w:rsid w:val="00EB09B3"/>
    <w:rsid w:val="00EB0D12"/>
    <w:rsid w:val="00EB10A3"/>
    <w:rsid w:val="00EB2B90"/>
    <w:rsid w:val="00EB356D"/>
    <w:rsid w:val="00EB3E46"/>
    <w:rsid w:val="00EB5326"/>
    <w:rsid w:val="00EB5712"/>
    <w:rsid w:val="00EB5C52"/>
    <w:rsid w:val="00EB5D68"/>
    <w:rsid w:val="00EB5E0D"/>
    <w:rsid w:val="00EB5E48"/>
    <w:rsid w:val="00EB79DC"/>
    <w:rsid w:val="00EC0CFC"/>
    <w:rsid w:val="00EC1693"/>
    <w:rsid w:val="00EC1C83"/>
    <w:rsid w:val="00EC2CAA"/>
    <w:rsid w:val="00EC405E"/>
    <w:rsid w:val="00EC5D98"/>
    <w:rsid w:val="00EC6075"/>
    <w:rsid w:val="00EC679B"/>
    <w:rsid w:val="00EC6B42"/>
    <w:rsid w:val="00ED04D5"/>
    <w:rsid w:val="00ED04F4"/>
    <w:rsid w:val="00ED0CE2"/>
    <w:rsid w:val="00ED1652"/>
    <w:rsid w:val="00ED1B67"/>
    <w:rsid w:val="00ED1CEB"/>
    <w:rsid w:val="00ED211D"/>
    <w:rsid w:val="00ED2723"/>
    <w:rsid w:val="00ED294A"/>
    <w:rsid w:val="00ED2E72"/>
    <w:rsid w:val="00ED3A8F"/>
    <w:rsid w:val="00ED4BC0"/>
    <w:rsid w:val="00ED4FA6"/>
    <w:rsid w:val="00ED5B44"/>
    <w:rsid w:val="00ED74EB"/>
    <w:rsid w:val="00ED7C10"/>
    <w:rsid w:val="00EE0B02"/>
    <w:rsid w:val="00EE20FD"/>
    <w:rsid w:val="00EE2A65"/>
    <w:rsid w:val="00EE32DC"/>
    <w:rsid w:val="00EE3CB4"/>
    <w:rsid w:val="00EE4EE8"/>
    <w:rsid w:val="00EE5320"/>
    <w:rsid w:val="00EE599A"/>
    <w:rsid w:val="00EF0FDF"/>
    <w:rsid w:val="00EF1396"/>
    <w:rsid w:val="00EF26D1"/>
    <w:rsid w:val="00EF297F"/>
    <w:rsid w:val="00EF3BB9"/>
    <w:rsid w:val="00EF5C0E"/>
    <w:rsid w:val="00EF6A70"/>
    <w:rsid w:val="00EF7322"/>
    <w:rsid w:val="00F02497"/>
    <w:rsid w:val="00F027BC"/>
    <w:rsid w:val="00F03215"/>
    <w:rsid w:val="00F0337F"/>
    <w:rsid w:val="00F03490"/>
    <w:rsid w:val="00F0480C"/>
    <w:rsid w:val="00F04F00"/>
    <w:rsid w:val="00F0519F"/>
    <w:rsid w:val="00F0533A"/>
    <w:rsid w:val="00F05771"/>
    <w:rsid w:val="00F076E1"/>
    <w:rsid w:val="00F0798C"/>
    <w:rsid w:val="00F105EF"/>
    <w:rsid w:val="00F10FA8"/>
    <w:rsid w:val="00F1183D"/>
    <w:rsid w:val="00F11927"/>
    <w:rsid w:val="00F121CB"/>
    <w:rsid w:val="00F12361"/>
    <w:rsid w:val="00F134BF"/>
    <w:rsid w:val="00F135E4"/>
    <w:rsid w:val="00F13ACE"/>
    <w:rsid w:val="00F1530E"/>
    <w:rsid w:val="00F1603B"/>
    <w:rsid w:val="00F169E5"/>
    <w:rsid w:val="00F175FA"/>
    <w:rsid w:val="00F204A6"/>
    <w:rsid w:val="00F23BAF"/>
    <w:rsid w:val="00F23D2E"/>
    <w:rsid w:val="00F24317"/>
    <w:rsid w:val="00F25178"/>
    <w:rsid w:val="00F2550A"/>
    <w:rsid w:val="00F25E8B"/>
    <w:rsid w:val="00F26873"/>
    <w:rsid w:val="00F27B90"/>
    <w:rsid w:val="00F27F85"/>
    <w:rsid w:val="00F30CD2"/>
    <w:rsid w:val="00F3455A"/>
    <w:rsid w:val="00F357A7"/>
    <w:rsid w:val="00F36A54"/>
    <w:rsid w:val="00F37B76"/>
    <w:rsid w:val="00F41480"/>
    <w:rsid w:val="00F4150F"/>
    <w:rsid w:val="00F416CA"/>
    <w:rsid w:val="00F41FCE"/>
    <w:rsid w:val="00F42217"/>
    <w:rsid w:val="00F422AC"/>
    <w:rsid w:val="00F4241F"/>
    <w:rsid w:val="00F42A58"/>
    <w:rsid w:val="00F4307E"/>
    <w:rsid w:val="00F438F1"/>
    <w:rsid w:val="00F44466"/>
    <w:rsid w:val="00F4593E"/>
    <w:rsid w:val="00F45DB0"/>
    <w:rsid w:val="00F466EB"/>
    <w:rsid w:val="00F47410"/>
    <w:rsid w:val="00F47566"/>
    <w:rsid w:val="00F47B8D"/>
    <w:rsid w:val="00F47BC4"/>
    <w:rsid w:val="00F47CF9"/>
    <w:rsid w:val="00F5022A"/>
    <w:rsid w:val="00F53049"/>
    <w:rsid w:val="00F541C1"/>
    <w:rsid w:val="00F55539"/>
    <w:rsid w:val="00F55928"/>
    <w:rsid w:val="00F55B15"/>
    <w:rsid w:val="00F56078"/>
    <w:rsid w:val="00F562EF"/>
    <w:rsid w:val="00F56EFE"/>
    <w:rsid w:val="00F57083"/>
    <w:rsid w:val="00F57BE0"/>
    <w:rsid w:val="00F613F6"/>
    <w:rsid w:val="00F62A4E"/>
    <w:rsid w:val="00F62FDB"/>
    <w:rsid w:val="00F65B7B"/>
    <w:rsid w:val="00F65DAE"/>
    <w:rsid w:val="00F662EA"/>
    <w:rsid w:val="00F664D6"/>
    <w:rsid w:val="00F66691"/>
    <w:rsid w:val="00F669C4"/>
    <w:rsid w:val="00F70541"/>
    <w:rsid w:val="00F706C4"/>
    <w:rsid w:val="00F71666"/>
    <w:rsid w:val="00F72403"/>
    <w:rsid w:val="00F7359C"/>
    <w:rsid w:val="00F73DA2"/>
    <w:rsid w:val="00F7454A"/>
    <w:rsid w:val="00F7564C"/>
    <w:rsid w:val="00F7722A"/>
    <w:rsid w:val="00F7773E"/>
    <w:rsid w:val="00F77F49"/>
    <w:rsid w:val="00F80C9B"/>
    <w:rsid w:val="00F81A5E"/>
    <w:rsid w:val="00F81F8D"/>
    <w:rsid w:val="00F83488"/>
    <w:rsid w:val="00F83901"/>
    <w:rsid w:val="00F83D20"/>
    <w:rsid w:val="00F84E1B"/>
    <w:rsid w:val="00F85634"/>
    <w:rsid w:val="00F868EA"/>
    <w:rsid w:val="00F869DC"/>
    <w:rsid w:val="00F876A8"/>
    <w:rsid w:val="00F87901"/>
    <w:rsid w:val="00F90DD6"/>
    <w:rsid w:val="00F93E23"/>
    <w:rsid w:val="00F93E82"/>
    <w:rsid w:val="00F959A7"/>
    <w:rsid w:val="00F96911"/>
    <w:rsid w:val="00F97415"/>
    <w:rsid w:val="00FA11DF"/>
    <w:rsid w:val="00FA14F2"/>
    <w:rsid w:val="00FA18D9"/>
    <w:rsid w:val="00FA254D"/>
    <w:rsid w:val="00FA5C7D"/>
    <w:rsid w:val="00FA5D33"/>
    <w:rsid w:val="00FA6632"/>
    <w:rsid w:val="00FA696B"/>
    <w:rsid w:val="00FA6B0A"/>
    <w:rsid w:val="00FA7E58"/>
    <w:rsid w:val="00FB1785"/>
    <w:rsid w:val="00FB1A28"/>
    <w:rsid w:val="00FB20ED"/>
    <w:rsid w:val="00FB235E"/>
    <w:rsid w:val="00FB3D8C"/>
    <w:rsid w:val="00FB43AE"/>
    <w:rsid w:val="00FB4FDA"/>
    <w:rsid w:val="00FB57E4"/>
    <w:rsid w:val="00FB582A"/>
    <w:rsid w:val="00FB5920"/>
    <w:rsid w:val="00FB5CCD"/>
    <w:rsid w:val="00FB6547"/>
    <w:rsid w:val="00FC0771"/>
    <w:rsid w:val="00FC11E6"/>
    <w:rsid w:val="00FC1231"/>
    <w:rsid w:val="00FC21EB"/>
    <w:rsid w:val="00FC45E5"/>
    <w:rsid w:val="00FC5CED"/>
    <w:rsid w:val="00FC6239"/>
    <w:rsid w:val="00FC6EC1"/>
    <w:rsid w:val="00FD091D"/>
    <w:rsid w:val="00FD2B47"/>
    <w:rsid w:val="00FD3327"/>
    <w:rsid w:val="00FD3489"/>
    <w:rsid w:val="00FD427A"/>
    <w:rsid w:val="00FD4A44"/>
    <w:rsid w:val="00FD534B"/>
    <w:rsid w:val="00FD5E6E"/>
    <w:rsid w:val="00FE01B2"/>
    <w:rsid w:val="00FE02CC"/>
    <w:rsid w:val="00FE0C0E"/>
    <w:rsid w:val="00FE0E03"/>
    <w:rsid w:val="00FE2085"/>
    <w:rsid w:val="00FE2492"/>
    <w:rsid w:val="00FE29BA"/>
    <w:rsid w:val="00FE336C"/>
    <w:rsid w:val="00FE33C9"/>
    <w:rsid w:val="00FE451B"/>
    <w:rsid w:val="00FE6993"/>
    <w:rsid w:val="00FF0006"/>
    <w:rsid w:val="00FF10EA"/>
    <w:rsid w:val="00FF117D"/>
    <w:rsid w:val="00FF11E6"/>
    <w:rsid w:val="00FF1681"/>
    <w:rsid w:val="00FF17E0"/>
    <w:rsid w:val="00FF1E59"/>
    <w:rsid w:val="00FF1F25"/>
    <w:rsid w:val="00FF2263"/>
    <w:rsid w:val="00FF2415"/>
    <w:rsid w:val="00FF4A12"/>
    <w:rsid w:val="00FF4E80"/>
    <w:rsid w:val="00FF530D"/>
    <w:rsid w:val="00FF53CE"/>
    <w:rsid w:val="00FF6681"/>
    <w:rsid w:val="00FF6E17"/>
    <w:rsid w:val="00FF74E9"/>
    <w:rsid w:val="00FF74EF"/>
    <w:rsid w:val="00F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4B6316F3"/>
  <w15:chartTrackingRefBased/>
  <w15:docId w15:val="{9E4E6CCC-7F46-4114-AC1B-8C96DCBBA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42EB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0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0164"/>
  </w:style>
  <w:style w:type="paragraph" w:styleId="Piedepgina">
    <w:name w:val="footer"/>
    <w:basedOn w:val="Normal"/>
    <w:link w:val="PiedepginaCar"/>
    <w:uiPriority w:val="99"/>
    <w:unhideWhenUsed/>
    <w:rsid w:val="00650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0164"/>
  </w:style>
  <w:style w:type="paragraph" w:styleId="Textodeglobo">
    <w:name w:val="Balloon Text"/>
    <w:basedOn w:val="Normal"/>
    <w:link w:val="TextodegloboCar"/>
    <w:uiPriority w:val="99"/>
    <w:semiHidden/>
    <w:unhideWhenUsed/>
    <w:rsid w:val="003A4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E5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43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0015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015E2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0015E2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4142E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s-MX"/>
    </w:rPr>
  </w:style>
  <w:style w:type="paragraph" w:styleId="TtulodeTDC">
    <w:name w:val="TOC Heading"/>
    <w:basedOn w:val="Ttulo1"/>
    <w:next w:val="Normal"/>
    <w:uiPriority w:val="39"/>
    <w:unhideWhenUsed/>
    <w:qFormat/>
    <w:rsid w:val="004142EB"/>
    <w:pPr>
      <w:spacing w:line="259" w:lineRule="auto"/>
      <w:outlineLvl w:val="9"/>
    </w:pPr>
    <w:rPr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4142EB"/>
    <w:pPr>
      <w:tabs>
        <w:tab w:val="right" w:leader="dot" w:pos="8828"/>
      </w:tabs>
      <w:spacing w:after="0" w:line="360" w:lineRule="auto"/>
      <w:ind w:right="-660" w:hanging="567"/>
      <w:jc w:val="center"/>
    </w:pPr>
  </w:style>
  <w:style w:type="character" w:styleId="Hipervnculo">
    <w:name w:val="Hyperlink"/>
    <w:basedOn w:val="Fuentedeprrafopredeter"/>
    <w:uiPriority w:val="99"/>
    <w:unhideWhenUsed/>
    <w:rsid w:val="004142EB"/>
    <w:rPr>
      <w:color w:val="0563C1" w:themeColor="hyperlink"/>
      <w:u w:val="single"/>
    </w:rPr>
  </w:style>
  <w:style w:type="table" w:styleId="Tabladecuadrcula6concolores-nfasis5">
    <w:name w:val="Grid Table 6 Colorful Accent 5"/>
    <w:basedOn w:val="Tablanormal"/>
    <w:uiPriority w:val="51"/>
    <w:rsid w:val="00A67CE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1clara-nfasis5">
    <w:name w:val="Grid Table 1 Light Accent 5"/>
    <w:basedOn w:val="Tablanormal"/>
    <w:uiPriority w:val="46"/>
    <w:rsid w:val="00661CB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E91E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0F453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F2A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2AD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2AD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2A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2A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0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emf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amirez\Documents\A.%20UNIDAD%20DE%20PLANIFICACION\6.0%20PAO%20Y%20PLAN%20DE%20TRABAJO%202020\Informes%20Mensuales\Octubre\Papeleria%20membretada%202020%20-%20VUELTO%20BLAN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DB0AD-CC4E-4EEB-8C64-2D902ABCD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Papeleria membretada 2020 - VUELTO BLANCO</Template>
  <TotalTime>9758</TotalTime>
  <Pages>48</Pages>
  <Words>4794</Words>
  <Characters>26370</Characters>
  <Application>Microsoft Office Word</Application>
  <DocSecurity>0</DocSecurity>
  <Lines>219</Lines>
  <Paragraphs>62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Alcides Augusto Ramirez Martinez</dc:creator>
  <cp:keywords/>
  <dc:description/>
  <cp:lastModifiedBy>Alcides Augusto Ramirez Martinez</cp:lastModifiedBy>
  <cp:revision>36</cp:revision>
  <cp:lastPrinted>2023-08-15T16:45:00Z</cp:lastPrinted>
  <dcterms:created xsi:type="dcterms:W3CDTF">2023-06-12T20:46:00Z</dcterms:created>
  <dcterms:modified xsi:type="dcterms:W3CDTF">2023-10-19T13:43:00Z</dcterms:modified>
</cp:coreProperties>
</file>